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g" ContentType="image/jp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96.735504pt;margin-top:89.748894pt;width:.1pt;height:.7pt;mso-position-horizontal-relative:page;mso-position-vertical-relative:page;z-index:-7744" coordorigin="5935,1795" coordsize="2,14">
            <v:shape style="position:absolute;left:5935;top:1795;width:2;height:14" coordorigin="5935,1795" coordsize="0,14" path="m5935,1795l5935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89.748894pt;width:.1pt;height:.7pt;mso-position-horizontal-relative:page;mso-position-vertical-relative:page;z-index:-7743" coordorigin="10251,1795" coordsize="2,14">
            <v:shape style="position:absolute;left:10251;top:1795;width:2;height:14" coordorigin="10251,1795" coordsize="0,14" path="m10251,1795l10251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1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mappa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dei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poteri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Europa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54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52.130375pt;width:215.82pt;height:.7pt;mso-position-horizontal-relative:page;mso-position-vertical-relative:paragraph;z-index:-7745" coordorigin="5935,-1043" coordsize="4316,14">
            <v:group style="position:absolute;left:5977;top:-1036;width:4254;height:2" coordorigin="5977,-1036" coordsize="4254,2">
              <v:shape style="position:absolute;left:5977;top:-1036;width:4254;height:2" coordorigin="5977,-1036" coordsize="4254,0" path="m5977,-1036l10230,-1036e" filled="f" stroked="t" strokeweight=".7pt" strokecolor="#000000">
                <v:path arrowok="t"/>
                <v:stroke dashstyle="dash"/>
              </v:shape>
            </v:group>
            <v:group style="position:absolute;left:5935;top:-1043;width:2;height:14" coordorigin="5935,-1043" coordsize="2,14">
              <v:shape style="position:absolute;left:5935;top:-1043;width:2;height:14" coordorigin="5935,-1043" coordsize="0,14" path="m5935,-1043l5935,-1029e" filled="f" stroked="t" strokeweight="0pt" strokecolor="#000000">
                <v:path arrowok="t"/>
              </v:shape>
            </v:group>
            <v:group style="position:absolute;left:10251;top:-1043;width:2;height:14" coordorigin="10251,-1043" coordsize="2,14">
              <v:shape style="position:absolute;left:10251;top:-1043;width:2;height:14" coordorigin="10251,-1043" coordsize="0,14" path="m10251,-1043l10251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.023602pt;margin-top:6.325026pt;width:11.339pt;height:11pt;mso-position-horizontal-relative:page;mso-position-vertical-relative:paragraph;z-index:-7742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5.54985pt;margin-top:-40.922474pt;width:74.023973pt;height:30.842pt;mso-position-horizontal-relative:page;mso-position-vertical-relative:paragraph;z-index:-7740" coordorigin="911,-818" coordsize="1480,617">
            <v:shape style="position:absolute;left:1988;top:-708;width:404;height:396" type="#_x0000_t75">
              <v:imagedata r:id="rId7" o:title=""/>
            </v:shape>
            <v:shape style="position:absolute;left:2226;top:-675;width:141;height:326" type="#_x0000_t75">
              <v:imagedata r:id="rId8" o:title=""/>
            </v:shape>
            <v:group style="position:absolute;left:1062;top:-679;width:265;height:265" coordorigin="1062,-679" coordsize="265,265">
              <v:shape style="position:absolute;left:1062;top:-679;width:265;height:265" coordorigin="1062,-679" coordsize="265,265" path="m1194,-679l1194,-679,1133,-663,1115,-652,1076,-601,1062,-532,1062,-532,1063,-526,1065,-516,1068,-505,1073,-493,1075,-486,1085,-470,1099,-454,1155,-420,1200,-413,1200,-413,1210,-414,1221,-416,1232,-419,1243,-422,1252,-427,1262,-432,1271,-438,1280,-445,1287,-452,1295,-460,1302,-468,1308,-478,1313,-487,1317,-497,1321,-508,1324,-519,1325,-530,1327,-546,1327,-546,1325,-562,1324,-573,1210,-677,1194,-679e" filled="t" fillcolor="#981B1E" stroked="f">
                <v:path arrowok="t"/>
                <v:fill/>
              </v:shape>
            </v:group>
            <v:group style="position:absolute;left:1216;top:-608;width:74;height:74" coordorigin="1216,-608" coordsize="74,74">
              <v:shape style="position:absolute;left:1216;top:-608;width:74;height:74" coordorigin="1216,-608" coordsize="74,74" path="m1290,-581l1216,-581,1216,-561,1243,-561,1243,-534,1263,-534,1263,-561,1290,-561,1290,-581e" filled="t" fillcolor="#FFFFFF" stroked="f">
                <v:path arrowok="t"/>
                <v:fill/>
              </v:shape>
              <v:shape style="position:absolute;left:1216;top:-608;width:74;height:74" coordorigin="1216,-608" coordsize="74,74" path="m1263,-608l1243,-608,1243,-581,1263,-581,1263,-608e" filled="t" fillcolor="#FFFFFF" stroked="f">
                <v:path arrowok="t"/>
                <v:fill/>
              </v:shape>
            </v:group>
            <v:group style="position:absolute;left:1101;top:-603;width:11;height:42" coordorigin="1101,-603" coordsize="11,42">
              <v:shape style="position:absolute;left:1101;top:-603;width:11;height:42" coordorigin="1101,-603" coordsize="11,42" path="m1101,-582l1111,-582e" filled="f" stroked="t" strokeweight="2.223pt" strokecolor="#FFFFFF">
                <v:path arrowok="t"/>
              </v:shape>
            </v:group>
            <v:group style="position:absolute;left:1116;top:-604;width:11;height:43" coordorigin="1116,-604" coordsize="11,43">
              <v:shape style="position:absolute;left:1116;top:-604;width:11;height:43" coordorigin="1116,-604" coordsize="11,43" path="m1127,-593l1116,-593,1116,-561,1127,-561,1127,-593e" filled="t" fillcolor="#FFFFFF" stroked="f">
                <v:path arrowok="t"/>
                <v:fill/>
              </v:shape>
              <v:shape style="position:absolute;left:1116;top:-604;width:11;height:43" coordorigin="1116,-604" coordsize="11,43" path="m1127,-604l1116,-604,1116,-596,1127,-596,1127,-604e" filled="t" fillcolor="#FFFFFF" stroked="f">
                <v:path arrowok="t"/>
                <v:fill/>
              </v:shape>
            </v:group>
            <v:group style="position:absolute;left:1131;top:-603;width:27;height:43" coordorigin="1131,-603" coordsize="27,43">
              <v:shape style="position:absolute;left:1131;top:-603;width:27;height:43" coordorigin="1131,-603" coordsize="27,43" path="m1159,-565l1142,-565,1143,-561,1145,-560,1156,-560,1159,-565e" filled="t" fillcolor="#FFFFFF" stroked="f">
                <v:path arrowok="t"/>
                <v:fill/>
              </v:shape>
              <v:shape style="position:absolute;left:1131;top:-603;width:27;height:43" coordorigin="1131,-603" coordsize="27,43" path="m1142,-603l1131,-603,1131,-561,1142,-561,1142,-565,1159,-565,1159,-568,1142,-568,1142,-570,1142,-584,1142,-586,1158,-586,1157,-589,1142,-589,1142,-603e" filled="t" fillcolor="#FFFFFF" stroked="f">
                <v:path arrowok="t"/>
                <v:fill/>
              </v:shape>
              <v:shape style="position:absolute;left:1131;top:-603;width:27;height:43" coordorigin="1131,-603" coordsize="27,43" path="m1158,-586l1147,-586,1148,-584,1148,-570,1147,-568,1159,-568,1159,-581,1158,-584,1158,-586e" filled="t" fillcolor="#FFFFFF" stroked="f">
                <v:path arrowok="t"/>
                <v:fill/>
              </v:shape>
              <v:shape style="position:absolute;left:1131;top:-603;width:27;height:43" coordorigin="1131,-603" coordsize="27,43" path="m1154,-594l1146,-594,1143,-592,1142,-589,1157,-589,1157,-591,1154,-594e" filled="t" fillcolor="#FFFFFF" stroked="f">
                <v:path arrowok="t"/>
                <v:fill/>
              </v:shape>
            </v:group>
            <v:group style="position:absolute;left:1162;top:-593;width:19;height:33" coordorigin="1162,-593" coordsize="19,33">
              <v:shape style="position:absolute;left:1162;top:-593;width:19;height:33" coordorigin="1162,-593" coordsize="19,33" path="m1172,-593l1162,-593,1162,-561,1172,-561,1172,-582,1174,-584,1181,-584,1181,-588,1172,-588,1172,-593e" filled="t" fillcolor="#FFFFFF" stroked="f">
                <v:path arrowok="t"/>
                <v:fill/>
              </v:shape>
              <v:shape style="position:absolute;left:1162;top:-593;width:19;height:33" coordorigin="1162,-593" coordsize="19,33" path="m1181,-584l1179,-584,1181,-583,1181,-584e" filled="t" fillcolor="#FFFFFF" stroked="f">
                <v:path arrowok="t"/>
                <v:fill/>
              </v:shape>
              <v:shape style="position:absolute;left:1162;top:-593;width:19;height:33" coordorigin="1162,-593" coordsize="19,33" path="m1176,-593l1173,-592,1172,-588,1181,-588,1181,-593,1176,-593e" filled="t" fillcolor="#FFFFFF" stroked="f">
                <v:path arrowok="t"/>
                <v:fill/>
              </v:shape>
            </v:group>
            <v:group style="position:absolute;left:1182;top:-594;width:27;height:34" coordorigin="1182,-594" coordsize="27,34">
              <v:shape style="position:absolute;left:1182;top:-594;width:27;height:34" coordorigin="1182,-594" coordsize="27,34" path="m1206,-594l1192,-594,1189,-593,1183,-589,1182,-585,1182,-564,1186,-560,1206,-560,1209,-565,1209,-567,1193,-567,1193,-569,1193,-585,1193,-587,1209,-587,1209,-589,1206,-594e" filled="t" fillcolor="#FFFFFF" stroked="f">
                <v:path arrowok="t"/>
                <v:fill/>
              </v:shape>
              <v:shape style="position:absolute;left:1182;top:-594;width:27;height:34" coordorigin="1182,-594" coordsize="27,34" path="m1209,-587l1198,-587,1199,-585,1199,-569,1198,-567,1209,-567,1209,-587e" filled="t" fillcolor="#FFFFFF" stroked="f">
                <v:path arrowok="t"/>
                <v:fill/>
              </v:shape>
            </v:group>
            <v:group style="position:absolute;left:1101;top:-540;width:11;height:43" coordorigin="1101,-540" coordsize="11,43">
              <v:shape style="position:absolute;left:1101;top:-540;width:11;height:43" coordorigin="1101,-540" coordsize="11,43" path="m1111,-529l1101,-529,1101,-497,1111,-497,1111,-529e" filled="t" fillcolor="#FFFFFF" stroked="f">
                <v:path arrowok="t"/>
                <v:fill/>
              </v:shape>
              <v:shape style="position:absolute;left:1101;top:-540;width:11;height:43" coordorigin="1101,-540" coordsize="11,43" path="m1111,-540l1101,-540,1101,-532,1111,-532,1111,-540e" filled="t" fillcolor="#FFFFFF" stroked="f">
                <v:path arrowok="t"/>
                <v:fill/>
              </v:shape>
            </v:group>
            <v:group style="position:absolute;left:1116;top:-530;width:27;height:33" coordorigin="1116,-530" coordsize="27,33">
              <v:shape style="position:absolute;left:1116;top:-530;width:27;height:33" coordorigin="1116,-530" coordsize="27,33" path="m1126,-529l1116,-529,1116,-497,1126,-497,1127,-521,1127,-522,1142,-522,1142,-524,1142,-525,1126,-525,1126,-529e" filled="t" fillcolor="#FFFFFF" stroked="f">
                <v:path arrowok="t"/>
                <v:fill/>
              </v:shape>
              <v:shape style="position:absolute;left:1116;top:-530;width:27;height:33" coordorigin="1116,-530" coordsize="27,33" path="m1142,-522l1131,-522,1132,-521,1132,-497,1142,-497,1142,-522e" filled="t" fillcolor="#FFFFFF" stroked="f">
                <v:path arrowok="t"/>
                <v:fill/>
              </v:shape>
              <v:shape style="position:absolute;left:1116;top:-530;width:27;height:33" coordorigin="1116,-530" coordsize="27,33" path="m1137,-530l1130,-530,1128,-528,1126,-525,1142,-525,1142,-526,1139,-529,1137,-530e" filled="t" fillcolor="#FFFFFF" stroked="f">
                <v:path arrowok="t"/>
                <v:fill/>
              </v:shape>
            </v:group>
            <v:group style="position:absolute;left:1144;top:-539;width:19;height:42" coordorigin="1144,-539" coordsize="19,42">
              <v:shape style="position:absolute;left:1144;top:-539;width:19;height:42" coordorigin="1144,-539" coordsize="19,42" path="m1159,-539l1148,-539,1148,-529,1144,-529,1144,-522,1148,-522,1148,-503,1148,-501,1149,-500,1150,-498,1152,-497,1161,-497,1163,-497,1163,-504,1160,-504,1159,-505,1159,-522,1163,-522,1163,-529,1159,-529,1159,-539e" filled="t" fillcolor="#FFFFFF" stroked="f">
                <v:path arrowok="t"/>
                <v:fill/>
              </v:shape>
              <v:shape style="position:absolute;left:1144;top:-539;width:19;height:42" coordorigin="1144,-539" coordsize="19,42" path="m1163,-504l1160,-504,1163,-504e" filled="t" fillcolor="#FFFFFF" stroked="f">
                <v:path arrowok="t"/>
                <v:fill/>
              </v:shape>
            </v:group>
            <v:group style="position:absolute;left:1164;top:-530;width:27;height:34" coordorigin="1164,-530" coordsize="27,34">
              <v:shape style="position:absolute;left:1164;top:-530;width:27;height:34" coordorigin="1164,-530" coordsize="27,34" path="m1187,-530l1172,-530,1168,-528,1165,-522,1165,-522,1164,-519,1164,-501,1168,-496,1187,-496,1190,-500,1190,-503,1176,-503,1175,-504,1175,-512,1191,-512,1191,-517,1175,-517,1175,-522,1176,-524,1191,-524,1191,-526,1187,-530e" filled="t" fillcolor="#FFFFFF" stroked="f">
                <v:path arrowok="t"/>
                <v:fill/>
              </v:shape>
              <v:shape style="position:absolute;left:1164;top:-530;width:27;height:34" coordorigin="1164,-530" coordsize="27,34" path="m1191,-508l1181,-508,1181,-504,1180,-503,1190,-503,1191,-508e" filled="t" fillcolor="#FFFFFF" stroked="f">
                <v:path arrowok="t"/>
                <v:fill/>
              </v:shape>
              <v:shape style="position:absolute;left:1164;top:-530;width:27;height:34" coordorigin="1164,-530" coordsize="27,34" path="m1191,-524l1180,-524,1181,-522,1181,-517,1191,-517,1191,-524e" filled="t" fillcolor="#FFFFFF" stroked="f">
                <v:path arrowok="t"/>
                <v:fill/>
              </v:shape>
            </v:group>
            <v:group style="position:absolute;left:1194;top:-530;width:19;height:33" coordorigin="1194,-530" coordsize="19,33">
              <v:shape style="position:absolute;left:1194;top:-530;width:19;height:33" coordorigin="1194,-530" coordsize="19,33" path="m1204,-529l1194,-529,1194,-497,1204,-497,1204,-519,1206,-520,1213,-520,1213,-524,1204,-524,1204,-529e" filled="t" fillcolor="#FFFFFF" stroked="f">
                <v:path arrowok="t"/>
                <v:fill/>
              </v:shape>
              <v:shape style="position:absolute;left:1194;top:-530;width:19;height:33" coordorigin="1194,-530" coordsize="19,33" path="m1213,-520l1211,-520,1213,-520,1213,-520e" filled="t" fillcolor="#FFFFFF" stroked="f">
                <v:path arrowok="t"/>
                <v:fill/>
              </v:shape>
              <v:shape style="position:absolute;left:1194;top:-530;width:19;height:33" coordorigin="1194,-530" coordsize="19,33" path="m1208,-530l1205,-528,1204,-524,1213,-524,1213,-530,1208,-530e" filled="t" fillcolor="#FFFFFF" stroked="f">
                <v:path arrowok="t"/>
                <v:fill/>
              </v:shape>
            </v:group>
            <v:group style="position:absolute;left:1215;top:-530;width:27;height:33" coordorigin="1215,-530" coordsize="27,33">
              <v:shape style="position:absolute;left:1215;top:-530;width:27;height:33" coordorigin="1215,-530" coordsize="27,33" path="m1225,-529l1215,-529,1215,-497,1226,-497,1226,-521,1226,-522,1242,-522,1242,-524,1241,-525,1225,-525,1225,-529e" filled="t" fillcolor="#FFFFFF" stroked="f">
                <v:path arrowok="t"/>
                <v:fill/>
              </v:shape>
              <v:shape style="position:absolute;left:1215;top:-530;width:27;height:33" coordorigin="1215,-530" coordsize="27,33" path="m1242,-522l1230,-522,1231,-521,1231,-497,1242,-497,1242,-522e" filled="t" fillcolor="#FFFFFF" stroked="f">
                <v:path arrowok="t"/>
                <v:fill/>
              </v:shape>
              <v:shape style="position:absolute;left:1215;top:-530;width:27;height:33" coordorigin="1215,-530" coordsize="27,33" path="m1236,-530l1229,-530,1227,-528,1225,-525,1241,-525,1241,-526,1238,-529,1236,-530e" filled="t" fillcolor="#FFFFFF" stroked="f">
                <v:path arrowok="t"/>
                <v:fill/>
              </v:shape>
            </v:group>
            <v:group style="position:absolute;left:1245;top:-530;width:27;height:34" coordorigin="1245,-530" coordsize="27,34">
              <v:shape style="position:absolute;left:1245;top:-530;width:27;height:34" coordorigin="1245,-530" coordsize="27,34" path="m1268,-530l1252,-530,1249,-528,1245,-522,1245,-522,1245,-519,1245,-501,1248,-496,1267,-496,1271,-500,1271,-503,1256,-503,1255,-504,1255,-512,1271,-512,1271,-517,1255,-517,1256,-522,1256,-524,1271,-524,1271,-526,1268,-530e" filled="t" fillcolor="#FFFFFF" stroked="f">
                <v:path arrowok="t"/>
                <v:fill/>
              </v:shape>
              <v:shape style="position:absolute;left:1245;top:-530;width:27;height:34" coordorigin="1245,-530" coordsize="27,34" path="m1271,-508l1261,-508,1261,-504,1261,-503,1271,-503,1271,-508e" filled="t" fillcolor="#FFFFFF" stroked="f">
                <v:path arrowok="t"/>
                <v:fill/>
              </v:shape>
              <v:shape style="position:absolute;left:1245;top:-530;width:27;height:34" coordorigin="1245,-530" coordsize="27,34" path="m1271,-524l1261,-524,1261,-522,1261,-517,1271,-517,1271,-524e" filled="t" fillcolor="#FFFFFF" stroked="f">
                <v:path arrowok="t"/>
                <v:fill/>
              </v:shape>
            </v:group>
            <v:group style="position:absolute;left:1272;top:-539;width:19;height:42" coordorigin="1272,-539" coordsize="19,42">
              <v:shape style="position:absolute;left:1272;top:-539;width:19;height:42" coordorigin="1272,-539" coordsize="19,42" path="m1287,-539l1276,-539,1276,-529,1272,-529,1272,-522,1276,-522,1276,-503,1276,-501,1277,-500,1277,-498,1280,-497,1289,-497,1291,-497,1291,-504,1287,-504,1287,-505,1287,-522,1291,-522,1291,-529,1287,-529,1287,-539e" filled="t" fillcolor="#FFFFFF" stroked="f">
                <v:path arrowok="t"/>
                <v:fill/>
              </v:shape>
              <v:shape style="position:absolute;left:1272;top:-539;width:19;height:42" coordorigin="1272,-539" coordsize="19,42" path="m1291,-504l1287,-504,1291,-504e" filled="t" fillcolor="#FFFFFF" stroked="f">
                <v:path arrowok="t"/>
                <v:fill/>
              </v:shape>
            </v:group>
            <v:group style="position:absolute;left:1021;top:-708;width:915;height:397" coordorigin="1021,-708" coordsize="915,397">
              <v:shape style="position:absolute;left:1021;top:-708;width:915;height:397" coordorigin="1021,-708" coordsize="915,397" path="m1333,-708l1187,-708,1166,-707,1108,-689,1059,-648,1029,-595,1021,-557,1022,-533,1037,-473,1075,-423,1128,-389,1847,-378,1847,-312,1936,-399,1915,-420,1187,-420,1166,-421,1111,-445,1071,-499,1062,-534,1064,-558,1096,-629,1149,-661,1333,-667,1333,-708e" filled="t" fillcolor="#782665" stroked="f">
                <v:path arrowok="t"/>
                <v:fill/>
              </v:shape>
            </v:group>
            <v:group style="position:absolute;left:1847;top:-486;width:68;height:67" coordorigin="1847,-486" coordsize="68,67">
              <v:shape style="position:absolute;left:1847;top:-486;width:68;height:67" coordorigin="1847,-486" coordsize="68,67" path="m1847,-486l1847,-420,1915,-420,1847,-486e" filled="t" fillcolor="#782665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MANCANT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SELEZIONANDOLI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Bari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Sicilia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Canossa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rimonio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ietro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alermo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meridionale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penisola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6"/>
        </w:rPr>
        <w:t>unif</w:t>
      </w:r>
      <w:r>
        <w:rPr>
          <w:rFonts w:ascii="Trebuchet MS" w:hAnsi="Trebuchet MS" w:cs="Trebuchet MS" w:eastAsia="Trebuchet MS"/>
          <w:sz w:val="25"/>
          <w:szCs w:val="25"/>
          <w:spacing w:val="1"/>
          <w:w w:val="96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1130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uggero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d’Altavilla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assunse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trasferì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normanno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</w:t>
      </w:r>
    </w:p>
    <w:p>
      <w:pPr>
        <w:spacing w:before="39" w:after="0" w:line="272" w:lineRule="auto"/>
        <w:ind w:left="384" w:right="185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All’inizio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dell’XI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mercenarie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normanne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penetrarono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meridionale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sedare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antibizantina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scoppiata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implorò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perdono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Gregorio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presso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castello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Matilde.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esercitava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temporale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01" w:right="835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74412pt;width:11.339pt;height:11pt;mso-position-horizontal-relative:page;mso-position-vertical-relative:paragraph;z-index:-7741" coordorigin="1020,89" coordsize="227,220">
            <v:shape style="position:absolute;left:1020;top:89;width:227;height:220" coordorigin="1020,89" coordsize="227,220" path="m1020,309l1247,309,1247,89,1020,89,1020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ILLUSTR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BREV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(MASSIM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CIASCUNO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)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vescovi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rapporto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pgNumType w:start="1"/>
          <w:pgMar w:footer="468" w:top="460" w:bottom="660" w:left="920" w:right="500"/>
          <w:footerReference w:type="odd" r:id="rId5"/>
          <w:footerReference w:type="even" r:id="rId6"/>
          <w:type w:val="continuous"/>
          <w:pgSz w:w="11060" w:h="14760"/>
        </w:sectPr>
      </w:pPr>
      <w:rPr/>
    </w:p>
    <w:p>
      <w:pPr>
        <w:spacing w:before="7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monastici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7" w:lineRule="auto"/>
        <w:ind w:left="117" w:right="15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6799pt;width:11.339pt;height:11pt;mso-position-horizontal-relative:page;mso-position-vertical-relative:paragraph;z-index:-7739" coordorigin="737,94" coordsize="227,220">
            <v:shape style="position:absolute;left:737;top:94;width:227;height:220" coordorigin="737,94" coordsize="227,220" path="m737,314l964,314,964,94,737,94,737,31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RIGUARDANT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8"/>
          <w:b/>
          <w:bCs/>
          <w:position w:val="0"/>
        </w:rPr>
        <w:t>STRUTTUR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4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CHIES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RAPPO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’IMPER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ORE.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Guglielmo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Conquis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tatore,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d’Inghilter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a,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anche...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5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vassallo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Francia.</w:t>
      </w:r>
    </w:p>
    <w:p>
      <w:pPr>
        <w:spacing w:before="0" w:after="0" w:line="33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venza.</w:t>
      </w:r>
    </w:p>
    <w:p>
      <w:pPr>
        <w:spacing w:before="0" w:after="0" w:line="33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romano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Impero.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Chies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5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efice,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detentore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teocratico.</w:t>
      </w:r>
    </w:p>
    <w:p>
      <w:pPr>
        <w:spacing w:before="0" w:after="0" w:line="33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infl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uenza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pontefi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e,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detentore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spirituale.</w:t>
      </w:r>
    </w:p>
    <w:p>
      <w:pPr>
        <w:spacing w:before="0" w:after="0" w:line="35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efice,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legittimato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dall’imperatore.</w:t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vesco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5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occupavano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cclesiastiche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eleggevano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pontefice.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5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diocesi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diocesi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stesse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funzioni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laici.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romana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indebolita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alcuni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cui...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336" w:lineRule="exact"/>
        <w:ind w:left="684" w:right="334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simonia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(cioè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vendita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cariche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ecclesiastiche)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concubinato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ecclesiastico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(cioè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convivenza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donne).</w:t>
      </w:r>
    </w:p>
    <w:p>
      <w:pPr>
        <w:spacing w:before="0" w:after="0" w:line="336" w:lineRule="exact"/>
        <w:ind w:left="684" w:right="679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simonia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(cioè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convivenza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concubinato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cancellazione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peccati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compenso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economico).</w:t>
      </w:r>
    </w:p>
    <w:p>
      <w:pPr>
        <w:spacing w:before="0" w:after="0" w:line="338" w:lineRule="exact"/>
        <w:ind w:left="356" w:right="261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simonia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cancellazione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peccati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ietro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compenso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economico)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concubinato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ecclesiastico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(cioè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convivenza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donne).</w:t>
      </w:r>
    </w:p>
    <w:p>
      <w:pPr>
        <w:jc w:val="left"/>
        <w:spacing w:after="0"/>
        <w:sectPr>
          <w:pgMar w:header="0" w:footer="468" w:top="440" w:bottom="700" w:left="620" w:right="940"/>
          <w:pgSz w:w="11060" w:h="14760"/>
        </w:sectPr>
      </w:pPr>
      <w:rPr/>
    </w:p>
    <w:p>
      <w:pPr>
        <w:spacing w:before="7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modello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proposto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monastero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Clun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y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5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avev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obiettiv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raccolt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grand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patrimoni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l’abbazia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0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important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potenz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economica.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58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seguiva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gola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Benedetto,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esaltava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manuale.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preghiera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discapito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manuale.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pri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ilegio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ottoniano...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344" w:lineRule="exact"/>
        <w:ind w:left="667" w:right="134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consacrare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fossero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italica.</w:t>
      </w:r>
    </w:p>
    <w:p>
      <w:pPr>
        <w:spacing w:before="0" w:after="0" w:line="345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definì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avrebbero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giuramento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all’imperatore.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subordinò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l’autorità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g.</w:t>
      </w:r>
      <w:r>
        <w:rPr>
          <w:rFonts w:ascii="Trebuchet MS" w:hAnsi="Trebuchet MS" w:cs="Trebuchet MS" w:eastAsia="Trebuchet MS"/>
          <w:sz w:val="27"/>
          <w:szCs w:val="27"/>
          <w:spacing w:val="-33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ante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concilio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anense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1059...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5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decretata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scissione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bizantina.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Niccolò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ffidò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scelta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efice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cardinali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qualsiasi</w:t>
      </w:r>
    </w:p>
    <w:p>
      <w:pPr>
        <w:spacing w:before="40" w:after="0" w:line="240" w:lineRule="auto"/>
        <w:ind w:left="66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ingerenza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laici.</w:t>
      </w:r>
    </w:p>
    <w:p>
      <w:pPr>
        <w:spacing w:before="0" w:after="0" w:line="358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Gregorio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promulgò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Dictatus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papae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40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deporre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l’imperatore.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1" w:lineRule="auto"/>
        <w:ind w:left="100" w:right="2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963565pt;width:11.339pt;height:11pt;mso-position-horizontal-relative:page;mso-position-vertical-relative:paragraph;z-index:-7738" coordorigin="1020,99" coordsize="227,220">
            <v:shape style="position:absolute;left:1020;top:99;width:227;height:220" coordorigin="1020,99" coordsize="227,220" path="m1020,319l1247,319,1247,99,1020,99,1020,31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NASCI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SCONTR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FEDERIC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BARBAROSS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SCEGLIEND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’OPZION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Ù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APPROPRI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8" w:after="0" w:line="283" w:lineRule="exact"/>
        <w:ind w:left="62" w:right="113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  <w:position w:val="-1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TTENZION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PERCH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FRAS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SECOND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COLONN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SBAGLI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99"/>
          <w:b/>
          <w:bCs/>
          <w:position w:val="-1"/>
        </w:rPr>
        <w:t>TE.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25" w:after="0" w:line="270" w:lineRule="auto"/>
        <w:ind w:left="384" w:right="-6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nell’XI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imposero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vescovi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nomina...</w:t>
      </w:r>
    </w:p>
    <w:p>
      <w:pPr>
        <w:spacing w:before="13" w:after="0" w:line="267" w:lineRule="auto"/>
        <w:ind w:left="384" w:right="87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ricerca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autonomia...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84" w:right="112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metà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fronte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progressiva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espansione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centro-settentrionale...</w:t>
      </w:r>
    </w:p>
    <w:p>
      <w:pPr>
        <w:spacing w:before="1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1155,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3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oncaglia...</w:t>
      </w:r>
    </w:p>
    <w:p>
      <w:pPr>
        <w:spacing w:before="25" w:after="0" w:line="270" w:lineRule="auto"/>
        <w:ind w:left="283" w:right="423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Barbarossa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dichiarò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regalìe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appropriati.</w:t>
      </w:r>
    </w:p>
    <w:p>
      <w:pPr>
        <w:spacing w:before="13" w:after="0" w:line="270" w:lineRule="auto"/>
        <w:ind w:left="283" w:right="72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llearono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alleati.</w:t>
      </w:r>
    </w:p>
    <w:p>
      <w:pPr>
        <w:spacing w:before="13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riuniti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lombarda</w:t>
      </w:r>
    </w:p>
    <w:p>
      <w:pPr>
        <w:spacing w:before="35" w:after="0" w:line="240" w:lineRule="auto"/>
        <w:ind w:left="28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appoggiati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8"/>
        </w:rPr>
        <w:t>pontefice</w:t>
      </w:r>
      <w:r>
        <w:rPr>
          <w:rFonts w:ascii="Trebuchet MS" w:hAnsi="Trebuchet MS" w:cs="Trebuchet MS" w:eastAsia="Trebuchet MS"/>
          <w:sz w:val="25"/>
          <w:szCs w:val="25"/>
          <w:spacing w:val="-15"/>
          <w:w w:val="98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Alessandro</w:t>
      </w:r>
    </w:p>
    <w:p>
      <w:pPr>
        <w:spacing w:before="39" w:after="0" w:line="240" w:lineRule="auto"/>
        <w:ind w:left="28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sconfissero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</w:p>
    <w:p>
      <w:pPr>
        <w:spacing w:before="39" w:after="0" w:line="240" w:lineRule="auto"/>
        <w:ind w:left="28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Legnano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(1176).</w:t>
      </w:r>
    </w:p>
    <w:p>
      <w:pPr>
        <w:spacing w:before="50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firm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arono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6" w:after="0" w:line="330" w:lineRule="exact"/>
        <w:ind w:left="283" w:right="110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(1183)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ottennero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riconoscimento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autonomia.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640"/>
          <w:cols w:num="2" w:equalWidth="0">
            <w:col w:w="4255" w:space="608"/>
            <w:col w:w="4637"/>
          </w:cols>
        </w:sectPr>
      </w:pPr>
      <w:rPr/>
    </w:p>
    <w:p>
      <w:pPr>
        <w:spacing w:before="39" w:after="0" w:line="240" w:lineRule="auto"/>
        <w:ind w:left="100" w:right="-20"/>
        <w:jc w:val="left"/>
        <w:tabs>
          <w:tab w:pos="486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successi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imperiali...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scoppiarono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violente</w:t>
      </w:r>
    </w:p>
    <w:p>
      <w:pPr>
        <w:spacing w:before="35" w:after="0" w:line="240" w:lineRule="auto"/>
        <w:ind w:left="5146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intestine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pacificazione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9" w:after="0" w:line="240" w:lineRule="auto"/>
        <w:ind w:left="5146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avvio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l’ordinamento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comunale.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640"/>
        </w:sectPr>
      </w:pPr>
      <w:rPr/>
    </w:p>
    <w:p>
      <w:pPr>
        <w:spacing w:before="72" w:after="0" w:line="270" w:lineRule="auto"/>
        <w:ind w:left="400" w:right="-6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sconfitta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egnano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riavvicinamento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Barbarossa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papato...</w:t>
      </w:r>
    </w:p>
    <w:p>
      <w:pPr>
        <w:spacing w:before="72" w:after="0" w:line="270" w:lineRule="auto"/>
        <w:ind w:left="283" w:right="470" w:firstLine="-283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7"/>
          <w:szCs w:val="27"/>
          <w:b/>
          <w:bCs/>
        </w:rPr>
        <w:t>6.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incoraggiati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opposero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all’imperatore,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impegnato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Germania.</w:t>
      </w:r>
    </w:p>
    <w:p>
      <w:pPr>
        <w:spacing w:before="13" w:after="0" w:line="267" w:lineRule="auto"/>
        <w:ind w:left="283" w:right="481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7.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Barbarossa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incoronato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pontefice.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0" w:lineRule="exact"/>
        <w:ind w:left="283" w:right="163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8.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Barbarossa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decise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limitare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l’ampia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autonomia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acquisita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italiani.</w:t>
      </w:r>
    </w:p>
    <w:p>
      <w:pPr>
        <w:jc w:val="left"/>
        <w:spacing w:after="0"/>
        <w:sectPr>
          <w:pgMar w:header="0" w:footer="468" w:top="520" w:bottom="740" w:left="620" w:right="900"/>
          <w:pgSz w:w="11060" w:h="14760"/>
          <w:cols w:num="2" w:equalWidth="0">
            <w:col w:w="4179" w:space="700"/>
            <w:col w:w="4661"/>
          </w:cols>
        </w:sectPr>
      </w:pPr>
      <w:rPr/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14" w:lineRule="auto"/>
        <w:ind w:left="117" w:right="4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3199pt;width:11.339pt;height:11pt;mso-position-horizontal-relative:page;mso-position-vertical-relative:paragraph;z-index:-7737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4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4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FOCALIZZERAI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8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ASPETT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’ESERCIZI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POTER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LOCAL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CAM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AGN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CITTÀ.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5.007973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111" w:space="0" w:color="000000"/>
              <w:left w:val="nil" w:sz="6" w:space="0" w:color="auto"/>
              <w:right w:val="single" w:sz="1.600708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111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111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401" w:hRule="exact"/>
        </w:trPr>
        <w:tc>
          <w:tcPr>
            <w:tcW w:w="8402" w:type="dxa"/>
            <w:tcBorders>
              <w:top w:val="single" w:sz="1.600111" w:space="0" w:color="000000"/>
              <w:bottom w:val="single" w:sz="1.600037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1" w:after="0" w:line="272" w:lineRule="auto"/>
              <w:ind w:left="111" w:right="298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stesso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territorio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venivano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esercitati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più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poteri: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l’autorità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papato,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l’autorità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dell’Impero,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l’autorità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sovrano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territoriale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molti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poteri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locali.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1" w:space="0" w:color="000000"/>
              <w:bottom w:val="single" w:sz="1.600037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1" w:space="0" w:color="000000"/>
              <w:bottom w:val="single" w:sz="1.600037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37" w:space="0" w:color="000000"/>
              <w:bottom w:val="single" w:sz="1.600037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castelli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avevano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funzione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abitazione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signore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territoriale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questo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motivo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8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particolarmente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decorati.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37" w:space="0" w:color="000000"/>
              <w:bottom w:val="single" w:sz="1.600037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37" w:space="0" w:color="000000"/>
              <w:bottom w:val="single" w:sz="1.600037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37" w:space="0" w:color="000000"/>
              <w:bottom w:val="single" w:sz="1.600111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potere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banno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l’insieme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diritti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fiscali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signori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ecclesiastici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esercitavano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popolazione.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37" w:space="0" w:color="000000"/>
              <w:bottom w:val="single" w:sz="1.600111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37" w:space="0" w:color="000000"/>
              <w:bottom w:val="single" w:sz="1.600111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401" w:hRule="exact"/>
        </w:trPr>
        <w:tc>
          <w:tcPr>
            <w:tcW w:w="8402" w:type="dxa"/>
            <w:tcBorders>
              <w:top w:val="single" w:sz="1.600111" w:space="0" w:color="000000"/>
              <w:bottom w:val="single" w:sz="1.600059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72" w:lineRule="auto"/>
              <w:ind w:left="111" w:right="527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curtes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formate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pars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massaricia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comprendeva,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l’altro,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l’abitazione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signore,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1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pars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domìnica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composta,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invece,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piccoli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poderi.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1" w:space="0" w:color="000000"/>
              <w:bottom w:val="single" w:sz="1.600059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1" w:space="0" w:color="000000"/>
              <w:bottom w:val="single" w:sz="1.600059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59" w:space="0" w:color="000000"/>
              <w:bottom w:val="single" w:sz="1.600014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corvées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8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consistevano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certo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numero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giornate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lavorative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obbligatorie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svolgersi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pars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  <w:i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i/>
              </w:rPr>
              <w:t>domìnica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9" w:space="0" w:color="000000"/>
              <w:bottom w:val="single" w:sz="1.600014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9" w:space="0" w:color="000000"/>
              <w:bottom w:val="single" w:sz="1.600014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14" w:space="0" w:color="000000"/>
              <w:bottom w:val="single" w:sz="1.600027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72" w:lineRule="auto"/>
              <w:ind w:left="111" w:right="356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Nell’Italia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meridionale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spinte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autonomistiche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presenti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all’interno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realtà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cittadine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permisero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nascita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primi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comuni.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14" w:space="0" w:color="000000"/>
              <w:bottom w:val="single" w:sz="1.600027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14" w:space="0" w:color="000000"/>
              <w:bottom w:val="single" w:sz="1.600027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428" w:hRule="exact"/>
        </w:trPr>
        <w:tc>
          <w:tcPr>
            <w:tcW w:w="8402" w:type="dxa"/>
            <w:tcBorders>
              <w:top w:val="single" w:sz="1.600027" w:space="0" w:color="000000"/>
              <w:bottom w:val="single" w:sz="1.600004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74" w:after="0" w:line="272" w:lineRule="auto"/>
              <w:ind w:left="111" w:right="437"/>
              <w:jc w:val="both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g.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Contado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nome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feudatari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presenti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città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avevano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proprietà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avevano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campagna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amministrate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contadini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fiducia.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  <w:p>
            <w:pPr>
              <w:spacing w:before="0" w:after="0" w:line="240" w:lineRule="auto"/>
              <w:ind w:left="111" w:right="59"/>
              <w:jc w:val="both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7" w:space="0" w:color="000000"/>
              <w:bottom w:val="single" w:sz="1.600004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7" w:space="0" w:color="000000"/>
              <w:bottom w:val="single" w:sz="1.600004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type w:val="continuous"/>
          <w:pgSz w:w="11060" w:h="14760"/>
          <w:pgMar w:top="460" w:bottom="660" w:left="620" w:right="90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2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2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Città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campagne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un’epoca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cambiamento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16" w:lineRule="auto"/>
        <w:ind w:left="101" w:right="35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52.154785pt;width:215.82pt;height:.7pt;mso-position-horizontal-relative:page;mso-position-vertical-relative:paragraph;z-index:-7736" coordorigin="5935,-1043" coordsize="4316,14">
            <v:group style="position:absolute;left:5977;top:-1036;width:4254;height:2" coordorigin="5977,-1036" coordsize="4254,2">
              <v:shape style="position:absolute;left:5977;top:-1036;width:4254;height:2" coordorigin="5977,-1036" coordsize="4254,0" path="m5977,-1036l10230,-1036e" filled="f" stroked="t" strokeweight=".7pt" strokecolor="#000000">
                <v:path arrowok="t"/>
                <v:stroke dashstyle="dash"/>
              </v:shape>
            </v:group>
            <v:group style="position:absolute;left:5935;top:-1043;width:2;height:14" coordorigin="5935,-1043" coordsize="2,14">
              <v:shape style="position:absolute;left:5935;top:-1043;width:2;height:14" coordorigin="5935,-1043" coordsize="0,14" path="m5935,-1043l5935,-1029e" filled="f" stroked="t" strokeweight="0pt" strokecolor="#000000">
                <v:path arrowok="t"/>
              </v:shape>
            </v:group>
            <v:group style="position:absolute;left:10251;top:-1043;width:2;height:14" coordorigin="10251,-1043" coordsize="2,14">
              <v:shape style="position:absolute;left:10251;top:-1043;width:2;height:14" coordorigin="10251,-1043" coordsize="0,14" path="m10251,-1043l10251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5.796886pt;width:68.873973pt;height:20.542pt;mso-position-horizontal-relative:page;mso-position-vertical-relative:paragraph;z-index:-7733" coordorigin="1014,-716" coordsize="1377,411">
            <v:shape style="position:absolute;left:1988;top:-709;width:404;height:396" type="#_x0000_t75">
              <v:imagedata r:id="rId9" o:title=""/>
            </v:shape>
            <v:shape style="position:absolute;left:2226;top:-675;width:141;height:326" type="#_x0000_t75">
              <v:imagedata r:id="rId10" o:title=""/>
            </v:shape>
            <v:group style="position:absolute;left:1062;top:-678;width:264;height:264" coordorigin="1062,-678" coordsize="264,264">
              <v:shape style="position:absolute;left:1062;top:-678;width:264;height:264" coordorigin="1062,-678" coordsize="264,264" path="m1207,-677l1139,-663,1103,-640,1103,-640,1087,-620,1076,-601,1068,-579,1063,-555,1062,-532,1062,-532,1063,-525,1065,-517,1068,-504,1072,-494,1076,-485,1085,-470,1086,-469,1099,-453,1116,-439,1134,-428,1155,-420,1178,-414,1200,-413,1200,-413,1210,-414,1221,-416,1232,-418,1243,-422,1252,-426,1262,-432,1271,-437,1280,-444,1287,-451,1295,-460,1302,-468,1308,-477,1313,-487,1317,-497,1321,-507,1324,-518,1325,-529,1326,-539,1325,-561,1319,-584,1311,-605,1300,-624,1286,-640,1270,-654,1270,-654,1214,-676,1207,-677e" filled="t" fillcolor="#981B1E" stroked="f">
                <v:path arrowok="t"/>
                <v:fill/>
              </v:shape>
            </v:group>
            <v:group style="position:absolute;left:1216;top:-608;width:74;height:74" coordorigin="1216,-608" coordsize="74,74">
              <v:shape style="position:absolute;left:1216;top:-608;width:74;height:74" coordorigin="1216,-608" coordsize="74,74" path="m1290,-581l1216,-581,1216,-562,1243,-562,1243,-534,1263,-534,1263,-562,1290,-562,1290,-581e" filled="t" fillcolor="#FFFFFF" stroked="f">
                <v:path arrowok="t"/>
                <v:fill/>
              </v:shape>
              <v:shape style="position:absolute;left:1216;top:-608;width:74;height:74" coordorigin="1216,-608" coordsize="74,74" path="m1263,-608l1243,-608,1243,-581,1263,-581,1263,-608e" filled="t" fillcolor="#FFFFFF" stroked="f">
                <v:path arrowok="t"/>
                <v:fill/>
              </v:shape>
            </v:group>
            <v:group style="position:absolute;left:1101;top:-604;width:11;height:42" coordorigin="1101,-604" coordsize="11,42">
              <v:shape style="position:absolute;left:1101;top:-604;width:11;height:42" coordorigin="1101,-604" coordsize="11,42" path="m1101,-582l1111,-582e" filled="f" stroked="t" strokeweight="2.223pt" strokecolor="#FFFFFF">
                <v:path arrowok="t"/>
              </v:shape>
            </v:group>
            <v:group style="position:absolute;left:1116;top:-604;width:11;height:43" coordorigin="1116,-604" coordsize="11,43">
              <v:shape style="position:absolute;left:1116;top:-604;width:11;height:43" coordorigin="1116,-604" coordsize="11,43" path="m1127,-593l1116,-593,1116,-561,1127,-561,1127,-593e" filled="t" fillcolor="#FFFFFF" stroked="f">
                <v:path arrowok="t"/>
                <v:fill/>
              </v:shape>
              <v:shape style="position:absolute;left:1116;top:-604;width:11;height:43" coordorigin="1116,-604" coordsize="11,43" path="m1127,-604l1116,-604,1116,-596,1127,-596,1127,-604e" filled="t" fillcolor="#FFFFFF" stroked="f">
                <v:path arrowok="t"/>
                <v:fill/>
              </v:shape>
            </v:group>
            <v:group style="position:absolute;left:1131;top:-604;width:27;height:43" coordorigin="1131,-604" coordsize="27,43">
              <v:shape style="position:absolute;left:1131;top:-604;width:27;height:43" coordorigin="1131,-604" coordsize="27,43" path="m1159,-565l1142,-565,1143,-562,1145,-560,1156,-560,1159,-565e" filled="t" fillcolor="#FFFFFF" stroked="f">
                <v:path arrowok="t"/>
                <v:fill/>
              </v:shape>
              <v:shape style="position:absolute;left:1131;top:-604;width:27;height:43" coordorigin="1131,-604" coordsize="27,43" path="m1142,-604l1131,-604,1131,-561,1142,-561,1142,-565,1159,-565,1159,-568,1142,-568,1142,-570,1142,-584,1142,-586,1158,-586,1157,-590,1142,-590,1142,-604e" filled="t" fillcolor="#FFFFFF" stroked="f">
                <v:path arrowok="t"/>
                <v:fill/>
              </v:shape>
              <v:shape style="position:absolute;left:1131;top:-604;width:27;height:43" coordorigin="1131,-604" coordsize="27,43" path="m1158,-586l1147,-586,1148,-584,1148,-570,1147,-568,1159,-568,1159,-581,1158,-584,1158,-586e" filled="t" fillcolor="#FFFFFF" stroked="f">
                <v:path arrowok="t"/>
                <v:fill/>
              </v:shape>
              <v:shape style="position:absolute;left:1131;top:-604;width:27;height:43" coordorigin="1131,-604" coordsize="27,43" path="m1154,-594l1146,-594,1143,-593,1142,-590,1157,-590,1157,-592,1154,-594e" filled="t" fillcolor="#FFFFFF" stroked="f">
                <v:path arrowok="t"/>
                <v:fill/>
              </v:shape>
            </v:group>
            <v:group style="position:absolute;left:1162;top:-594;width:19;height:33" coordorigin="1162,-594" coordsize="19,33">
              <v:shape style="position:absolute;left:1162;top:-594;width:19;height:33" coordorigin="1162,-594" coordsize="19,33" path="m1172,-593l1162,-593,1162,-561,1172,-561,1172,-583,1174,-584,1181,-584,1181,-588,1172,-588,1172,-593e" filled="t" fillcolor="#FFFFFF" stroked="f">
                <v:path arrowok="t"/>
                <v:fill/>
              </v:shape>
              <v:shape style="position:absolute;left:1162;top:-594;width:19;height:33" coordorigin="1162,-594" coordsize="19,33" path="m1181,-584l1179,-584,1181,-584,1181,-584e" filled="t" fillcolor="#FFFFFF" stroked="f">
                <v:path arrowok="t"/>
                <v:fill/>
              </v:shape>
              <v:shape style="position:absolute;left:1162;top:-594;width:19;height:33" coordorigin="1162,-594" coordsize="19,33" path="m1176,-594l1173,-592,1172,-588,1181,-588,1181,-594,1176,-594e" filled="t" fillcolor="#FFFFFF" stroked="f">
                <v:path arrowok="t"/>
                <v:fill/>
              </v:shape>
            </v:group>
            <v:group style="position:absolute;left:1182;top:-594;width:27;height:34" coordorigin="1182,-594" coordsize="27,34">
              <v:shape style="position:absolute;left:1182;top:-594;width:27;height:34" coordorigin="1182,-594" coordsize="27,34" path="m1206,-594l1192,-594,1189,-594,1183,-589,1182,-586,1182,-565,1186,-560,1206,-560,1209,-565,1209,-567,1193,-567,1193,-569,1193,-586,1193,-587,1209,-587,1209,-590,1206,-594e" filled="t" fillcolor="#FFFFFF" stroked="f">
                <v:path arrowok="t"/>
                <v:fill/>
              </v:shape>
              <v:shape style="position:absolute;left:1182;top:-594;width:27;height:34" coordorigin="1182,-594" coordsize="27,34" path="m1209,-587l1198,-587,1199,-586,1199,-569,1198,-567,1209,-567,1209,-587e" filled="t" fillcolor="#FFFFFF" stroked="f">
                <v:path arrowok="t"/>
                <v:fill/>
              </v:shape>
            </v:group>
            <v:group style="position:absolute;left:1101;top:-541;width:11;height:43" coordorigin="1101,-541" coordsize="11,43">
              <v:shape style="position:absolute;left:1101;top:-541;width:11;height:43" coordorigin="1101,-541" coordsize="11,43" path="m1111,-530l1101,-530,1101,-498,1111,-498,1111,-530e" filled="t" fillcolor="#FFFFFF" stroked="f">
                <v:path arrowok="t"/>
                <v:fill/>
              </v:shape>
              <v:shape style="position:absolute;left:1101;top:-541;width:11;height:43" coordorigin="1101,-541" coordsize="11,43" path="m1111,-541l1101,-541,1101,-533,1111,-533,1111,-541e" filled="t" fillcolor="#FFFFFF" stroked="f">
                <v:path arrowok="t"/>
                <v:fill/>
              </v:shape>
            </v:group>
            <v:group style="position:absolute;left:1116;top:-531;width:27;height:33" coordorigin="1116,-531" coordsize="27,33">
              <v:shape style="position:absolute;left:1116;top:-531;width:27;height:33" coordorigin="1116,-531" coordsize="27,33" path="m1126,-530l1116,-530,1116,-498,1126,-498,1127,-521,1127,-522,1142,-522,1142,-525,1142,-526,1126,-526,1126,-530e" filled="t" fillcolor="#FFFFFF" stroked="f">
                <v:path arrowok="t"/>
                <v:fill/>
              </v:shape>
              <v:shape style="position:absolute;left:1116;top:-531;width:27;height:33" coordorigin="1116,-531" coordsize="27,33" path="m1142,-522l1131,-522,1132,-521,1132,-498,1142,-498,1142,-522e" filled="t" fillcolor="#FFFFFF" stroked="f">
                <v:path arrowok="t"/>
                <v:fill/>
              </v:shape>
              <v:shape style="position:absolute;left:1116;top:-531;width:27;height:33" coordorigin="1116,-531" coordsize="27,33" path="m1137,-531l1130,-531,1128,-529,1126,-526,1142,-526,1142,-527,1139,-530,1137,-531e" filled="t" fillcolor="#FFFFFF" stroked="f">
                <v:path arrowok="t"/>
                <v:fill/>
              </v:shape>
            </v:group>
            <v:group style="position:absolute;left:1144;top:-539;width:19;height:42" coordorigin="1144,-539" coordsize="19,42">
              <v:shape style="position:absolute;left:1144;top:-539;width:19;height:42" coordorigin="1144,-539" coordsize="19,42" path="m1159,-539l1148,-539,1148,-530,1144,-530,1144,-523,1148,-523,1148,-504,1148,-502,1149,-501,1150,-498,1152,-497,1161,-497,1163,-498,1163,-505,1160,-505,1159,-505,1159,-523,1163,-523,1163,-530,1159,-530,1159,-539e" filled="t" fillcolor="#FFFFFF" stroked="f">
                <v:path arrowok="t"/>
                <v:fill/>
              </v:shape>
              <v:shape style="position:absolute;left:1144;top:-539;width:19;height:42" coordorigin="1144,-539" coordsize="19,42" path="m1163,-505l1160,-505,1163,-505e" filled="t" fillcolor="#FFFFFF" stroked="f">
                <v:path arrowok="t"/>
                <v:fill/>
              </v:shape>
            </v:group>
            <v:group style="position:absolute;left:1164;top:-531;width:27;height:34" coordorigin="1164,-531" coordsize="27,34">
              <v:shape style="position:absolute;left:1164;top:-531;width:27;height:34" coordorigin="1164,-531" coordsize="27,34" path="m1187,-531l1172,-531,1168,-529,1165,-523,1165,-523,1164,-519,1164,-501,1168,-497,1187,-497,1190,-501,1190,-503,1176,-503,1175,-505,1175,-512,1191,-512,1191,-518,1175,-518,1175,-523,1176,-524,1191,-524,1191,-526,1187,-531e" filled="t" fillcolor="#FFFFFF" stroked="f">
                <v:path arrowok="t"/>
                <v:fill/>
              </v:shape>
              <v:shape style="position:absolute;left:1164;top:-531;width:27;height:34" coordorigin="1164,-531" coordsize="27,34" path="m1191,-509l1181,-509,1181,-505,1180,-503,1190,-503,1191,-509e" filled="t" fillcolor="#FFFFFF" stroked="f">
                <v:path arrowok="t"/>
                <v:fill/>
              </v:shape>
              <v:shape style="position:absolute;left:1164;top:-531;width:27;height:34" coordorigin="1164,-531" coordsize="27,34" path="m1191,-524l1180,-524,1181,-523,1181,-518,1191,-518,1191,-524e" filled="t" fillcolor="#FFFFFF" stroked="f">
                <v:path arrowok="t"/>
                <v:fill/>
              </v:shape>
            </v:group>
            <v:group style="position:absolute;left:1194;top:-530;width:19;height:33" coordorigin="1194,-530" coordsize="19,33">
              <v:shape style="position:absolute;left:1194;top:-530;width:19;height:33" coordorigin="1194,-530" coordsize="19,33" path="m1204,-530l1194,-530,1194,-498,1204,-498,1204,-519,1206,-521,1213,-521,1213,-525,1204,-525,1204,-530e" filled="t" fillcolor="#FFFFFF" stroked="f">
                <v:path arrowok="t"/>
                <v:fill/>
              </v:shape>
              <v:shape style="position:absolute;left:1194;top:-530;width:19;height:33" coordorigin="1194,-530" coordsize="19,33" path="m1213,-521l1211,-521,1213,-520,1213,-521e" filled="t" fillcolor="#FFFFFF" stroked="f">
                <v:path arrowok="t"/>
                <v:fill/>
              </v:shape>
              <v:shape style="position:absolute;left:1194;top:-530;width:19;height:33" coordorigin="1194,-530" coordsize="19,33" path="m1208,-530l1205,-529,1204,-525,1213,-525,1213,-530,1208,-530e" filled="t" fillcolor="#FFFFFF" stroked="f">
                <v:path arrowok="t"/>
                <v:fill/>
              </v:shape>
            </v:group>
            <v:group style="position:absolute;left:1215;top:-531;width:27;height:33" coordorigin="1215,-531" coordsize="27,33">
              <v:shape style="position:absolute;left:1215;top:-531;width:27;height:33" coordorigin="1215,-531" coordsize="27,33" path="m1225,-530l1215,-530,1215,-498,1226,-498,1226,-521,1226,-522,1242,-522,1242,-525,1241,-526,1225,-526,1225,-530e" filled="t" fillcolor="#FFFFFF" stroked="f">
                <v:path arrowok="t"/>
                <v:fill/>
              </v:shape>
              <v:shape style="position:absolute;left:1215;top:-531;width:27;height:33" coordorigin="1215,-531" coordsize="27,33" path="m1242,-522l1230,-522,1231,-521,1231,-498,1242,-498,1242,-522e" filled="t" fillcolor="#FFFFFF" stroked="f">
                <v:path arrowok="t"/>
                <v:fill/>
              </v:shape>
              <v:shape style="position:absolute;left:1215;top:-531;width:27;height:33" coordorigin="1215,-531" coordsize="27,33" path="m1236,-531l1229,-531,1227,-529,1225,-526,1241,-526,1241,-527,1238,-530,1236,-531e" filled="t" fillcolor="#FFFFFF" stroked="f">
                <v:path arrowok="t"/>
                <v:fill/>
              </v:shape>
            </v:group>
            <v:group style="position:absolute;left:1245;top:-531;width:27;height:34" coordorigin="1245,-531" coordsize="27,34">
              <v:shape style="position:absolute;left:1245;top:-531;width:27;height:34" coordorigin="1245,-531" coordsize="27,34" path="m1268,-531l1252,-531,1249,-529,1245,-523,1245,-523,1245,-519,1245,-501,1248,-497,1267,-497,1271,-501,1271,-503,1256,-503,1255,-505,1255,-512,1271,-512,1271,-518,1255,-518,1256,-523,1256,-524,1271,-524,1271,-526,1268,-531e" filled="t" fillcolor="#FFFFFF" stroked="f">
                <v:path arrowok="t"/>
                <v:fill/>
              </v:shape>
              <v:shape style="position:absolute;left:1245;top:-531;width:27;height:34" coordorigin="1245,-531" coordsize="27,34" path="m1271,-509l1261,-509,1261,-505,1261,-503,1271,-503,1271,-509e" filled="t" fillcolor="#FFFFFF" stroked="f">
                <v:path arrowok="t"/>
                <v:fill/>
              </v:shape>
              <v:shape style="position:absolute;left:1245;top:-531;width:27;height:34" coordorigin="1245,-531" coordsize="27,34" path="m1271,-524l1261,-524,1261,-523,1261,-518,1271,-518,1271,-524e" filled="t" fillcolor="#FFFFFF" stroked="f">
                <v:path arrowok="t"/>
                <v:fill/>
              </v:shape>
            </v:group>
            <v:group style="position:absolute;left:1272;top:-539;width:19;height:42" coordorigin="1272,-539" coordsize="19,42">
              <v:shape style="position:absolute;left:1272;top:-539;width:19;height:42" coordorigin="1272,-539" coordsize="19,42" path="m1287,-539l1276,-539,1276,-530,1272,-530,1272,-523,1276,-523,1276,-504,1276,-502,1277,-501,1277,-498,1280,-497,1289,-497,1291,-498,1291,-505,1287,-505,1287,-505,1287,-523,1291,-523,1291,-530,1287,-530,1287,-539e" filled="t" fillcolor="#FFFFFF" stroked="f">
                <v:path arrowok="t"/>
                <v:fill/>
              </v:shape>
              <v:shape style="position:absolute;left:1272;top:-539;width:19;height:42" coordorigin="1272,-539" coordsize="19,42" path="m1291,-505l1287,-505,1291,-505e" filled="t" fillcolor="#FFFFFF" stroked="f">
                <v:path arrowok="t"/>
                <v:fill/>
              </v:shape>
            </v:group>
            <v:group style="position:absolute;left:1021;top:-709;width:915;height:397" coordorigin="1021,-709" coordsize="915,397">
              <v:shape style="position:absolute;left:1021;top:-709;width:915;height:397" coordorigin="1021,-709" coordsize="915,397" path="m1333,-709l1187,-709,1166,-708,1108,-690,1059,-649,1029,-596,1021,-558,1022,-533,1037,-473,1075,-424,1128,-390,1847,-379,1847,-312,1936,-400,1915,-420,1187,-420,1166,-422,1111,-446,1071,-499,1062,-535,1064,-558,1096,-629,1149,-662,1333,-668,1333,-709e" filled="t" fillcolor="#782665" stroked="f">
                <v:path arrowok="t"/>
                <v:fill/>
              </v:shape>
              <v:shape style="position:absolute;left:1021;top:-709;width:915;height:397" coordorigin="1021,-709" coordsize="915,397" path="m1847,-487l1847,-420,1915,-420,1847,-487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023602pt;margin-top:6.301116pt;width:11.339pt;height:11pt;mso-position-horizontal-relative:page;mso-position-vertical-relative:paragraph;z-index:-7732" coordorigin="1020,126" coordsize="227,220">
            <v:shape style="position:absolute;left:1020;top:126;width:227;height:220" coordorigin="1020,126" coordsize="227,220" path="m1020,346l1247,346,1247,126,1020,126,1020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98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PROPOST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INNO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AZIONI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98"/>
          <w:b/>
          <w:bCs/>
          <w:position w:val="0"/>
        </w:rPr>
        <w:t>TECNOLOGICH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3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TTERIZZARON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98"/>
          <w:b/>
          <w:bCs/>
          <w:position w:val="0"/>
        </w:rPr>
        <w:t>SET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98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98"/>
          <w:b/>
          <w:bCs/>
          <w:position w:val="0"/>
        </w:rPr>
        <w:t>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AGRICOL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TIR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DAL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’XI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8" w:after="0" w:line="283" w:lineRule="exact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  <w:position w:val="-1"/>
        </w:rPr>
        <w:t>SECOLO.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468" w:top="460" w:bottom="660" w:left="920" w:right="500"/>
          <w:pgSz w:w="11060" w:h="14760"/>
        </w:sectPr>
      </w:pPr>
      <w:rPr/>
    </w:p>
    <w:p>
      <w:pPr>
        <w:spacing w:before="2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89.819466pt;width:.1pt;height:.7pt;mso-position-horizontal-relative:page;mso-position-vertical-relative:paragraph;z-index:-7735" coordorigin="5935,-1796" coordsize="2,14">
            <v:shape style="position:absolute;left:5935;top:-1796;width:2;height:14" coordorigin="5935,-1796" coordsize="0,14" path="m5935,-1796l5935,-1782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-89.819466pt;width:.1pt;height:.7pt;mso-position-horizontal-relative:page;mso-position-vertical-relative:paragraph;z-index:-7734" coordorigin="10251,-1796" coordsize="2,14">
            <v:shape style="position:absolute;left:10251;top:-1796;width:2;height:14" coordorigin="10251,-1796" coordsize="0,14" path="m10251,-1796l10251,-1782e" filled="f" stroked="t" strokeweight="0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collare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rigido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spalla</w:t>
      </w:r>
    </w:p>
    <w:p>
      <w:pPr>
        <w:spacing w:before="23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</w:p>
    <w:p>
      <w:pPr>
        <w:spacing w:before="23" w:after="0" w:line="240" w:lineRule="auto"/>
        <w:ind w:left="100" w:right="-8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triennale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colture</w:t>
      </w:r>
    </w:p>
    <w:p>
      <w:pPr>
        <w:spacing w:before="23" w:after="0" w:line="305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  <w:position w:val="-1"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pesticidi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5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ratro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pesante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motoz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appa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5" w:lineRule="exact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  <w:position w:val="-1"/>
        </w:rPr>
        <w:t>g.</w:t>
      </w:r>
      <w:r>
        <w:rPr>
          <w:rFonts w:ascii="Trebuchet MS" w:hAnsi="Trebuchet MS" w:cs="Trebuchet MS" w:eastAsia="Trebuchet MS"/>
          <w:sz w:val="27"/>
          <w:szCs w:val="27"/>
          <w:spacing w:val="-33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  <w:position w:val="-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’orto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d’inverno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500"/>
          <w:cols w:num="2" w:equalWidth="0">
            <w:col w:w="4381" w:space="510"/>
            <w:col w:w="4749"/>
          </w:cols>
        </w:sectPr>
      </w:pPr>
      <w:rPr/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4" w:after="0" w:line="216" w:lineRule="auto"/>
        <w:ind w:left="101" w:right="28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01188pt;width:11.339pt;height:11pt;mso-position-horizontal-relative:page;mso-position-vertical-relative:paragraph;z-index:-7731" coordorigin="1020,126" coordsize="227,220">
            <v:shape style="position:absolute;left:1020;top:126;width:227;height:220" coordorigin="1020,126" coordsize="227,220" path="m1020,346l1247,346,1247,126,1020,126,1020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DESCRIVI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BREV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CIASCUNO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TTERISTICHE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ELEMENT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ORIC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AION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CAMBIAN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98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’X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XII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SECOLO: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mulino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acqua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4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concezione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4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figura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mercante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500"/>
        </w:sectPr>
      </w:pPr>
      <w:rPr/>
    </w:p>
    <w:p>
      <w:pPr>
        <w:spacing w:before="73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100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5393pt;width:11.339pt;height:11pt;mso-position-horizontal-relative:page;mso-position-vertical-relative:paragraph;z-index:-7730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SITUAZION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8"/>
          <w:b/>
          <w:bCs/>
          <w:position w:val="0"/>
        </w:rPr>
        <w:t>EUROPE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SECOLO.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5.008001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238" w:space="0" w:color="000000"/>
              <w:left w:val="nil" w:sz="6" w:space="0" w:color="auto"/>
              <w:right w:val="single" w:sz="1.60047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238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238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238" w:space="0" w:color="000000"/>
              <w:bottom w:val="single" w:sz="1.60008" w:space="0" w:color="000000"/>
              <w:left w:val="single" w:sz="1.600031" w:space="0" w:color="000000"/>
              <w:right w:val="single" w:sz="1.600472" w:space="0" w:color="000000"/>
            </w:tcBorders>
          </w:tcPr>
          <w:p>
            <w:pPr>
              <w:spacing w:before="61" w:after="0" w:line="272" w:lineRule="auto"/>
              <w:ind w:left="111" w:right="305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servi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stabilirono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piccoli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poderi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cambio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canone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d’affitto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9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raccolto.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238" w:space="0" w:color="000000"/>
              <w:bottom w:val="single" w:sz="1.60008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238" w:space="0" w:color="000000"/>
              <w:bottom w:val="single" w:sz="1.60008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8" w:space="0" w:color="000000"/>
              <w:bottom w:val="single" w:sz="1.600091" w:space="0" w:color="000000"/>
              <w:left w:val="single" w:sz="1.600031" w:space="0" w:color="000000"/>
              <w:right w:val="single" w:sz="1.600472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tardo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Medioevo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strade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servivano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1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ad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unire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varie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parti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dell’Impero.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8" w:space="0" w:color="000000"/>
              <w:bottom w:val="single" w:sz="1.600091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8" w:space="0" w:color="000000"/>
              <w:bottom w:val="single" w:sz="1.600091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91" w:space="0" w:color="000000"/>
              <w:bottom w:val="single" w:sz="1.600017" w:space="0" w:color="000000"/>
              <w:left w:val="single" w:sz="1.600031" w:space="0" w:color="000000"/>
              <w:right w:val="single" w:sz="1.600472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XIII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secolo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trasporti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corsi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navigabili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soppiantati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dall’utilizzo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sistema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stradale,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6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portare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dovunque.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91" w:space="0" w:color="000000"/>
              <w:bottom w:val="single" w:sz="1.600017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91" w:space="0" w:color="000000"/>
              <w:bottom w:val="single" w:sz="1.600017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17" w:space="0" w:color="000000"/>
              <w:bottom w:val="single" w:sz="1.600057" w:space="0" w:color="000000"/>
              <w:left w:val="single" w:sz="1.600031" w:space="0" w:color="000000"/>
              <w:right w:val="single" w:sz="1.600472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ripresa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traffici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3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verificò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5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dopo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secolo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XI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significò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8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anche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ripresa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circolazione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monetaria.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17" w:space="0" w:color="000000"/>
              <w:bottom w:val="single" w:sz="1.600057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17" w:space="0" w:color="000000"/>
              <w:bottom w:val="single" w:sz="1.600057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57" w:space="0" w:color="000000"/>
              <w:bottom w:val="single" w:sz="1.600113" w:space="0" w:color="000000"/>
              <w:left w:val="single" w:sz="1.600031" w:space="0" w:color="000000"/>
              <w:right w:val="single" w:sz="1.600472" w:space="0" w:color="000000"/>
            </w:tcBorders>
          </w:tcPr>
          <w:p>
            <w:pPr>
              <w:spacing w:before="60" w:after="0" w:line="272" w:lineRule="auto"/>
              <w:ind w:left="111" w:right="124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6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associazioni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commerciali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partecipavano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coloro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detenevano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capitale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mercanti,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spesso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rischiavano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vita.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7" w:space="0" w:color="000000"/>
              <w:bottom w:val="single" w:sz="1.600113" w:space="0" w:color="000000"/>
              <w:left w:val="single" w:sz="1.600472" w:space="0" w:color="000000"/>
              <w:right w:val="single" w:sz="1.60034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7" w:space="0" w:color="000000"/>
              <w:bottom w:val="single" w:sz="1.600113" w:space="0" w:color="000000"/>
              <w:left w:val="single" w:sz="1.600347" w:space="0" w:color="000000"/>
              <w:right w:val="single" w:sz="1.600222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14" w:lineRule="auto"/>
        <w:ind w:left="117" w:right="154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14pt;width:11.339pt;height:11.0pt;mso-position-horizontal-relative:page;mso-position-vertical-relative:paragraph;z-index:-7729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RISPOND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DOMAND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SVILUPP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URBANO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RISPOS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99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99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400" w:right="685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Intorno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all’XI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ferivano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città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lavori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aprendevano?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11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Diventavano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operai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artigiani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cavalieri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Qual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settore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ainava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maggiormente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manifatture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urbane?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siderurgico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’alimentare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tessile</w:t>
      </w:r>
    </w:p>
    <w:p>
      <w:pPr>
        <w:jc w:val="left"/>
        <w:spacing w:after="0"/>
        <w:sectPr>
          <w:pgMar w:header="0" w:footer="468" w:top="440" w:bottom="740" w:left="620" w:right="900"/>
          <w:pgSz w:w="11060" w:h="14760"/>
        </w:sectPr>
      </w:pPr>
      <w:rPr/>
    </w:p>
    <w:p>
      <w:pPr>
        <w:spacing w:before="7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Corpo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azioni?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Associazioni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Associazioni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riunivano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mestieri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Associazioni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universitari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Quali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eff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etti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sull’economia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ebbe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costru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zione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nuove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catted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ali?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ermettevano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ricovero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pellegrini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Offriro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voro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operai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un’attrazione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turistica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cclesiastici</w:t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00" w:right="1345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75034pt;width:11.339pt;height:11pt;mso-position-horizontal-relative:page;mso-position-vertical-relative:paragraph;z-index:-7728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DESCRIV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SISTEM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COLORAND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ANGOL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LEGENDA: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842804pt;margin-top:3.870673pt;width:236.0632pt;height:218.1237pt;mso-position-horizontal-relative:page;mso-position-vertical-relative:paragraph;z-index:-771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925" w:hRule="exact"/>
                    </w:trPr>
                    <w:tc>
                      <w:tcPr>
                        <w:tcW w:w="2155" w:type="dxa"/>
                        <w:tcBorders>
                          <w:top w:val="single" w:sz="8" w:space="0" w:color="FAA61A"/>
                          <w:bottom w:val="single" w:sz="8" w:space="0" w:color="FAA61A"/>
                          <w:left w:val="single" w:sz="8" w:space="0" w:color="FAA61A"/>
                          <w:right w:val="single" w:sz="8" w:space="0" w:color="FAA61A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1" w:right="-2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Rotazione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biennale: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" w:after="0" w:line="110" w:lineRule="exact"/>
                          <w:jc w:val="left"/>
                          <w:rPr>
                            <w:sz w:val="11"/>
                            <w:szCs w:val="11"/>
                          </w:rPr>
                        </w:pPr>
                        <w:rPr/>
                        <w:r>
                          <w:rPr>
                            <w:sz w:val="11"/>
                            <w:szCs w:val="11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ind w:left="101" w:right="509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terra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è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divisa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due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parti:</w:t>
                        </w:r>
                      </w:p>
                      <w:p>
                        <w:pPr>
                          <w:spacing w:before="1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470" w:lineRule="auto"/>
                          <w:ind w:left="545" w:right="-12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destinata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.........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destinata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.........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FAA61A"/>
                          <w:bottom w:val="single" w:sz="8" w:space="0" w:color="FAA61A"/>
                          <w:left w:val="single" w:sz="8" w:space="0" w:color="FAA61A"/>
                          <w:right w:val="single" w:sz="8" w:space="0" w:color="FAA61A"/>
                        </w:tcBorders>
                      </w:tcPr>
                      <w:p>
                        <w:pPr>
                          <w:spacing w:before="6" w:after="0" w:line="150" w:lineRule="exact"/>
                          <w:jc w:val="left"/>
                          <w:rPr>
                            <w:sz w:val="15"/>
                            <w:szCs w:val="15"/>
                          </w:rPr>
                        </w:pPr>
                        <w:rPr/>
                        <w:r>
                          <w:rPr>
                            <w:sz w:val="15"/>
                            <w:szCs w:val="15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376" w:right="-20"/>
                          <w:jc w:val="left"/>
                          <w:tabs>
                            <w:tab w:pos="1260" w:val="left"/>
                          </w:tabs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1°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anno</w:t>
                          <w:tab/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2°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anno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2417" w:hRule="exact"/>
                    </w:trPr>
                    <w:tc>
                      <w:tcPr>
                        <w:tcW w:w="2155" w:type="dxa"/>
                        <w:tcBorders>
                          <w:top w:val="single" w:sz="8" w:space="0" w:color="FAA61A"/>
                          <w:bottom w:val="single" w:sz="8" w:space="0" w:color="FAA61A"/>
                          <w:left w:val="single" w:sz="8" w:space="0" w:color="FAA61A"/>
                          <w:right w:val="single" w:sz="8" w:space="0" w:color="FAA61A"/>
                        </w:tcBorders>
                      </w:tcPr>
                      <w:p>
                        <w:pPr>
                          <w:spacing w:before="1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0" w:right="-2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Rotazione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triennale: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4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75" w:lineRule="auto"/>
                          <w:ind w:left="100" w:right="302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l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terr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è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divis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n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tre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4"/>
                            <w:w w:val="100"/>
                          </w:rPr>
                          <w:t>parti: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11" w:after="0" w:line="410" w:lineRule="exact"/>
                          <w:ind w:left="545" w:right="-12"/>
                          <w:jc w:val="both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destinata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.........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destinata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.........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destinata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  <w:t>.........</w:t>
                        </w:r>
                      </w:p>
                    </w:tc>
                    <w:tc>
                      <w:tcPr>
                        <w:tcW w:w="2521" w:type="dxa"/>
                        <w:tcBorders>
                          <w:top w:val="single" w:sz="8" w:space="0" w:color="FAA61A"/>
                          <w:bottom w:val="single" w:sz="8" w:space="0" w:color="FAA61A"/>
                          <w:left w:val="single" w:sz="8" w:space="0" w:color="FAA61A"/>
                          <w:right w:val="single" w:sz="8" w:space="0" w:color="FAA61A"/>
                        </w:tcBorders>
                      </w:tcPr>
                      <w:p>
                        <w:pPr>
                          <w:spacing w:before="15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05" w:right="-2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1°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anno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15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2°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anno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8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3°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  <w:b/>
                            <w:bCs/>
                          </w:rPr>
                          <w:t>anno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411.998993pt;margin-top:.994173pt;width:34.016pt;height:54.728pt;mso-position-horizontal-relative:page;mso-position-vertical-relative:paragraph;z-index:-7722" coordorigin="8240,20" coordsize="680,1095">
            <v:group style="position:absolute;left:8245;top:30;width:670;height:1075" coordorigin="8245,30" coordsize="670,1075">
              <v:shape style="position:absolute;left:8245;top:30;width:670;height:1075" coordorigin="8245,30" coordsize="670,1075" path="m8245,1104l8915,1104,8915,30,8245,30,8245,1104xe" filled="f" stroked="t" strokeweight=".5pt" strokecolor="#FAA61A">
                <v:path arrowok="t"/>
              </v:shape>
            </v:group>
            <v:group style="position:absolute;left:8587;top:25;width:2;height:1085" coordorigin="8587,25" coordsize="2,1085">
              <v:shape style="position:absolute;left:8587;top:25;width:2;height:1085" coordorigin="8587,25" coordsize="0,1085" path="m8587,25l8587,1109e" filled="f" stroked="t" strokeweight=".5pt" strokecolor="#FAA61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3.101013pt;margin-top:.994773pt;width:34.016pt;height:54.729pt;mso-position-horizontal-relative:page;mso-position-vertical-relative:paragraph;z-index:-7721" coordorigin="9062,20" coordsize="680,1095">
            <v:group style="position:absolute;left:9067;top:30;width:670;height:1075" coordorigin="9067,30" coordsize="670,1075">
              <v:shape style="position:absolute;left:9067;top:30;width:670;height:1075" coordorigin="9067,30" coordsize="670,1075" path="m9067,1104l9737,1104,9737,30,9067,30,9067,1104xe" filled="f" stroked="t" strokeweight=".5pt" strokecolor="#FAA61A">
                <v:path arrowok="t"/>
              </v:shape>
            </v:group>
            <v:group style="position:absolute;left:9402;top:25;width:2;height:1085" coordorigin="9402,25" coordsize="2,1085">
              <v:shape style="position:absolute;left:9402;top:25;width:2;height:1085" coordorigin="9402,25" coordsize="0,1085" path="m9402,25l9402,1109e" filled="f" stroked="t" strokeweight=".5pt" strokecolor="#FAA61A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8.368988pt;margin-top:8.242573pt;width:17.008pt;height:9.921pt;mso-position-horizontal-relative:page;mso-position-vertical-relative:paragraph;z-index:-7727" coordorigin="5767,165" coordsize="340,198">
            <v:shape style="position:absolute;left:5767;top:165;width:340;height:198" coordorigin="5767,165" coordsize="340,198" path="m5767,363l6108,363,6108,165,5767,165,5767,363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8.368988pt;margin-top:12.246573pt;width:17.008pt;height:9.921pt;mso-position-horizontal-relative:page;mso-position-vertical-relative:paragraph;z-index:-7726" coordorigin="5767,245" coordsize="340,198">
            <v:shape style="position:absolute;left:5767;top:245;width:340;height:198" coordorigin="5767,245" coordsize="340,198" path="m5767,443l6108,443,6108,245,5767,245,5767,443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96.200012pt;margin-top:1.444273pt;width:34.016pt;height:73.8694pt;mso-position-horizontal-relative:page;mso-position-vertical-relative:paragraph;z-index:-7720" coordorigin="7924,29" coordsize="680,1477">
            <v:group style="position:absolute;left:7929;top:39;width:670;height:1457" coordorigin="7929,39" coordsize="670,1457">
              <v:shape style="position:absolute;left:7929;top:39;width:670;height:1457" coordorigin="7929,39" coordsize="670,1457" path="m7929,1496l8599,1496,8599,39,7929,39,7929,1496xe" filled="f" stroked="t" strokeweight=".5pt" strokecolor="#FAA61A">
                <v:path arrowok="t"/>
              </v:shape>
            </v:group>
            <v:group style="position:absolute;left:8151;top:34;width:2;height:1467" coordorigin="8151,34" coordsize="2,1467">
              <v:shape style="position:absolute;left:8151;top:34;width:2;height:1467" coordorigin="8151,34" coordsize="0,1467" path="m8151,34l8151,1501e" filled="f" stroked="t" strokeweight=".5pt" strokecolor="#FAA61A">
                <v:path arrowok="t"/>
              </v:shape>
            </v:group>
            <v:group style="position:absolute;left:8378;top:34;width:2;height:1467" coordorigin="8378,34" coordsize="2,1467">
              <v:shape style="position:absolute;left:8378;top:34;width:2;height:1467" coordorigin="8378,34" coordsize="0,1467" path="m8378,34l8378,1501e" filled="f" stroked="t" strokeweight=".5pt" strokecolor="#FAA61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5.885986pt;margin-top:1.444773pt;width:34.016pt;height:73.869pt;mso-position-horizontal-relative:page;mso-position-vertical-relative:paragraph;z-index:-7719" coordorigin="8718,29" coordsize="680,1477">
            <v:group style="position:absolute;left:8723;top:39;width:670;height:1457" coordorigin="8723,39" coordsize="670,1457">
              <v:shape style="position:absolute;left:8723;top:39;width:670;height:1457" coordorigin="8723,39" coordsize="670,1457" path="m8723,1496l9393,1496,9393,39,8723,39,8723,1496xe" filled="f" stroked="t" strokeweight=".5pt" strokecolor="#FAA61A">
                <v:path arrowok="t"/>
              </v:shape>
            </v:group>
            <v:group style="position:absolute;left:8944;top:34;width:2;height:1467" coordorigin="8944,34" coordsize="2,1467">
              <v:shape style="position:absolute;left:8944;top:34;width:2;height:1467" coordorigin="8944,34" coordsize="0,1467" path="m8944,34l8944,1501e" filled="f" stroked="t" strokeweight=".5pt" strokecolor="#FAA61A">
                <v:path arrowok="t"/>
              </v:shape>
            </v:group>
            <v:group style="position:absolute;left:9171;top:34;width:2;height:1467" coordorigin="9171,34" coordsize="2,1467">
              <v:shape style="position:absolute;left:9171;top:34;width:2;height:1467" coordorigin="9171,34" coordsize="0,1467" path="m9171,34l9171,1501e" filled="f" stroked="t" strokeweight=".5pt" strokecolor="#FAA61A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5.571014pt;margin-top:1.444773pt;width:34.016pt;height:73.869pt;mso-position-horizontal-relative:page;mso-position-vertical-relative:paragraph;z-index:-7718" coordorigin="9511,29" coordsize="680,1477">
            <v:group style="position:absolute;left:9516;top:39;width:670;height:1457" coordorigin="9516,39" coordsize="670,1457">
              <v:shape style="position:absolute;left:9516;top:39;width:670;height:1457" coordorigin="9516,39" coordsize="670,1457" path="m9516,1496l10187,1496,10187,39,9516,39,9516,1496xe" filled="f" stroked="t" strokeweight=".5pt" strokecolor="#FAA61A">
                <v:path arrowok="t"/>
              </v:shape>
            </v:group>
            <v:group style="position:absolute;left:9738;top:34;width:2;height:1467" coordorigin="9738,34" coordsize="2,1467">
              <v:shape style="position:absolute;left:9738;top:34;width:2;height:1467" coordorigin="9738,34" coordsize="0,1467" path="m9738,34l9738,1501e" filled="f" stroked="t" strokeweight=".5pt" strokecolor="#FAA61A">
                <v:path arrowok="t"/>
              </v:shape>
            </v:group>
            <v:group style="position:absolute;left:9965;top:34;width:2;height:1467" coordorigin="9965,34" coordsize="2,1467">
              <v:shape style="position:absolute;left:9965;top:34;width:2;height:1467" coordorigin="9965,34" coordsize="0,1467" path="m9965,34l9965,1501e" filled="f" stroked="t" strokeweight=".5pt" strokecolor="#FAA61A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79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8.368988pt;margin-top:12.423573pt;width:17.008pt;height:9.921pt;mso-position-horizontal-relative:page;mso-position-vertical-relative:paragraph;z-index:-7725" coordorigin="5767,248" coordsize="340,198">
            <v:shape style="position:absolute;left:5767;top:248;width:340;height:198" coordorigin="5767,248" coordsize="340,198" path="m5767,447l6108,447,6108,248,5767,248,5767,447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5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8.368988pt;margin-top:17.027573pt;width:17.008pt;height:9.921pt;mso-position-horizontal-relative:page;mso-position-vertical-relative:paragraph;z-index:-7724" coordorigin="5767,341" coordsize="340,198">
            <v:shape style="position:absolute;left:5767;top:341;width:340;height:198" coordorigin="5767,341" coordsize="340,198" path="m5767,539l6108,539,6108,341,5767,341,5767,539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8.368988pt;margin-top:3.931573pt;width:17.008pt;height:9.921pt;mso-position-horizontal-relative:page;mso-position-vertical-relative:paragraph;z-index:-7723" coordorigin="5767,79" coordsize="340,198">
            <v:shape style="position:absolute;left:5767;top:79;width:340;height:198" coordorigin="5767,79" coordsize="340,198" path="m5767,277l6108,277,6108,79,5767,79,5767,277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</w:t>
      </w:r>
    </w:p>
    <w:p>
      <w:pPr>
        <w:jc w:val="left"/>
        <w:spacing w:after="0"/>
        <w:sectPr>
          <w:pgMar w:header="0" w:footer="468" w:top="440" w:bottom="660" w:left="920" w:right="620"/>
          <w:pgSz w:w="11060" w:h="14760"/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8.866394pt;width:.1pt;height:.7pt;mso-position-horizontal-relative:page;mso-position-vertical-relative:page;z-index:-7715" coordorigin="5651,1777" coordsize="2,14">
            <v:shape style="position:absolute;left:5651;top:1777;width:2;height:14" coordorigin="5651,1777" coordsize="0,14" path="m5651,1777l5651,1791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8.866394pt;width:.1pt;height:.7pt;mso-position-horizontal-relative:page;mso-position-vertical-relative:page;z-index:-7714" coordorigin="9968,1777" coordsize="2,14">
            <v:shape style="position:absolute;left:9968;top:1777;width:2;height:14" coordorigin="9968,1777" coordsize="0,14" path="m9968,1777l9968,1791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99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481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1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1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1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1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1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1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1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1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1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1"/>
              </w:rPr>
              <w:t>3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3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Il</w:t>
            </w:r>
            <w:r>
              <w:rPr>
                <w:rFonts w:ascii="Arial" w:hAnsi="Arial" w:cs="Arial" w:eastAsia="Arial"/>
                <w:sz w:val="20"/>
                <w:szCs w:val="20"/>
                <w:spacing w:val="-2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Mediterraneo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72" w:right="3955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94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2" w:after="0" w:line="217" w:lineRule="auto"/>
        <w:ind w:left="117" w:right="24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45.246826pt;width:215.82pt;height:.7pt;mso-position-horizontal-relative:page;mso-position-vertical-relative:paragraph;z-index:-7716" coordorigin="5651,-905" coordsize="4316,14">
            <v:group style="position:absolute;left:5693;top:-898;width:4254;height:2" coordorigin="5693,-898" coordsize="4254,2">
              <v:shape style="position:absolute;left:5693;top:-898;width:4254;height:2" coordorigin="5693,-898" coordsize="4254,0" path="m5693,-898l9947,-898e" filled="f" stroked="t" strokeweight=".7pt" strokecolor="#000000">
                <v:path arrowok="t"/>
                <v:stroke dashstyle="dash"/>
              </v:shape>
            </v:group>
            <v:group style="position:absolute;left:5651;top:-905;width:2;height:14" coordorigin="5651,-905" coordsize="2,14">
              <v:shape style="position:absolute;left:5651;top:-905;width:2;height:14" coordorigin="5651,-905" coordsize="0,14" path="m5651,-905l5651,-891e" filled="f" stroked="t" strokeweight="0pt" strokecolor="#000000">
                <v:path arrowok="t"/>
              </v:shape>
            </v:group>
            <v:group style="position:absolute;left:9968;top:-905;width:2;height:14" coordorigin="9968,-905" coordsize="2,14">
              <v:shape style="position:absolute;left:9968;top:-905;width:2;height:14" coordorigin="9968,-905" coordsize="0,14" path="m9968,-905l9968,-891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850399pt;margin-top:6.295672pt;width:11.339pt;height:11pt;mso-position-horizontal-relative:page;mso-position-vertical-relative:paragraph;z-index:-7713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1.37665pt;margin-top:-33.330227pt;width:74.023955pt;height:30.842pt;mso-position-horizontal-relative:page;mso-position-vertical-relative:paragraph;z-index:-7711" coordorigin="628,-667" coordsize="1480,617">
            <v:shape style="position:absolute;left:1704;top:-557;width:404;height:396" type="#_x0000_t75">
              <v:imagedata r:id="rId11" o:title=""/>
            </v:shape>
            <v:shape style="position:absolute;left:1943;top:-523;width:141;height:326" type="#_x0000_t75">
              <v:imagedata r:id="rId12" o:title=""/>
            </v:shape>
            <v:group style="position:absolute;left:779;top:-527;width:265;height:265" coordorigin="779,-527" coordsize="265,265">
              <v:shape style="position:absolute;left:779;top:-527;width:265;height:265" coordorigin="779,-527" coordsize="265,265" path="m910,-527l910,-527,849,-511,832,-500,793,-449,779,-380,779,-380,779,-374,782,-363,784,-353,789,-341,792,-335,802,-318,816,-302,872,-268,917,-262,917,-262,926,-262,938,-264,948,-267,959,-271,969,-275,979,-280,988,-286,996,-293,1004,-300,1012,-308,1018,-317,1024,-326,1029,-335,1034,-345,1037,-356,1040,-367,1042,-378,1043,-394,1042,-410,927,-525,910,-527e" filled="t" fillcolor="#981B1E" stroked="f">
                <v:path arrowok="t"/>
                <v:fill/>
              </v:shape>
            </v:group>
            <v:group style="position:absolute;left:933;top:-456;width:74;height:74" coordorigin="933,-456" coordsize="74,74">
              <v:shape style="position:absolute;left:933;top:-456;width:74;height:74" coordorigin="933,-456" coordsize="74,74" path="m1007,-429l933,-429,933,-409,959,-409,959,-382,980,-382,980,-409,1007,-409,1007,-429e" filled="t" fillcolor="#FFFFFF" stroked="f">
                <v:path arrowok="t"/>
                <v:fill/>
              </v:shape>
              <v:shape style="position:absolute;left:933;top:-456;width:74;height:74" coordorigin="933,-456" coordsize="74,74" path="m980,-456l959,-456,959,-429,980,-429,980,-456e" filled="t" fillcolor="#FFFFFF" stroked="f">
                <v:path arrowok="t"/>
                <v:fill/>
              </v:shape>
            </v:group>
            <v:group style="position:absolute;left:817;top:-451;width:11;height:42" coordorigin="817,-451" coordsize="11,42">
              <v:shape style="position:absolute;left:817;top:-451;width:11;height:42" coordorigin="817,-451" coordsize="11,42" path="m817,-430l828,-430e" filled="f" stroked="t" strokeweight="2.223pt" strokecolor="#FFFFFF">
                <v:path arrowok="t"/>
              </v:shape>
            </v:group>
            <v:group style="position:absolute;left:833;top:-452;width:11;height:43" coordorigin="833,-452" coordsize="11,43">
              <v:shape style="position:absolute;left:833;top:-452;width:11;height:43" coordorigin="833,-452" coordsize="11,43" path="m843,-441l833,-441,833,-409,843,-409,843,-441e" filled="t" fillcolor="#FFFFFF" stroked="f">
                <v:path arrowok="t"/>
                <v:fill/>
              </v:shape>
              <v:shape style="position:absolute;left:833;top:-452;width:11;height:43" coordorigin="833,-452" coordsize="11,43" path="m843,-452l833,-452,833,-444,843,-444,843,-452e" filled="t" fillcolor="#FFFFFF" stroked="f">
                <v:path arrowok="t"/>
                <v:fill/>
              </v:shape>
            </v:group>
            <v:group style="position:absolute;left:848;top:-451;width:27;height:43" coordorigin="848,-451" coordsize="27,43">
              <v:shape style="position:absolute;left:848;top:-451;width:27;height:43" coordorigin="848,-451" coordsize="27,43" path="m875,-413l858,-413,859,-410,862,-408,872,-408,875,-413e" filled="t" fillcolor="#FFFFFF" stroked="f">
                <v:path arrowok="t"/>
                <v:fill/>
              </v:shape>
              <v:shape style="position:absolute;left:848;top:-451;width:27;height:43" coordorigin="848,-451" coordsize="27,43" path="m858,-451l848,-451,848,-409,858,-409,858,-413,875,-413,875,-416,859,-416,858,-418,858,-432,859,-434,874,-434,874,-437,858,-437,858,-451e" filled="t" fillcolor="#FFFFFF" stroked="f">
                <v:path arrowok="t"/>
                <v:fill/>
              </v:shape>
              <v:shape style="position:absolute;left:848;top:-451;width:27;height:43" coordorigin="848,-451" coordsize="27,43" path="m874,-434l864,-434,864,-432,864,-418,864,-416,875,-416,875,-429,875,-432,874,-434e" filled="t" fillcolor="#FFFFFF" stroked="f">
                <v:path arrowok="t"/>
                <v:fill/>
              </v:shape>
              <v:shape style="position:absolute;left:848;top:-451;width:27;height:43" coordorigin="848,-451" coordsize="27,43" path="m870,-442l862,-442,860,-440,858,-437,874,-437,873,-439,870,-442e" filled="t" fillcolor="#FFFFFF" stroked="f">
                <v:path arrowok="t"/>
                <v:fill/>
              </v:shape>
            </v:group>
            <v:group style="position:absolute;left:878;top:-442;width:19;height:33" coordorigin="878,-442" coordsize="19,33">
              <v:shape style="position:absolute;left:878;top:-442;width:19;height:33" coordorigin="878,-442" coordsize="19,33" path="m888,-441l878,-441,878,-409,889,-409,889,-430,890,-432,897,-432,897,-436,888,-436,888,-441e" filled="t" fillcolor="#FFFFFF" stroked="f">
                <v:path arrowok="t"/>
                <v:fill/>
              </v:shape>
              <v:shape style="position:absolute;left:878;top:-442;width:19;height:33" coordorigin="878,-442" coordsize="19,33" path="m897,-432l896,-432,897,-432,897,-432e" filled="t" fillcolor="#FFFFFF" stroked="f">
                <v:path arrowok="t"/>
                <v:fill/>
              </v:shape>
              <v:shape style="position:absolute;left:878;top:-442;width:19;height:33" coordorigin="878,-442" coordsize="19,33" path="m892,-442l890,-440,888,-436,897,-436,897,-442,892,-442e" filled="t" fillcolor="#FFFFFF" stroked="f">
                <v:path arrowok="t"/>
                <v:fill/>
              </v:shape>
            </v:group>
            <v:group style="position:absolute;left:899;top:-442;width:27;height:34" coordorigin="899,-442" coordsize="27,34">
              <v:shape style="position:absolute;left:899;top:-442;width:27;height:34" coordorigin="899,-442" coordsize="27,34" path="m922,-442l908,-442,906,-441,900,-437,899,-433,899,-412,902,-408,922,-408,926,-413,926,-415,910,-415,909,-417,909,-433,910,-435,926,-435,926,-437,922,-442e" filled="t" fillcolor="#FFFFFF" stroked="f">
                <v:path arrowok="t"/>
                <v:fill/>
              </v:shape>
              <v:shape style="position:absolute;left:899;top:-442;width:27;height:34" coordorigin="899,-442" coordsize="27,34" path="m926,-435l915,-435,915,-433,915,-417,915,-415,926,-415,926,-435e" filled="t" fillcolor="#FFFFFF" stroked="f">
                <v:path arrowok="t"/>
                <v:fill/>
              </v:shape>
            </v:group>
            <v:group style="position:absolute;left:817;top:-388;width:11;height:43" coordorigin="817,-388" coordsize="11,43">
              <v:shape style="position:absolute;left:817;top:-388;width:11;height:43" coordorigin="817,-388" coordsize="11,43" path="m828,-377l817,-377,817,-345,828,-345,828,-377e" filled="t" fillcolor="#FFFFFF" stroked="f">
                <v:path arrowok="t"/>
                <v:fill/>
              </v:shape>
              <v:shape style="position:absolute;left:817;top:-388;width:11;height:43" coordorigin="817,-388" coordsize="11,43" path="m828,-388l817,-388,817,-380,828,-380,828,-388e" filled="t" fillcolor="#FFFFFF" stroked="f">
                <v:path arrowok="t"/>
                <v:fill/>
              </v:shape>
            </v:group>
            <v:group style="position:absolute;left:832;top:-378;width:27;height:33" coordorigin="832,-378" coordsize="27,33">
              <v:shape style="position:absolute;left:832;top:-378;width:27;height:33" coordorigin="832,-378" coordsize="27,33" path="m843,-377l832,-377,832,-345,843,-345,843,-369,844,-370,859,-370,859,-372,859,-373,842,-373,843,-377e" filled="t" fillcolor="#FFFFFF" stroked="f">
                <v:path arrowok="t"/>
                <v:fill/>
              </v:shape>
              <v:shape style="position:absolute;left:832;top:-378;width:27;height:33" coordorigin="832,-378" coordsize="27,33" path="m859,-370l848,-370,848,-369,848,-345,859,-345,859,-370e" filled="t" fillcolor="#FFFFFF" stroked="f">
                <v:path arrowok="t"/>
                <v:fill/>
              </v:shape>
              <v:shape style="position:absolute;left:832;top:-378;width:27;height:33" coordorigin="832,-378" coordsize="27,33" path="m853,-378l847,-378,844,-377,842,-373,859,-373,859,-374,856,-377,853,-378e" filled="t" fillcolor="#FFFFFF" stroked="f">
                <v:path arrowok="t"/>
                <v:fill/>
              </v:shape>
            </v:group>
            <v:group style="position:absolute;left:861;top:-387;width:19;height:42" coordorigin="861,-387" coordsize="19,42">
              <v:shape style="position:absolute;left:861;top:-387;width:19;height:42" coordorigin="861,-387" coordsize="19,42" path="m875,-387l865,-387,865,-377,861,-377,861,-370,865,-370,865,-352,865,-349,865,-348,866,-346,869,-345,878,-345,880,-345,880,-352,876,-352,875,-353,875,-370,880,-370,880,-377,875,-377,875,-387e" filled="t" fillcolor="#FFFFFF" stroked="f">
                <v:path arrowok="t"/>
                <v:fill/>
              </v:shape>
              <v:shape style="position:absolute;left:861;top:-387;width:19;height:42" coordorigin="861,-387" coordsize="19,42" path="m880,-352l876,-352,880,-352e" filled="t" fillcolor="#FFFFFF" stroked="f">
                <v:path arrowok="t"/>
                <v:fill/>
              </v:shape>
            </v:group>
            <v:group style="position:absolute;left:881;top:-378;width:27;height:34" coordorigin="881,-378" coordsize="27,34">
              <v:shape style="position:absolute;left:881;top:-378;width:27;height:34" coordorigin="881,-378" coordsize="27,34" path="m904,-378l889,-378,885,-377,882,-371,881,-370,881,-367,881,-349,884,-345,903,-345,907,-348,907,-351,892,-351,892,-352,892,-360,907,-360,907,-365,892,-365,892,-371,892,-372,907,-372,907,-374,904,-378e" filled="t" fillcolor="#FFFFFF" stroked="f">
                <v:path arrowok="t"/>
                <v:fill/>
              </v:shape>
              <v:shape style="position:absolute;left:881;top:-378;width:27;height:34" coordorigin="881,-378" coordsize="27,34" path="m907,-357l898,-357,897,-352,897,-351,907,-351,907,-357e" filled="t" fillcolor="#FFFFFF" stroked="f">
                <v:path arrowok="t"/>
                <v:fill/>
              </v:shape>
              <v:shape style="position:absolute;left:881;top:-378;width:27;height:34" coordorigin="881,-378" coordsize="27,34" path="m907,-372l897,-372,897,-371,897,-365,907,-365,907,-372e" filled="t" fillcolor="#FFFFFF" stroked="f">
                <v:path arrowok="t"/>
                <v:fill/>
              </v:shape>
            </v:group>
            <v:group style="position:absolute;left:910;top:-378;width:19;height:33" coordorigin="910,-378" coordsize="19,33">
              <v:shape style="position:absolute;left:910;top:-378;width:19;height:33" coordorigin="910,-378" coordsize="19,33" path="m920,-377l910,-377,910,-345,921,-345,921,-367,922,-368,929,-368,929,-372,920,-372,920,-377e" filled="t" fillcolor="#FFFFFF" stroked="f">
                <v:path arrowok="t"/>
                <v:fill/>
              </v:shape>
              <v:shape style="position:absolute;left:910;top:-378;width:19;height:33" coordorigin="910,-378" coordsize="19,33" path="m929,-368l928,-368,929,-368,929,-368e" filled="t" fillcolor="#FFFFFF" stroked="f">
                <v:path arrowok="t"/>
                <v:fill/>
              </v:shape>
              <v:shape style="position:absolute;left:910;top:-378;width:19;height:33" coordorigin="910,-378" coordsize="19,33" path="m924,-378l922,-376,920,-372,929,-372,929,-378,924,-378e" filled="t" fillcolor="#FFFFFF" stroked="f">
                <v:path arrowok="t"/>
                <v:fill/>
              </v:shape>
            </v:group>
            <v:group style="position:absolute;left:931;top:-378;width:27;height:33" coordorigin="931,-378" coordsize="27,33">
              <v:shape style="position:absolute;left:931;top:-378;width:27;height:33" coordorigin="931,-378" coordsize="27,33" path="m942,-377l931,-377,931,-345,942,-345,942,-369,943,-370,958,-370,958,-372,958,-373,941,-373,942,-377e" filled="t" fillcolor="#FFFFFF" stroked="f">
                <v:path arrowok="t"/>
                <v:fill/>
              </v:shape>
              <v:shape style="position:absolute;left:931;top:-378;width:27;height:33" coordorigin="931,-378" coordsize="27,33" path="m958,-370l947,-370,947,-369,947,-345,958,-345,958,-370e" filled="t" fillcolor="#FFFFFF" stroked="f">
                <v:path arrowok="t"/>
                <v:fill/>
              </v:shape>
              <v:shape style="position:absolute;left:931;top:-378;width:27;height:33" coordorigin="931,-378" coordsize="27,33" path="m953,-378l946,-378,943,-377,941,-373,958,-373,958,-374,955,-377,953,-378e" filled="t" fillcolor="#FFFFFF" stroked="f">
                <v:path arrowok="t"/>
                <v:fill/>
              </v:shape>
            </v:group>
            <v:group style="position:absolute;left:961;top:-378;width:27;height:34" coordorigin="961,-378" coordsize="27,34">
              <v:shape style="position:absolute;left:961;top:-378;width:27;height:34" coordorigin="961,-378" coordsize="27,34" path="m984,-378l969,-378,965,-377,962,-371,962,-370,961,-367,961,-349,965,-345,984,-345,987,-348,987,-351,973,-351,972,-352,972,-360,988,-360,988,-365,972,-365,972,-371,973,-372,988,-372,988,-374,984,-378e" filled="t" fillcolor="#FFFFFF" stroked="f">
                <v:path arrowok="t"/>
                <v:fill/>
              </v:shape>
              <v:shape style="position:absolute;left:961;top:-378;width:27;height:34" coordorigin="961,-378" coordsize="27,34" path="m988,-357l978,-357,978,-352,977,-351,987,-351,988,-357e" filled="t" fillcolor="#FFFFFF" stroked="f">
                <v:path arrowok="t"/>
                <v:fill/>
              </v:shape>
              <v:shape style="position:absolute;left:961;top:-378;width:27;height:34" coordorigin="961,-378" coordsize="27,34" path="m988,-372l977,-372,978,-371,978,-365,988,-365,988,-372e" filled="t" fillcolor="#FFFFFF" stroked="f">
                <v:path arrowok="t"/>
                <v:fill/>
              </v:shape>
            </v:group>
            <v:group style="position:absolute;left:989;top:-387;width:19;height:42" coordorigin="989,-387" coordsize="19,42">
              <v:shape style="position:absolute;left:989;top:-387;width:19;height:42" coordorigin="989,-387" coordsize="19,42" path="m1003,-387l993,-387,993,-377,989,-377,989,-370,992,-370,992,-352,993,-349,993,-348,994,-346,996,-345,1005,-345,1007,-345,1007,-352,1004,-352,1003,-353,1003,-370,1007,-370,1007,-377,1003,-377,1003,-387e" filled="t" fillcolor="#FFFFFF" stroked="f">
                <v:path arrowok="t"/>
                <v:fill/>
              </v:shape>
              <v:shape style="position:absolute;left:989;top:-387;width:19;height:42" coordorigin="989,-387" coordsize="19,42" path="m1007,-352l1004,-352,1007,-352e" filled="t" fillcolor="#FFFFFF" stroked="f">
                <v:path arrowok="t"/>
                <v:fill/>
              </v:shape>
            </v:group>
            <v:group style="position:absolute;left:738;top:-557;width:915;height:397" coordorigin="738,-557" coordsize="915,397">
              <v:shape style="position:absolute;left:738;top:-557;width:915;height:397" coordorigin="738,-557" coordsize="915,397" path="m1049,-557l904,-557,882,-555,825,-538,776,-497,745,-444,738,-405,738,-381,753,-321,791,-271,845,-237,1564,-227,1564,-160,1652,-247,1631,-268,904,-268,883,-269,827,-293,787,-347,779,-383,780,-406,813,-477,865,-510,1049,-515,1049,-557e" filled="t" fillcolor="#782665" stroked="f">
                <v:path arrowok="t"/>
                <v:fill/>
              </v:shape>
            </v:group>
            <v:group style="position:absolute;left:1564;top:-335;width:68;height:67" coordorigin="1564,-335" coordsize="68,67">
              <v:shape style="position:absolute;left:1564;top:-335;width:68;height:67" coordorigin="1564,-335" coordsize="68,67" path="m1564,-335l1564,-268,1631,-268,1564,-335e" filled="t" fillcolor="#782665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RIGUARDANT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RAPPO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CRISTIAN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BIZANTINI.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Cristianità...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finita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buona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olontà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credevano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unico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Dio.</w:t>
      </w:r>
    </w:p>
    <w:p>
      <w:pPr>
        <w:spacing w:before="0" w:after="0" w:line="35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consisteva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comunità,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diversi,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aderente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cristianesimo.</w:t>
      </w:r>
    </w:p>
    <w:p>
      <w:pPr>
        <w:spacing w:before="0" w:after="0" w:line="35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finita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vivevano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’interno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bizantino.</w:t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’Impero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bizantino...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costituiva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estranea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ristianità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occidentale,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minaccia.</w:t>
      </w:r>
    </w:p>
    <w:p>
      <w:pPr>
        <w:spacing w:before="0" w:after="0" w:line="35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Costantinopoli.</w:t>
      </w:r>
    </w:p>
    <w:p>
      <w:pPr>
        <w:spacing w:before="0" w:after="0" w:line="337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dall’Armenia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Dalmazia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arrivava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Basilicata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32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Campania.</w:t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supre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autorità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religiosa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riconosciuta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bizantino...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l’imperatore.</w:t>
      </w:r>
    </w:p>
    <w:p>
      <w:pPr>
        <w:spacing w:before="0" w:after="0" w:line="337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pope.</w:t>
      </w:r>
    </w:p>
    <w:p>
      <w:pPr>
        <w:spacing w:before="0" w:after="0" w:line="337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oma.</w:t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7" w:lineRule="auto"/>
        <w:ind w:left="117" w:right="86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695646pt;width:11.339pt;height:11pt;mso-position-horizontal-relative:page;mso-position-vertical-relative:paragraph;z-index:-7712" coordorigin="737,94" coordsize="227,220">
            <v:shape style="position:absolute;left:737;top:94;width:227;height:220" coordorigin="737,94" coordsize="227,220" path="m737,314l964,314,964,94,737,94,737,31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RAPPO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TURAL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COMMERCIAL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ISLA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EURO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CRISTIAN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INSEREND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ESPRESSIONI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1" w:after="0" w:line="278" w:lineRule="auto"/>
        <w:ind w:left="117" w:right="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FORNIT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’ELENC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SOT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TTENZION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PERCH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-2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ALCUN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AROLE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SBAGLI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117" w:right="58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Sicilia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armi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tassa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cristiana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greco-romana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Africa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centrale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pietre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preziose,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oro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pezie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schiavi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Asia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8" w:lineRule="auto"/>
        <w:ind w:left="117" w:right="98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islamico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agevolati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arabi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ereditato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conoscenze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tradizione</w:t>
      </w:r>
    </w:p>
    <w:p>
      <w:pPr>
        <w:spacing w:before="0" w:after="0" w:line="278" w:lineRule="auto"/>
        <w:ind w:left="117" w:right="35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trasmisero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assieme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numerose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provenienti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dall’Oriente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dall’............................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sete,</w:t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esportavano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nell’Islam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principali</w:t>
      </w:r>
    </w:p>
    <w:p>
      <w:pPr>
        <w:jc w:val="left"/>
        <w:spacing w:after="0"/>
        <w:sectPr>
          <w:pgMar w:header="0" w:footer="468" w:top="460" w:bottom="740" w:left="620" w:right="780"/>
          <w:pgSz w:w="11060" w:h="14760"/>
        </w:sectPr>
      </w:pPr>
      <w:rPr/>
    </w:p>
    <w:p>
      <w:pPr>
        <w:spacing w:before="76" w:after="0" w:line="304" w:lineRule="auto"/>
        <w:ind w:left="100" w:right="43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merci: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provenienti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particolar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islamizzati,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pagavano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praticare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religione,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frequentare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luoghi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svolgere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attività.</w:t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8" w:lineRule="exact"/>
        <w:ind w:left="100" w:right="6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5.138481pt;width:11.339pt;height:11pt;mso-position-horizontal-relative:page;mso-position-vertical-relative:paragraph;z-index:-7710" coordorigin="1020,103" coordsize="227,220">
            <v:shape style="position:absolute;left:1020;top:103;width:227;height:220" coordorigin="1020,103" coordsize="227,220" path="m1020,323l1247,323,1247,103,1020,103,1020,323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’Occide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nte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cristian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esportava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verso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musulmani...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schiavi,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pietre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preziose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spezie.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oro,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ceramiche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metalli.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mus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ulmani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Casa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guer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comprendeva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ll’islam.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destinat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martiri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Allah.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designava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islamici.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popolare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1096...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arrivare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errasanta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Gerusalemme.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concluse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caratterizzata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violenti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massacri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ordini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monastico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-cavallereschi...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rono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ciuti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lottare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cristiana.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sottraevano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errasanta.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’ultima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concluse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Luigi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IX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riconquista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Giovan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d’Acri.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Cipro.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8" w:lineRule="exact"/>
        <w:ind w:left="100" w:right="260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5.137402pt;width:11.339pt;height:11pt;mso-position-horizontal-relative:page;mso-position-vertical-relative:paragraph;z-index:-7709" coordorigin="1020,103" coordsize="227,220">
            <v:shape style="position:absolute;left:1020;top:103;width:227;height:220" coordorigin="1020,103" coordsize="227,220" path="m1020,323l1247,323,1247,103,1020,103,1020,323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DESCRIZION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CROC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QUINDI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IVID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CORRISPONDENTI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(CERC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È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PUO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RICONOSCER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CITTÀ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ITINERAR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DESCRITTI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)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DICITURA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68" w:top="440" w:bottom="660" w:left="920" w:right="880"/>
          <w:pgSz w:w="11060" w:h="1476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9" w:lineRule="auto"/>
        <w:ind w:left="761" w:right="-46" w:firstLine="4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37.759201pt;margin-top:5.674931pt;width:14.5pt;height:.1pt;mso-position-horizontal-relative:page;mso-position-vertical-relative:paragraph;z-index:-7707" coordorigin="755,113" coordsize="290,2">
            <v:shape style="position:absolute;left:755;top:113;width:290;height:2" coordorigin="755,113" coordsize="290,0" path="m755,113l1045,113e" filled="f" stroked="t" strokeweight=".85pt" strokecolor="#ED1D24">
              <v:path arrowok="t"/>
            </v:shape>
          </v:group>
          <w10:wrap type="none"/>
        </w:pict>
      </w:r>
      <w:r>
        <w:rPr/>
        <w:pict>
          <v:group style="position:absolute;margin-left:37.759201pt;margin-top:22.520931pt;width:14.5pt;height:.1pt;mso-position-horizontal-relative:page;mso-position-vertical-relative:paragraph;z-index:-7706" coordorigin="755,450" coordsize="290,2">
            <v:shape style="position:absolute;left:755;top:450;width:290;height:2" coordorigin="755,450" coordsize="290,0" path="m755,450l1045,450e" filled="f" stroked="t" strokeweight=".85pt" strokecolor="#CCA987">
              <v:path arrowok="t"/>
            </v:shape>
          </v:group>
          <w10:wrap type="none"/>
        </w:pict>
      </w:r>
      <w:r>
        <w:rPr/>
        <w:pict>
          <v:group style="position:absolute;margin-left:131.268997pt;margin-top:1.439631pt;width:13.255pt;height:7.587pt;mso-position-horizontal-relative:page;mso-position-vertical-relative:paragraph;z-index:-7700" coordorigin="2625,29" coordsize="265,152">
            <v:group style="position:absolute;left:2630;top:34;width:255;height:142" coordorigin="2630,34" coordsize="255,142">
              <v:shape style="position:absolute;left:2630;top:34;width:255;height:142" coordorigin="2630,34" coordsize="255,142" path="m2630,34l2885,34,2885,176,2630,176,2630,34e" filled="t" fillcolor="#939598" stroked="f">
                <v:path arrowok="t"/>
                <v:fill/>
              </v:shape>
            </v:group>
            <v:group style="position:absolute;left:2630;top:34;width:255;height:142" coordorigin="2630,34" coordsize="255,142">
              <v:shape style="position:absolute;left:2630;top:34;width:255;height:142" coordorigin="2630,34" coordsize="255,142" path="m2630,34l2885,34,2885,176,2630,176,2630,34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1.268997pt;margin-top:34.747631pt;width:13.255pt;height:7.587pt;mso-position-horizontal-relative:page;mso-position-vertical-relative:paragraph;z-index:-7698" coordorigin="2625,695" coordsize="265,152">
            <v:group style="position:absolute;left:2630;top:700;width:255;height:142" coordorigin="2630,700" coordsize="255,142">
              <v:shape style="position:absolute;left:2630;top:700;width:255;height:142" coordorigin="2630,700" coordsize="255,142" path="m2630,700l2885,700,2885,842,2630,842,2630,700e" filled="t" fillcolor="#DCDDDE" stroked="f">
                <v:path arrowok="t"/>
                <v:fill/>
              </v:shape>
            </v:group>
            <v:group style="position:absolute;left:2630;top:700;width:255;height:142" coordorigin="2630,700" coordsize="255,142">
              <v:shape style="position:absolute;left:2630;top:700;width:255;height:142" coordorigin="2630,700" coordsize="255,142" path="m2630,700l2885,700,2885,842,2630,842,2630,700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spedizione</w:t>
      </w:r>
      <w:r>
        <w:rPr>
          <w:rFonts w:ascii="Arial" w:hAnsi="Arial" w:cs="Arial" w:eastAsia="Arial"/>
          <w:sz w:val="15"/>
          <w:szCs w:val="15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ter</w:t>
      </w:r>
      <w:r>
        <w:rPr>
          <w:rFonts w:ascii="Arial" w:hAnsi="Arial" w:cs="Arial" w:eastAsia="Arial"/>
          <w:sz w:val="15"/>
          <w:szCs w:val="15"/>
          <w:spacing w:val="-3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est</w:t>
      </w:r>
      <w:r>
        <w:rPr>
          <w:rFonts w:ascii="Arial" w:hAnsi="Arial" w:cs="Arial" w:eastAsia="Arial"/>
          <w:sz w:val="15"/>
          <w:szCs w:val="15"/>
          <w:spacing w:val="-3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spedizione</w:t>
      </w:r>
      <w:r>
        <w:rPr>
          <w:rFonts w:ascii="Arial" w:hAnsi="Arial" w:cs="Arial" w:eastAsia="Arial"/>
          <w:sz w:val="15"/>
          <w:szCs w:val="15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1"/>
        </w:rPr>
        <w:t>marittima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15" w:lineRule="auto"/>
        <w:ind w:right="-49"/>
        <w:jc w:val="both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w w:val="83"/>
          <w:position w:val="-2"/>
        </w:rPr>
        <w:t>Chi</w:t>
      </w:r>
      <w:r>
        <w:rPr>
          <w:rFonts w:ascii="Arial" w:hAnsi="Arial" w:cs="Arial" w:eastAsia="Arial"/>
          <w:sz w:val="15"/>
          <w:szCs w:val="15"/>
          <w:spacing w:val="-46"/>
          <w:w w:val="87"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-42"/>
          <w:w w:val="81"/>
          <w:position w:val="0"/>
        </w:rPr>
        <w:t>C</w:t>
      </w:r>
      <w:r>
        <w:rPr>
          <w:rFonts w:ascii="Arial" w:hAnsi="Arial" w:cs="Arial" w:eastAsia="Arial"/>
          <w:sz w:val="15"/>
          <w:szCs w:val="15"/>
          <w:spacing w:val="-26"/>
          <w:w w:val="91"/>
          <w:position w:val="-2"/>
        </w:rPr>
        <w:t>s</w:t>
      </w:r>
      <w:r>
        <w:rPr>
          <w:rFonts w:ascii="Arial" w:hAnsi="Arial" w:cs="Arial" w:eastAsia="Arial"/>
          <w:sz w:val="15"/>
          <w:szCs w:val="15"/>
          <w:spacing w:val="-44"/>
          <w:w w:val="83"/>
          <w:position w:val="0"/>
        </w:rPr>
        <w:t>h</w:t>
      </w:r>
      <w:r>
        <w:rPr>
          <w:rFonts w:ascii="Arial" w:hAnsi="Arial" w:cs="Arial" w:eastAsia="Arial"/>
          <w:sz w:val="15"/>
          <w:szCs w:val="15"/>
          <w:spacing w:val="-27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6"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-33"/>
          <w:w w:val="87"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-39"/>
          <w:w w:val="95"/>
          <w:position w:val="-2"/>
        </w:rPr>
        <w:t>c</w:t>
      </w:r>
      <w:r>
        <w:rPr>
          <w:rFonts w:ascii="Arial" w:hAnsi="Arial" w:cs="Arial" w:eastAsia="Arial"/>
          <w:sz w:val="15"/>
          <w:szCs w:val="15"/>
          <w:spacing w:val="-30"/>
          <w:w w:val="91"/>
          <w:position w:val="0"/>
        </w:rPr>
        <w:t>s</w:t>
      </w:r>
      <w:r>
        <w:rPr>
          <w:rFonts w:ascii="Arial" w:hAnsi="Arial" w:cs="Arial" w:eastAsia="Arial"/>
          <w:sz w:val="15"/>
          <w:szCs w:val="15"/>
          <w:spacing w:val="-41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-30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103"/>
          <w:position w:val="-2"/>
        </w:rPr>
        <w:t>t</w:t>
      </w:r>
      <w:r>
        <w:rPr>
          <w:rFonts w:ascii="Arial" w:hAnsi="Arial" w:cs="Arial" w:eastAsia="Arial"/>
          <w:sz w:val="15"/>
          <w:szCs w:val="15"/>
          <w:spacing w:val="-15"/>
          <w:w w:val="103"/>
          <w:position w:val="-2"/>
        </w:rPr>
        <w:t>t</w:t>
      </w:r>
      <w:r>
        <w:rPr>
          <w:rFonts w:ascii="Arial" w:hAnsi="Arial" w:cs="Arial" w:eastAsia="Arial"/>
          <w:sz w:val="15"/>
          <w:szCs w:val="15"/>
          <w:spacing w:val="-57"/>
          <w:w w:val="95"/>
          <w:position w:val="0"/>
        </w:rPr>
        <w:t>c</w:t>
      </w:r>
      <w:r>
        <w:rPr>
          <w:rFonts w:ascii="Arial" w:hAnsi="Arial" w:cs="Arial" w:eastAsia="Arial"/>
          <w:sz w:val="15"/>
          <w:szCs w:val="15"/>
          <w:spacing w:val="-20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-52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6"/>
          <w:position w:val="-2"/>
        </w:rPr>
        <w:t>l</w:t>
      </w:r>
      <w:r>
        <w:rPr>
          <w:rFonts w:ascii="Arial" w:hAnsi="Arial" w:cs="Arial" w:eastAsia="Arial"/>
          <w:sz w:val="15"/>
          <w:szCs w:val="15"/>
          <w:spacing w:val="-6"/>
          <w:w w:val="86"/>
          <w:position w:val="-2"/>
        </w:rPr>
        <w:t>i</w:t>
      </w:r>
      <w:r>
        <w:rPr>
          <w:rFonts w:ascii="Arial" w:hAnsi="Arial" w:cs="Arial" w:eastAsia="Arial"/>
          <w:sz w:val="15"/>
          <w:szCs w:val="15"/>
          <w:spacing w:val="-37"/>
          <w:w w:val="103"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-35"/>
          <w:w w:val="95"/>
          <w:position w:val="-2"/>
        </w:rPr>
        <w:t>c</w:t>
      </w:r>
      <w:r>
        <w:rPr>
          <w:rFonts w:ascii="Arial" w:hAnsi="Arial" w:cs="Arial" w:eastAsia="Arial"/>
          <w:sz w:val="15"/>
          <w:szCs w:val="15"/>
          <w:spacing w:val="-9"/>
          <w:w w:val="103"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-63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-1"/>
          <w:w w:val="86"/>
          <w:position w:val="0"/>
        </w:rPr>
        <w:t>l</w:t>
      </w:r>
      <w:r>
        <w:rPr>
          <w:rFonts w:ascii="Arial" w:hAnsi="Arial" w:cs="Arial" w:eastAsia="Arial"/>
          <w:sz w:val="15"/>
          <w:szCs w:val="15"/>
          <w:spacing w:val="-49"/>
          <w:w w:val="99"/>
          <w:position w:val="-2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6"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-56"/>
          <w:w w:val="95"/>
          <w:position w:val="0"/>
        </w:rPr>
        <w:t>c</w:t>
      </w:r>
      <w:r>
        <w:rPr>
          <w:rFonts w:ascii="Arial" w:hAnsi="Arial" w:cs="Arial" w:eastAsia="Arial"/>
          <w:sz w:val="15"/>
          <w:szCs w:val="15"/>
          <w:spacing w:val="-21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-51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-21"/>
          <w:w w:val="90"/>
          <w:position w:val="-2"/>
        </w:rPr>
        <w:t>m</w:t>
      </w:r>
      <w:r>
        <w:rPr>
          <w:rFonts w:ascii="Arial" w:hAnsi="Arial" w:cs="Arial" w:eastAsia="Arial"/>
          <w:sz w:val="15"/>
          <w:szCs w:val="15"/>
          <w:spacing w:val="-28"/>
          <w:w w:val="99"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46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-30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-40"/>
          <w:w w:val="83"/>
          <w:position w:val="-2"/>
        </w:rPr>
        <w:t>n</w:t>
      </w:r>
      <w:r>
        <w:rPr>
          <w:rFonts w:ascii="Arial" w:hAnsi="Arial" w:cs="Arial" w:eastAsia="Arial"/>
          <w:sz w:val="15"/>
          <w:szCs w:val="15"/>
          <w:spacing w:val="-73"/>
          <w:w w:val="90"/>
          <w:position w:val="0"/>
        </w:rPr>
        <w:t>m</w:t>
      </w:r>
      <w:r>
        <w:rPr>
          <w:rFonts w:ascii="Arial" w:hAnsi="Arial" w:cs="Arial" w:eastAsia="Arial"/>
          <w:sz w:val="15"/>
          <w:szCs w:val="15"/>
          <w:spacing w:val="2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4"/>
          <w:position w:val="0"/>
        </w:rPr>
        <w:t>ana</w:t>
      </w:r>
      <w:r>
        <w:rPr>
          <w:rFonts w:ascii="Arial" w:hAnsi="Arial" w:cs="Arial" w:eastAsia="Arial"/>
          <w:sz w:val="15"/>
          <w:szCs w:val="15"/>
          <w:spacing w:val="0"/>
          <w:w w:val="84"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3"/>
          <w:position w:val="-2"/>
        </w:rPr>
        <w:t>Chi</w:t>
      </w:r>
      <w:r>
        <w:rPr>
          <w:rFonts w:ascii="Arial" w:hAnsi="Arial" w:cs="Arial" w:eastAsia="Arial"/>
          <w:sz w:val="15"/>
          <w:szCs w:val="15"/>
          <w:spacing w:val="-46"/>
          <w:w w:val="87"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-42"/>
          <w:w w:val="81"/>
          <w:position w:val="0"/>
        </w:rPr>
        <w:t>C</w:t>
      </w:r>
      <w:r>
        <w:rPr>
          <w:rFonts w:ascii="Arial" w:hAnsi="Arial" w:cs="Arial" w:eastAsia="Arial"/>
          <w:sz w:val="15"/>
          <w:szCs w:val="15"/>
          <w:spacing w:val="-26"/>
          <w:w w:val="91"/>
          <w:position w:val="-2"/>
        </w:rPr>
        <w:t>s</w:t>
      </w:r>
      <w:r>
        <w:rPr>
          <w:rFonts w:ascii="Arial" w:hAnsi="Arial" w:cs="Arial" w:eastAsia="Arial"/>
          <w:sz w:val="15"/>
          <w:szCs w:val="15"/>
          <w:spacing w:val="-44"/>
          <w:w w:val="83"/>
          <w:position w:val="0"/>
        </w:rPr>
        <w:t>h</w:t>
      </w:r>
      <w:r>
        <w:rPr>
          <w:rFonts w:ascii="Arial" w:hAnsi="Arial" w:cs="Arial" w:eastAsia="Arial"/>
          <w:sz w:val="15"/>
          <w:szCs w:val="15"/>
          <w:spacing w:val="-27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6"/>
          <w:position w:val="0"/>
        </w:rPr>
        <w:t>i</w:t>
      </w:r>
      <w:r>
        <w:rPr>
          <w:rFonts w:ascii="Arial" w:hAnsi="Arial" w:cs="Arial" w:eastAsia="Arial"/>
          <w:sz w:val="15"/>
          <w:szCs w:val="15"/>
          <w:spacing w:val="-33"/>
          <w:w w:val="87"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-45"/>
          <w:w w:val="94"/>
          <w:position w:val="-2"/>
        </w:rPr>
        <w:t>g</w:t>
      </w:r>
      <w:r>
        <w:rPr>
          <w:rFonts w:ascii="Arial" w:hAnsi="Arial" w:cs="Arial" w:eastAsia="Arial"/>
          <w:sz w:val="15"/>
          <w:szCs w:val="15"/>
          <w:spacing w:val="-23"/>
          <w:w w:val="91"/>
          <w:position w:val="0"/>
        </w:rPr>
        <w:t>s</w:t>
      </w:r>
      <w:r>
        <w:rPr>
          <w:rFonts w:ascii="Arial" w:hAnsi="Arial" w:cs="Arial" w:eastAsia="Arial"/>
          <w:sz w:val="15"/>
          <w:szCs w:val="15"/>
          <w:spacing w:val="-27"/>
          <w:w w:val="99"/>
          <w:position w:val="-2"/>
        </w:rPr>
        <w:t>r</w:t>
      </w:r>
      <w:r>
        <w:rPr>
          <w:rFonts w:ascii="Arial" w:hAnsi="Arial" w:cs="Arial" w:eastAsia="Arial"/>
          <w:sz w:val="15"/>
          <w:szCs w:val="15"/>
          <w:spacing w:val="-48"/>
          <w:w w:val="85"/>
          <w:position w:val="0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7"/>
          <w:position w:val="-2"/>
        </w:rPr>
        <w:t>e</w:t>
      </w:r>
      <w:r>
        <w:rPr>
          <w:rFonts w:ascii="Arial" w:hAnsi="Arial" w:cs="Arial" w:eastAsia="Arial"/>
          <w:sz w:val="15"/>
          <w:szCs w:val="15"/>
          <w:spacing w:val="-56"/>
          <w:w w:val="95"/>
          <w:position w:val="-2"/>
        </w:rPr>
        <w:t>c</w:t>
      </w:r>
      <w:r>
        <w:rPr>
          <w:rFonts w:ascii="Arial" w:hAnsi="Arial" w:cs="Arial" w:eastAsia="Arial"/>
          <w:sz w:val="15"/>
          <w:szCs w:val="15"/>
          <w:spacing w:val="-23"/>
          <w:w w:val="94"/>
          <w:position w:val="0"/>
        </w:rPr>
        <w:t>g</w:t>
      </w:r>
      <w:r>
        <w:rPr>
          <w:rFonts w:ascii="Arial" w:hAnsi="Arial" w:cs="Arial" w:eastAsia="Arial"/>
          <w:sz w:val="15"/>
          <w:szCs w:val="15"/>
          <w:spacing w:val="-53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-3"/>
          <w:w w:val="99"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66"/>
          <w:w w:val="87"/>
          <w:position w:val="0"/>
        </w:rPr>
        <w:t>e</w:t>
      </w:r>
      <w:r>
        <w:rPr>
          <w:rFonts w:ascii="Arial" w:hAnsi="Arial" w:cs="Arial" w:eastAsia="Arial"/>
          <w:sz w:val="15"/>
          <w:szCs w:val="15"/>
          <w:spacing w:val="0"/>
          <w:w w:val="58"/>
          <w:position w:val="-2"/>
        </w:rPr>
        <w:t>-</w:t>
      </w:r>
      <w:r>
        <w:rPr>
          <w:rFonts w:ascii="Arial" w:hAnsi="Arial" w:cs="Arial" w:eastAsia="Arial"/>
          <w:sz w:val="15"/>
          <w:szCs w:val="15"/>
          <w:spacing w:val="-39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-33"/>
          <w:w w:val="95"/>
          <w:position w:val="0"/>
        </w:rPr>
        <w:t>c</w:t>
      </w:r>
      <w:r>
        <w:rPr>
          <w:rFonts w:ascii="Arial" w:hAnsi="Arial" w:cs="Arial" w:eastAsia="Arial"/>
          <w:sz w:val="15"/>
          <w:szCs w:val="15"/>
          <w:spacing w:val="-17"/>
          <w:w w:val="99"/>
          <w:position w:val="-2"/>
        </w:rPr>
        <w:t>r</w:t>
      </w:r>
      <w:r>
        <w:rPr>
          <w:rFonts w:ascii="Arial" w:hAnsi="Arial" w:cs="Arial" w:eastAsia="Arial"/>
          <w:sz w:val="15"/>
          <w:szCs w:val="15"/>
          <w:spacing w:val="-56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3"/>
          <w:position w:val="-2"/>
        </w:rPr>
        <w:t>t</w:t>
      </w:r>
      <w:r>
        <w:rPr>
          <w:rFonts w:ascii="Arial" w:hAnsi="Arial" w:cs="Arial" w:eastAsia="Arial"/>
          <w:sz w:val="15"/>
          <w:szCs w:val="15"/>
          <w:spacing w:val="-63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58"/>
          <w:position w:val="0"/>
        </w:rPr>
        <w:t>-</w:t>
      </w:r>
      <w:r>
        <w:rPr>
          <w:rFonts w:ascii="Arial" w:hAnsi="Arial" w:cs="Arial" w:eastAsia="Arial"/>
          <w:sz w:val="15"/>
          <w:szCs w:val="15"/>
          <w:spacing w:val="-42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-33"/>
          <w:w w:val="90"/>
          <w:position w:val="-2"/>
        </w:rPr>
        <w:t>d</w:t>
      </w:r>
      <w:r>
        <w:rPr>
          <w:rFonts w:ascii="Arial" w:hAnsi="Arial" w:cs="Arial" w:eastAsia="Arial"/>
          <w:sz w:val="15"/>
          <w:szCs w:val="15"/>
          <w:spacing w:val="-17"/>
          <w:w w:val="99"/>
          <w:position w:val="0"/>
        </w:rPr>
        <w:t>r</w:t>
      </w:r>
      <w:r>
        <w:rPr>
          <w:rFonts w:ascii="Arial" w:hAnsi="Arial" w:cs="Arial" w:eastAsia="Arial"/>
          <w:sz w:val="15"/>
          <w:szCs w:val="15"/>
          <w:spacing w:val="-57"/>
          <w:w w:val="91"/>
          <w:position w:val="-2"/>
        </w:rPr>
        <w:t>o</w:t>
      </w:r>
      <w:r>
        <w:rPr>
          <w:rFonts w:ascii="Arial" w:hAnsi="Arial" w:cs="Arial" w:eastAsia="Arial"/>
          <w:sz w:val="15"/>
          <w:szCs w:val="15"/>
          <w:spacing w:val="0"/>
          <w:w w:val="103"/>
          <w:position w:val="0"/>
        </w:rPr>
        <w:t>t</w:t>
      </w:r>
      <w:r>
        <w:rPr>
          <w:rFonts w:ascii="Arial" w:hAnsi="Arial" w:cs="Arial" w:eastAsia="Arial"/>
          <w:sz w:val="15"/>
          <w:szCs w:val="15"/>
          <w:spacing w:val="-63"/>
          <w:w w:val="91"/>
          <w:position w:val="0"/>
        </w:rPr>
        <w:t>o</w:t>
      </w:r>
      <w:r>
        <w:rPr>
          <w:rFonts w:ascii="Arial" w:hAnsi="Arial" w:cs="Arial" w:eastAsia="Arial"/>
          <w:sz w:val="15"/>
          <w:szCs w:val="15"/>
          <w:spacing w:val="-6"/>
          <w:w w:val="91"/>
          <w:position w:val="-2"/>
        </w:rPr>
        <w:t>s</w:t>
      </w:r>
      <w:r>
        <w:rPr>
          <w:rFonts w:ascii="Arial" w:hAnsi="Arial" w:cs="Arial" w:eastAsia="Arial"/>
          <w:sz w:val="15"/>
          <w:szCs w:val="15"/>
          <w:spacing w:val="-70"/>
          <w:w w:val="90"/>
          <w:position w:val="0"/>
        </w:rPr>
        <w:t>d</w:t>
      </w:r>
      <w:r>
        <w:rPr>
          <w:rFonts w:ascii="Arial" w:hAnsi="Arial" w:cs="Arial" w:eastAsia="Arial"/>
          <w:sz w:val="15"/>
          <w:szCs w:val="15"/>
          <w:spacing w:val="0"/>
          <w:w w:val="91"/>
          <w:position w:val="-2"/>
        </w:rPr>
        <w:t>s</w:t>
      </w:r>
      <w:r>
        <w:rPr>
          <w:rFonts w:ascii="Arial" w:hAnsi="Arial" w:cs="Arial" w:eastAsia="Arial"/>
          <w:sz w:val="15"/>
          <w:szCs w:val="15"/>
          <w:spacing w:val="-70"/>
          <w:w w:val="85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0"/>
          <w:w w:val="89"/>
          <w:position w:val="0"/>
        </w:rPr>
        <w:t>ossa</w:t>
      </w:r>
      <w:r>
        <w:rPr>
          <w:rFonts w:ascii="Arial" w:hAnsi="Arial" w:cs="Arial" w:eastAsia="Arial"/>
          <w:sz w:val="15"/>
          <w:szCs w:val="15"/>
          <w:spacing w:val="0"/>
          <w:w w:val="89"/>
          <w:position w:val="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  <w:position w:val="-2"/>
        </w:rPr>
        <w:t>mu</w:t>
      </w:r>
      <w:r>
        <w:rPr>
          <w:rFonts w:ascii="Arial" w:hAnsi="Arial" w:cs="Arial" w:eastAsia="Arial"/>
          <w:sz w:val="15"/>
          <w:szCs w:val="15"/>
          <w:spacing w:val="-29"/>
          <w:w w:val="79"/>
          <w:position w:val="-2"/>
        </w:rPr>
        <w:t>s</w:t>
      </w:r>
      <w:r>
        <w:rPr>
          <w:rFonts w:ascii="Arial" w:hAnsi="Arial" w:cs="Arial" w:eastAsia="Arial"/>
          <w:sz w:val="15"/>
          <w:szCs w:val="15"/>
          <w:spacing w:val="-60"/>
          <w:w w:val="79"/>
          <w:position w:val="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79"/>
          <w:position w:val="-2"/>
        </w:rPr>
        <w:t>u</w:t>
      </w:r>
      <w:r>
        <w:rPr>
          <w:rFonts w:ascii="Arial" w:hAnsi="Arial" w:cs="Arial" w:eastAsia="Arial"/>
          <w:sz w:val="15"/>
          <w:szCs w:val="15"/>
          <w:spacing w:val="-18"/>
          <w:w w:val="79"/>
          <w:position w:val="-2"/>
        </w:rPr>
        <w:t>l</w:t>
      </w:r>
      <w:r>
        <w:rPr>
          <w:rFonts w:ascii="Arial" w:hAnsi="Arial" w:cs="Arial" w:eastAsia="Arial"/>
          <w:sz w:val="15"/>
          <w:szCs w:val="15"/>
          <w:spacing w:val="-37"/>
          <w:w w:val="79"/>
          <w:position w:val="0"/>
        </w:rPr>
        <w:t>u</w:t>
      </w:r>
      <w:r>
        <w:rPr>
          <w:rFonts w:ascii="Arial" w:hAnsi="Arial" w:cs="Arial" w:eastAsia="Arial"/>
          <w:sz w:val="15"/>
          <w:szCs w:val="15"/>
          <w:spacing w:val="-52"/>
          <w:w w:val="79"/>
          <w:position w:val="-2"/>
        </w:rPr>
        <w:t>m</w:t>
      </w:r>
      <w:r>
        <w:rPr>
          <w:rFonts w:ascii="Arial" w:hAnsi="Arial" w:cs="Arial" w:eastAsia="Arial"/>
          <w:sz w:val="15"/>
          <w:szCs w:val="15"/>
          <w:spacing w:val="-2"/>
          <w:w w:val="79"/>
          <w:position w:val="0"/>
        </w:rPr>
        <w:t>s</w:t>
      </w:r>
      <w:r>
        <w:rPr>
          <w:rFonts w:ascii="Arial" w:hAnsi="Arial" w:cs="Arial" w:eastAsia="Arial"/>
          <w:sz w:val="15"/>
          <w:szCs w:val="15"/>
          <w:spacing w:val="-54"/>
          <w:w w:val="79"/>
          <w:position w:val="-2"/>
        </w:rPr>
        <w:t>a</w:t>
      </w:r>
      <w:r>
        <w:rPr>
          <w:rFonts w:ascii="Arial" w:hAnsi="Arial" w:cs="Arial" w:eastAsia="Arial"/>
          <w:sz w:val="15"/>
          <w:szCs w:val="15"/>
          <w:spacing w:val="-1"/>
          <w:w w:val="79"/>
          <w:position w:val="0"/>
        </w:rPr>
        <w:t>u</w:t>
      </w:r>
      <w:r>
        <w:rPr>
          <w:rFonts w:ascii="Arial" w:hAnsi="Arial" w:cs="Arial" w:eastAsia="Arial"/>
          <w:sz w:val="15"/>
          <w:szCs w:val="15"/>
          <w:spacing w:val="-54"/>
          <w:w w:val="79"/>
          <w:position w:val="-2"/>
        </w:rPr>
        <w:t>n</w:t>
      </w:r>
      <w:r>
        <w:rPr>
          <w:rFonts w:ascii="Arial" w:hAnsi="Arial" w:cs="Arial" w:eastAsia="Arial"/>
          <w:sz w:val="15"/>
          <w:szCs w:val="15"/>
          <w:spacing w:val="0"/>
          <w:w w:val="79"/>
          <w:position w:val="0"/>
        </w:rPr>
        <w:t>l</w:t>
      </w:r>
      <w:r>
        <w:rPr>
          <w:rFonts w:ascii="Arial" w:hAnsi="Arial" w:cs="Arial" w:eastAsia="Arial"/>
          <w:sz w:val="15"/>
          <w:szCs w:val="15"/>
          <w:spacing w:val="-58"/>
          <w:w w:val="79"/>
          <w:position w:val="0"/>
        </w:rPr>
        <w:t>m</w:t>
      </w:r>
      <w:r>
        <w:rPr>
          <w:rFonts w:ascii="Arial" w:hAnsi="Arial" w:cs="Arial" w:eastAsia="Arial"/>
          <w:sz w:val="15"/>
          <w:szCs w:val="15"/>
          <w:spacing w:val="0"/>
          <w:w w:val="79"/>
          <w:position w:val="-2"/>
        </w:rPr>
        <w:t>i</w:t>
      </w:r>
      <w:r>
        <w:rPr>
          <w:rFonts w:ascii="Arial" w:hAnsi="Arial" w:cs="Arial" w:eastAsia="Arial"/>
          <w:sz w:val="15"/>
          <w:szCs w:val="15"/>
          <w:spacing w:val="15"/>
          <w:w w:val="79"/>
          <w:position w:val="-2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  <w:t>ani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78" w:after="0" w:line="240" w:lineRule="auto"/>
        <w:ind w:right="-20"/>
        <w:jc w:val="left"/>
        <w:rPr>
          <w:rFonts w:ascii="Trebuchet MS" w:hAnsi="Trebuchet MS" w:cs="Trebuchet MS" w:eastAsia="Trebuchet MS"/>
          <w:sz w:val="24"/>
          <w:szCs w:val="2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5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</w:rPr>
        <w:t>Ratisbona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8" w:lineRule="exact"/>
        <w:ind w:right="-5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</w:rPr>
        <w:t>Ratisbona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2" w:after="0" w:line="145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  <w:position w:val="-1"/>
        </w:rPr>
        <w:t>Ratisbona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29" w:lineRule="exact"/>
        <w:ind w:left="124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Genova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3" w:lineRule="exact"/>
        <w:ind w:left="124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-1"/>
        </w:rPr>
        <w:t>Genova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4"/>
          <w:w w:val="89"/>
          <w:b/>
          <w:bCs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Pis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09" w:lineRule="exact"/>
        <w:ind w:left="662" w:right="-20"/>
        <w:jc w:val="left"/>
        <w:tabs>
          <w:tab w:pos="1720" w:val="left"/>
        </w:tabs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Marsiglia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-3"/>
        </w:rPr>
        <w:t>P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-3"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83"/>
          <w:b/>
          <w:bCs/>
          <w:position w:val="-3"/>
        </w:rPr>
        <w:t>s</w:t>
      </w:r>
      <w:r>
        <w:rPr>
          <w:rFonts w:ascii="Arial" w:hAnsi="Arial" w:cs="Arial" w:eastAsia="Arial"/>
          <w:sz w:val="13"/>
          <w:szCs w:val="13"/>
          <w:spacing w:val="-60"/>
          <w:w w:val="97"/>
          <w:b/>
          <w:bCs/>
          <w:position w:val="-3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97" w:lineRule="exact"/>
        <w:ind w:right="42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4"/>
        </w:rPr>
        <w:t>Marsiglia</w:t>
      </w:r>
      <w:r>
        <w:rPr>
          <w:rFonts w:ascii="Arial" w:hAnsi="Arial" w:cs="Arial" w:eastAsia="Arial"/>
          <w:sz w:val="13"/>
          <w:szCs w:val="13"/>
          <w:spacing w:val="-8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0"/>
        </w:rPr>
        <w:t>Genova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31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3"/>
          <w:b/>
          <w:bCs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5"/>
          <w:b/>
          <w:bCs/>
          <w:position w:val="1"/>
        </w:rPr>
        <w:t>mal</w:t>
      </w:r>
      <w:r>
        <w:rPr>
          <w:rFonts w:ascii="Arial" w:hAnsi="Arial" w:cs="Arial" w:eastAsia="Arial"/>
          <w:sz w:val="13"/>
          <w:szCs w:val="13"/>
          <w:spacing w:val="0"/>
          <w:w w:val="91"/>
          <w:b/>
          <w:bCs/>
          <w:position w:val="1"/>
        </w:rPr>
        <w:t>fi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47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31.268997pt;margin-top:-13.076671pt;width:13.255pt;height:7.587pt;mso-position-horizontal-relative:page;mso-position-vertical-relative:paragraph;z-index:-7699" coordorigin="2625,-262" coordsize="265,152">
            <v:group style="position:absolute;left:2630;top:-257;width:255;height:142" coordorigin="2630,-257" coordsize="255,142">
              <v:shape style="position:absolute;left:2630;top:-257;width:255;height:142" coordorigin="2630,-257" coordsize="255,142" path="m2630,-257l2885,-257,2885,-115,2630,-115,2630,-257e" filled="t" fillcolor="#BCBEC0" stroked="f">
                <v:path arrowok="t"/>
                <v:fill/>
              </v:shape>
            </v:group>
            <v:group style="position:absolute;left:2630;top:-257;width:255;height:142" coordorigin="2630,-257" coordsize="255,142">
              <v:shape style="position:absolute;left:2630;top:-257;width:255;height:142" coordorigin="2630,-257" coordsize="255,142" path="m2630,-257l2885,-257,2885,-115,2630,-115,2630,-257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Nis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8" w:lineRule="exact"/>
        <w:ind w:right="-4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Nis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2" w:after="0" w:line="105" w:lineRule="exact"/>
        <w:ind w:left="15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4"/>
        </w:rPr>
        <w:t>Nis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Costantinopoli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8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Costantinopoli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left"/>
        <w:spacing w:after="0"/>
        <w:sectPr>
          <w:pgMar w:header="0" w:footer="468" w:top="440" w:bottom="740" w:left="360" w:right="660"/>
          <w:pgSz w:w="11060" w:h="14760"/>
          <w:cols w:num="5" w:equalWidth="0">
            <w:col w:w="2000" w:space="602"/>
            <w:col w:w="1651" w:space="1012"/>
            <w:col w:w="2269" w:space="225"/>
            <w:col w:w="198" w:space="356"/>
            <w:col w:w="1727"/>
          </w:cols>
        </w:sectPr>
      </w:pPr>
      <w:rPr/>
    </w:p>
    <w:p>
      <w:pPr>
        <w:spacing w:before="43" w:after="0" w:line="182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w w:val="87"/>
          <w:b/>
          <w:bCs/>
          <w:position w:val="2"/>
        </w:rPr>
        <w:t>Lisbon</w:t>
      </w:r>
      <w:r>
        <w:rPr>
          <w:rFonts w:ascii="Arial" w:hAnsi="Arial" w:cs="Arial" w:eastAsia="Arial"/>
          <w:sz w:val="13"/>
          <w:szCs w:val="13"/>
          <w:spacing w:val="-27"/>
          <w:w w:val="97"/>
          <w:b/>
          <w:bCs/>
          <w:position w:val="2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  <w:position w:val="-4"/>
        </w:rPr>
        <w:t>Marsiglia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06" w:lineRule="exact"/>
        <w:ind w:right="481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1"/>
        </w:rPr>
        <w:t>Lisbona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52" w:after="0" w:line="240" w:lineRule="auto"/>
        <w:ind w:right="465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Lisbona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5" w:lineRule="exact"/>
        <w:ind w:left="-31" w:right="-35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</w:rPr>
        <w:t>P</w:t>
      </w:r>
      <w:r>
        <w:rPr>
          <w:rFonts w:ascii="Arial" w:hAnsi="Arial" w:cs="Arial" w:eastAsia="Arial"/>
          <w:sz w:val="13"/>
          <w:szCs w:val="13"/>
          <w:spacing w:val="-18"/>
          <w:w w:val="82"/>
          <w:b/>
          <w:bCs/>
        </w:rPr>
        <w:t>i</w:t>
      </w:r>
      <w:r>
        <w:rPr>
          <w:rFonts w:ascii="Arial" w:hAnsi="Arial" w:cs="Arial" w:eastAsia="Arial"/>
          <w:sz w:val="13"/>
          <w:szCs w:val="13"/>
          <w:spacing w:val="-46"/>
          <w:w w:val="82"/>
          <w:b/>
          <w:bCs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-3"/>
          <w:w w:val="82"/>
          <w:b/>
          <w:bCs/>
          <w:position w:val="0"/>
        </w:rPr>
        <w:t>s</w:t>
      </w:r>
      <w:r>
        <w:rPr>
          <w:rFonts w:ascii="Arial" w:hAnsi="Arial" w:cs="Arial" w:eastAsia="Arial"/>
          <w:sz w:val="13"/>
          <w:szCs w:val="13"/>
          <w:spacing w:val="-87"/>
          <w:w w:val="82"/>
          <w:b/>
          <w:bCs/>
          <w:position w:val="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0"/>
        </w:rPr>
        <w:t>a</w:t>
      </w:r>
      <w:r>
        <w:rPr>
          <w:rFonts w:ascii="Arial" w:hAnsi="Arial" w:cs="Arial" w:eastAsia="Arial"/>
          <w:sz w:val="13"/>
          <w:szCs w:val="13"/>
          <w:spacing w:val="7"/>
          <w:w w:val="82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position w:val="1"/>
        </w:rPr>
        <w:t>al</w:t>
      </w:r>
      <w:r>
        <w:rPr>
          <w:rFonts w:ascii="Arial" w:hAnsi="Arial" w:cs="Arial" w:eastAsia="Arial"/>
          <w:sz w:val="13"/>
          <w:szCs w:val="13"/>
          <w:spacing w:val="0"/>
          <w:w w:val="91"/>
          <w:b/>
          <w:bCs/>
          <w:position w:val="1"/>
        </w:rPr>
        <w:t>fi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41" w:after="0" w:line="240" w:lineRule="auto"/>
        <w:ind w:left="73" w:right="-50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1"/>
          <w:b/>
          <w:bCs/>
        </w:rPr>
        <w:t>Amalfi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Costantinopoli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09" w:lineRule="auto"/>
        <w:ind w:left="772" w:right="145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San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Giovanni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-72"/>
          <w:w w:val="90"/>
          <w:b/>
          <w:bCs/>
          <w:position w:val="1"/>
        </w:rPr>
        <w:t>d</w:t>
      </w:r>
      <w:r>
        <w:rPr>
          <w:rFonts w:ascii="Arial" w:hAnsi="Arial" w:cs="Arial" w:eastAsia="Arial"/>
          <w:sz w:val="13"/>
          <w:szCs w:val="13"/>
          <w:spacing w:val="-4"/>
          <w:w w:val="87"/>
          <w:b/>
          <w:bCs/>
          <w:position w:val="0"/>
        </w:rPr>
        <w:t>S</w:t>
      </w:r>
      <w:r>
        <w:rPr>
          <w:rFonts w:ascii="Arial" w:hAnsi="Arial" w:cs="Arial" w:eastAsia="Arial"/>
          <w:sz w:val="13"/>
          <w:szCs w:val="13"/>
          <w:spacing w:val="-24"/>
          <w:w w:val="76"/>
          <w:b/>
          <w:bCs/>
          <w:position w:val="1"/>
        </w:rPr>
        <w:t>’</w:t>
      </w:r>
      <w:r>
        <w:rPr>
          <w:rFonts w:ascii="Arial" w:hAnsi="Arial" w:cs="Arial" w:eastAsia="Arial"/>
          <w:sz w:val="13"/>
          <w:szCs w:val="13"/>
          <w:spacing w:val="-47"/>
          <w:w w:val="97"/>
          <w:b/>
          <w:bCs/>
          <w:position w:val="0"/>
        </w:rPr>
        <w:t>a</w:t>
      </w:r>
      <w:r>
        <w:rPr>
          <w:rFonts w:ascii="Arial" w:hAnsi="Arial" w:cs="Arial" w:eastAsia="Arial"/>
          <w:sz w:val="13"/>
          <w:szCs w:val="13"/>
          <w:spacing w:val="-31"/>
          <w:w w:val="83"/>
          <w:b/>
          <w:bCs/>
          <w:position w:val="1"/>
        </w:rPr>
        <w:t>A</w:t>
      </w:r>
      <w:r>
        <w:rPr>
          <w:rFonts w:ascii="Arial" w:hAnsi="Arial" w:cs="Arial" w:eastAsia="Arial"/>
          <w:sz w:val="13"/>
          <w:szCs w:val="13"/>
          <w:spacing w:val="-39"/>
          <w:w w:val="88"/>
          <w:b/>
          <w:bCs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95"/>
          <w:b/>
          <w:bCs/>
          <w:position w:val="1"/>
        </w:rPr>
        <w:t>c</w:t>
      </w:r>
      <w:r>
        <w:rPr>
          <w:rFonts w:ascii="Arial" w:hAnsi="Arial" w:cs="Arial" w:eastAsia="Arial"/>
          <w:sz w:val="13"/>
          <w:szCs w:val="13"/>
          <w:spacing w:val="-43"/>
          <w:w w:val="101"/>
          <w:b/>
          <w:bCs/>
          <w:position w:val="1"/>
        </w:rPr>
        <w:t>r</w:t>
      </w:r>
      <w:r>
        <w:rPr>
          <w:rFonts w:ascii="Arial" w:hAnsi="Arial" w:cs="Arial" w:eastAsia="Arial"/>
          <w:sz w:val="13"/>
          <w:szCs w:val="13"/>
          <w:spacing w:val="-43"/>
          <w:w w:val="84"/>
          <w:b/>
          <w:bCs/>
          <w:position w:val="0"/>
        </w:rPr>
        <w:t>G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1"/>
        </w:rPr>
        <w:t>i</w:t>
      </w:r>
      <w:r>
        <w:rPr>
          <w:rFonts w:ascii="Arial" w:hAnsi="Arial" w:cs="Arial" w:eastAsia="Arial"/>
          <w:sz w:val="13"/>
          <w:szCs w:val="13"/>
          <w:spacing w:val="-25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-4"/>
          <w:w w:val="87"/>
          <w:b/>
          <w:bCs/>
          <w:position w:val="0"/>
        </w:rPr>
        <w:t>i</w:t>
      </w:r>
      <w:r>
        <w:rPr>
          <w:rFonts w:ascii="Arial" w:hAnsi="Arial" w:cs="Arial" w:eastAsia="Arial"/>
          <w:sz w:val="13"/>
          <w:szCs w:val="13"/>
          <w:spacing w:val="-73"/>
          <w:w w:val="106"/>
          <w:b/>
          <w:bCs/>
          <w:position w:val="1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0"/>
        </w:rPr>
        <w:t>o</w:t>
      </w:r>
      <w:r>
        <w:rPr>
          <w:rFonts w:ascii="Arial" w:hAnsi="Arial" w:cs="Arial" w:eastAsia="Arial"/>
          <w:sz w:val="13"/>
          <w:szCs w:val="13"/>
          <w:spacing w:val="-59"/>
          <w:w w:val="85"/>
          <w:b/>
          <w:bCs/>
          <w:position w:val="0"/>
        </w:rPr>
        <w:t>v</w:t>
      </w:r>
      <w:r>
        <w:rPr>
          <w:rFonts w:ascii="Arial" w:hAnsi="Arial" w:cs="Arial" w:eastAsia="Arial"/>
          <w:sz w:val="13"/>
          <w:szCs w:val="13"/>
          <w:spacing w:val="-18"/>
          <w:w w:val="106"/>
          <w:b/>
          <w:bCs/>
          <w:position w:val="1"/>
        </w:rPr>
        <w:t>1</w:t>
      </w:r>
      <w:r>
        <w:rPr>
          <w:rFonts w:ascii="Arial" w:hAnsi="Arial" w:cs="Arial" w:eastAsia="Arial"/>
          <w:sz w:val="13"/>
          <w:szCs w:val="13"/>
          <w:spacing w:val="-53"/>
          <w:w w:val="97"/>
          <w:b/>
          <w:bCs/>
          <w:position w:val="0"/>
        </w:rPr>
        <w:t>a</w:t>
      </w:r>
      <w:r>
        <w:rPr>
          <w:rFonts w:ascii="Arial" w:hAnsi="Arial" w:cs="Arial" w:eastAsia="Arial"/>
          <w:sz w:val="13"/>
          <w:szCs w:val="13"/>
          <w:spacing w:val="-24"/>
          <w:w w:val="106"/>
          <w:b/>
          <w:bCs/>
          <w:position w:val="1"/>
        </w:rPr>
        <w:t>9</w:t>
      </w:r>
      <w:r>
        <w:rPr>
          <w:rFonts w:ascii="Arial" w:hAnsi="Arial" w:cs="Arial" w:eastAsia="Arial"/>
          <w:sz w:val="13"/>
          <w:szCs w:val="13"/>
          <w:spacing w:val="-46"/>
          <w:w w:val="88"/>
          <w:b/>
          <w:bCs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-31"/>
          <w:w w:val="106"/>
          <w:b/>
          <w:bCs/>
          <w:position w:val="1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0"/>
        </w:rPr>
        <w:t>ni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d’Acri</w:t>
      </w:r>
      <w:r>
        <w:rPr>
          <w:rFonts w:ascii="Arial" w:hAnsi="Arial" w:cs="Arial" w:eastAsia="Arial"/>
          <w:sz w:val="13"/>
          <w:szCs w:val="13"/>
          <w:spacing w:val="6"/>
          <w:w w:val="89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  <w:position w:val="0"/>
        </w:rPr>
        <w:t>1191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72" w:lineRule="exact"/>
        <w:ind w:left="787" w:right="133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1"/>
        </w:rPr>
        <w:t>San</w:t>
      </w:r>
      <w:r>
        <w:rPr>
          <w:rFonts w:ascii="Arial" w:hAnsi="Arial" w:cs="Arial" w:eastAsia="Arial"/>
          <w:sz w:val="13"/>
          <w:szCs w:val="13"/>
          <w:spacing w:val="11"/>
          <w:w w:val="89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1"/>
        </w:rPr>
        <w:t>Giovanni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31" w:lineRule="exact"/>
        <w:ind w:left="787" w:right="205"/>
        <w:jc w:val="both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d’Acri</w:t>
      </w:r>
      <w:r>
        <w:rPr>
          <w:rFonts w:ascii="Arial" w:hAnsi="Arial" w:cs="Arial" w:eastAsia="Arial"/>
          <w:sz w:val="13"/>
          <w:szCs w:val="13"/>
          <w:spacing w:val="6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</w:rPr>
        <w:t>1191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both"/>
        <w:spacing w:after="0"/>
        <w:sectPr>
          <w:type w:val="continuous"/>
          <w:pgSz w:w="11060" w:h="14760"/>
          <w:pgMar w:top="460" w:bottom="660" w:left="360" w:right="660"/>
          <w:cols w:num="3" w:equalWidth="0">
            <w:col w:w="6470" w:space="549"/>
            <w:col w:w="467" w:space="841"/>
            <w:col w:w="1713"/>
          </w:cols>
        </w:sectPr>
      </w:pPr>
      <w:rPr/>
    </w:p>
    <w:p>
      <w:pPr>
        <w:spacing w:before="0" w:after="0" w:line="259" w:lineRule="exact"/>
        <w:ind w:left="102" w:right="-20"/>
        <w:jc w:val="left"/>
        <w:tabs>
          <w:tab w:pos="5260" w:val="left"/>
        </w:tabs>
        <w:rPr>
          <w:rFonts w:ascii="Trebuchet MS" w:hAnsi="Trebuchet MS" w:cs="Trebuchet MS" w:eastAsia="Trebuchet MS"/>
          <w:sz w:val="24"/>
          <w:szCs w:val="24"/>
        </w:rPr>
      </w:pPr>
      <w:rPr/>
      <w:r>
        <w:rPr/>
        <w:pict>
          <v:group style="position:absolute;margin-left:23.571199pt;margin-top:10.486469pt;width:242.7423pt;height:110.937558pt;mso-position-horizontal-relative:page;mso-position-vertical-relative:paragraph;z-index:-7705" coordorigin="471,210" coordsize="4855,2219">
            <v:shape style="position:absolute;left:477;top:248;width:4851;height:2198" type="#_x0000_t75">
              <v:imagedata r:id="rId13" o:title=""/>
            </v:shape>
            <v:shape style="position:absolute;left:474;top:262;width:4853;height:2164" type="#_x0000_t75">
              <v:imagedata r:id="rId14" o:title=""/>
            </v:shape>
            <v:group style="position:absolute;left:478;top:271;width:3789;height:2103" coordorigin="478,271" coordsize="3789,2103">
              <v:shape style="position:absolute;left:478;top:271;width:3789;height:2103" coordorigin="478,271" coordsize="3789,2103" path="m1775,292l1772,313,1714,344,1635,339,1598,375,1603,411,1545,457,1503,468,1497,504,1413,499,1397,468,1365,473,1386,540,1307,550,1281,514,1159,535,1180,561,1165,587,1202,597,1286,664,1323,711,1318,752,1365,793,1386,902,1349,871,1344,953,1297,1046,1244,1057,1196,1067,1159,1031,1112,1046,1006,1000,953,1005,884,974,821,979,810,1000,768,995,731,1010,758,1062,742,1088,747,1150,726,1217,668,1330,631,1361,625,1465,657,1485,668,1516,620,1578,721,1630,758,1615,795,1630,789,1677,837,1692,832,1733,874,1739,927,1718,953,1718,974,1697,1101,1718,1128,1702,1149,1728,1244,1640,1276,1651,1313,1573,1360,1558,1360,1527,1328,1522,1334,1470,1408,1377,1439,1367,1455,1325,1571,1299,1614,1274,1640,1212,1608,1186,1624,1139,1693,1108,1746,1113,1804,1144,1867,1150,1899,1108,1984,1077,1994,1041,2042,1031,2089,1046,2142,1057,2153,1113,2158,1155,2200,1186,2216,1227,2301,1289,2354,1330,2396,1310,2433,1336,2438,1361,2502,1398,2546,1439,2586,1454,2602,1511,2620,1547,2605,1586,2586,1615,2586,1651,2623,1640,2650,1578,2660,1542,2692,1527,2697,1496,2660,1485,2634,1460,2634,1429,2650,1392,2687,1382,2708,1403,2739,1392,2761,1423,2787,1434,2792,1411,2776,1382,2724,1361,2679,1333,2655,1330,2597,1315,2581,1284,2583,1266,2583,1245,2570,1237,2554,1253,2536,1253,2446,1206,2388,1093,2364,1072,2332,1051,2288,1015,2288,987,2314,977,2306,953,2290,948,2290,922,2309,922,2369,878,2393,891,2377,909,2409,961,2430,951,2430,917,2459,940,2478,990,2507,1002,2507,1031,2557,1075,2619,1088,2679,1126,2763,1178,2795,1209,2840,1230,2845,1263,2842,1318,2869,1395,2895,1429,2890,1460,2948,1467,3033,1553,3059,1555,3157,1550,3162,1563,3088,1566,3070,1591,3041,1586,3019,1597,3017,1615,3049,1622,3070,1648,3064,1677,3086,1718,3096,1710,3086,1687,3107,1687,3130,1713,3133,1731,3152,1731,3146,1692,3165,1692,3199,1723,3212,1713,3189,1682,3186,1651,3197,1628,3218,1625,3218,1609,3194,1578,3249,1589,3236,1568,3234,1535,3178,1514,3130,1485,3146,1460,3152,1423,3104,1372,3091,1330,3099,1312,3125,1315,3152,1361,3157,1341,3178,1354,3175,1325,3215,1336,3218,1323,3157,1294,3167,1266,3215,1268,3281,1243,3321,1245,3331,1266,3350,1266,3358,1281,3384,1279,3403,1256,3426,1225,3492,1196,3535,1194,3561,1217,3551,1248,3469,1271,3416,1276,3400,1302,3400,1320,3366,1361,3376,1377,3426,1367,3418,1400,3424,1423,3445,1434,3416,1498,3416,1516,3492,1527,3482,1573,3522,1573,3500,1609,3564,1612,3511,1633,3593,1635,3606,1604,3640,1599,3683,1640,3722,1640,3780,1604,3778,1576,3902,1571,3928,1584,3984,1578,4034,1553,4058,1516,4127,1465,4164,1467,4182,1449,4185,1416,4217,1426,4219,1460,4193,1483,4211,1522,4230,1532,4224,1591,4251,1615,4267,1671,4240,1705,4238,1886,4235,1907,4240,1992,4201,2049,4156,2046,4105,2087,4063,2062,3995,2054,3928,2072,3820,2162,3751,2160,3633,2160,3556,2144,3511,2149,3487,2173,3442,2175,3424,2131,3284,2136,3257,2098,3133,2080,3080,2118,2990,2191,2993,2268,3017,2310,2938,2390,2906,2395,2856,2348,2790,2315,2721,2302,2668,2297,2615,2258,2605,2217,2475,2162,2443,2162,2391,2178,2256,2129,2219,2111,2214,2090,2179,2090,2132,2064,2124,2025,2166,2012,2206,1979,2219,1945,2219,1909,2177,1860,2174,1814,2182,1790,2214,1759,2200,1744,2187,1741,2163,1783,2132,1780,2153,1762,2126,1718,2105,1721,2034,1759,1941,1767,1902,1744,1859,1762,1830,1746,1807,1746,1799,1764,1743,1788,1719,1767,1685,1749,1611,1759,1532,1780,1416,1780,1381,1793,1323,1832,1278,1826,1233,1837,1199,1855,1154,1876,1080,1870,1077,1850,1043,1842,1011,1855,945,1850,900,1832,879,1798,866,1785,826,1780,803,1821,781,1852,723,1917,647,1948,602,1945,554,1981,478,2012e" filled="f" stroked="t" strokeweight=".608pt" strokecolor="#00AEEF">
                <v:path arrowok="t"/>
              </v:shape>
            </v:group>
            <v:group style="position:absolute;left:1138;top:271;width:460;height:93" coordorigin="1138,271" coordsize="460,93">
              <v:shape style="position:absolute;left:1138;top:271;width:460;height:93" coordorigin="1138,271" coordsize="460,93" path="m1232,292l1202,328,1143,359,1138,385,1217,359,1286,359,1302,344,1579,344,1598,323,1556,318,1576,292,1232,292e" filled="t" fillcolor="#919498" stroked="f">
                <v:path arrowok="t"/>
                <v:fill/>
              </v:shape>
              <v:shape style="position:absolute;left:1138;top:271;width:460;height:93" coordorigin="1138,271" coordsize="460,93" path="m1579,344l1402,344,1460,354,1545,380,1579,344e" filled="t" fillcolor="#919498" stroked="f">
                <v:path arrowok="t"/>
                <v:fill/>
              </v:shape>
              <v:shape style="position:absolute;left:1138;top:271;width:460;height:93" coordorigin="1138,271" coordsize="460,93" path="m1286,359l1217,359,1275,370,1286,359e" filled="t" fillcolor="#919498" stroked="f">
                <v:path arrowok="t"/>
                <v:fill/>
              </v:shape>
              <v:shape style="position:absolute;left:1138;top:271;width:460;height:93" coordorigin="1138,271" coordsize="460,93" path="m1402,344l1302,344,1376,364,1402,344e" filled="t" fillcolor="#919498" stroked="f">
                <v:path arrowok="t"/>
                <v:fill/>
              </v:shape>
            </v:group>
            <v:group style="position:absolute;left:1138;top:271;width:460;height:93" coordorigin="1138,271" coordsize="460,93">
              <v:shape style="position:absolute;left:1138;top:271;width:460;height:93" coordorigin="1138,271" coordsize="460,93" path="m1232,292l1202,328,1143,359,1138,385,1217,359,1275,370,1302,344,1376,364,1402,344,1460,354,1545,380,1598,323,1556,318,1576,292e" filled="f" stroked="t" strokeweight=".608pt" strokecolor="#00AEEF">
                <v:path arrowok="t"/>
              </v:shape>
            </v:group>
            <v:group style="position:absolute;left:3400;top:566;width:1031;height:579" coordorigin="3400,566" coordsize="1031,579">
              <v:shape style="position:absolute;left:3400;top:566;width:1031;height:579" coordorigin="3400,566" coordsize="1031,579" path="m4177,644l4230,680,4320,700,4388,731,4431,788,4415,866,4341,923,4240,954,4161,985,4119,959,4082,974,4034,979,4024,943,3965,964,3886,959,3823,1000,3786,990,3717,1052,3632,1119,3559,1140,3511,1145,3469,1119,3405,1005,3400,948,3448,933,3426,861,3474,773,3463,726,3511,695,3522,607,3569,566,3638,571,3611,607,3738,596e" filled="f" stroked="t" strokeweight=".608pt" strokecolor="#00AEEF">
                <v:path arrowok="t"/>
              </v:shape>
            </v:group>
            <v:group style="position:absolute;left:4104;top:2157;width:446;height:265" coordorigin="4104,2157" coordsize="446,265">
              <v:shape style="position:absolute;left:4104;top:2157;width:446;height:265" coordorigin="4104,2157" coordsize="446,265" path="m4338,2422l4262,2364,4141,2266,4141,2245,4104,2204,4130,2188,4215,2271,4289,2338,4326,2322,4336,2291,4331,2167,4363,2157,4373,2286,4400,2276,4479,2353,4536,2422e" filled="f" stroked="t" strokeweight=".608pt" strokecolor="#00AEEF">
                <v:path arrowok="t"/>
              </v:shape>
            </v:group>
            <v:group style="position:absolute;left:3811;top:349;width:367;height:295" coordorigin="3811,349" coordsize="367,295">
              <v:shape style="position:absolute;left:3811;top:349;width:367;height:295" coordorigin="3811,349" coordsize="367,295" path="m4178,644l4113,623,4034,638,3960,607,3971,576,4008,561,4008,494,4050,489,4050,463,3997,453,4071,365,4045,349,3965,411,3902,458,3844,509,3811,574e" filled="f" stroked="t" strokeweight=".608pt" strokecolor="#00AEEF">
                <v:path arrowok="t"/>
              </v:shape>
            </v:group>
            <v:group style="position:absolute;left:4621;top:271;width:696;height:687" coordorigin="4621,271" coordsize="696,687">
              <v:shape style="position:absolute;left:4621;top:271;width:696;height:687" coordorigin="4621,271" coordsize="696,687" path="m5317,970l5266,953,5181,943,5128,964,5044,860,5096,829,5033,716,5096,674,4980,664,4927,602,4832,581,4726,457,4621,437,4641,287e" filled="f" stroked="t" strokeweight=".608pt" strokecolor="#00AEEF">
                <v:path arrowok="t"/>
              </v:shape>
            </v:group>
            <v:group style="position:absolute;left:3981;top:2028;width:69;height:394" coordorigin="3981,2028" coordsize="69,394">
              <v:shape style="position:absolute;left:3981;top:2028;width:69;height:394" coordorigin="3981,2028" coordsize="69,394" path="m4035,2422l3992,2369,4034,2292,3997,2209,3997,2147,3981,2111,3987,2075,4018,2028e" filled="f" stroked="t" strokeweight=".456pt" strokecolor="#81A6D7">
                <v:path arrowok="t"/>
              </v:shape>
            </v:group>
            <v:group style="position:absolute;left:3886;top:2085;width:111;height:62" coordorigin="3886,2085" coordsize="111,62">
              <v:shape style="position:absolute;left:3886;top:2085;width:111;height:62" coordorigin="3886,2085" coordsize="111,62" path="m3997,2147l3960,2147,3950,2106,3886,2085e" filled="f" stroked="t" strokeweight=".456pt" strokecolor="#81A6D7">
                <v:path arrowok="t"/>
              </v:shape>
            </v:group>
            <v:group style="position:absolute;left:3368;top:726;width:95;height:36" coordorigin="3368,726" coordsize="95,36">
              <v:shape style="position:absolute;left:3368;top:726;width:95;height:36" coordorigin="3368,726" coordsize="95,36" path="m3368,762l3437,757,3463,726e" filled="f" stroked="t" strokeweight=".517pt" strokecolor="#00AEEF">
                <v:path arrowok="t"/>
              </v:shape>
            </v:group>
            <v:group style="position:absolute;left:3437;top:765;width:37;height:2" coordorigin="3437,765" coordsize="37,2">
              <v:shape style="position:absolute;left:3437;top:765;width:37;height:2" coordorigin="3437,765" coordsize="37,0" path="m3437,765l3474,765e" filled="f" stroked="t" strokeweight=".775pt" strokecolor="#00AEEF">
                <v:path arrowok="t"/>
              </v:shape>
            </v:group>
            <v:group style="position:absolute;left:2057;top:549;width:1332;height:442" coordorigin="2057,549" coordsize="1332,442">
              <v:shape style="position:absolute;left:2057;top:549;width:1332;height:442" coordorigin="2057,549" coordsize="1332,442" path="m3368,768l3363,824,3389,854,3368,885,3283,910,3262,956,3204,976,3120,971,3030,991,3035,956,3009,935,3009,900,2987,920,2855,915,2824,864,2797,874,2713,788,2734,742,2750,722,2729,687,2744,661,2734,631,2676,641,2633,646,2607,616,2565,616,2522,590,2480,610,2464,636,2380,595,2268,549,2211,549,2163,570,2126,580,2105,600,2057,626e" filled="f" stroked="t" strokeweight=".517pt" strokecolor="#00AEEF">
                <v:path arrowok="t"/>
              </v:shape>
            </v:group>
            <v:group style="position:absolute;left:1531;top:351;width:264;height:682" coordorigin="1531,351" coordsize="264,682">
              <v:shape style="position:absolute;left:1531;top:351;width:264;height:682" coordorigin="1531,351" coordsize="264,682" path="m1706,351l1735,494,1764,661,1796,832,1698,897,1531,1033e" filled="f" stroked="t" strokeweight=".912pt" strokecolor="#ED1D24">
                <v:path arrowok="t"/>
              </v:shape>
            </v:group>
            <v:group style="position:absolute;left:1605;top:568;width:159;height:93" coordorigin="1605,568" coordsize="159,93">
              <v:shape style="position:absolute;left:1605;top:568;width:159;height:93" coordorigin="1605,568" coordsize="159,93" path="m1764,661l1605,568e" filled="f" stroked="t" strokeweight=".912pt" strokecolor="#ED1D24">
                <v:path arrowok="t"/>
              </v:shape>
            </v:group>
            <v:group style="position:absolute;left:4002;top:1295;width:417;height:93" coordorigin="4002,1295" coordsize="417,93">
              <v:shape style="position:absolute;left:4002;top:1295;width:417;height:93" coordorigin="4002,1295" coordsize="417,93" path="m4002,1388l4076,1346,4172,1305,4272,1295,4420,1315e" filled="f" stroked="t" strokeweight=".912pt" strokecolor="#ED1D24">
                <v:path arrowok="t"/>
              </v:shape>
            </v:group>
            <v:group style="position:absolute;left:1796;top:804;width:1192;height:444" coordorigin="1796,804" coordsize="1192,444">
              <v:shape style="position:absolute;left:1796;top:804;width:1192;height:444" coordorigin="1796,804" coordsize="1192,444" path="m1796,832l1846,819,1947,819,2037,850,2121,881,2190,840,2269,809,2364,804,2449,819,2512,871,2570,943,2613,1016,2665,1072,2750,1119,2845,1171,2930,1217,2988,1248e" filled="f" stroked="t" strokeweight=".912pt" strokecolor="#ED1D24">
                <v:path arrowok="t"/>
              </v:shape>
            </v:group>
            <v:group style="position:absolute;left:3532;top:1160;width:787;height:767" coordorigin="3532,1160" coordsize="787,767">
              <v:shape style="position:absolute;left:3532;top:1160;width:787;height:767" coordorigin="3532,1160" coordsize="787,767" path="m3532,1160l3613,1235,3680,1279,3759,1310,3841,1367,3950,1382,4029,1393,4129,1398,4235,1419,4301,1488,4320,1563,4314,1651,4295,1927e" filled="f" stroked="t" strokeweight=".912pt" strokecolor="#ED1D24">
                <v:path arrowok="t"/>
              </v:shape>
            </v:group>
            <v:group style="position:absolute;left:1764;top:509;width:1747;height:635" coordorigin="1764,509" coordsize="1747,635">
              <v:shape style="position:absolute;left:1764;top:509;width:1747;height:635" coordorigin="1764,509" coordsize="1747,635" path="m1764,661l1830,592,1963,525,2074,509,2147,517,2298,568,2465,628,2576,675,2665,757,2750,835,2856,933,2935,1000,3019,1047,3120,1083,3220,1114,3358,1124,3469,1119,3511,1145e" filled="f" stroked="t" strokeweight=".912pt" strokecolor="#ED1D24">
                <v:path arrowok="t"/>
              </v:shape>
            </v:group>
            <v:group style="position:absolute;left:1767;top:832;width:1744;height:478" coordorigin="1767,832" coordsize="1744,478">
              <v:shape style="position:absolute;left:1767;top:832;width:1744;height:478" coordorigin="1767,832" coordsize="1744,478" path="m1767,832l1899,897,2015,938,2142,1036,2285,1145,2449,1253,2565,1295,2655,1310,2798,1258,2903,1248,3067,1248,3220,1227,3358,1202,3511,1145e" filled="f" stroked="t" strokeweight=".912pt" strokecolor="#ED1D24">
                <v:path arrowok="t"/>
              </v:shape>
            </v:group>
            <v:group style="position:absolute;left:2752;top:1248;width:151;height:106" coordorigin="2752,1248" coordsize="151,106">
              <v:shape style="position:absolute;left:2752;top:1248;width:151;height:106" coordorigin="2752,1248" coordsize="151,106" path="m2752,1354l2808,1315,2903,1248e" filled="f" stroked="t" strokeweight=".912pt" strokecolor="#ED1D24">
                <v:path arrowok="t"/>
              </v:shape>
            </v:group>
            <v:group style="position:absolute;left:3563;top:1188;width:61;height:59" coordorigin="3563,1188" coordsize="61,59">
              <v:shape style="position:absolute;left:3563;top:1188;width:61;height:59" coordorigin="3563,1188" coordsize="61,59" path="m3591,1188l3571,1197,3563,1218,3565,1227,3578,1241,3602,1247,3618,1235,3624,1212,3613,1194,3591,1188e" filled="t" fillcolor="#000000" stroked="f">
                <v:path arrowok="t"/>
                <v:fill/>
              </v:shape>
            </v:group>
            <v:group style="position:absolute;left:3738;top:1291;width:61;height:59" coordorigin="3738,1291" coordsize="61,59">
              <v:shape style="position:absolute;left:3738;top:1291;width:61;height:59" coordorigin="3738,1291" coordsize="61,59" path="m3765,1291l3746,1301,3738,1321,3739,1330,3752,1345,3777,1350,3793,1338,3799,1315,3788,1298,3765,1291e" filled="t" fillcolor="#000000" stroked="f">
                <v:path arrowok="t"/>
                <v:fill/>
              </v:shape>
            </v:group>
            <v:group style="position:absolute;left:3492;top:1123;width:61;height:59" coordorigin="3492,1123" coordsize="61,59">
              <v:shape style="position:absolute;left:3492;top:1123;width:61;height:59" coordorigin="3492,1123" coordsize="61,59" path="m3519,1123l3500,1133,3492,1153,3494,1162,3506,1177,3531,1182,3547,1170,3553,1147,3542,1130,3519,1123e" filled="t" fillcolor="#000000" stroked="f">
                <v:path arrowok="t"/>
                <v:fill/>
              </v:shape>
            </v:group>
            <v:group style="position:absolute;left:2708;top:1336;width:61;height:59" coordorigin="2708,1336" coordsize="61,59">
              <v:shape style="position:absolute;left:2708;top:1336;width:61;height:59" coordorigin="2708,1336" coordsize="61,59" path="m2736,1336l2716,1346,2708,1366,2710,1375,2723,1390,2747,1395,2763,1383,2769,1360,2758,1343,2736,1336e" filled="t" fillcolor="#000000" stroked="f">
                <v:path arrowok="t"/>
                <v:fill/>
              </v:shape>
            </v:group>
            <v:group style="position:absolute;left:2269;top:537;width:61;height:59" coordorigin="2269,537" coordsize="61,59">
              <v:shape style="position:absolute;left:2269;top:537;width:61;height:59" coordorigin="2269,537" coordsize="61,59" path="m2296,537l2277,546,2269,567,2270,576,2283,590,2307,596,2324,584,2330,561,2318,543,2296,537e" filled="t" fillcolor="#000000" stroked="f">
                <v:path arrowok="t"/>
                <v:fill/>
              </v:shape>
            </v:group>
            <v:group style="position:absolute;left:1677;top:320;width:61;height:59" coordorigin="1677,320" coordsize="61,59">
              <v:shape style="position:absolute;left:1677;top:320;width:61;height:59" coordorigin="1677,320" coordsize="61,59" path="m1704,320l1685,329,1677,350,1678,359,1691,374,1715,379,1732,367,1738,344,1726,326,1704,320e" filled="t" fillcolor="#000000" stroked="f">
                <v:path arrowok="t"/>
                <v:fill/>
              </v:shape>
            </v:group>
            <v:group style="position:absolute;left:1576;top:537;width:61;height:59" coordorigin="1576,537" coordsize="61,59">
              <v:shape style="position:absolute;left:1576;top:537;width:61;height:59" coordorigin="1576,537" coordsize="61,59" path="m1604,537l1584,546,1576,567,1578,576,1591,590,1615,596,1631,584,1637,561,1626,543,1604,537e" filled="t" fillcolor="#000000" stroked="f">
                <v:path arrowok="t"/>
                <v:fill/>
              </v:shape>
            </v:group>
            <v:group style="position:absolute;left:1758;top:797;width:61;height:59" coordorigin="1758,797" coordsize="61,59">
              <v:shape style="position:absolute;left:1758;top:797;width:61;height:59" coordorigin="1758,797" coordsize="61,59" path="m1785,797l1766,806,1758,827,1759,836,1772,850,1796,856,1813,844,1818,821,1807,803,1785,797e" filled="t" fillcolor="#000000" stroked="f">
                <v:path arrowok="t"/>
                <v:fill/>
              </v:shape>
            </v:group>
            <v:group style="position:absolute;left:1502;top:1002;width:61;height:59" coordorigin="1502,1002" coordsize="61,59">
              <v:shape style="position:absolute;left:1502;top:1002;width:61;height:59" coordorigin="1502,1002" coordsize="61,59" path="m1530,1002l1510,1011,1502,1032,1504,1041,1517,1055,1541,1061,1557,1049,1563,1026,1552,1008,1530,1002e" filled="t" fillcolor="#000000" stroked="f">
                <v:path arrowok="t"/>
                <v:fill/>
              </v:shape>
            </v:group>
            <v:group style="position:absolute;left:4272;top:1456;width:61;height:59" coordorigin="4272,1456" coordsize="61,59">
              <v:shape style="position:absolute;left:4272;top:1456;width:61;height:59" coordorigin="4272,1456" coordsize="61,59" path="m4299,1456l4279,1466,4272,1486,4273,1495,4286,1510,4310,1515,4326,1503,4332,1480,4321,1463,4299,1456e" filled="t" fillcolor="#000000" stroked="f">
                <v:path arrowok="t"/>
                <v:fill/>
              </v:shape>
            </v:group>
            <v:group style="position:absolute;left:4404;top:1286;width:61;height:59" coordorigin="4404,1286" coordsize="61,59">
              <v:shape style="position:absolute;left:4404;top:1286;width:61;height:59" coordorigin="4404,1286" coordsize="61,59" path="m4431,1286l4412,1296,4404,1316,4405,1325,4418,1340,4442,1345,4459,1333,4465,1310,4453,1293,4431,1286e" filled="t" fillcolor="#000000" stroked="f">
                <v:path arrowok="t"/>
                <v:fill/>
              </v:shape>
            </v:group>
            <v:group style="position:absolute;left:4266;top:1895;width:61;height:59" coordorigin="4266,1895" coordsize="61,59">
              <v:shape style="position:absolute;left:4266;top:1895;width:61;height:59" coordorigin="4266,1895" coordsize="61,59" path="m4294,1895l4274,1905,4266,1925,4268,1935,4280,1949,4305,1954,4321,1943,4327,1919,4316,1902,4294,1895e" filled="t" fillcolor="#000000" stroked="f">
                <v:path arrowok="t"/>
                <v:fill/>
              </v:shape>
            </v:group>
            <v:group style="position:absolute;left:1735;top:630;width:61;height:59" coordorigin="1735,630" coordsize="61,59">
              <v:shape style="position:absolute;left:1735;top:630;width:61;height:59" coordorigin="1735,630" coordsize="61,59" path="m1762,630l1743,639,1735,660,1736,669,1749,684,1774,689,1790,677,1796,654,1785,636,1762,630e" filled="t" fillcolor="#000000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76.250092pt;margin-top:8.068027pt;width:253.2349pt;height:118.221pt;mso-position-horizontal-relative:page;mso-position-vertical-relative:paragraph;z-index:-7702" coordorigin="5525,161" coordsize="5065,2364">
            <v:shape style="position:absolute;left:6441;top:161;width:3235;height:2364" type="#_x0000_t75">
              <v:imagedata r:id="rId15" o:title=""/>
            </v:shape>
            <v:group style="position:absolute;left:8063;top:271;width:1511;height:2144" coordorigin="8063,271" coordsize="1511,2144">
              <v:shape style="position:absolute;left:8063;top:271;width:1511;height:2144" coordorigin="8063,271" coordsize="1511,2144" path="m9132,708l9122,708,9126,712,9205,797,9276,887,9341,983,9399,1084,9449,1190,9490,1300,9523,1414,9547,1531,9562,1652,9567,1775,9562,1899,9547,2019,9523,2137,9490,2250,9449,2360,9399,2466,9341,2567,9276,2663,9205,2754,9126,2839,9111,2853,9121,2853,9131,2844,9210,2758,9282,2667,9347,2571,9405,2469,9455,2363,9497,2253,9530,2138,9554,2020,9569,1899,9574,1775,9569,1651,9554,1530,9530,1412,9497,1298,9455,1187,9405,1081,9347,979,9282,883,9210,792,9132,708e" filled="t" fillcolor="#A1C8E6" stroked="f">
                <v:path arrowok="t"/>
                <v:fill/>
              </v:shape>
            </v:group>
            <v:group style="position:absolute;left:6551;top:271;width:1655;height:1067" coordorigin="6551,271" coordsize="1655,1067">
              <v:shape style="position:absolute;left:6551;top:271;width:1655;height:1067" coordorigin="6551,271" coordsize="1655,1067" path="m6993,716l6915,799,6843,890,6778,987,6720,1088,6670,1195,6628,1305,6595,1420,6571,1538,6556,1659,6551,1783,6559,1783,6564,1659,6579,1539,6603,1421,6636,1308,6677,1198,6727,1092,6784,991,6849,895,6921,804,7000,719,7004,716,6993,716e" filled="t" fillcolor="#A1C8E6" stroked="f">
                <v:path arrowok="t"/>
                <v:fill/>
              </v:shape>
            </v:group>
            <v:group style="position:absolute;left:6544;top:1338;width:1661;height:1078" coordorigin="6544,1338" coordsize="1661,1078">
              <v:shape style="position:absolute;left:6544;top:1338;width:1661;height:1078" coordorigin="6544,1338" coordsize="1661,1078" path="m6544,1338l6549,1463,6564,1584,6588,1703,6621,1818,6663,1929,6714,2036,6772,2138,6837,2235,6910,2326,6989,2412,6993,2416,7004,2416,6994,2407,6916,2322,6843,2231,6778,2134,6720,2033,6670,1926,6629,1816,6596,1701,6571,1583,6557,1462,6552,1338,6544,1338e" filled="t" fillcolor="#A1C8E6" stroked="f">
                <v:path arrowok="t"/>
                <v:fill/>
              </v:shape>
            </v:group>
            <v:group style="position:absolute;left:8063;top:271;width:1518;height:2144" coordorigin="8063,271" coordsize="1518,2144">
              <v:shape style="position:absolute;left:8063;top:271;width:1518;height:2144" coordorigin="8063,271" coordsize="1518,2144" path="m9142,716l9133,716,9210,799,9282,890,9348,987,9405,1088,9455,1195,9497,1305,9530,1420,9554,1538,9569,1659,9574,1783,9569,1907,9554,2028,9530,2146,9497,2260,9455,2371,9405,2477,9348,2578,9282,2675,9210,2766,9131,2851,9122,2860,9132,2860,9136,2856,9215,2771,9288,2679,9354,2582,9412,2480,9462,2373,9504,2262,9537,2147,9561,2029,9576,1907,9581,1782,9576,1658,9561,1536,9537,1418,9504,1303,9462,1192,9412,1085,9354,983,9288,886,9215,794,9142,716e" filled="t" fillcolor="#A1C8E6" stroked="f">
                <v:path arrowok="t"/>
                <v:fill/>
              </v:shape>
            </v:group>
            <v:group style="position:absolute;left:6544;top:271;width:1663;height:1067" coordorigin="6544,271" coordsize="1663,1067">
              <v:shape style="position:absolute;left:6544;top:271;width:1663;height:1067" coordorigin="6544,271" coordsize="1663,1067" path="m6983,723l6910,802,6837,893,6772,990,6714,1092,6663,1199,6621,1310,6588,1425,6564,1544,6549,1665,6544,1790,6552,1790,6557,1666,6571,1545,6596,1427,6629,1313,6670,1202,6720,1096,6778,994,6843,898,6916,807,6993,723,6983,723e" filled="t" fillcolor="#A1C8E6" stroked="f">
                <v:path arrowok="t"/>
                <v:fill/>
              </v:shape>
            </v:group>
            <v:group style="position:absolute;left:6537;top:1338;width:1668;height:1078" coordorigin="6537,1338" coordsize="1668,1078">
              <v:shape style="position:absolute;left:6537;top:1338;width:1668;height:1078" coordorigin="6537,1338" coordsize="1668,1078" path="m6537,1338l6542,1463,6557,1586,6581,1705,6614,1820,6657,1932,6707,2039,6765,2142,6831,2239,6904,2331,6983,2416,6993,2416,6989,2412,6910,2327,6837,2235,6772,2138,6714,2036,6664,1929,6622,1818,6588,1703,6564,1585,6549,1463,6544,1338,6537,1338e" filled="t" fillcolor="#A1C8E6" stroked="f">
                <v:path arrowok="t"/>
                <v:fill/>
              </v:shape>
            </v:group>
            <v:group style="position:absolute;left:8063;top:271;width:1526;height:2144" coordorigin="8063,271" coordsize="1526,2144">
              <v:shape style="position:absolute;left:8063;top:271;width:1526;height:2144" coordorigin="8063,271" coordsize="1526,2144" path="m9152,723l9143,723,9216,802,9288,893,9354,990,9412,1092,9462,1199,9504,1310,9537,1425,9562,1544,9576,1665,9581,1790,9576,1914,9562,2036,9537,2155,9504,2270,9462,2381,9412,2488,9354,2590,9288,2687,9216,2778,9137,2864,9132,2867,9143,2867,9221,2783,9294,2691,9360,2593,9418,2491,9469,2384,9511,2272,9544,2156,9569,2037,9583,1915,9589,1790,9583,1665,9569,1542,9544,1423,9511,1308,9469,1196,9418,1089,9360,986,9294,889,9221,797,9152,723e" filled="t" fillcolor="#A1C8E6" stroked="f">
                <v:path arrowok="t"/>
                <v:fill/>
              </v:shape>
            </v:group>
            <v:group style="position:absolute;left:6537;top:271;width:1671;height:1067" coordorigin="6537,271" coordsize="1671,1067">
              <v:shape style="position:absolute;left:6537;top:271;width:1671;height:1067" coordorigin="6537,271" coordsize="1671,1067" path="m6973,730l6904,804,6831,896,6765,994,6707,1096,6657,1204,6614,1315,6581,1431,6557,1550,6542,1672,6537,1797,6544,1797,6549,1673,6564,1551,6588,1433,6622,1318,6664,1207,6714,1100,6772,998,6837,901,6910,809,6983,730,6973,730e" filled="t" fillcolor="#A1C8E6" stroked="f">
                <v:path arrowok="t"/>
                <v:fill/>
              </v:shape>
            </v:group>
            <v:group style="position:absolute;left:6529;top:1337;width:1687;height:1079" coordorigin="6529,1337" coordsize="1687,1079">
              <v:shape style="position:absolute;left:6529;top:1337;width:1687;height:1079" coordorigin="6529,1337" coordsize="1687,1079" path="m6536,1337l6529,1338,6534,1464,6549,1587,6574,1707,6608,1823,6650,1935,6701,2043,6759,2146,6825,2244,6899,2336,6973,2416,6983,2416,6903,2330,6830,2238,6764,2141,6706,2038,6656,1931,6613,1819,6580,1704,6556,1585,6541,1462,6536,1337e" filled="t" fillcolor="#A1C8E6" stroked="f">
                <v:path arrowok="t"/>
                <v:fill/>
              </v:shape>
            </v:group>
            <v:group style="position:absolute;left:8062;top:271;width:1534;height:2144" coordorigin="8062,271" coordsize="1534,2144">
              <v:shape style="position:absolute;left:8062;top:271;width:1534;height:2144" coordorigin="8062,271" coordsize="1534,2144" path="m9162,732l9153,732,9220,804,9293,896,9359,994,9417,1096,9468,1204,9510,1315,9543,1431,9568,1550,9582,1672,9587,1797,9582,1922,9568,2045,9543,2164,9510,2279,9468,2391,9417,2498,9359,2601,9293,2698,9220,2790,9141,2876,9153,2876,9227,2796,9300,2704,9366,2606,9425,2503,9475,2395,9518,2283,9551,2167,9576,2047,9591,1924,9596,1798,9591,1673,9576,1550,9551,1430,9518,1314,9475,1202,9425,1094,9366,991,9300,893,9227,801,9162,732e" filled="t" fillcolor="#A1C8E6" stroked="f">
                <v:path arrowok="t"/>
                <v:fill/>
              </v:shape>
            </v:group>
            <v:group style="position:absolute;left:6529;top:271;width:1668;height:1067" coordorigin="6529,271" coordsize="1668,1067">
              <v:shape style="position:absolute;left:6529;top:271;width:1668;height:1067" coordorigin="6529,271" coordsize="1668,1067" path="m6963,738l6899,807,6825,899,6759,997,6701,1100,6650,1208,6608,1320,6574,1436,6549,1556,6534,1679,6529,1805,6536,1803,6541,1678,6556,1556,6580,1437,6613,1321,6656,1210,6706,1102,6764,1000,6830,902,6903,811,6971,738,6963,738e" filled="t" fillcolor="#A1C8E6" stroked="f">
                <v:path arrowok="t"/>
                <v:fill/>
              </v:shape>
            </v:group>
            <v:group style="position:absolute;left:6522;top:1338;width:1684;height:1078" coordorigin="6522,1338" coordsize="1684,1078">
              <v:shape style="position:absolute;left:6522;top:1338;width:1684;height:1078" coordorigin="6522,1338" coordsize="1684,1078" path="m6522,1338l6527,1465,6542,1588,6567,1708,6601,1825,6643,1938,6694,2046,6753,2150,6819,2248,6893,2341,6963,2416,6973,2416,6899,2336,6826,2244,6759,2146,6701,2043,6650,1935,6608,1823,6574,1707,6550,1587,6535,1464,6530,1338,6522,1338e" filled="t" fillcolor="#A0C7E6" stroked="f">
                <v:path arrowok="t"/>
                <v:fill/>
              </v:shape>
            </v:group>
            <v:group style="position:absolute;left:8063;top:271;width:1540;height:2144" coordorigin="8063,271" coordsize="1540,2144">
              <v:shape style="position:absolute;left:8063;top:271;width:1540;height:2144" coordorigin="8063,271" coordsize="1540,2144" path="m9172,738l9163,738,9227,807,9300,899,9366,997,9425,1100,9476,1208,9518,1320,9552,1436,9576,1556,9591,1679,9596,1805,9591,1930,9576,2053,9552,2173,9518,2289,9476,2401,9425,2509,9366,2612,9300,2710,9227,2802,9153,2882,9163,2882,9232,2807,9306,2714,9372,2616,9431,2512,9482,2404,9525,2291,9558,2175,9583,2054,9598,1931,9603,1804,9598,1678,9583,1555,9558,1434,9525,1318,9482,1205,9431,1097,9372,993,9306,895,9232,802,9172,738e" filled="t" fillcolor="#A0C7E6" stroked="f">
                <v:path arrowok="t"/>
                <v:fill/>
              </v:shape>
            </v:group>
            <v:group style="position:absolute;left:6522;top:271;width:1686;height:1067" coordorigin="6522,271" coordsize="1686,1067">
              <v:shape style="position:absolute;left:6522;top:271;width:1686;height:1067" coordorigin="6522,271" coordsize="1686,1067" path="m6953,745l6893,810,6819,902,6753,1001,6694,1104,6643,1212,6601,1325,6567,1442,6542,1562,6527,1686,6522,1812,6530,1812,6535,1686,6550,1564,6574,1444,6608,1328,6650,1215,6701,1108,6759,1005,6826,907,6899,814,6963,745,6953,745e" filled="t" fillcolor="#A0C7E6" stroked="f">
                <v:path arrowok="t"/>
                <v:fill/>
              </v:shape>
            </v:group>
            <v:group style="position:absolute;left:6515;top:1338;width:1692;height:1078" coordorigin="6515,1338" coordsize="1692,1078">
              <v:shape style="position:absolute;left:6515;top:1338;width:1692;height:1078" coordorigin="6515,1338" coordsize="1692,1078" path="m6515,1338l6520,1465,6535,1589,6560,1710,6594,1827,6636,1941,6688,2049,6747,2153,6813,2252,6887,2345,6953,2416,6963,2416,6893,2341,6820,2248,6753,2150,6694,2046,6643,1938,6601,1825,6567,1708,6542,1588,6527,1465,6522,1338,6515,1338e" filled="t" fillcolor="#A0C7E6" stroked="f">
                <v:path arrowok="t"/>
                <v:fill/>
              </v:shape>
            </v:group>
            <v:group style="position:absolute;left:8063;top:271;width:1548;height:2144" coordorigin="8063,271" coordsize="1548,2144">
              <v:shape style="position:absolute;left:8063;top:271;width:1548;height:2144" coordorigin="8063,271" coordsize="1548,2144" path="m9182,745l9173,745,9232,810,9306,902,9373,1001,9431,1104,9482,1212,9525,1325,9559,1442,9583,1562,9598,1686,9603,1812,9598,1938,9583,2062,9559,2182,9525,2299,9482,2411,9431,2520,9373,2623,9306,2722,9232,2814,9163,2889,9173,2889,9238,2819,9312,2726,9379,2627,9438,2523,9489,2414,9532,2301,9566,2184,9590,2063,9605,1939,9611,1812,9605,1685,9590,1561,9566,1440,9532,1323,9489,1209,9438,1101,9379,997,9312,898,9238,805,9182,745e" filled="t" fillcolor="#A0C7E6" stroked="f">
                <v:path arrowok="t"/>
                <v:fill/>
              </v:shape>
            </v:group>
            <v:group style="position:absolute;left:6515;top:271;width:1694;height:1067" coordorigin="6515,271" coordsize="1694,1067">
              <v:shape style="position:absolute;left:6515;top:271;width:1694;height:1067" coordorigin="6515,271" coordsize="1694,1067" path="m6943,752l6887,812,6813,905,6747,1004,6688,1108,6636,1217,6594,1330,6560,1447,6535,1568,6520,1692,6515,1819,6522,1819,6527,1693,6542,1570,6567,1449,6601,1333,6643,1220,6694,1112,6753,1008,6820,910,6893,817,6953,752,6943,752e" filled="t" fillcolor="#A0C7E6" stroked="f">
                <v:path arrowok="t"/>
                <v:fill/>
              </v:shape>
            </v:group>
            <v:group style="position:absolute;left:6507;top:1338;width:1699;height:1078" coordorigin="6507,1338" coordsize="1699,1078">
              <v:shape style="position:absolute;left:6507;top:1338;width:1699;height:1078" coordorigin="6507,1338" coordsize="1699,1078" path="m6507,1338l6512,1466,6528,1590,6553,1712,6587,1830,6630,1943,6681,2053,6740,2157,6808,2257,6882,2350,6943,2416,6953,2416,6888,2346,6814,2252,6747,2154,6688,2050,6637,1941,6594,1828,6560,1710,6535,1589,6520,1465,6515,1338,6507,1338e" filled="t" fillcolor="#A0C7E6" stroked="f">
                <v:path arrowok="t"/>
                <v:fill/>
              </v:shape>
            </v:group>
            <v:group style="position:absolute;left:8063;top:271;width:1555;height:2144" coordorigin="8063,271" coordsize="1555,2144">
              <v:shape style="position:absolute;left:8063;top:271;width:1555;height:2144" coordorigin="8063,271" coordsize="1555,2144" path="m9192,752l9183,752,9238,812,9312,905,9379,1004,9438,1108,9489,1217,9532,1330,9566,1447,9591,1568,9606,1692,9611,1819,9606,1946,9591,2070,9566,2191,9532,2308,9489,2422,9438,2530,9379,2634,9312,2733,9238,2827,9173,2897,9183,2897,9243,2831,9318,2737,9385,2638,9444,2534,9496,2424,9539,2311,9573,2193,9597,2071,9613,1947,9618,1819,9613,1692,9597,1567,9573,1446,9539,1328,9496,1214,9444,1105,9385,1000,9318,901,9243,807,9192,752e" filled="t" fillcolor="#A0C7E6" stroked="f">
                <v:path arrowok="t"/>
                <v:fill/>
              </v:shape>
            </v:group>
            <v:group style="position:absolute;left:6507;top:271;width:1702;height:1067" coordorigin="6507,271" coordsize="1702,1067">
              <v:shape style="position:absolute;left:6507;top:271;width:1702;height:1067" coordorigin="6507,271" coordsize="1702,1067" path="m6933,760l6882,815,6808,908,6740,1008,6681,1112,6630,1221,6587,1335,6553,1453,6528,1574,6512,1699,6507,1827,6515,1827,6520,1700,6535,1576,6560,1455,6594,1338,6637,1224,6688,1116,6747,1012,6814,913,6888,820,6943,760,6933,760e" filled="t" fillcolor="#A0C7E6" stroked="f">
                <v:path arrowok="t"/>
                <v:fill/>
              </v:shape>
            </v:group>
            <v:group style="position:absolute;left:6500;top:1338;width:1707;height:1078" coordorigin="6500,1338" coordsize="1707,1078">
              <v:shape style="position:absolute;left:6500;top:1338;width:1707;height:1078" coordorigin="6500,1338" coordsize="1707,1078" path="m6500,1338l6505,1466,6520,1592,6545,1714,6580,1832,6623,1946,6674,2056,6734,2161,6802,2261,6876,2355,6933,2416,6943,2416,6882,2350,6808,2257,6741,2157,6681,2053,6630,1944,6587,1830,6553,1712,6528,1591,6513,1466,6508,1338,6500,1338e" filled="t" fillcolor="#9FC6E4" stroked="f">
                <v:path arrowok="t"/>
                <v:fill/>
              </v:shape>
            </v:group>
            <v:group style="position:absolute;left:8063;top:271;width:1562;height:2144" coordorigin="8063,271" coordsize="1562,2144">
              <v:shape style="position:absolute;left:8063;top:271;width:1562;height:2144" coordorigin="8063,271" coordsize="1562,2144" path="m9202,760l9193,760,9244,815,9318,908,9385,1008,9444,1112,9496,1221,9539,1335,9573,1453,9598,1574,9613,1699,9618,1827,9613,1954,9598,2079,9573,2200,9539,2318,9496,2432,9444,2541,9385,2646,9318,2745,9244,2839,9183,2904,9193,2904,9249,2843,9324,2749,9391,2649,9451,2544,9502,2435,9545,2320,9580,2202,9605,2080,9620,1955,9625,1826,9620,1698,9605,1573,9580,1451,9545,1333,9502,1218,9451,1109,9391,1004,9324,904,9249,810,9202,760e" filled="t" fillcolor="#9FC6E4" stroked="f">
                <v:path arrowok="t"/>
                <v:fill/>
              </v:shape>
            </v:group>
            <v:group style="position:absolute;left:6500;top:271;width:1710;height:1067" coordorigin="6500,271" coordsize="1710,1067">
              <v:shape style="position:absolute;left:6500;top:271;width:1710;height:1067" coordorigin="6500,271" coordsize="1710,1067" path="m6923,767l6876,817,6802,911,6734,1011,6674,1116,6623,1226,6580,1340,6545,1459,6520,1581,6505,1706,6500,1834,6508,1834,6513,1707,6528,1582,6553,1461,6587,1343,6630,1229,6681,1120,6741,1015,6808,916,6882,822,6933,767,6923,767e" filled="t" fillcolor="#9FC6E4" stroked="f">
                <v:path arrowok="t"/>
                <v:fill/>
              </v:shape>
            </v:group>
            <v:group style="position:absolute;left:6493;top:1338;width:1715;height:1078" coordorigin="6493,1338" coordsize="1715,1078">
              <v:shape style="position:absolute;left:6493;top:1338;width:1715;height:1078" coordorigin="6493,1338" coordsize="1715,1078" path="m6493,1338l6498,1467,6513,1593,6538,1715,6573,1834,6616,1949,6668,2060,6728,2165,6796,2265,6871,2360,6923,2416,6931,2416,6875,2355,6801,2261,6733,2161,6673,2056,6622,1946,6579,1832,6544,1714,6519,1592,6504,1467,6499,1338,6493,1338e" filled="t" fillcolor="#9FC6E4" stroked="f">
                <v:path arrowok="t"/>
                <v:fill/>
              </v:shape>
            </v:group>
            <v:group style="position:absolute;left:8062;top:271;width:1571;height:2144" coordorigin="8062,271" coordsize="1571,2144">
              <v:shape style="position:absolute;left:8062;top:271;width:1571;height:2144" coordorigin="8062,271" coordsize="1571,2144" path="m9212,767l9201,767,9248,817,9323,911,9390,1011,9450,1116,9501,1226,9544,1340,9579,1459,9604,1581,9619,1706,9624,1834,9619,1962,9604,2087,9579,2209,9544,2328,9501,2442,9450,2552,9390,2657,9323,2757,9248,2851,9192,2911,9203,2911,9254,2855,9329,2761,9397,2661,9457,2555,9509,2445,9552,2330,9587,2211,9612,2088,9627,1963,9633,1834,9627,1705,9612,1579,9587,1457,9552,1338,9509,1223,9457,1113,9397,1007,9329,907,9254,812,9212,767e" filled="t" fillcolor="#9FC6E4" stroked="f">
                <v:path arrowok="t"/>
                <v:fill/>
              </v:shape>
            </v:group>
            <v:group style="position:absolute;left:6493;top:271;width:1717;height:1067" coordorigin="6493,271" coordsize="1717,1067">
              <v:shape style="position:absolute;left:6493;top:271;width:1717;height:1067" coordorigin="6493,271" coordsize="1717,1067" path="m6913,774l6871,820,6796,914,6728,1015,6668,1120,6616,1230,6573,1345,6538,1464,6513,1587,6498,1713,6493,1841,6499,1841,6504,1713,6519,1588,6544,1466,6579,1348,6622,1233,6673,1124,6733,1019,6801,919,6875,825,6922,774,6913,774e" filled="t" fillcolor="#9FC6E4" stroked="f">
                <v:path arrowok="t"/>
                <v:fill/>
              </v:shape>
            </v:group>
            <v:group style="position:absolute;left:6485;top:1338;width:1723;height:1078" coordorigin="6485,1338" coordsize="1723,1078">
              <v:shape style="position:absolute;left:6485;top:1338;width:1723;height:1078" coordorigin="6485,1338" coordsize="1723,1078" path="m6485,1338l6491,1468,6506,1594,6531,1717,6566,1837,6609,1952,6661,2063,6722,2169,6790,2270,6865,2365,6913,2416,6921,2416,6870,2360,6795,2265,6727,2165,6667,2060,6615,1949,6572,1834,6537,1716,6512,1593,6497,1467,6492,1338,6485,1338e" filled="t" fillcolor="#9FC6E4" stroked="f">
                <v:path arrowok="t"/>
                <v:fill/>
              </v:shape>
            </v:group>
            <v:group style="position:absolute;left:8062;top:271;width:1578;height:2144" coordorigin="8062,271" coordsize="1578,2144">
              <v:shape style="position:absolute;left:8062;top:271;width:1578;height:2144" coordorigin="8062,271" coordsize="1578,2144" path="m9222,774l9211,774,9253,820,9328,914,9396,1015,9456,1120,9508,1230,9551,1345,9586,1464,9611,1587,9626,1713,9631,1841,9626,1970,9611,2096,9586,2218,9551,2337,9508,2452,9456,2563,9396,2668,9328,2768,9253,2863,9202,2919,9213,2919,9260,2867,9335,2772,9403,2672,9464,2566,9516,2455,9559,2340,9594,2220,9619,2097,9635,1970,9640,1841,9635,1712,9619,1585,9594,1462,9559,1343,9516,1227,9464,1116,9403,1010,9335,910,9260,815,9222,774e" filled="t" fillcolor="#9FC6E4" stroked="f">
                <v:path arrowok="t"/>
                <v:fill/>
              </v:shape>
            </v:group>
            <v:group style="position:absolute;left:6485;top:271;width:1725;height:1067" coordorigin="6485,271" coordsize="1725,1067">
              <v:shape style="position:absolute;left:6485;top:271;width:1725;height:1067" coordorigin="6485,271" coordsize="1725,1067" path="m6903,782l6790,917,6722,1018,6661,1124,6609,1235,6566,1350,6531,1470,6506,1593,6491,1719,6485,1849,6492,1849,6497,1720,6512,1594,6537,1472,6572,1353,6615,1238,6667,1128,6727,1022,6795,922,6870,827,6912,782,6903,782e" filled="t" fillcolor="#9FC6E4" stroked="f">
                <v:path arrowok="t"/>
                <v:fill/>
              </v:shape>
            </v:group>
            <v:group style="position:absolute;left:6478;top:1338;width:1730;height:1078" coordorigin="6478,1338" coordsize="1730,1078">
              <v:shape style="position:absolute;left:6478;top:1338;width:1730;height:1078" coordorigin="6478,1338" coordsize="1730,1078" path="m6478,1338l6483,1468,6499,1595,6524,1719,6559,1839,6603,1955,6655,2066,6715,2173,6784,2274,6860,2369,6903,2416,6913,2416,6865,2365,6790,2270,6722,2169,6662,2063,6610,1952,6566,1837,6531,1717,6506,1594,6491,1468,6486,1338,6478,1338e" filled="t" fillcolor="#9FC6E4" stroked="f">
                <v:path arrowok="t"/>
                <v:fill/>
              </v:shape>
            </v:group>
            <v:group style="position:absolute;left:8063;top:271;width:1584;height:2144" coordorigin="8063,271" coordsize="1584,2144">
              <v:shape style="position:absolute;left:8063;top:271;width:1584;height:2144" coordorigin="8063,271" coordsize="1584,2144" path="m9232,782l9223,782,9260,822,9336,917,9404,1018,9464,1124,9516,1235,9560,1350,9594,1470,9619,1593,9635,1719,9640,1849,9635,1978,9619,2104,9594,2228,9560,2347,9516,2462,9464,2573,9404,2679,9336,2780,9260,2875,9213,2926,9223,2926,9266,2880,9341,2784,9410,2683,9470,2577,9523,2465,9566,2349,9601,2229,9626,2105,9642,1978,9647,1848,9642,1719,9626,1592,9601,1468,9566,1348,9523,1232,9470,1120,9410,1014,9341,913,9266,817,9232,782e" filled="t" fillcolor="#9FC6E4" stroked="f">
                <v:path arrowok="t"/>
                <v:fill/>
              </v:shape>
            </v:group>
            <v:group style="position:absolute;left:6478;top:271;width:1733;height:1067" coordorigin="6478,271" coordsize="1733,1067">
              <v:shape style="position:absolute;left:6478;top:271;width:1733;height:1067" coordorigin="6478,271" coordsize="1733,1067" path="m6893,789l6784,920,6715,1021,6655,1128,6603,1239,6559,1355,6524,1475,6499,1599,6483,1726,6478,1856,6486,1856,6491,1727,6506,1600,6531,1477,6566,1358,6610,1242,6662,1131,6722,1025,6790,925,6865,830,6903,789,6893,789e" filled="t" fillcolor="#9FC6E4" stroked="f">
                <v:path arrowok="t"/>
                <v:fill/>
              </v:shape>
            </v:group>
            <v:group style="position:absolute;left:6471;top:1338;width:1738;height:1078" coordorigin="6471,1338" coordsize="1738,1078">
              <v:shape style="position:absolute;left:6471;top:1338;width:1738;height:1078" coordorigin="6471,1338" coordsize="1738,1078" path="m6471,1338l6476,1469,6491,1596,6517,1721,6552,1841,6596,1958,6648,2070,6709,2177,6778,2278,6854,2374,6893,2416,6903,2416,6860,2369,6784,2274,6716,2173,6655,2066,6603,1955,6559,1839,6524,1719,6499,1595,6484,1468,6478,1338,6471,1338e" filled="t" fillcolor="#9FC6E4" stroked="f">
                <v:path arrowok="t"/>
                <v:fill/>
              </v:shape>
            </v:group>
            <v:group style="position:absolute;left:8063;top:271;width:1592;height:2144" coordorigin="8063,271" coordsize="1592,2144">
              <v:shape style="position:absolute;left:8063;top:271;width:1592;height:2144" coordorigin="8063,271" coordsize="1592,2144" path="m9242,789l9233,789,9266,825,9342,920,9410,1021,9471,1128,9523,1239,9567,1355,9601,1475,9627,1599,9642,1726,9647,1856,9642,1986,9627,2113,9601,2237,9567,2357,9523,2473,9471,2584,9410,2690,9342,2792,9266,2887,9223,2933,9233,2933,9271,2892,9347,2796,9416,2694,9477,2587,9529,2475,9573,2359,9608,2238,9634,2114,9649,1986,9655,1856,9649,1725,9634,1598,9608,1473,9573,1353,9529,1236,9477,1124,9416,1017,9347,916,9271,820,9242,789e" filled="t" fillcolor="#9FC6E4" stroked="f">
                <v:path arrowok="t"/>
                <v:fill/>
              </v:shape>
            </v:group>
            <v:group style="position:absolute;left:6471;top:271;width:1740;height:1067" coordorigin="6471,271" coordsize="1740,1067">
              <v:shape style="position:absolute;left:6471;top:271;width:1740;height:1067" coordorigin="6471,271" coordsize="1740,1067" path="m6883,796l6778,923,6709,1025,6648,1132,6596,1244,6552,1360,6517,1481,6491,1605,6476,1733,6471,1863,6478,1863,6484,1734,6499,1607,6524,1483,6559,1363,6603,1247,6655,1135,6716,1029,6784,928,6860,832,6893,796,6883,796e" filled="t" fillcolor="#9FC6E4" stroked="f">
                <v:path arrowok="t"/>
                <v:fill/>
              </v:shape>
            </v:group>
            <v:group style="position:absolute;left:6463;top:1338;width:1746;height:1078" coordorigin="6463,1338" coordsize="1746,1078">
              <v:shape style="position:absolute;left:6463;top:1338;width:1746;height:1078" coordorigin="6463,1338" coordsize="1746,1078" path="m6463,1338l6469,1469,6484,1598,6510,1722,6545,1844,6589,1961,6642,2073,6703,2180,6772,2283,6848,2379,6883,2416,6893,2416,6854,2374,6778,2278,6710,2177,6649,2070,6596,1958,6552,1841,6517,1721,6492,1597,6476,1469,6471,1338,6463,1338e" filled="t" fillcolor="#9EC5E4" stroked="f">
                <v:path arrowok="t"/>
                <v:fill/>
              </v:shape>
            </v:group>
            <v:group style="position:absolute;left:8063;top:271;width:1599;height:2144" coordorigin="8063,271" coordsize="1599,2144">
              <v:shape style="position:absolute;left:8063;top:271;width:1599;height:2144" coordorigin="8063,271" coordsize="1599,2144" path="m9252,796l9243,796,9271,827,9348,923,9416,1025,9477,1132,9530,1244,9574,1360,9609,1481,9634,1605,9650,1733,9655,1863,9650,1994,9634,2121,9609,2246,9574,2366,9530,2483,9477,2595,9416,2702,9348,2803,9271,2899,9233,2941,9243,2941,9277,2904,9353,2807,9422,2705,9483,2598,9536,2485,9580,2368,9615,2247,9641,2122,9657,1994,9662,1863,9657,1732,9641,1604,9615,1479,9580,1358,9536,1241,9483,1128,9422,1021,9353,919,9277,823,9252,796e" filled="t" fillcolor="#9EC5E4" stroked="f">
                <v:path arrowok="t"/>
                <v:fill/>
              </v:shape>
            </v:group>
            <v:group style="position:absolute;left:6463;top:271;width:1748;height:1067" coordorigin="6463,271" coordsize="1748,1067">
              <v:shape style="position:absolute;left:6463;top:271;width:1748;height:1067" coordorigin="6463,271" coordsize="1748,1067" path="m6873,804l6772,926,6703,1028,6642,1136,6589,1248,6545,1365,6510,1486,6484,1611,6469,1740,6463,1871,6471,1871,6476,1740,6492,1613,6517,1488,6552,1368,6596,1251,6649,1139,6710,1032,6778,931,6854,835,6883,804,6873,804e" filled="t" fillcolor="#9EC5E4" stroked="f">
                <v:path arrowok="t"/>
                <v:fill/>
              </v:shape>
            </v:group>
            <v:group style="position:absolute;left:6456;top:1338;width:1754;height:1078" coordorigin="6456,1338" coordsize="1754,1078">
              <v:shape style="position:absolute;left:6456;top:1338;width:1754;height:1078" coordorigin="6456,1338" coordsize="1754,1078" path="m6456,1338l6461,1470,6477,1599,6503,1724,6538,1846,6582,1963,6635,2076,6697,2184,6766,2287,6843,2384,6873,2416,6883,2416,6849,2379,6772,2283,6703,2181,6642,2073,6589,1961,6545,1844,6510,1723,6485,1598,6469,1470,6464,1338,6456,1338e" filled="t" fillcolor="#9EC5E4" stroked="f">
                <v:path arrowok="t"/>
                <v:fill/>
              </v:shape>
            </v:group>
            <v:group style="position:absolute;left:8063;top:271;width:1606;height:2144" coordorigin="8063,271" coordsize="1606,2144">
              <v:shape style="position:absolute;left:8063;top:271;width:1606;height:2144" coordorigin="8063,271" coordsize="1606,2144" path="m9262,804l9253,804,9277,830,9353,926,9422,1028,9484,1136,9536,1248,9581,1365,9616,1486,9641,1611,9657,1740,9662,1871,9657,2002,9641,2130,9616,2255,9581,2376,9536,2493,9484,2605,9422,2713,9353,2815,9277,2911,9243,2948,9253,2948,9282,2916,9359,2819,9428,2717,9490,2609,9543,2496,9587,2378,9622,2256,9648,2131,9664,2002,9669,1870,9664,1739,9648,1610,9622,1485,9587,1363,9543,1245,9490,1132,9428,1024,9359,922,9282,825,9262,804e" filled="t" fillcolor="#9EC5E4" stroked="f">
                <v:path arrowok="t"/>
                <v:fill/>
              </v:shape>
            </v:group>
            <v:group style="position:absolute;left:6456;top:271;width:1756;height:1067" coordorigin="6456,271" coordsize="1756,1067">
              <v:shape style="position:absolute;left:6456;top:271;width:1756;height:1067" coordorigin="6456,271" coordsize="1756,1067" path="m6863,811l6766,929,6697,1032,6635,1140,6582,1253,6538,1370,6503,1492,6477,1617,6461,1746,6456,1878,6464,1878,6469,1747,6485,1619,6510,1494,6545,1373,6589,1256,6642,1143,6703,1036,6772,934,6849,838,6873,811,6863,811e" filled="t" fillcolor="#9EC5E4" stroked="f">
                <v:path arrowok="t"/>
                <v:fill/>
              </v:shape>
            </v:group>
            <v:group style="position:absolute;left:6449;top:1337;width:1772;height:1079" coordorigin="6449,1337" coordsize="1772,1079">
              <v:shape style="position:absolute;left:6449;top:1337;width:1772;height:1079" coordorigin="6449,1337" coordsize="1772,1079" path="m6455,1337l6449,1338,6454,1471,6470,1600,6496,1726,6531,1848,6576,1966,6629,2080,6691,2188,6760,2291,6837,2388,6863,2416,6873,2416,6842,2382,6765,2286,6696,2183,6634,2075,6581,1962,6537,1845,6502,1723,6476,1598,6460,1469,6455,1337e" filled="t" fillcolor="#9EC5E4" stroked="f">
                <v:path arrowok="t"/>
                <v:fill/>
              </v:shape>
            </v:group>
            <v:group style="position:absolute;left:8062;top:271;width:1615;height:2144" coordorigin="8062,271" coordsize="1615,2144">
              <v:shape style="position:absolute;left:8062;top:271;width:1615;height:2144" coordorigin="8062,271" coordsize="1615,2144" path="m9272,812l9262,812,9281,833,9358,929,9427,1032,9489,1140,9542,1253,9586,1370,9621,1492,9647,1617,9663,1746,9668,1878,9663,2010,9647,2138,9621,2264,9586,2386,9542,2503,9489,2616,9427,2724,9358,2827,9281,2923,9250,2957,9263,2957,9288,2929,9365,2832,9435,2729,9496,2621,9550,2507,9594,2389,9630,2267,9655,2141,9671,2011,9677,1879,9671,1747,9655,1617,9630,1491,9594,1369,9550,1251,9496,1138,9435,1029,9365,926,9288,829,9272,812e" filled="t" fillcolor="#9EC5E4" stroked="f">
                <v:path arrowok="t"/>
                <v:fill/>
              </v:shape>
            </v:group>
            <v:group style="position:absolute;left:6449;top:271;width:1753;height:1067" coordorigin="6449,271" coordsize="1753,1067">
              <v:shape style="position:absolute;left:6449;top:271;width:1753;height:1067" coordorigin="6449,271" coordsize="1753,1067" path="m6853,818l6760,932,6691,1035,6629,1144,6576,1257,6531,1375,6496,1498,6470,1624,6454,1753,6449,1885,6455,1884,6460,1752,6476,1624,6502,1498,6537,1377,6581,1259,6634,1146,6696,1038,6765,936,6842,839,6861,818,6853,818e" filled="t" fillcolor="#9EC5E4" stroked="f">
                <v:path arrowok="t"/>
                <v:fill/>
              </v:shape>
            </v:group>
            <v:group style="position:absolute;left:6441;top:1338;width:1769;height:1078" coordorigin="6441,1338" coordsize="1769,1078">
              <v:shape style="position:absolute;left:6441;top:1338;width:1769;height:1078" coordorigin="6441,1338" coordsize="1769,1078" path="m6441,1338l6447,1471,6463,1601,6488,1728,6524,1851,6569,1969,6622,2083,6684,2192,6754,2296,6832,2393,6853,2416,6863,2416,6838,2389,6760,2291,6691,2188,6629,2080,6576,1966,6531,1848,6496,1726,6470,1600,6454,1471,6449,1338,6441,1338e" filled="t" fillcolor="#9EC5E4" stroked="f">
                <v:path arrowok="t"/>
                <v:fill/>
              </v:shape>
            </v:group>
            <v:group style="position:absolute;left:8063;top:271;width:1621;height:2144" coordorigin="8063,271" coordsize="1621,2144">
              <v:shape style="position:absolute;left:8063;top:271;width:1621;height:2144" coordorigin="8063,271" coordsize="1621,2144" path="m9282,818l9273,818,9288,835,9365,932,9435,1035,9497,1144,9550,1257,9594,1375,9630,1498,9656,1624,9671,1753,9677,1885,9671,2018,9656,2147,9630,2273,9594,2395,9550,2513,9497,2627,9435,2735,9365,2838,9288,2935,9263,2963,9273,2963,9293,2940,9371,2842,9441,2739,9503,2630,9556,2516,9601,2397,9637,2275,9663,2148,9679,2018,9684,1885,9679,1752,9663,1622,9637,1496,9601,1373,9556,1254,9503,1140,9441,1031,9371,928,9293,830,9282,818e" filled="t" fillcolor="#9EC5E4" stroked="f">
                <v:path arrowok="t"/>
                <v:fill/>
              </v:shape>
            </v:group>
            <v:group style="position:absolute;left:6441;top:271;width:1771;height:1067" coordorigin="6441,271" coordsize="1771,1067">
              <v:shape style="position:absolute;left:6441;top:271;width:1771;height:1067" coordorigin="6441,271" coordsize="1771,1067" path="m6843,826l6754,935,6684,1039,6622,1148,6569,1262,6524,1380,6488,1503,6463,1630,6447,1760,6441,1893,6449,1893,6454,1760,6470,1631,6496,1505,6531,1383,6576,1265,6629,1151,6691,1043,6760,940,6838,843,6853,826,6843,826e" filled="t" fillcolor="#9EC5E4" stroked="f">
                <v:path arrowok="t"/>
                <v:fill/>
              </v:shape>
            </v:group>
            <v:group style="position:absolute;left:6434;top:1338;width:1777;height:1078" coordorigin="6434,1338" coordsize="1777,1078">
              <v:shape style="position:absolute;left:6434;top:1338;width:1777;height:1078" coordorigin="6434,1338" coordsize="1777,1078" path="m6434,1338l6439,1472,6455,1602,6481,1729,6517,1853,6562,1972,6616,2087,6678,2196,6748,2300,6826,2398,6843,2416,6853,2416,6832,2393,6755,2296,6685,2192,6623,2083,6569,1969,6524,1851,6489,1728,6463,1601,6447,1471,6442,1338,6434,1338e" filled="t" fillcolor="#9EC5E4" stroked="f">
                <v:path arrowok="t"/>
                <v:fill/>
              </v:shape>
            </v:group>
            <v:group style="position:absolute;left:8063;top:271;width:1628;height:2144" coordorigin="8063,271" coordsize="1628,2144">
              <v:shape style="position:absolute;left:8063;top:271;width:1628;height:2144" coordorigin="8063,271" coordsize="1628,2144" path="m9292,826l9283,826,9294,838,9371,935,9441,1039,9503,1148,9557,1262,9601,1380,9637,1503,9663,1630,9679,1760,9684,1893,9679,2026,9663,2156,9637,2282,9601,2405,9557,2524,9503,2638,9441,2746,9371,2850,9294,2948,9273,2970,9283,2970,9299,2952,9377,2854,9447,2750,9509,2641,9563,2526,9608,2407,9644,2284,9670,2157,9686,2026,9691,1893,9686,1759,9670,1628,9644,1501,9608,1378,9563,1259,9509,1144,9447,1035,9377,931,9299,833,9292,826e" filled="t" fillcolor="#9EC5E4" stroked="f">
                <v:path arrowok="t"/>
                <v:fill/>
              </v:shape>
            </v:group>
            <v:group style="position:absolute;left:6434;top:271;width:1779;height:1067" coordorigin="6434,271" coordsize="1779,1067">
              <v:shape style="position:absolute;left:6434;top:271;width:1779;height:1067" coordorigin="6434,271" coordsize="1779,1067" path="m6833,833l6748,938,6678,1042,6616,1152,6562,1266,6517,1385,6481,1509,6455,1636,6439,1766,6434,1900,6442,1900,6447,1767,6463,1637,6489,1511,6524,1388,6569,1269,6623,1155,6685,1046,6755,943,6832,845,6843,833,6833,833e" filled="t" fillcolor="#9EC5E4" stroked="f">
                <v:path arrowok="t"/>
                <v:fill/>
              </v:shape>
            </v:group>
            <v:group style="position:absolute;left:6427;top:1338;width:1784;height:1078" coordorigin="6427,1338" coordsize="1784,1078">
              <v:shape style="position:absolute;left:6427;top:1338;width:1784;height:1078" coordorigin="6427,1338" coordsize="1784,1078" path="m6427,1338l6432,1472,6448,1604,6474,1731,6510,1855,6555,1975,6609,2090,6672,2200,6742,2304,6821,2403,6833,2416,6843,2416,6826,2398,6749,2300,6678,2196,6616,2087,6562,1972,6517,1853,6482,1730,6456,1602,6440,1472,6434,1338,6427,1338e" filled="t" fillcolor="#9DC4E3" stroked="f">
                <v:path arrowok="t"/>
                <v:fill/>
              </v:shape>
            </v:group>
            <v:group style="position:absolute;left:8063;top:271;width:1636;height:2144" coordorigin="8063,271" coordsize="1636,2144">
              <v:shape style="position:absolute;left:8063;top:271;width:1636;height:2144" coordorigin="8063,271" coordsize="1636,2144" path="m9302,833l9292,833,9299,840,9377,938,9447,1042,9510,1152,9563,1266,9608,1385,9644,1509,9670,1636,9686,1766,9691,1900,9686,2034,9670,2164,9644,2291,9608,2415,9563,2534,9510,2648,9447,2758,9377,2862,9299,2960,9283,2977,9293,2977,9305,2964,9383,2866,9453,2761,9516,2651,9570,2536,9615,2417,9651,2293,9677,2165,9693,2034,9699,1900,9693,1766,9677,1635,9651,1507,9615,1383,9570,1263,9516,1148,9453,1038,9383,934,9305,835,9302,833e" filled="t" fillcolor="#9DC4E3" stroked="f">
                <v:path arrowok="t"/>
                <v:fill/>
              </v:shape>
            </v:group>
            <v:group style="position:absolute;left:6427;top:271;width:1787;height:1067" coordorigin="6427,271" coordsize="1787,1067">
              <v:shape style="position:absolute;left:6427;top:271;width:1787;height:1067" coordorigin="6427,271" coordsize="1787,1067" path="m6823,840l6742,941,6672,1046,6609,1156,6555,1271,6510,1390,6474,1514,6448,1642,6432,1773,6427,1907,6434,1907,6440,1774,6456,1643,6482,1516,6517,1393,6562,1274,6616,1159,6678,1050,6749,946,6826,848,6833,840,6823,840e" filled="t" fillcolor="#9DC4E3" stroked="f">
                <v:path arrowok="t"/>
                <v:fill/>
              </v:shape>
            </v:group>
            <v:group style="position:absolute;left:6419;top:1338;width:1792;height:1078" coordorigin="6419,1338" coordsize="1792,1078">
              <v:shape style="position:absolute;left:6419;top:1338;width:1792;height:1078" coordorigin="6419,1338" coordsize="1792,1078" path="m6419,1338l6425,1473,6441,1605,6467,1733,6503,1857,6548,1978,6603,2093,6666,2204,6736,2309,6815,2408,6823,2416,6833,2416,6821,2403,6743,2304,6672,2200,6610,2090,6556,1975,6510,1855,6474,1731,6448,1604,6432,1473,6427,1338,6419,1338e" filled="t" fillcolor="#9DC4E3" stroked="f">
                <v:path arrowok="t"/>
                <v:fill/>
              </v:shape>
            </v:group>
            <v:group style="position:absolute;left:8063;top:271;width:1643;height:2144" coordorigin="8063,271" coordsize="1643,2144">
              <v:shape style="position:absolute;left:8063;top:271;width:1643;height:2144" coordorigin="8063,271" coordsize="1643,2144" path="m9312,840l9302,840,9305,843,9383,941,9454,1046,9516,1156,9570,1271,9615,1390,9651,1514,9677,1642,9693,1773,9699,1907,9693,2041,9677,2173,9651,2300,9615,2424,9570,2544,9516,2659,9454,2769,9383,2873,9305,2972,9293,2985,9303,2985,9310,2976,9389,2877,9460,2773,9522,2662,9577,2547,9622,2426,9658,2302,9684,2174,9700,2042,9706,1907,9700,1772,9684,1641,9658,1512,9622,1388,9577,1268,9522,1152,9460,1042,9389,937,9312,840e" filled="t" fillcolor="#9DC4E3" stroked="f">
                <v:path arrowok="t"/>
                <v:fill/>
              </v:shape>
            </v:group>
            <v:group style="position:absolute;left:6419;top:271;width:1795;height:1067" coordorigin="6419,271" coordsize="1795,1067">
              <v:shape style="position:absolute;left:6419;top:271;width:1795;height:1067" coordorigin="6419,271" coordsize="1795,1067" path="m6813,848l6736,944,6666,1049,6603,1160,6548,1275,6503,1395,6467,1520,6441,1648,6425,1780,6419,1915,6427,1915,6432,1781,6448,1650,6474,1522,6510,1398,6556,1278,6610,1163,6672,1053,6743,949,6821,850,6823,848,6813,848e" filled="t" fillcolor="#9DC4E3" stroked="f">
                <v:path arrowok="t"/>
                <v:fill/>
              </v:shape>
            </v:group>
            <v:group style="position:absolute;left:6412;top:1338;width:1800;height:1078" coordorigin="6412,1338" coordsize="1800,1078">
              <v:shape style="position:absolute;left:6412;top:1338;width:1800;height:1078" coordorigin="6412,1338" coordsize="1800,1078" path="m6412,1338l6417,1474,6434,1606,6460,1735,6496,1860,6542,1981,6596,2097,6659,2208,6731,2313,6809,2412,6813,2416,6823,2416,6815,2408,6737,2309,6666,2204,6603,2093,6549,1978,6503,1858,6467,1733,6441,1605,6425,1473,6420,1338,6412,1338e" filled="t" fillcolor="#9DC4E3" stroked="f">
                <v:path arrowok="t"/>
                <v:fill/>
              </v:shape>
            </v:group>
            <v:group style="position:absolute;left:8063;top:271;width:1650;height:2144" coordorigin="8063,271" coordsize="1650,2144">
              <v:shape style="position:absolute;left:8063;top:271;width:1650;height:2144" coordorigin="8063,271" coordsize="1650,2144" path="m9321,848l9312,848,9389,944,9460,1049,9523,1160,9577,1275,9622,1395,9658,1520,9685,1648,9701,1780,9706,1915,9701,2049,9685,2181,9658,2309,9622,2434,9577,2554,9523,2670,9460,2780,9389,2885,9310,2984,9303,2992,9312,2992,9316,2989,9395,2889,9466,2784,9529,2673,9583,2557,9629,2436,9665,2311,9692,2182,9708,2050,9713,1915,9708,1779,9692,1647,9665,1518,9629,1393,9583,1272,9529,1156,9466,1045,9395,940,9321,848e" filled="t" fillcolor="#9DC4E3" stroked="f">
                <v:path arrowok="t"/>
                <v:fill/>
              </v:shape>
            </v:group>
            <v:group style="position:absolute;left:6412;top:271;width:1803;height:1067" coordorigin="6412,271" coordsize="1803,1067">
              <v:shape style="position:absolute;left:6412;top:271;width:1803;height:1067" coordorigin="6412,271" coordsize="1803,1067" path="m6804,855l6731,947,6659,1053,6596,1164,6542,1280,6496,1400,6460,1525,6434,1654,6417,1787,6412,1922,6420,1922,6425,1787,6441,1656,6467,1527,6503,1403,6549,1283,6603,1167,6666,1057,6737,952,6814,855,6804,855e" filled="t" fillcolor="#9DC4E3" stroked="f">
                <v:path arrowok="t"/>
                <v:fill/>
              </v:shape>
            </v:group>
            <v:group style="position:absolute;left:6405;top:1337;width:1818;height:1079" coordorigin="6405,1337" coordsize="1818,1079">
              <v:shape style="position:absolute;left:6405;top:1337;width:1818;height:1079" coordorigin="6405,1337" coordsize="1818,1079" path="m6411,1337l6405,1338,6410,1474,6426,1607,6453,1737,6489,1862,6535,1983,6590,2100,6653,2211,6725,2317,6803,2416,6813,2416,6808,2411,6730,2312,6658,2206,6595,2095,6541,1979,6495,1859,6459,1734,6433,1605,6416,1472,6411,1337e" filled="t" fillcolor="#9BC3E3" stroked="f">
                <v:path arrowok="t"/>
                <v:fill/>
              </v:shape>
            </v:group>
            <v:group style="position:absolute;left:8062;top:271;width:1659;height:2144" coordorigin="8062,271" coordsize="1659,2144">
              <v:shape style="position:absolute;left:8062;top:271;width:1659;height:2144" coordorigin="8062,271" coordsize="1659,2144" path="m9331,856l9321,856,9394,947,9465,1053,9528,1164,9582,1280,9628,1400,9664,1525,9691,1654,9707,1787,9712,1922,9707,2057,9691,2190,9664,2319,9628,2444,9582,2564,9528,2680,9465,2791,9394,2897,9315,2996,9310,3001,9322,3001,9401,2902,9472,2796,9535,2685,9590,2568,9636,2447,9672,2321,9699,2192,9715,2059,9721,1923,9715,1787,9699,1654,9672,1525,9636,1399,9590,1278,9535,1161,9472,1050,9401,944,9331,856e" filled="t" fillcolor="#9BC3E3" stroked="f">
                <v:path arrowok="t"/>
                <v:fill/>
              </v:shape>
            </v:group>
            <v:group style="position:absolute;left:6405;top:271;width:1799;height:1067" coordorigin="6405,271" coordsize="1799,1067">
              <v:shape style="position:absolute;left:6405;top:271;width:1799;height:1067" coordorigin="6405,271" coordsize="1799,1067" path="m6794,862l6725,950,6653,1056,6590,1168,6535,1284,6489,1405,6453,1531,6426,1661,6410,1793,6405,1929,6411,1928,6416,1793,6433,1661,6459,1532,6495,1407,6541,1286,6595,1170,6658,1059,6730,954,6802,862,6794,862e" filled="t" fillcolor="#9BC3E3" stroked="f">
                <v:path arrowok="t"/>
                <v:fill/>
              </v:shape>
            </v:group>
            <v:group style="position:absolute;left:6397;top:1338;width:1815;height:1078" coordorigin="6397,1338" coordsize="1815,1078">
              <v:shape style="position:absolute;left:6397;top:1338;width:1815;height:1078" coordorigin="6397,1338" coordsize="1815,1078" path="m6397,1338l6403,1475,6419,1608,6446,1738,6482,1864,6528,1986,6583,2103,6647,2215,6719,2322,6793,2416,6803,2416,6725,2317,6653,2212,6590,2100,6535,1984,6489,1862,6453,1737,6427,1607,6410,1474,6405,1338,6397,1338e" filled="t" fillcolor="#9BC3E3" stroked="f">
                <v:path arrowok="t"/>
                <v:fill/>
              </v:shape>
            </v:group>
            <v:group style="position:absolute;left:8063;top:271;width:1665;height:2144" coordorigin="8063,271" coordsize="1665,2144">
              <v:shape style="position:absolute;left:8063;top:271;width:1665;height:2144" coordorigin="8063,271" coordsize="1665,2144" path="m9340,862l9331,862,9401,950,9472,1056,9536,1168,9590,1284,9636,1405,9673,1531,9699,1661,9715,1793,9721,1929,9715,2065,9699,2198,9673,2328,9636,2453,9590,2574,9536,2691,9472,2802,9401,2908,9323,3007,9332,3007,9406,2912,9478,2806,9542,2694,9597,2577,9643,2455,9679,2329,9706,2199,9722,2066,9728,1929,9722,1793,9706,1659,9679,1529,9643,1403,9597,1281,9542,1164,9478,1052,9406,946,9340,862e" filled="t" fillcolor="#9BC3E3" stroked="f">
                <v:path arrowok="t"/>
                <v:fill/>
              </v:shape>
            </v:group>
            <v:group style="position:absolute;left:6397;top:271;width:1818;height:1067" coordorigin="6397,271" coordsize="1818,1067">
              <v:shape style="position:absolute;left:6397;top:271;width:1818;height:1067" coordorigin="6397,271" coordsize="1818,1067" path="m6785,870l6719,953,6647,1060,6583,1172,6528,1289,6482,1410,6446,1537,6419,1667,6403,1800,6397,1937,6405,1937,6410,1801,6427,1668,6453,1539,6489,1413,6535,1292,6590,1175,6653,1064,6725,958,6795,870,6785,870e" filled="t" fillcolor="#9BC3E3" stroked="f">
                <v:path arrowok="t"/>
                <v:fill/>
              </v:shape>
            </v:group>
            <v:group style="position:absolute;left:6390;top:1338;width:1823;height:1078" coordorigin="6390,1338" coordsize="1823,1078">
              <v:shape style="position:absolute;left:6390;top:1338;width:1823;height:1078" coordorigin="6390,1338" coordsize="1823,1078" path="m6390,1338l6395,1475,6412,1609,6439,1740,6475,1867,6521,1989,6577,2107,6641,2219,6713,2326,6784,2416,6794,2416,6719,2322,6647,2215,6584,2104,6528,1986,6482,1865,6446,1738,6419,1608,6403,1475,6398,1338,6390,1338e" filled="t" fillcolor="#9BC3E3" stroked="f">
                <v:path arrowok="t"/>
                <v:fill/>
              </v:shape>
            </v:group>
            <v:group style="position:absolute;left:8063;top:271;width:1672;height:2144" coordorigin="8063,271" coordsize="1672,2144">
              <v:shape style="position:absolute;left:8063;top:271;width:1672;height:2144" coordorigin="8063,271" coordsize="1672,2144" path="m9349,870l9340,870,9407,953,9479,1060,9542,1172,9597,1289,9643,1410,9680,1537,9706,1667,9723,1800,9728,1937,9723,2073,9706,2207,9680,2337,9643,2463,9597,2585,9542,2702,9479,2814,9407,2920,9332,3014,9341,3014,9412,2924,9485,2817,9548,2705,9604,2587,9650,2465,9687,2338,9713,2208,9730,2074,9735,1937,9730,1799,9713,1665,9687,1535,9650,1408,9604,1286,9548,1168,9485,1056,9412,949,9349,870e" filled="t" fillcolor="#9BC3E3" stroked="f">
                <v:path arrowok="t"/>
                <v:fill/>
              </v:shape>
            </v:group>
            <v:group style="position:absolute;left:6390;top:271;width:1826;height:1067" coordorigin="6390,271" coordsize="1826,1067">
              <v:shape style="position:absolute;left:6390;top:271;width:1826;height:1067" coordorigin="6390,271" coordsize="1826,1067" path="m6776,877l6713,956,6641,1063,6577,1176,6521,1293,6475,1415,6439,1542,6412,1673,6395,1807,6390,1944,6398,1944,6403,1808,6419,1674,6446,1544,6482,1418,6528,1296,6584,1179,6647,1067,6719,961,6785,877,6776,877e" filled="t" fillcolor="#9BC3E3" stroked="f">
                <v:path arrowok="t"/>
                <v:fill/>
              </v:shape>
            </v:group>
            <v:group style="position:absolute;left:6383;top:1338;width:1831;height:1078" coordorigin="6383,1338" coordsize="1831,1078">
              <v:shape style="position:absolute;left:6383;top:1338;width:1831;height:1078" coordorigin="6383,1338" coordsize="1831,1078" path="m6383,1338l6388,1476,6405,1611,6431,1742,6468,1869,6515,1992,6570,2110,6634,2223,6707,2330,6775,2416,6784,2416,6713,2326,6641,2219,6577,2107,6522,1989,6476,1867,6439,1740,6412,1610,6396,1476,6390,1338,6383,1338e" filled="t" fillcolor="#9BC2E2" stroked="f">
                <v:path arrowok="t"/>
                <v:fill/>
              </v:shape>
            </v:group>
            <v:group style="position:absolute;left:8063;top:271;width:1680;height:2144" coordorigin="8063,271" coordsize="1680,2144">
              <v:shape style="position:absolute;left:8063;top:271;width:1680;height:2144" coordorigin="8063,271" coordsize="1680,2144" path="m9359,877l9350,877,9413,956,9485,1063,9549,1176,9604,1293,9650,1416,9687,1542,9714,1673,9730,1807,9736,1944,9730,2081,9714,2215,9687,2346,9650,2473,9604,2595,9549,2712,9485,2825,9413,2932,9341,3021,9350,3021,9418,2936,9491,2829,9555,2716,9610,2598,9657,2475,9694,2347,9721,2216,9737,2082,9743,1944,9737,1806,9721,1671,9694,1540,9657,1413,9610,1290,9555,1172,9491,1059,9418,952,9359,877e" filled="t" fillcolor="#9BC2E2" stroked="f">
                <v:path arrowok="t"/>
                <v:fill/>
              </v:shape>
            </v:group>
            <v:group style="position:absolute;left:6383;top:271;width:1833;height:1067" coordorigin="6383,271" coordsize="1833,1067">
              <v:shape style="position:absolute;left:6383;top:271;width:1833;height:1067" coordorigin="6383,271" coordsize="1833,1067" path="m6766,884l6707,959,6634,1067,6570,1180,6515,1298,6468,1421,6431,1548,6405,1679,6388,1814,6383,1951,6390,1952,6396,1814,6412,1680,6439,1550,6476,1423,6522,1301,6577,1183,6641,1071,6713,964,6776,884,6766,884e" filled="t" fillcolor="#9BC2E2" stroked="f">
                <v:path arrowok="t"/>
                <v:fill/>
              </v:shape>
            </v:group>
            <v:group style="position:absolute;left:6375;top:1338;width:1839;height:1078" coordorigin="6375,1338" coordsize="1839,1078">
              <v:shape style="position:absolute;left:6375;top:1338;width:1839;height:1078" coordorigin="6375,1338" coordsize="1839,1078" path="m6375,1338l6381,1477,6397,1612,6424,1744,6461,1871,6508,1995,6564,2113,6628,2227,6701,2335,6765,2416,6775,2416,6707,2330,6635,2223,6570,2110,6515,1992,6469,1869,6432,1742,6405,1611,6388,1476,6383,1338,6375,1338e" filled="t" fillcolor="#9BC2E2" stroked="f">
                <v:path arrowok="t"/>
                <v:fill/>
              </v:shape>
            </v:group>
            <v:group style="position:absolute;left:8063;top:271;width:1687;height:2144" coordorigin="8063,271" coordsize="1687,2144">
              <v:shape style="position:absolute;left:8063;top:271;width:1687;height:2144" coordorigin="8063,271" coordsize="1687,2144" path="m9368,884l9359,884,9419,959,9491,1067,9555,1179,9611,1298,9657,1421,9694,1548,9721,1679,9737,1814,9743,1951,9737,2089,9721,2224,9694,2355,9657,2482,9611,2605,9555,2723,9491,2836,9419,2943,9351,3029,9360,3029,9424,2947,9497,2840,9561,2726,9617,2608,9664,2484,9701,2357,9728,2225,9744,2090,9750,1951,9744,1813,9728,1678,9701,1546,9664,1418,9617,1295,9561,1176,9497,1063,9424,955,9368,884e" filled="t" fillcolor="#9BC2E2" stroked="f">
                <v:path arrowok="t"/>
                <v:fill/>
              </v:shape>
            </v:group>
            <v:group style="position:absolute;left:6375;top:271;width:1841;height:1067" coordorigin="6375,271" coordsize="1841,1067">
              <v:shape style="position:absolute;left:6375;top:271;width:1841;height:1067" coordorigin="6375,271" coordsize="1841,1067" path="m6757,892l6701,962,6628,1070,6564,1183,6508,1302,6461,1426,6424,1553,6397,1685,6381,1820,6375,1959,6383,1959,6388,1821,6405,1686,6432,1555,6469,1428,6515,1305,6570,1187,6635,1074,6707,967,6767,892,6757,892e" filled="t" fillcolor="#9BC2E2" stroked="f">
                <v:path arrowok="t"/>
                <v:fill/>
              </v:shape>
            </v:group>
            <v:group style="position:absolute;left:6368;top:1337;width:1857;height:1079" coordorigin="6368,1337" coordsize="1857,1079">
              <v:shape style="position:absolute;left:6368;top:1337;width:1857;height:1079" coordorigin="6368,1337" coordsize="1857,1079" path="m6374,1337l6368,1338,6374,1477,6390,1613,6417,1745,6454,1874,6501,1998,6557,2117,6622,2231,6695,2339,6756,2416,6765,2416,6700,2333,6627,2226,6563,2112,6507,1994,6460,1870,6423,1742,6396,1611,6380,1475,6374,1337e" filled="t" fillcolor="#9AC2E2" stroked="f">
                <v:path arrowok="t"/>
                <v:fill/>
              </v:shape>
            </v:group>
            <v:group style="position:absolute;left:8062;top:271;width:1696;height:2144" coordorigin="8062,271" coordsize="1696,2144">
              <v:shape style="position:absolute;left:8062;top:271;width:1696;height:2144" coordorigin="8062,271" coordsize="1696,2144" path="m9378,893l9368,893,9423,962,9496,1070,9560,1183,9616,1302,9663,1426,9700,1553,9727,1685,9743,1820,9749,1959,9743,2097,9727,2232,9700,2364,9663,2492,9616,2615,9560,2734,9496,2847,9423,2955,9358,3037,9369,3037,9430,2960,9503,2852,9568,2738,9624,2619,9671,2495,9708,2367,9735,2235,9752,2099,9757,1960,9752,1821,9735,1685,9708,1553,9671,1424,9624,1300,9568,1181,9503,1067,9430,959,9378,893e" filled="t" fillcolor="#9AC2E2" stroked="f">
                <v:path arrowok="t"/>
                <v:fill/>
              </v:shape>
            </v:group>
            <v:group style="position:absolute;left:6368;top:271;width:1838;height:1067" coordorigin="6368,271" coordsize="1838,1067">
              <v:shape style="position:absolute;left:6368;top:271;width:1838;height:1067" coordorigin="6368,271" coordsize="1838,1067" path="m6748,899l6695,965,6622,1074,6557,1187,6501,1307,6454,1431,6417,1559,6390,1691,6374,1827,6368,1966,6374,1965,6380,1827,6396,1691,6423,1560,6460,1432,6507,1308,6563,1190,6627,1076,6700,969,6755,899,6748,899e" filled="t" fillcolor="#9AC2E2" stroked="f">
                <v:path arrowok="t"/>
                <v:fill/>
              </v:shape>
            </v:group>
            <v:group style="position:absolute;left:6361;top:1338;width:1854;height:1078" coordorigin="6361,1338" coordsize="1854,1078">
              <v:shape style="position:absolute;left:6361;top:1338;width:1854;height:1078" coordorigin="6361,1338" coordsize="1854,1078" path="m6361,1338l6366,1478,6383,1614,6410,1747,6447,1876,6494,2001,6551,2120,6616,2235,6689,2343,6747,2416,6756,2416,6695,2339,6622,2231,6557,2117,6501,1998,6455,1874,6417,1746,6390,1613,6374,1477,6368,1338,6361,1338e" filled="t" fillcolor="#9AC2E2" stroked="f">
                <v:path arrowok="t"/>
                <v:fill/>
              </v:shape>
            </v:group>
            <v:group style="position:absolute;left:8063;top:271;width:1702;height:2144" coordorigin="8063,271" coordsize="1702,2144">
              <v:shape style="position:absolute;left:8063;top:271;width:1702;height:2144" coordorigin="8063,271" coordsize="1702,2144" path="m9387,899l9378,899,9430,965,9504,1074,9568,1187,9624,1307,9671,1431,9708,1559,9735,1691,9752,1827,9758,1966,9752,2105,9735,2241,9708,2373,9671,2501,9624,2625,9568,2745,9504,2858,9430,2967,9370,3043,9378,3043,9436,2971,9509,2862,9575,2748,9631,2628,9678,2504,9715,2375,9742,2242,9759,2105,9765,1966,9759,1826,9742,1690,9715,1557,9678,1428,9631,1304,9575,1184,9509,1070,9436,961,9387,899e" filled="t" fillcolor="#9AC2E2" stroked="f">
                <v:path arrowok="t"/>
                <v:fill/>
              </v:shape>
            </v:group>
            <v:group style="position:absolute;left:6361;top:271;width:1857;height:1067" coordorigin="6361,271" coordsize="1857,1067">
              <v:shape style="position:absolute;left:6361;top:271;width:1857;height:1067" coordorigin="6361,271" coordsize="1857,1067" path="m6738,906l6689,968,6616,1077,6551,1191,6494,1311,6447,1436,6410,1564,6383,1697,6366,1834,6361,1973,6368,1974,6374,1835,6390,1699,6417,1566,6455,1438,6501,1314,6557,1195,6622,1081,6695,973,6748,906,6738,906e" filled="t" fillcolor="#9AC2E2" stroked="f">
                <v:path arrowok="t"/>
                <v:fill/>
              </v:shape>
            </v:group>
            <v:group style="position:absolute;left:6353;top:1338;width:1862;height:1078" coordorigin="6353,1338" coordsize="1862,1078">
              <v:shape style="position:absolute;left:6353;top:1338;width:1862;height:1078" coordorigin="6353,1338" coordsize="1862,1078" path="m6353,1338l6359,1478,6376,1615,6403,1749,6440,1878,6488,2003,6544,2124,6609,2238,6683,2348,6737,2416,6747,2416,6689,2343,6616,2235,6551,2120,6495,2001,6448,1876,6410,1747,6383,1614,6367,1478,6361,1338,6353,1338e" filled="t" fillcolor="#9AC2E2" stroked="f">
                <v:path arrowok="t"/>
                <v:fill/>
              </v:shape>
            </v:group>
            <v:group style="position:absolute;left:8063;top:271;width:1709;height:2144" coordorigin="8063,271" coordsize="1709,2144">
              <v:shape style="position:absolute;left:8063;top:271;width:1709;height:2144" coordorigin="8063,271" coordsize="1709,2144" path="m9396,906l9387,906,9436,968,9510,1077,9575,1191,9631,1311,9678,1436,9715,1565,9743,1697,9759,1834,9765,1973,9759,2113,9743,2249,9715,2382,9678,2511,9631,2636,9575,2755,9510,2870,9436,2978,9379,3051,9388,3051,9442,2983,9516,2873,9581,2759,9638,2638,9685,2513,9722,2384,9750,2250,9766,2113,9772,1973,9766,1833,9750,1696,9722,1563,9685,1433,9638,1308,9581,1188,9516,1073,9442,964,9396,906e" filled="t" fillcolor="#9AC2E2" stroked="f">
                <v:path arrowok="t"/>
                <v:fill/>
              </v:shape>
            </v:group>
            <v:group style="position:absolute;left:6353;top:271;width:1864;height:1067" coordorigin="6353,271" coordsize="1864,1067">
              <v:shape style="position:absolute;left:6353;top:271;width:1864;height:1067" coordorigin="6353,271" coordsize="1864,1067" path="m6729,914l6683,971,6609,1081,6544,1195,6488,1316,6440,1441,6403,1570,6376,1704,6359,1841,6353,1981,6361,1981,6367,1841,6383,1705,6410,1572,6448,1443,6495,1319,6551,1199,6616,1085,6689,976,6739,914,6729,914e" filled="t" fillcolor="#9AC2E2" stroked="f">
                <v:path arrowok="t"/>
                <v:fill/>
              </v:shape>
            </v:group>
            <v:group style="position:absolute;left:6346;top:1338;width:1870;height:1078" coordorigin="6346,1338" coordsize="1870,1078">
              <v:shape style="position:absolute;left:6346;top:1338;width:1870;height:1078" coordorigin="6346,1338" coordsize="1870,1078" path="m6346,1338l6352,1479,6368,1617,6396,1751,6433,1881,6481,2006,6538,2127,6603,2242,6677,2352,6728,2416,6738,2416,6683,2348,6610,2239,6544,2124,6488,2004,6441,1879,6403,1749,6376,1616,6359,1479,6354,1338,6346,1338e" filled="t" fillcolor="#9BC1E2" stroked="f">
                <v:path arrowok="t"/>
                <v:fill/>
              </v:shape>
            </v:group>
            <v:group style="position:absolute;left:8063;top:271;width:1716;height:2144" coordorigin="8063,271" coordsize="1716,2144">
              <v:shape style="position:absolute;left:8063;top:271;width:1716;height:2144" coordorigin="8063,271" coordsize="1716,2144" path="m9406,914l9396,914,9442,971,9516,1081,9581,1195,9638,1316,9685,1441,9722,1570,9750,1704,9767,1841,9772,1981,9767,2121,9750,2258,9722,2391,9685,2521,9638,2646,9581,2766,9516,2881,9442,2990,9388,3058,9397,3058,9448,2994,9522,2885,9588,2769,9644,2649,9692,2523,9729,2393,9757,2259,9774,2121,9779,1981,9774,1840,9757,1702,9729,1568,9692,1438,9644,1313,9588,1192,9522,1076,9448,967,9406,914e" filled="t" fillcolor="#9BC1E2" stroked="f">
                <v:path arrowok="t"/>
                <v:fill/>
              </v:shape>
            </v:group>
            <v:group style="position:absolute;left:6346;top:271;width:1872;height:1067" coordorigin="6346,271" coordsize="1872,1067">
              <v:shape style="position:absolute;left:6346;top:271;width:1872;height:1067" coordorigin="6346,271" coordsize="1872,1067" path="m6720,921l6677,974,6603,1084,6538,1199,6481,1320,6433,1446,6396,1576,6368,1710,6352,1847,6346,1988,6354,1988,6359,1848,6376,1711,6403,1578,6441,1448,6488,1323,6544,1203,6610,1088,6683,979,6729,921,6720,921e" filled="t" fillcolor="#9BC1E2" stroked="f">
                <v:path arrowok="t"/>
                <v:fill/>
              </v:shape>
            </v:group>
            <v:group style="position:absolute;left:6339;top:1338;width:1877;height:1078" coordorigin="6339,1338" coordsize="1877,1078">
              <v:shape style="position:absolute;left:6339;top:1338;width:1877;height:1078" coordorigin="6339,1338" coordsize="1877,1078" path="m6339,1338l6344,1480,6361,1618,6389,1752,6427,1883,6474,2009,6531,2130,6597,2246,6671,2356,6719,2416,6728,2416,6678,2352,6604,2242,6538,2127,6481,2006,6434,1881,6396,1751,6369,1617,6352,1479,6346,1338,6339,1338e" filled="t" fillcolor="#9BC1E2" stroked="f">
                <v:path arrowok="t"/>
                <v:fill/>
              </v:shape>
            </v:group>
            <v:group style="position:absolute;left:8063;top:271;width:1724;height:2144" coordorigin="8063,271" coordsize="1724,2144">
              <v:shape style="position:absolute;left:8063;top:271;width:1724;height:2144" coordorigin="8063,271" coordsize="1724,2144" path="m9415,921l9406,921,9448,974,9522,1084,9588,1199,9645,1320,9692,1446,9730,1576,9757,1710,9774,1847,9780,1988,9774,2129,9757,2266,9730,2400,9692,2530,9645,2656,9588,2777,9522,2892,9448,3002,9398,3065,9407,3065,9454,3006,9528,2896,9594,2780,9651,2659,9699,2533,9736,2402,9764,2267,9781,2129,9787,1988,9781,1847,9764,1708,9736,1574,9699,1443,9651,1317,9594,1196,9528,1080,9454,970,9415,921e" filled="t" fillcolor="#9BC1E2" stroked="f">
                <v:path arrowok="t"/>
                <v:fill/>
              </v:shape>
            </v:group>
            <v:group style="position:absolute;left:6339;top:271;width:1880;height:1067" coordorigin="6339,271" coordsize="1880,1067">
              <v:shape style="position:absolute;left:6339;top:271;width:1880;height:1067" coordorigin="6339,271" coordsize="1880,1067" path="m6710,928l6671,977,6597,1087,6531,1203,6474,1325,6427,1451,6389,1581,6361,1716,6344,1854,6339,1995,6346,1996,6352,1855,6369,1717,6396,1583,6434,1453,6481,1328,6538,1207,6604,1091,6678,982,6720,928,6710,928e" filled="t" fillcolor="#9BC1E2" stroked="f">
                <v:path arrowok="t"/>
                <v:fill/>
              </v:shape>
            </v:group>
            <v:group style="position:absolute;left:6331;top:1338;width:1885;height:1078" coordorigin="6331,1338" coordsize="1885,1078">
              <v:shape style="position:absolute;left:6331;top:1338;width:1885;height:1078" coordorigin="6331,1338" coordsize="1885,1078" path="m6331,1338l6337,1480,6354,1619,6382,1754,6420,1885,6467,2012,6525,2134,6591,2250,6665,2361,6709,2416,6719,2416,6672,2356,6597,2246,6531,2130,6474,2009,6427,1883,6389,1753,6361,1618,6345,1480,6339,1338,6331,1338e" filled="t" fillcolor="#9BC1E2" stroked="f">
                <v:path arrowok="t"/>
                <v:fill/>
              </v:shape>
            </v:group>
            <v:group style="position:absolute;left:8063;top:271;width:1731;height:2144" coordorigin="8063,271" coordsize="1731,2144">
              <v:shape style="position:absolute;left:8063;top:271;width:1731;height:2144" coordorigin="8063,271" coordsize="1731,2144" path="m9424,928l9415,928,9454,977,9528,1087,9594,1203,9651,1325,9699,1451,9737,1581,9764,1716,9781,1854,9787,1995,9781,2137,9764,2275,9737,2409,9699,2540,9651,2666,9594,2787,9528,2903,9454,3013,9407,3073,9416,3073,9460,3017,9534,2907,9601,2791,9658,2669,9706,2542,9744,2411,9771,2276,9788,2137,9794,1995,9788,1853,9771,1714,9744,1579,9706,1448,9658,1321,9601,1200,9534,1083,9460,973,9424,928e" filled="t" fillcolor="#9BC1E2" stroked="f">
                <v:path arrowok="t"/>
                <v:fill/>
              </v:shape>
            </v:group>
            <v:group style="position:absolute;left:6331;top:271;width:1888;height:1067" coordorigin="6331,271" coordsize="1888,1067">
              <v:shape style="position:absolute;left:6331;top:271;width:1888;height:1067" coordorigin="6331,271" coordsize="1888,1067" path="m6701,936l6591,1091,6525,1207,6467,1329,6420,1456,6382,1587,6354,1722,6337,1861,6331,2003,6339,2003,6345,1862,6361,1723,6389,1589,6427,1458,6474,1332,6531,1211,6597,1095,6672,985,6711,936,6701,936e" filled="t" fillcolor="#9BC1E2" stroked="f">
                <v:path arrowok="t"/>
                <v:fill/>
              </v:shape>
            </v:group>
            <v:group style="position:absolute;left:6324;top:1337;width:1903;height:1079" coordorigin="6324,1337" coordsize="1903,1079">
              <v:shape style="position:absolute;left:6324;top:1337;width:1903;height:1079" coordorigin="6324,1337" coordsize="1903,1079" path="m6330,1337l6324,1338,6330,1481,6347,1620,6374,1756,6413,1888,6461,2015,6518,2137,6585,2254,6660,2365,6700,2416,6709,2416,6664,2359,6590,2249,6524,2133,6466,2011,6419,1884,6381,1753,6353,1618,6336,1479,6330,1337e" filled="t" fillcolor="#9AC1E2" stroked="f">
                <v:path arrowok="t"/>
                <v:fill/>
              </v:shape>
            </v:group>
            <v:group style="position:absolute;left:8062;top:271;width:1740;height:2144" coordorigin="8062,271" coordsize="1740,2144">
              <v:shape style="position:absolute;left:8062;top:271;width:1740;height:2144" coordorigin="8062,271" coordsize="1740,2144" path="m9434,937l9424,937,9459,980,9533,1091,9600,1207,9657,1329,9705,1456,9743,1587,9770,1722,9787,1861,9793,2003,9787,2145,9770,2283,9743,2419,9705,2550,9657,2676,9600,2798,9533,2914,9459,3025,9414,3081,9425,3081,9466,3030,9541,2919,9607,2803,9665,2680,9713,2553,9751,2422,9778,2286,9795,2146,9801,2004,9795,1861,9778,1722,9751,1586,9713,1454,9665,1327,9607,1205,9541,1088,9466,977,9434,937e" filled="t" fillcolor="#9AC1E2" stroked="f">
                <v:path arrowok="t"/>
                <v:fill/>
              </v:shape>
            </v:group>
            <v:group style="position:absolute;left:6324;top:271;width:1885;height:1067" coordorigin="6324,271" coordsize="1885,1067">
              <v:shape style="position:absolute;left:6324;top:271;width:1885;height:1067" coordorigin="6324,271" coordsize="1885,1067" path="m6691,943l6585,1094,6518,1211,6461,1333,6413,1461,6374,1592,6347,1728,6330,1867,6324,2010,6330,2009,6336,1867,6353,1728,6381,1593,6419,1462,6466,1335,6524,1213,6590,1097,6664,987,6699,943,6691,943e" filled="t" fillcolor="#9AC1E2" stroked="f">
                <v:path arrowok="t"/>
                <v:fill/>
              </v:shape>
            </v:group>
            <v:group style="position:absolute;left:6317;top:1338;width:1901;height:1078" coordorigin="6317,1338" coordsize="1901,1078">
              <v:shape style="position:absolute;left:6317;top:1338;width:1901;height:1078" coordorigin="6317,1338" coordsize="1901,1078" path="m6317,1338l6322,1481,6339,1621,6367,1758,6406,1890,6454,2018,6512,2140,6578,2258,6654,2369,6691,2416,6700,2416,6660,2365,6585,2254,6518,2137,6461,2015,6413,1888,6375,1756,6347,1620,6330,1481,6324,1338,6317,1338e" filled="t" fillcolor="#9AC1E2" stroked="f">
                <v:path arrowok="t"/>
                <v:fill/>
              </v:shape>
            </v:group>
            <v:group style="position:absolute;left:8063;top:271;width:1746;height:2144" coordorigin="8063,271" coordsize="1746,2144">
              <v:shape style="position:absolute;left:8063;top:271;width:1746;height:2144" coordorigin="8063,271" coordsize="1746,2144" path="m9443,943l9434,943,9466,983,9541,1094,9607,1211,9665,1333,9713,1461,9751,1592,9779,1728,9796,1868,9802,2010,9796,2153,9779,2292,9751,2428,9713,2559,9665,2687,9607,2809,9541,2926,9466,3037,9426,3087,9435,3087,9472,3041,9547,2929,9614,2812,9671,2689,9720,2562,9758,2429,9786,2293,9803,2153,9809,2010,9803,1867,9786,1727,9758,1590,9720,1458,9671,1330,9614,1208,9547,1090,9472,979,9443,943e" filled="t" fillcolor="#9AC1E2" stroked="f">
                <v:path arrowok="t"/>
                <v:fill/>
              </v:shape>
            </v:group>
            <v:group style="position:absolute;left:6317;top:271;width:1903;height:1067" coordorigin="6317,271" coordsize="1903,1067">
              <v:shape style="position:absolute;left:6317;top:271;width:1903;height:1067" coordorigin="6317,271" coordsize="1903,1067" path="m6682,950l6578,1098,6512,1215,6454,1338,6406,1466,6367,1598,6339,1734,6322,1874,6317,2017,6324,2018,6330,1875,6347,1736,6375,1600,6413,1468,6461,1341,6518,1219,6585,1102,6660,991,6692,950,6682,950e" filled="t" fillcolor="#9AC1E2" stroked="f">
                <v:path arrowok="t"/>
                <v:fill/>
              </v:shape>
            </v:group>
            <v:group style="position:absolute;left:6309;top:1338;width:1908;height:1078" coordorigin="6309,1338" coordsize="1908,1078">
              <v:shape style="position:absolute;left:6309;top:1338;width:1908;height:1078" coordorigin="6309,1338" coordsize="1908,1078" path="m6309,1338l6315,1482,6332,1623,6360,1759,6399,1892,6447,2021,6505,2144,6572,2262,6648,2374,6681,2416,6691,2416,6654,2369,6579,2258,6512,2141,6454,2018,6406,1890,6368,1758,6340,1622,6323,1482,6317,1338,6309,1338e" filled="t" fillcolor="#98C0E1" stroked="f">
                <v:path arrowok="t"/>
                <v:fill/>
              </v:shape>
            </v:group>
            <v:group style="position:absolute;left:8063;top:271;width:1753;height:2144" coordorigin="8063,271" coordsize="1753,2144">
              <v:shape style="position:absolute;left:8063;top:271;width:1753;height:2144" coordorigin="8063,271" coordsize="1753,2144" path="m9452,950l9443,950,9472,986,9547,1098,9614,1215,9672,1338,9720,1466,9758,1598,9786,1734,9803,1874,9809,2017,9803,2161,9786,2300,9758,2437,9720,2569,9672,2697,9614,2820,9547,2937,9472,3048,9435,3095,9444,3095,9477,3053,9553,2941,9620,2823,9678,2699,9726,2571,9765,2438,9793,2302,9810,2161,9816,2017,9810,1873,9793,1733,9765,1596,9726,1463,9678,1335,9620,1212,9553,1094,9477,982,9452,950e" filled="t" fillcolor="#98C0E1" stroked="f">
                <v:path arrowok="t"/>
                <v:fill/>
              </v:shape>
            </v:group>
            <v:group style="position:absolute;left:6309;top:271;width:1911;height:1067" coordorigin="6309,271" coordsize="1911,1067">
              <v:shape style="position:absolute;left:6309;top:271;width:1911;height:1067" coordorigin="6309,271" coordsize="1911,1067" path="m6673,958l6572,1101,6505,1219,6447,1342,6399,1471,6360,1604,6332,1740,6315,1881,6309,2025,6317,2025,6323,1882,6340,1742,6368,1605,6406,1473,6454,1345,6512,1223,6579,1105,6654,994,6683,958,6673,958e" filled="t" fillcolor="#98C0E1" stroked="f">
                <v:path arrowok="t"/>
                <v:fill/>
              </v:shape>
            </v:group>
            <v:group style="position:absolute;left:6302;top:1338;width:1916;height:1078" coordorigin="6302,1338" coordsize="1916,1078">
              <v:shape style="position:absolute;left:6302;top:1338;width:1916;height:1078" coordorigin="6302,1338" coordsize="1916,1078" path="m6302,1338l6308,1483,6325,1624,6353,1761,6392,1895,6440,2023,6499,2147,6566,2265,6642,2378,6672,2416,6681,2416,6648,2374,6572,2262,6505,2144,6447,2021,6399,1892,6361,1760,6332,1623,6315,1482,6310,1338,6302,1338e" filled="t" fillcolor="#98C0E1" stroked="f">
                <v:path arrowok="t"/>
                <v:fill/>
              </v:shape>
            </v:group>
            <v:group style="position:absolute;left:8063;top:271;width:1760;height:2144" coordorigin="8063,271" coordsize="1760,2144">
              <v:shape style="position:absolute;left:8063;top:271;width:1760;height:2144" coordorigin="8063,271" coordsize="1760,2144" path="m9462,958l9453,958,9478,989,9553,1101,9620,1219,9678,1342,9727,1471,9765,1604,9793,1740,9810,1881,9816,2025,9810,2168,9793,2309,9765,2446,9727,2579,9678,2707,9620,2830,9553,2948,9478,3060,9444,3102,9453,3102,9483,3064,9559,2952,9627,2833,9685,2710,9733,2581,9772,2447,9800,2310,9817,2169,9823,2025,9817,1880,9800,1739,9772,1602,9733,1468,9685,1339,9627,1216,9559,1097,9483,985,9462,958e" filled="t" fillcolor="#98C0E1" stroked="f">
                <v:path arrowok="t"/>
                <v:fill/>
              </v:shape>
            </v:group>
            <v:group style="position:absolute;left:6302;top:271;width:1919;height:1067" coordorigin="6302,271" coordsize="1919,1067">
              <v:shape style="position:absolute;left:6302;top:271;width:1919;height:1067" coordorigin="6302,271" coordsize="1919,1067" path="m6663,965l6566,1105,6499,1223,6440,1347,6392,1476,6353,1609,6325,1747,6308,1888,6302,2032,6310,2032,6315,1888,6332,1748,6361,1611,6399,1478,6447,1350,6505,1227,6572,1109,6648,997,6673,965,6663,965e" filled="t" fillcolor="#98C0E1" stroked="f">
                <v:path arrowok="t"/>
                <v:fill/>
              </v:shape>
            </v:group>
            <v:group style="position:absolute;left:6295;top:1338;width:1924;height:1078" coordorigin="6295,1338" coordsize="1924,1078">
              <v:shape style="position:absolute;left:6295;top:1338;width:1924;height:1078" coordorigin="6295,1338" coordsize="1924,1078" path="m6295,1338l6300,1483,6318,1625,6346,1763,6385,1897,6434,2026,6492,2151,6560,2269,6636,2382,6662,2416,6672,2416,6642,2378,6566,2266,6499,2147,6441,2024,6392,1895,6353,1761,6325,1624,6308,1483,6302,1338,6295,1338e" filled="t" fillcolor="#98C0E1" stroked="f">
                <v:path arrowok="t"/>
                <v:fill/>
              </v:shape>
            </v:group>
            <v:group style="position:absolute;left:8063;top:271;width:1768;height:2144" coordorigin="8063,271" coordsize="1768,2144">
              <v:shape style="position:absolute;left:8063;top:271;width:1768;height:2144" coordorigin="8063,271" coordsize="1768,2144" path="m9471,965l9462,965,9484,992,9560,1105,9627,1223,9685,1347,9734,1476,9772,1609,9800,1747,9818,1888,9824,2032,9818,2176,9800,2318,9772,2455,9734,2588,9685,2717,9627,2841,9560,2959,9484,3072,9454,3109,9463,3109,9489,3076,9566,2963,9633,2844,9692,2720,9740,2591,9779,2457,9807,2319,9825,2177,9831,2032,9825,1887,9807,1745,9779,1607,9740,1473,9692,1344,9633,1220,9566,1101,9489,988,9471,965e" filled="t" fillcolor="#98C0E1" stroked="f">
                <v:path arrowok="t"/>
                <v:fill/>
              </v:shape>
            </v:group>
            <v:group style="position:absolute;left:6295;top:271;width:1926;height:1067" coordorigin="6295,271" coordsize="1926,1067">
              <v:shape style="position:absolute;left:6295;top:271;width:1926;height:1067" coordorigin="6295,271" coordsize="1926,1067" path="m6654,972l6560,1108,6492,1227,6434,1351,6385,1481,6346,1615,6318,1753,6300,1894,6295,2039,6302,2040,6308,1895,6325,1754,6353,1617,6392,1483,6441,1354,6499,1231,6566,1112,6642,1000,6664,972,6654,972e" filled="t" fillcolor="#98C0E1" stroked="f">
                <v:path arrowok="t"/>
                <v:fill/>
              </v:shape>
            </v:group>
            <v:group style="position:absolute;left:6287;top:1338;width:1931;height:1078" coordorigin="6287,1338" coordsize="1931,1078">
              <v:shape style="position:absolute;left:6287;top:1338;width:1931;height:1078" coordorigin="6287,1338" coordsize="1931,1078" path="m6287,1338l6293,1484,6310,1626,6339,1765,6378,1899,6427,2029,6485,2154,6553,2273,6630,2387,6653,2416,6661,2416,6635,2382,6559,2270,6491,2151,6433,2026,6384,1897,6345,1763,6317,1625,6299,1483,6294,1338,6287,1338e" filled="t" fillcolor="#98C0E1" stroked="f">
                <v:path arrowok="t"/>
                <v:fill/>
              </v:shape>
            </v:group>
            <v:group style="position:absolute;left:8062;top:271;width:1776;height:2144" coordorigin="8062,271" coordsize="1776,2144">
              <v:shape style="position:absolute;left:8062;top:271;width:1776;height:2144" coordorigin="8062,271" coordsize="1776,2144" path="m9480,972l9470,972,9488,995,9565,1108,9632,1227,9691,1351,9739,1481,9778,1615,9806,1753,9824,1894,9830,2039,9824,2184,9806,2326,9778,2464,9739,2598,9691,2727,9632,2852,9565,2970,9488,3083,9462,3117,9472,3117,9495,3088,9572,2974,9640,2855,9698,2730,9747,2600,9786,2466,9815,2327,9832,2185,9838,2039,9832,1894,9815,1751,9786,1613,9747,1478,9698,1348,9640,1224,9572,1104,9495,991,9480,972e" filled="t" fillcolor="#98C0E1" stroked="f">
                <v:path arrowok="t"/>
                <v:fill/>
              </v:shape>
            </v:group>
            <v:group style="position:absolute;left:6287;top:271;width:1934;height:1067" coordorigin="6287,271" coordsize="1934,1067">
              <v:shape style="position:absolute;left:6287;top:271;width:1934;height:1067" coordorigin="6287,271" coordsize="1934,1067" path="m6645,980l6553,1112,6485,1231,6427,1356,6378,1486,6339,1620,6310,1759,6293,1901,6287,2047,6294,2047,6299,1902,6317,1760,6345,1622,6384,1488,6433,1359,6491,1235,6559,1116,6635,1003,6653,980,6645,980e" filled="t" fillcolor="#98C0E1" stroked="f">
                <v:path arrowok="t"/>
                <v:fill/>
              </v:shape>
            </v:group>
            <v:group style="position:absolute;left:6280;top:1338;width:1939;height:1078" coordorigin="6280,1338" coordsize="1939,1078">
              <v:shape style="position:absolute;left:6280;top:1338;width:1939;height:1078" coordorigin="6280,1338" coordsize="1939,1078" path="m6280,1338l6286,1484,6303,1627,6332,1766,6371,1902,6420,2032,6479,2157,6547,2277,6624,2391,6644,2416,6653,2416,6630,2387,6554,2273,6486,2154,6427,2029,6378,1899,6339,1765,6311,1626,6293,1484,6288,1338,6280,1338e" filled="t" fillcolor="#98C0E1" stroked="f">
                <v:path arrowok="t"/>
                <v:fill/>
              </v:shape>
            </v:group>
            <v:group style="position:absolute;left:8063;top:271;width:1782;height:2144" coordorigin="8063,271" coordsize="1782,2144">
              <v:shape style="position:absolute;left:8063;top:271;width:1782;height:2144" coordorigin="8063,271" coordsize="1782,2144" path="m9490,980l9481,980,9496,998,9572,1112,9640,1231,9699,1356,9748,1486,9787,1620,9815,1759,9832,1901,9838,2047,9832,2192,9815,2335,9787,2473,9748,2608,9699,2738,9640,2862,9572,2982,9496,3095,9472,3124,9481,3124,9501,3099,9578,2985,9646,2866,9705,2740,9754,2610,9793,2475,9822,2336,9839,2193,9845,2047,9839,1900,9822,1758,9793,1618,9754,1483,9705,1353,9646,1228,9578,1108,9501,994,9490,980e" filled="t" fillcolor="#98C0E1" stroked="f">
                <v:path arrowok="t"/>
                <v:fill/>
              </v:shape>
            </v:group>
            <v:group style="position:absolute;left:6280;top:271;width:1942;height:1067" coordorigin="6280,271" coordsize="1942,1067">
              <v:shape style="position:absolute;left:6280;top:271;width:1942;height:1067" coordorigin="6280,271" coordsize="1942,1067" path="m6635,987l6547,1115,6479,1235,6420,1360,6371,1491,6332,1626,6303,1765,6286,1908,6280,2054,6288,2054,6293,1909,6311,1766,6339,1628,6378,1493,6427,1363,6486,1239,6554,1119,6630,1006,6645,987,6635,987e" filled="t" fillcolor="#98C0E1" stroked="f">
                <v:path arrowok="t"/>
                <v:fill/>
              </v:shape>
            </v:group>
            <v:group style="position:absolute;left:6273;top:1338;width:1947;height:1078" coordorigin="6273,1338" coordsize="1947,1078">
              <v:shape style="position:absolute;left:6273;top:1338;width:1947;height:1078" coordorigin="6273,1338" coordsize="1947,1078" path="m6273,1338l6278,1485,6296,1628,6325,1768,6364,1904,6413,2035,6472,2161,6541,2281,6618,2395,6634,2416,6644,2416,6624,2391,6547,2277,6479,2157,6420,2032,6371,1902,6332,1767,6304,1627,6286,1485,6280,1338,6273,1338e" filled="t" fillcolor="#97BEE0" stroked="f">
                <v:path arrowok="t"/>
                <v:fill/>
              </v:shape>
            </v:group>
            <v:group style="position:absolute;left:8063;top:271;width:1790;height:2144" coordorigin="8063,271" coordsize="1790,2144">
              <v:shape style="position:absolute;left:8063;top:271;width:1790;height:2144" coordorigin="8063,271" coordsize="1790,2144" path="m9499,987l9490,987,9501,1001,9578,1115,9646,1235,9705,1360,9755,1491,9794,1626,9822,1765,9840,1908,9846,2054,9840,2200,9822,2343,9794,2482,9755,2617,9705,2748,9646,2873,9578,2993,9501,3107,9482,3131,9491,3131,9507,3111,9584,2997,9653,2876,9712,2750,9761,2619,9801,2484,9829,2344,9847,2201,9853,2054,9847,1907,9829,1764,9801,1624,9761,1488,9712,1357,9653,1232,9584,1111,9507,997,9499,987e" filled="t" fillcolor="#97BEE0" stroked="f">
                <v:path arrowok="t"/>
                <v:fill/>
              </v:shape>
            </v:group>
            <v:group style="position:absolute;left:6273;top:271;width:1949;height:1067" coordorigin="6273,271" coordsize="1949,1067">
              <v:shape style="position:absolute;left:6273;top:271;width:1949;height:1067" coordorigin="6273,271" coordsize="1949,1067" path="m6626,994l6541,1119,6472,1239,6413,1365,6364,1496,6325,1631,6296,1771,6278,1915,6273,2061,6280,2062,6286,1915,6304,1773,6332,1633,6371,1498,6420,1368,6479,1243,6547,1123,6624,1009,6636,994,6626,994e" filled="t" fillcolor="#97BEE0" stroked="f">
                <v:path arrowok="t"/>
                <v:fill/>
              </v:shape>
            </v:group>
            <v:group style="position:absolute;left:6265;top:1338;width:1955;height:1078" coordorigin="6265,1338" coordsize="1955,1078">
              <v:shape style="position:absolute;left:6265;top:1338;width:1955;height:1078" coordorigin="6265,1338" coordsize="1955,1078" path="m6265,1338l6271,1486,6289,1630,6317,1770,6357,1906,6407,2038,6466,2164,6535,2285,6612,2400,6625,2416,6635,2416,6618,2395,6541,2281,6473,2161,6414,2035,6364,1904,6325,1768,6296,1629,6279,1485,6273,1338,6265,1338e" filled="t" fillcolor="#97BEE0" stroked="f">
                <v:path arrowok="t"/>
                <v:fill/>
              </v:shape>
            </v:group>
            <v:group style="position:absolute;left:8063;top:271;width:1797;height:2144" coordorigin="8063,271" coordsize="1797,2144">
              <v:shape style="position:absolute;left:8063;top:271;width:1797;height:2144" coordorigin="8063,271" coordsize="1797,2144" path="m9509,994l9499,994,9507,1004,9585,1119,9653,1239,9712,1365,9762,1496,9801,1631,9829,1771,9847,1915,9853,2061,9847,2208,9829,2352,9801,2491,9762,2627,9712,2758,9653,2884,9585,3004,9507,3118,9491,3139,9500,3139,9513,3123,9591,3008,9659,2887,9719,2761,9768,2629,9808,2493,9836,2353,9854,2209,9860,2061,9854,1914,9836,1770,9808,1629,9768,1493,9719,1362,9659,1235,9591,1115,9513,1000,9509,994e" filled="t" fillcolor="#97BEE0" stroked="f">
                <v:path arrowok="t"/>
                <v:fill/>
              </v:shape>
            </v:group>
            <v:group style="position:absolute;left:6265;top:271;width:1957;height:1067" coordorigin="6265,271" coordsize="1957,1067">
              <v:shape style="position:absolute;left:6265;top:271;width:1957;height:1067" coordorigin="6265,271" coordsize="1957,1067" path="m6617,1002l6535,1122,6466,1243,6407,1369,6357,1501,6317,1637,6289,1777,6271,1921,6265,2069,6273,2069,6279,1922,6296,1779,6325,1639,6364,1503,6414,1372,6473,1246,6541,1126,6618,1012,6626,1002,6617,1002e" filled="t" fillcolor="#97BEE0" stroked="f">
                <v:path arrowok="t"/>
                <v:fill/>
              </v:shape>
            </v:group>
            <v:group style="position:absolute;left:6258;top:1338;width:1962;height:1078" coordorigin="6258,1338" coordsize="1962,1078">
              <v:shape style="position:absolute;left:6258;top:1338;width:1962;height:1078" coordorigin="6258,1338" coordsize="1962,1078" path="m6258,1338l6264,1486,6282,1631,6310,1772,6350,1908,6400,2041,6459,2167,6528,2289,6606,2404,6616,2416,6625,2416,6612,2400,6535,2285,6466,2164,6407,2038,6357,1906,6318,1770,6289,1630,6271,1486,6265,1338,6258,1338e" filled="t" fillcolor="#97BEE0" stroked="f">
                <v:path arrowok="t"/>
                <v:fill/>
              </v:shape>
            </v:group>
            <v:group style="position:absolute;left:8063;top:271;width:1804;height:2144" coordorigin="8063,271" coordsize="1804,2144">
              <v:shape style="position:absolute;left:8063;top:271;width:1804;height:2144" coordorigin="8063,271" coordsize="1804,2144" path="m9518,1002l9509,1002,9513,1007,9591,1122,9660,1243,9719,1369,9769,1501,9808,1637,9837,1777,9854,1921,9860,2069,9854,2216,9837,2360,9808,2500,9769,2637,9719,2768,9660,2894,9591,3015,9513,3130,9501,3146,9509,3146,9519,3134,9597,3019,9666,2898,9725,2771,9775,2639,9815,2502,9844,2361,9861,2217,9867,2069,9861,1921,9844,1776,9815,1635,9775,1498,9725,1366,9666,1239,9597,1118,9519,1003,9518,1002e" filled="t" fillcolor="#97BEE0" stroked="f">
                <v:path arrowok="t"/>
                <v:fill/>
              </v:shape>
            </v:group>
            <v:group style="position:absolute;left:6258;top:271;width:1965;height:1067" coordorigin="6258,271" coordsize="1965,1067">
              <v:shape style="position:absolute;left:6258;top:271;width:1965;height:1067" coordorigin="6258,271" coordsize="1965,1067" path="m6607,1009l6528,1126,6459,1247,6400,1374,6350,1506,6310,1643,6282,1783,6264,1928,6258,2076,6265,2076,6271,1929,6289,1785,6318,1644,6357,1508,6407,1377,6466,1250,6535,1130,6612,1015,6617,1009,6607,1009e" filled="t" fillcolor="#97BEE0" stroked="f">
                <v:path arrowok="t"/>
                <v:fill/>
              </v:shape>
            </v:group>
            <v:group style="position:absolute;left:6251;top:1338;width:1970;height:1078" coordorigin="6251,1338" coordsize="1970,1078">
              <v:shape style="position:absolute;left:6251;top:1338;width:1970;height:1078" coordorigin="6251,1338" coordsize="1970,1078" path="m6251,1338l6257,1487,6274,1632,6303,1774,6343,1911,6393,2043,6453,2171,6522,2293,6600,2408,6606,2416,6616,2416,6607,2404,6529,2289,6460,2168,6400,2041,6350,1909,6311,1772,6282,1631,6264,1486,6258,1338,6251,1338e" filled="t" fillcolor="#96BEE0" stroked="f">
                <v:path arrowok="t"/>
                <v:fill/>
              </v:shape>
            </v:group>
            <v:group style="position:absolute;left:8063;top:271;width:1812;height:2144" coordorigin="8063,271" coordsize="1812,2144">
              <v:shape style="position:absolute;left:8063;top:271;width:1812;height:2144" coordorigin="8063,271" coordsize="1812,2144" path="m9527,1009l9518,1009,9519,1010,9597,1126,9666,1247,9726,1374,9776,1506,9815,1643,9844,1783,9862,1928,9868,2076,9862,2224,9844,2369,9815,2510,9776,2646,9726,2778,9666,2905,9597,3026,9519,3142,9510,3153,9519,3153,9525,3146,9603,3030,9672,2908,9732,2781,9782,2648,9822,2511,9851,2370,9869,2224,9875,2076,9869,1927,9851,1782,9822,1641,9782,1503,9732,1371,9672,1243,9603,1122,9527,1009e" filled="t" fillcolor="#96BEE0" stroked="f">
                <v:path arrowok="t"/>
                <v:fill/>
              </v:shape>
            </v:group>
            <v:group style="position:absolute;left:6251;top:271;width:1973;height:1067" coordorigin="6251,271" coordsize="1973,1067">
              <v:shape style="position:absolute;left:6251;top:271;width:1973;height:1067" coordorigin="6251,271" coordsize="1973,1067" path="m6598,1016l6522,1129,6453,1251,6393,1378,6343,1511,6303,1648,6274,1790,6257,1935,6251,2083,6258,2084,6264,1936,6282,1791,6311,1650,6350,1513,6400,1381,6460,1254,6529,1133,6607,1018,6608,1016,6598,1016e" filled="t" fillcolor="#96BEE0" stroked="f">
                <v:path arrowok="t"/>
                <v:fill/>
              </v:shape>
            </v:group>
            <v:group style="position:absolute;left:6243;top:1337;width:1989;height:1079" coordorigin="6243,1337" coordsize="1989,1079">
              <v:shape style="position:absolute;left:6243;top:1337;width:1989;height:1079" coordorigin="6243,1337" coordsize="1989,1079" path="m6250,1337l6243,1338,6249,1487,6267,1633,6296,1775,6336,1913,6386,2046,6446,2174,6516,2296,6594,2413,6597,2416,6606,2416,6599,2407,6521,2291,6452,2170,6392,2042,6342,1910,6302,1772,6273,1631,6256,1486,6250,1337e" filled="t" fillcolor="#96BEE0" stroked="f">
                <v:path arrowok="t"/>
                <v:fill/>
              </v:shape>
            </v:group>
            <v:group style="position:absolute;left:8062;top:271;width:1820;height:2144" coordorigin="8062,271" coordsize="1820,2144">
              <v:shape style="position:absolute;left:8062;top:271;width:1820;height:2144" coordorigin="8062,271" coordsize="1820,2144" path="m9536,1018l9527,1018,9602,1129,9671,1251,9731,1378,9781,1511,9821,1648,9850,1790,9868,1935,9874,2083,9868,2232,9850,2377,9821,2519,9781,2656,9731,2789,9671,2916,9602,3038,9524,3153,9517,3162,9528,3162,9531,3159,9609,3043,9679,2920,9739,2793,9789,2659,9829,2522,9858,2380,9876,2234,9882,2085,9876,1935,9858,1790,9829,1647,9789,1510,9739,1377,9679,1249,9609,1126,9536,1018e" filled="t" fillcolor="#96BEE0" stroked="f">
                <v:path arrowok="t"/>
                <v:fill/>
              </v:shape>
            </v:group>
            <v:group style="position:absolute;left:6243;top:271;width:1970;height:1067" coordorigin="6243,271" coordsize="1970,1067">
              <v:shape style="position:absolute;left:6243;top:271;width:1970;height:1067" coordorigin="6243,271" coordsize="1970,1067" path="m6589,1024l6516,1133,6446,1255,6386,1383,6336,1516,6296,1654,6267,1796,6249,1942,6243,2091,6250,2090,6256,1941,6273,1796,6302,1654,6342,1517,6392,1384,6452,1257,6521,1135,6596,1024,6589,1024e" filled="t" fillcolor="#96BEE0" stroked="f">
                <v:path arrowok="t"/>
                <v:fill/>
              </v:shape>
            </v:group>
            <v:group style="position:absolute;left:6236;top:1338;width:1986;height:1078" coordorigin="6236,1338" coordsize="1986,1078">
              <v:shape style="position:absolute;left:6236;top:1338;width:1986;height:1078" coordorigin="6236,1338" coordsize="1986,1078" path="m6236,1338l6242,1488,6260,1634,6289,1777,6329,1915,6379,2049,6440,2178,6510,2300,6588,2416,6597,2416,6595,2413,6516,2297,6447,2174,6387,2046,6336,1913,6296,1775,6267,1633,6250,1488,6243,1338,6236,1338e" filled="t" fillcolor="#96BEE0" stroked="f">
                <v:path arrowok="t"/>
                <v:fill/>
              </v:shape>
            </v:group>
            <v:group style="position:absolute;left:8063;top:271;width:1826;height:2144" coordorigin="8063,271" coordsize="1826,2144">
              <v:shape style="position:absolute;left:8063;top:271;width:1826;height:2144" coordorigin="8063,271" coordsize="1826,2144" path="m9545,1024l9536,1024,9610,1133,9679,1255,9739,1383,9789,1516,9829,1654,9858,1796,9876,1942,9882,2091,9876,2240,9858,2386,9829,2528,9789,2666,9739,2799,9679,2927,9610,3049,9531,3165,9529,3168,9537,3168,9615,3053,9685,2930,9746,2801,9796,2668,9836,2529,9865,2387,9883,2240,9889,2091,9883,1941,9865,1794,9836,1652,9796,1513,9746,1380,9685,1251,9615,1129,9545,1024e" filled="t" fillcolor="#96BEE0" stroked="f">
                <v:path arrowok="t"/>
                <v:fill/>
              </v:shape>
            </v:group>
            <v:group style="position:absolute;left:6236;top:271;width:1988;height:1067" coordorigin="6236,271" coordsize="1988,1067">
              <v:shape style="position:absolute;left:6236;top:271;width:1988;height:1067" coordorigin="6236,271" coordsize="1988,1067" path="m6581,1031l6510,1136,6440,1259,6379,1387,6329,1521,6289,1659,6260,1802,6242,1948,6236,2098,6243,2098,6250,1949,6267,1803,6296,1661,6336,1523,6387,1390,6447,1262,6516,1140,6590,1031,6581,1031e" filled="t" fillcolor="#96BEE0" stroked="f">
                <v:path arrowok="t"/>
                <v:fill/>
              </v:shape>
            </v:group>
            <v:group style="position:absolute;left:6229;top:1338;width:1994;height:1078" coordorigin="6229,1338" coordsize="1994,1078">
              <v:shape style="position:absolute;left:6229;top:1338;width:1994;height:1078" coordorigin="6229,1338" coordsize="1994,1078" path="m6229,1338l6235,1489,6253,1636,6282,1779,6322,1918,6373,2052,6433,2181,6503,2304,6579,2416,6588,2416,6510,2300,6440,2178,6380,2049,6329,1916,6289,1777,6260,1635,6242,1488,6236,1338,6229,1338e" filled="t" fillcolor="#96BEE0" stroked="f">
                <v:path arrowok="t"/>
                <v:fill/>
              </v:shape>
            </v:group>
            <v:group style="position:absolute;left:8063;top:271;width:1834;height:2144" coordorigin="8063,271" coordsize="1834,2144">
              <v:shape style="position:absolute;left:8063;top:271;width:1834;height:2144" coordorigin="8063,271" coordsize="1834,2144" path="m9553,1031l9545,1031,9616,1136,9686,1259,9746,1387,9796,1521,9836,1659,9866,1802,9884,1948,9890,2098,9884,2248,9866,2394,9836,2537,9796,2675,9746,2809,9686,2937,9616,3060,9538,3175,9546,3175,9622,3064,9692,2941,9752,2812,9803,2677,9843,2538,9873,2395,9891,2248,9897,2098,9891,1948,9873,1801,9843,1657,9803,1518,9752,1384,9692,1255,9622,1132,9553,1031e" filled="t" fillcolor="#96BEE0" stroked="f">
                <v:path arrowok="t"/>
                <v:fill/>
              </v:shape>
            </v:group>
            <v:group style="position:absolute;left:6229;top:271;width:1996;height:1067" coordorigin="6229,271" coordsize="1996,1067">
              <v:shape style="position:absolute;left:6229;top:271;width:1996;height:1067" coordorigin="6229,271" coordsize="1996,1067" path="m6572,1039l6503,1140,6433,1263,6373,1392,6322,1526,6282,1665,6253,1808,6235,1955,6229,2105,6236,2106,6242,1956,6260,1809,6289,1667,6329,1528,6380,1395,6440,1266,6510,1144,6581,1039,6572,1039e" filled="t" fillcolor="#96BEE0" stroked="f">
                <v:path arrowok="t"/>
                <v:fill/>
              </v:shape>
            </v:group>
            <v:group style="position:absolute;left:6221;top:1338;width:2001;height:1078" coordorigin="6221,1338" coordsize="2001,1078">
              <v:shape style="position:absolute;left:6221;top:1338;width:2001;height:1078" coordorigin="6221,1338" coordsize="2001,1078" path="m6221,1338l6227,1489,6245,1637,6275,1781,6315,1920,6366,2055,6427,2184,6497,2308,6570,2416,6579,2416,6504,2304,6434,2181,6373,2052,6322,1918,6282,1779,6253,1636,6235,1489,6229,1338,6221,1338e" filled="t" fillcolor="#96BEE0" stroked="f">
                <v:path arrowok="t"/>
                <v:fill/>
              </v:shape>
            </v:group>
            <v:group style="position:absolute;left:8063;top:271;width:1841;height:2144" coordorigin="8063,271" coordsize="1841,2144">
              <v:shape style="position:absolute;left:8063;top:271;width:1841;height:2144" coordorigin="8063,271" coordsize="1841,2144" path="m9562,1038l9554,1038,9622,1140,9692,1263,9753,1392,9803,1526,9844,1665,9873,1808,9891,1955,9897,2105,9891,2256,9873,2403,9844,2546,9803,2685,9753,2819,9692,2948,9622,3071,9547,3183,9555,3183,9628,3075,9698,2951,9759,2822,9810,2687,9850,2548,9880,2404,9898,2256,9904,2105,9898,1954,9880,1807,9850,1663,9810,1523,9759,1389,9698,1259,9628,1136,9562,1038e" filled="t" fillcolor="#96BEE0" stroked="f">
                <v:path arrowok="t"/>
                <v:fill/>
              </v:shape>
            </v:group>
            <v:group style="position:absolute;left:6221;top:271;width:2004;height:1067" coordorigin="6221,271" coordsize="2004,1067">
              <v:shape style="position:absolute;left:6221;top:271;width:2004;height:1067" coordorigin="6221,271" coordsize="2004,1067" path="m6563,1046l6497,1143,6427,1267,6366,1396,6315,1531,6275,1670,6245,1814,6227,1962,6221,2113,6229,2113,6235,1963,6253,1816,6282,1672,6322,1533,6373,1399,6434,1270,6504,1147,6572,1046,6563,1046e" filled="t" fillcolor="#96BEE0" stroked="f">
                <v:path arrowok="t"/>
                <v:fill/>
              </v:shape>
            </v:group>
            <v:group style="position:absolute;left:6214;top:1338;width:2009;height:1078" coordorigin="6214,1338" coordsize="2009,1078">
              <v:shape style="position:absolute;left:6214;top:1338;width:2009;height:1078" coordorigin="6214,1338" coordsize="2009,1078" path="m6214,1338l6220,1490,6238,1638,6268,1782,6308,1922,6359,2058,6420,2188,6491,2312,6561,2416,6570,2416,6497,2308,6427,2184,6366,2055,6315,1920,6275,1781,6246,1637,6228,1489,6221,1338,6214,1338e" filled="t" fillcolor="#95BDDF" stroked="f">
                <v:path arrowok="t"/>
                <v:fill/>
              </v:shape>
            </v:group>
            <v:group style="position:absolute;left:8063;top:271;width:1848;height:2144" coordorigin="8063,271" coordsize="1848,2144">
              <v:shape style="position:absolute;left:8063;top:271;width:1848;height:2144" coordorigin="8063,271" coordsize="1848,2144" path="m9571,1046l9562,1046,9628,1143,9699,1267,9759,1396,9810,1531,9851,1670,9880,1814,9898,1962,9904,2113,9898,2264,9880,2411,9851,2555,9810,2695,9759,2829,9699,2959,9628,3082,9555,3190,9564,3190,9634,3086,9705,2962,9766,2832,9817,2697,9858,2557,9887,2412,9905,2264,9911,2113,9905,1961,9887,1813,9858,1668,9817,1528,9766,1393,9705,1263,9634,1139,9571,1046e" filled="t" fillcolor="#95BDDF" stroked="f">
                <v:path arrowok="t"/>
                <v:fill/>
              </v:shape>
            </v:group>
            <v:group style="position:absolute;left:6214;top:271;width:2011;height:1067" coordorigin="6214,271" coordsize="2011,1067">
              <v:shape style="position:absolute;left:6214;top:271;width:2011;height:1067" coordorigin="6214,271" coordsize="2011,1067" path="m6554,1053l6491,1146,6420,1271,6359,1401,6308,1536,6268,1676,6238,1820,6220,1969,6214,2120,6221,2120,6228,1969,6246,1822,6275,1678,6315,1538,6366,1404,6427,1274,6497,1150,6563,1053,6554,1053e" filled="t" fillcolor="#95BDDF" stroked="f">
                <v:path arrowok="t"/>
                <v:fill/>
              </v:shape>
            </v:group>
            <v:group style="position:absolute;left:6207;top:1338;width:2017;height:1078" coordorigin="6207,1338" coordsize="2017,1078">
              <v:shape style="position:absolute;left:6207;top:1338;width:2017;height:1078" coordorigin="6207,1338" coordsize="2017,1078" path="m6207,1338l6213,1490,6231,1639,6260,1784,6301,1925,6352,2060,6414,2191,6485,2316,6552,2416,6560,2416,6490,2312,6419,2188,6358,2058,6307,1923,6267,1783,6237,1638,6219,1490,6213,1338,6207,1338e" filled="t" fillcolor="#95BDDF" stroked="f">
                <v:path arrowok="t"/>
                <v:fill/>
              </v:shape>
            </v:group>
            <v:group style="position:absolute;left:8062;top:271;width:1857;height:2144" coordorigin="8062,271" coordsize="1857,2144">
              <v:shape style="position:absolute;left:8062;top:271;width:1857;height:2144" coordorigin="8062,271" coordsize="1857,2144" path="m9580,1053l9570,1053,9633,1146,9704,1271,9765,1401,9816,1536,9857,1676,9886,1820,9904,1969,9910,2120,9904,2272,9886,2420,9857,2564,9816,2704,9765,2839,9704,2969,9633,3094,9563,3197,9573,3197,9640,3097,9711,2973,9773,2842,9824,2706,9865,2566,9894,2421,9912,2272,9919,2120,9912,1968,9894,1819,9865,1674,9824,1533,9773,1398,9711,1267,9640,1142,9580,1053e" filled="t" fillcolor="#95BDDF" stroked="f">
                <v:path arrowok="t"/>
                <v:fill/>
              </v:shape>
            </v:group>
            <v:group style="position:absolute;left:6207;top:271;width:2019;height:1067" coordorigin="6207,271" coordsize="2019,1067">
              <v:shape style="position:absolute;left:6207;top:271;width:2019;height:1067" coordorigin="6207,271" coordsize="2019,1067" path="m6545,1061l6485,1150,6414,1275,6352,1405,6301,1541,6260,1682,6231,1826,6213,1975,6207,2127,6213,2128,6219,1976,6237,1828,6267,1683,6307,1543,6358,1408,6419,1278,6490,1154,6553,1061,6545,1061e" filled="t" fillcolor="#95BDDF" stroked="f">
                <v:path arrowok="t"/>
                <v:fill/>
              </v:shape>
            </v:group>
            <v:group style="position:absolute;left:6199;top:1338;width:2024;height:1078" coordorigin="6199,1338" coordsize="2024,1078">
              <v:shape style="position:absolute;left:6199;top:1338;width:2024;height:1078" coordorigin="6199,1338" coordsize="2024,1078" path="m6199,1338l6205,1491,6224,1640,6253,1786,6294,1927,6346,2063,6407,2194,6478,2320,6544,2416,6551,2416,6484,2316,6413,2191,6351,2061,6300,1925,6259,1784,6230,1639,6212,1491,6206,1338,6199,1338e" filled="t" fillcolor="#95BDDF" stroked="f">
                <v:path arrowok="t"/>
                <v:fill/>
              </v:shape>
            </v:group>
            <v:group style="position:absolute;left:8062;top:271;width:1864;height:2144" coordorigin="8062,271" coordsize="1864,2144">
              <v:shape style="position:absolute;left:8062;top:271;width:1864;height:2144" coordorigin="8062,271" coordsize="1864,2144" path="m9589,1060l9579,1060,9639,1150,9710,1275,9772,1405,9823,1541,9864,1682,9893,1826,9911,1975,9918,2127,9911,2280,9893,2428,9864,2573,9823,2714,9772,2850,9710,2980,9639,3105,9572,3205,9582,3205,9647,3109,9718,2983,9779,2852,9831,2716,9872,2575,9902,2429,9920,2280,9926,2127,9920,1975,9902,1825,9872,1680,9831,1538,9779,1402,9718,1271,9647,1146,9589,1060e" filled="t" fillcolor="#95BDDF" stroked="f">
                <v:path arrowok="t"/>
                <v:fill/>
              </v:shape>
            </v:group>
            <v:group style="position:absolute;left:6199;top:271;width:2027;height:1067" coordorigin="6199,271" coordsize="2027,1067">
              <v:shape style="position:absolute;left:6199;top:271;width:2027;height:1067" coordorigin="6199,271" coordsize="2027,1067" path="m6536,1068l6478,1153,6407,1279,6346,1410,6294,1546,6253,1687,6224,1833,6205,1982,6199,2135,6206,2135,6212,1983,6230,1834,6259,1689,6300,1548,6351,1413,6413,1282,6484,1157,6544,1068,6536,1068e" filled="t" fillcolor="#95BDDF" stroked="f">
                <v:path arrowok="t"/>
                <v:fill/>
              </v:shape>
            </v:group>
            <v:group style="position:absolute;left:6192;top:1338;width:2032;height:1078" coordorigin="6192,1338" coordsize="2032,1078">
              <v:shape style="position:absolute;left:6192;top:1338;width:2032;height:1078" coordorigin="6192,1338" coordsize="2032,1078" path="m6192,1338l6198,1492,6216,1642,6246,1788,6287,1929,6339,2066,6401,2198,6472,2323,6535,2416,6544,2416,6479,2320,6408,2195,6346,2064,6295,1927,6254,1786,6224,1641,6206,1491,6199,1338,6192,1338e" filled="t" fillcolor="#95BCDE" stroked="f">
                <v:path arrowok="t"/>
                <v:fill/>
              </v:shape>
            </v:group>
            <v:group style="position:absolute;left:8063;top:271;width:1870;height:2144" coordorigin="8063,271" coordsize="1870,2144">
              <v:shape style="position:absolute;left:8063;top:271;width:1870;height:2144" coordorigin="8063,271" coordsize="1870,2144" path="m9598,1068l9589,1068,9647,1153,9718,1279,9780,1410,9831,1546,9872,1687,9902,1833,9920,1982,9926,2135,9920,2288,9902,2437,9872,2582,9831,2724,9780,2860,9718,2991,9647,3116,9582,3212,9591,3212,9653,3120,9724,2994,9786,2863,9838,2726,9879,2584,9909,2438,9927,2288,9933,2135,9927,1981,9909,1831,9879,1685,9838,1544,9786,1407,9724,1275,9653,1149,9598,1068e" filled="t" fillcolor="#95BCDE" stroked="f">
                <v:path arrowok="t"/>
                <v:fill/>
              </v:shape>
            </v:group>
            <v:group style="position:absolute;left:6192;top:271;width:2035;height:1067" coordorigin="6192,271" coordsize="2035,1067">
              <v:shape style="position:absolute;left:6192;top:271;width:2035;height:1067" coordorigin="6192,271" coordsize="2035,1067" path="m6527,1075l6472,1157,6401,1283,6339,1414,6287,1551,6246,1693,6216,1839,6198,1989,6192,2142,6199,2142,6206,1989,6224,1840,6254,1695,6295,1553,6346,1417,6408,1286,6479,1161,6537,1075,6527,1075e" filled="t" fillcolor="#95BCDE" stroked="f">
                <v:path arrowok="t"/>
                <v:fill/>
              </v:shape>
            </v:group>
            <v:group style="position:absolute;left:6185;top:1338;width:2040;height:1078" coordorigin="6185,1338" coordsize="2040,1078">
              <v:shape style="position:absolute;left:6185;top:1338;width:2040;height:1078" coordorigin="6185,1338" coordsize="2040,1078" path="m6185,1338l6191,1492,6209,1643,6239,1789,6280,1932,6332,2069,6394,2201,6466,2327,6526,2416,6535,2416,6473,2324,6401,2198,6339,2066,6288,1929,6247,1788,6217,1642,6198,1492,6192,1338,6185,1338e" filled="t" fillcolor="#95BCDE" stroked="f">
                <v:path arrowok="t"/>
                <v:fill/>
              </v:shape>
            </v:group>
            <v:group style="position:absolute;left:8063;top:271;width:1878;height:2144" coordorigin="8063,271" coordsize="1878,2144">
              <v:shape style="position:absolute;left:8063;top:271;width:1878;height:2144" coordorigin="8063,271" coordsize="1878,2144" path="m9607,1075l9598,1075,9653,1157,9725,1283,9787,1414,9838,1551,9879,1693,9909,1839,9927,1989,9934,2142,9927,2295,9909,2445,9879,2591,9838,2733,9787,2870,9725,3002,9653,3127,9591,3219,9599,3219,9659,3131,9731,3005,9793,2873,9845,2735,9886,2593,9916,2446,9934,2296,9941,2142,9934,1988,9916,1837,9886,1691,9845,1549,9793,1411,9731,1279,9659,1153,9607,1075e" filled="t" fillcolor="#95BCDE" stroked="f">
                <v:path arrowok="t"/>
                <v:fill/>
              </v:shape>
            </v:group>
            <v:group style="position:absolute;left:6185;top:271;width:2042;height:1067" coordorigin="6185,271" coordsize="2042,1067">
              <v:shape style="position:absolute;left:6185;top:271;width:2042;height:1067" coordorigin="6185,271" coordsize="2042,1067" path="m6519,1083l6466,1160,6394,1287,6332,1419,6280,1556,6239,1698,6209,1845,6191,1995,6185,2149,6192,2150,6198,1996,6217,1846,6247,1700,6288,1558,6339,1422,6401,1290,6473,1164,6528,1083,6519,1083e" filled="t" fillcolor="#95BCDE" stroked="f">
                <v:path arrowok="t"/>
                <v:fill/>
              </v:shape>
            </v:group>
            <v:group style="position:absolute;left:5635;top:271;width:2428;height:2144" coordorigin="5635,271" coordsize="2428,2144">
              <v:shape style="position:absolute;left:5635;top:271;width:2428;height:2144" coordorigin="5635,271" coordsize="2428,2144" path="m6519,1082l5635,1082,5635,3227,6526,3227,6466,3138,6395,3012,6332,2880,6281,2743,6239,2601,6209,2454,6191,2303,6185,2149,6191,1995,6209,1845,6239,1698,6281,1556,6332,1419,6395,1287,6466,1160,6519,1082e" filled="t" fillcolor="#95BCDE" stroked="f">
                <v:path arrowok="t"/>
                <v:fill/>
              </v:shape>
            </v:group>
            <v:group style="position:absolute;left:8063;top:271;width:2417;height:2144" coordorigin="8063,271" coordsize="2417,2144">
              <v:shape style="position:absolute;left:8063;top:271;width:2417;height:2144" coordorigin="8063,271" coordsize="2417,2144" path="m9607,1082l9659,1160,9731,1287,9793,1419,9845,1556,9886,1698,9916,1845,9935,1995,9941,2149,9935,2303,9916,2454,9886,2601,9845,2743,9793,2880,9731,3012,9659,3138,9600,3227,10480,3227,10480,1082,9607,1082e" filled="t" fillcolor="#95BCDE" stroked="f">
                <v:path arrowok="t"/>
                <v:fill/>
              </v:shape>
              <v:shape style="position:absolute;left:5633;top:161;width:4957;height:2261" type="#_x0000_t75">
                <v:imagedata r:id="rId16" o:title=""/>
              </v:shape>
            </v:group>
            <v:group style="position:absolute;left:5637;top:271;width:3804;height:2099" coordorigin="5637,271" coordsize="3804,2099">
              <v:shape style="position:absolute;left:5637;top:271;width:3804;height:2099" coordorigin="5637,271" coordsize="3804,2099" path="m6932,282l6932,289,6874,320,6794,315,6757,351,6763,388,6704,434,6662,445,6657,481,6572,476,6556,445,6525,450,6546,517,6467,528,6440,491,6319,512,6340,538,6324,564,6361,574,6445,642,6482,689,6477,730,6525,772,6546,881,6509,849,6504,933,6456,1026,6403,1036,6356,1047,6319,1010,6271,1026,6165,979,6112,984,6044,953,5980,959,5970,979,5928,974,5891,990,5917,1042,5901,1067,5906,1130,5885,1197,5827,1311,5790,1343,5785,1446,5817,1467,5827,1498,5780,1561,5880,1612,5917,1597,5954,1612,5949,1659,5996,1675,5991,1716,6033,1721,6086,1701,6112,1701,6134,1680,6260,1701,6287,1685,6308,1711,6403,1623,6435,1633,6472,1555,6519,1540,6519,1509,6488,1503,6493,1452,6567,1358,6599,1348,6615,1306,6731,1280,6773,1254,6800,1192,6768,1166,6784,1119,6852,1088,6905,1093,6963,1125,7027,1130,7058,1088,7143,1057,7154,1021,7201,1010,7249,1026,7302,1036,7312,1093,7317,1135,7360,1166,7376,1208,7460,1270,7513,1311,7555,1291,7592,1317,7598,1343,7661,1379,7706,1420,7745,1436,7761,1493,7780,1529,7764,1568,7745,1597,7745,1633,7782,1623,7809,1561,7819,1524,7851,1509,7856,1478,7819,1467,7793,1441,7793,1410,7809,1374,7846,1363,7867,1384,7899,1374,7920,1405,7946,1415,7952,1392,7936,1363,7883,1343,7838,1314,7814,1311,7756,1296,7740,1265,7743,1247,7743,1226,7730,1218,7714,1234,7705,1236,7605,1187,7547,1073,7524,1052,7492,1031,7447,995,7447,966,7473,956,7465,933,7450,927,7450,901,7468,901,7529,857,7553,870,7537,888,7568,940,7590,930,7590,896,7619,920,7637,969,7666,982,7666,1010,7716,1055,7782,1073,7838,1106,7923,1158,7954,1189,7999,1210,8004,1244,8002,1298,8028,1376,8055,1410,8049,1441,8107,1449,8192,1535,8218,1537,8316,1532,8322,1545,8248,1548,8229,1574,8200,1568,8179,1579,8176,1597,8208,1605,8229,1631,8224,1659,8245,1701,8255,1693,8245,1670,8266,1670,8290,1696,8292,1714,8311,1714,8306,1675,8324,1675,8359,1706,8372,1696,8348,1664,8345,1633,8356,1610,8377,1607,8377,1592,8353,1561,8409,1571,8396,1550,8393,1516,8337,1496,8290,1467,8306,1441,8311,1405,8263,1353,8250,1311,8258,1293,8285,1296,8311,1343,8316,1322,8337,1335,8335,1306,8374,1317,8377,1304,8316,1275,8327,1247,8374,1249,8440,1223,8480,1226,8491,1247,8509,1247,8517,1262,8543,1260,8562,1236,8586,1205,8652,1176,8694,1174,8721,1197,8710,1228,8628,1252,8575,1257,8559,1283,8559,1301,8525,1343,8536,1358,8586,1348,8578,1382,8583,1405,8604,1415,8575,1480,8575,1498,8652,1509,8641,1555,8681,1555,8660,1592,8723,1594,8670,1615,8752,1618,8765,1587,8800,1581,8823,1571,8854,1592,8912,1587,8965,1561,8997,1514,9039,1498,9113,1503,9166,1509,9217,1498,9224,1441,9282,1420,9314,1420,9344,1397,9388,1400,9378,1441,9352,1465,9371,1503,9415,1561,9441,1602,9426,1654,9400,1688,9391,1906,9400,1976,9360,2033,9315,2030,9265,2072,9223,2046,9154,2038,9088,2056,8979,2147,8911,2144,8792,2144,8715,2129,8670,2134,8647,2157,8602,2160,8583,2116,8443,2121,8417,2082,8292,2064,8240,2103,8150,2176,8152,2253,8176,2295,8097,2375,8065,2381,8015,2334,7949,2300,7880,2287,7827,2282,7775,2243,7764,2202,7635,2147,7603,2147,7550,2163,7415,2113,7378,2095,7373,2074,7339,2074,7291,2048,7283,2010,7325,1997,7365,1963,7378,1929,7378,1893,7336,1843,7333,1797,7341,1773,7373,1742,7360,1727,7346,1724,7323,1766,7291,1763,7312,1745,7286,1701,7265,1703,7193,1742,7101,1750,7061,1727,7019,1745,6990,1729,6966,1729,6958,1747,6903,1771,6879,1750,6844,1732,6770,1742,6691,1763,6575,1763,6541,1776,6482,1815,6437,1810,6393,1820,6358,1838,6313,1859,6239,1854,6237,1833,6202,1825,6171,1838,6105,1833,6060,1815,6038,1781,6025,1768,5986,1763,5962,1805,5941,1836,5883,1901,5806,1932,5761,1929,5713,1965,5637,1997e" filled="f" stroked="t" strokeweight=".615pt" strokecolor="#00AEEF">
                <v:path arrowok="t"/>
              </v:shape>
            </v:group>
            <v:group style="position:absolute;left:8623;top:543;width:275;height:171" coordorigin="8623,543" coordsize="275,171">
              <v:shape style="position:absolute;left:8623;top:543;width:275;height:171" coordorigin="8623,543" coordsize="275,171" path="m8898,583l8834,569,8759,543,8685,595,8623,714e" filled="f" stroked="t" strokeweight=".615pt" strokecolor="#00AEEF">
                <v:path arrowok="t"/>
              </v:shape>
            </v:group>
            <v:group style="position:absolute;left:9141;top:2022;width:55;height:394" coordorigin="9141,2022" coordsize="55,394">
              <v:shape style="position:absolute;left:9141;top:2022;width:55;height:394" coordorigin="9141,2022" coordsize="55,394" path="m9196,2416l9151,2365,9194,2287,9157,2204,9157,2142,9141,2105,9146,2069,9178,2022e" filled="f" stroked="t" strokeweight=".522pt" strokecolor="#00AEEF">
                <v:path arrowok="t"/>
              </v:shape>
            </v:group>
            <v:group style="position:absolute;left:9046;top:2079;width:111;height:62" coordorigin="9046,2079" coordsize="111,62">
              <v:shape style="position:absolute;left:9046;top:2079;width:111;height:62" coordorigin="9046,2079" coordsize="111,62" path="m9157,2142l9120,2142,9109,2100,9046,2079e" filled="f" stroked="t" strokeweight=".522pt" strokecolor="#00AEEF">
                <v:path arrowok="t"/>
              </v:shape>
            </v:group>
            <v:group style="position:absolute;left:7213;top:532;width:740;height:332" coordorigin="7213,532" coordsize="740,332">
              <v:shape style="position:absolute;left:7213;top:532;width:740;height:332" coordorigin="7213,532" coordsize="740,332" path="m7953,865l7868,777,7889,730,7905,709,7884,673,7900,647,7889,616,7831,626,7789,631,7762,600,7720,600,7678,574,7635,595,7620,621,7535,579,7424,532,7366,532,7318,553,7281,564,7260,585,7213,611e" filled="f" stroked="t" strokeweight=".522pt" strokecolor="#00AEEF">
                <v:path arrowok="t"/>
              </v:shape>
            </v:group>
            <v:group style="position:absolute;left:7957;top:709;width:676;height:270" coordorigin="7957,709" coordsize="676,270">
              <v:shape style="position:absolute;left:7957;top:709;width:676;height:270" coordorigin="7957,709" coordsize="676,270" path="m8633,761l8623,714,8532,709,8531,709,8528,751,8522,808,8549,839,8528,870,8422,943,8364,963,8279,958,8189,979,7983,849,7957,860e" filled="f" stroked="t" strokeweight=".522pt" strokecolor="#00AEEF">
                <v:path arrowok="t"/>
              </v:shape>
            </v:group>
            <v:group style="position:absolute;left:8528;top:714;width:95;height:36" coordorigin="8528,714" coordsize="95,36">
              <v:shape style="position:absolute;left:8528;top:714;width:95;height:36" coordorigin="8528,714" coordsize="95,36" path="m8528,751l8596,745,8623,714e" filled="f" stroked="t" strokeweight=".522pt" strokecolor="#00AEEF">
                <v:path arrowok="t"/>
              </v:shape>
            </v:group>
            <v:group style="position:absolute;left:8596;top:753;width:37;height:2" coordorigin="8596,753" coordsize="37,2">
              <v:shape style="position:absolute;left:8596;top:753;width:37;height:2" coordorigin="8596,753" coordsize="37,0" path="m8596,753l8633,753e" filled="f" stroked="t" strokeweight=".777pt" strokecolor="#00AEEF">
                <v:path arrowok="t"/>
              </v:shape>
            </v:group>
            <v:group style="position:absolute;left:9174;top:1890;width:184;height:120" coordorigin="9174,1890" coordsize="184,120">
              <v:shape style="position:absolute;left:9174;top:1890;width:184;height:120" coordorigin="9174,1890" coordsize="184,120" path="m9174,2010l9210,1943,9268,1914,9336,1895,9358,1890e" filled="f" stroked="t" strokeweight=".922pt" strokecolor="#CCA987">
                <v:path arrowok="t"/>
              </v:shape>
            </v:group>
            <v:group style="position:absolute;left:9211;top:1705;width:156;height:183" coordorigin="9211,1705" coordsize="156,183">
              <v:shape style="position:absolute;left:9211;top:1705;width:156;height:183" coordorigin="9211,1705" coordsize="156,183" path="m9367,1888l9310,1853,9256,1811,9221,1750,9215,1721,9211,1705e" filled="f" stroked="t" strokeweight=".922pt" strokecolor="#CCA987">
                <v:path arrowok="t"/>
              </v:shape>
            </v:group>
            <v:group style="position:absolute;left:7749;top:1057;width:1438;height:793" coordorigin="7749,1057" coordsize="1438,793">
              <v:shape style="position:absolute;left:7749;top:1057;width:1438;height:793" coordorigin="7749,1057" coordsize="1438,793" path="m7749,1057l7757,1135,7790,1189,7843,1222,7859,1231,7914,1277,7962,1338,7996,1395,8006,1415,8018,1436,8036,1462,8046,1480,8052,1493,8056,1502,8063,1510,8083,1526,8100,1540,8148,1592,8172,1622,8186,1641,8193,1652,8198,1664,8202,1677,8205,1692,8209,1707,8254,1778,8312,1815,8382,1842,8452,1850,8470,1850,8488,1850,8507,1849,8526,1848,8547,1847,8568,1847,8639,1843,8710,1832,8779,1814,8844,1792,8886,1777,8906,1770,8964,1750,9041,1733,9088,1728,9111,1726,9132,1723,9151,1718,9167,1711,9179,1701,9187,1688e" filled="f" stroked="t" strokeweight=".922pt" strokecolor="#CCA987">
                <v:path arrowok="t"/>
              </v:shape>
            </v:group>
            <v:group style="position:absolute;left:7637;top:958;width:1024;height:792" coordorigin="7637,958" coordsize="1024,792">
              <v:shape style="position:absolute;left:7637;top:958;width:1024;height:792" coordorigin="7637,958" coordsize="1024,792" path="m7638,958l7637,981,7638,998,7640,1024,7664,1080,7728,1125,7790,1147,7812,1154,7877,1182,7930,1216,7944,1227,7958,1237,7973,1247,7989,1257,7987,1277,7998,1347,8036,1408,8077,1454,8093,1470,8109,1487,8155,1553,8179,1592,8191,1613,8228,1671,8269,1719,8329,1749,8351,1745,8401,1702,8432,1648,8437,1456,8438,1426,8439,1399,8451,1328,8474,1271,8523,1215,8593,1175,8637,1159,8662,1151e" filled="f" stroked="t" strokeweight=".922pt" strokecolor="#CCA987">
                <v:path arrowok="t"/>
              </v:shape>
            </v:group>
            <v:group style="position:absolute;left:7432;top:873;width:208;height:117" coordorigin="7432,873" coordsize="208,117">
              <v:shape style="position:absolute;left:7432;top:873;width:208;height:117" coordorigin="7432,873" coordsize="208,117" path="m7432,873l7486,927,7537,965,7597,990,7616,989,7630,983,7641,973e" filled="f" stroked="t" strokeweight=".922pt" strokecolor="#CCA987">
                <v:path arrowok="t"/>
              </v:shape>
            </v:group>
            <v:group style="position:absolute;left:7718;top:1005;width:61;height:60" coordorigin="7718,1005" coordsize="61,60">
              <v:shape style="position:absolute;left:7718;top:1005;width:61;height:60" coordorigin="7718,1005" coordsize="61,60" path="m7745,1005l7726,1016,7718,1036,7720,1046,7733,1061,7758,1065,7773,1053,7779,1029,7767,1012,7745,1005e" filled="t" fillcolor="#000000" stroked="f">
                <v:path arrowok="t"/>
                <v:fill/>
              </v:shape>
            </v:group>
            <v:group style="position:absolute;left:8651;top:1112;width:61;height:60" coordorigin="8651,1112" coordsize="61,60">
              <v:shape style="position:absolute;left:8651;top:1112;width:61;height:60" coordorigin="8651,1112" coordsize="61,60" path="m8678,1112l8659,1122,8651,1142,8653,1153,8666,1167,8691,1172,8707,1159,8712,1135,8701,1118,8678,1112e" filled="t" fillcolor="#000000" stroked="f">
                <v:path arrowok="t"/>
                <v:fill/>
              </v:shape>
            </v:group>
            <v:group style="position:absolute;left:9358;top:1854;width:61;height:60" coordorigin="9358,1854" coordsize="61,60">
              <v:shape style="position:absolute;left:9358;top:1854;width:61;height:60" coordorigin="9358,1854" coordsize="61,60" path="m9385,1854l9366,1864,9358,1885,9360,1895,9373,1909,9398,1914,9413,1902,9419,1878,9407,1861,9385,1854e" filled="t" fillcolor="#000000" stroked="f">
                <v:path arrowok="t"/>
                <v:fill/>
              </v:shape>
            </v:group>
            <v:group style="position:absolute;left:9140;top:1997;width:61;height:60" coordorigin="9140,1997" coordsize="61,60">
              <v:shape style="position:absolute;left:9140;top:1997;width:61;height:60" coordorigin="9140,1997" coordsize="61,60" path="m9167,1997l9148,2007,9140,2027,9142,2038,9155,2052,9180,2057,9195,2044,9201,2020,9190,2003,9167,1997e" filled="t" fillcolor="#000000" stroked="f">
                <v:path arrowok="t"/>
                <v:fill/>
              </v:shape>
            </v:group>
            <v:group style="position:absolute;left:7406;top:838;width:61;height:60" coordorigin="7406,838" coordsize="61,60">
              <v:shape style="position:absolute;left:7406;top:838;width:61;height:60" coordorigin="7406,838" coordsize="61,60" path="m7433,838l7414,848,7406,868,7408,879,7421,893,7446,897,7461,885,7467,861,7455,844,7433,838e" filled="t" fillcolor="#000000" stroked="f">
                <v:path arrowok="t"/>
                <v:fill/>
              </v:shape>
            </v:group>
            <v:group style="position:absolute;left:7611;top:928;width:61;height:60" coordorigin="7611,928" coordsize="61,60">
              <v:shape style="position:absolute;left:7611;top:928;width:61;height:60" coordorigin="7611,928" coordsize="61,60" path="m7638,928l7619,938,7611,958,7613,969,7626,983,7651,987,7666,975,7672,951,7661,934,7638,928e" filled="t" fillcolor="#000000" stroked="f">
                <v:path arrowok="t"/>
                <v:fill/>
              </v:shape>
            </v:group>
            <v:group style="position:absolute;left:9168;top:1649;width:61;height:60" coordorigin="9168,1649" coordsize="61,60">
              <v:shape style="position:absolute;left:9168;top:1649;width:61;height:60" coordorigin="9168,1649" coordsize="61,60" path="m9194,1649l9175,1659,9168,1680,9170,1690,9183,1704,9207,1709,9223,1697,9228,1673,9217,1656,9194,1649e" filled="t" fillcolor="#000000" stroked="f">
                <v:path arrowok="t"/>
                <v:fill/>
              </v:shape>
            </v:group>
            <v:group style="position:absolute;left:8971;top:332;width:367;height:301" coordorigin="8971,332" coordsize="367,301">
              <v:shape style="position:absolute;left:8971;top:332;width:367;height:301" coordorigin="8971,332" coordsize="367,301" path="m9338,634l9274,612,9195,628,9121,597,9131,565,9168,549,9168,480,9211,475,9211,449,9158,438,9232,348,9205,332,9126,396,9063,443,9004,496,8971,563e" filled="f" stroked="t" strokeweight=".615pt" strokecolor="#00AEEF">
                <v:path arrowok="t"/>
              </v:shape>
            </v:group>
            <v:group style="position:absolute;left:9781;top:271;width:698;height:685" coordorigin="9781,271" coordsize="698,685">
              <v:shape style="position:absolute;left:9781;top:271;width:698;height:685" coordorigin="9781,271" coordsize="698,685" path="m10480,963l10426,945,10341,934,10289,956,10204,850,10257,818,10193,702,10257,660,10141,649,10088,586,9993,564,9887,438,9781,416,9801,282e" filled="f" stroked="t" strokeweight=".615pt" strokecolor="#00AEEF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II.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...</w:t>
        <w:tab/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III.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</w:r>
    </w:p>
    <w:p>
      <w:pPr>
        <w:spacing w:before="37" w:after="0" w:line="87" w:lineRule="exact"/>
        <w:ind w:left="1405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  <w:position w:val="-4"/>
        </w:rPr>
        <w:t>Bruges</w:t>
      </w:r>
      <w:r>
        <w:rPr>
          <w:rFonts w:ascii="Arial" w:hAnsi="Arial" w:cs="Arial" w:eastAsia="Arial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86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1"/>
          <w:b/>
          <w:bCs/>
        </w:rPr>
        <w:t>Parigi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3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7"/>
          <w:b/>
          <w:bCs/>
        </w:rPr>
        <w:t>Lione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2" w:after="0" w:line="240" w:lineRule="auto"/>
        <w:ind w:left="403" w:right="-61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Ratisbona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5"/>
          <w:w w:val="92"/>
          <w:b/>
          <w:bCs/>
        </w:rPr>
        <w:t>V</w:t>
      </w:r>
      <w:r>
        <w:rPr>
          <w:rFonts w:ascii="Arial" w:hAnsi="Arial" w:cs="Arial" w:eastAsia="Arial"/>
          <w:sz w:val="12"/>
          <w:szCs w:val="12"/>
          <w:spacing w:val="0"/>
          <w:w w:val="103"/>
          <w:b/>
          <w:bCs/>
        </w:rPr>
        <w:t>ézelay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9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Genova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1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Ratisbona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32" w:lineRule="exact"/>
        <w:ind w:left="3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276.656097pt;margin-top:-142.888489pt;width:252.8289pt;height:118.552pt;mso-position-horizontal-relative:page;mso-position-vertical-relative:paragraph;z-index:-7703" coordorigin="5533,-2858" coordsize="5057,2371">
            <v:shape style="position:absolute;left:6468;top:-2858;width:3195;height:2371" type="#_x0000_t75">
              <v:imagedata r:id="rId17" o:title=""/>
            </v:shape>
            <v:group style="position:absolute;left:8069;top:-2748;width:1491;height:2151" coordorigin="8069,-2748" coordsize="1491,2151">
              <v:shape style="position:absolute;left:8069;top:-2748;width:1491;height:2151" coordorigin="8069,-2748" coordsize="1491,2151" path="m9107,-2328l9096,-2328,9118,-2307,9196,-2223,9267,-2132,9331,-2036,9387,-1935,9436,-1829,9477,-1719,9510,-1605,9534,-1488,9548,-1368,9553,-1244,9548,-1121,9534,-1000,9510,-883,9477,-769,9436,-659,9387,-553,9331,-452,9267,-356,9196,-266,9118,-181,9114,-177,9124,-177,9201,-261,9272,-352,9336,-449,9393,-550,9443,-657,9484,-767,9517,-882,9540,-1000,9555,-1121,9560,-1245,9555,-1368,9540,-1489,9517,-1607,9484,-1722,9443,-1832,9393,-1939,9336,-2040,9272,-2137,9201,-2228,9123,-2313,9107,-2328e" filled="t" fillcolor="#A2C8E6" stroked="f">
                <v:path arrowok="t"/>
                <v:fill/>
              </v:shape>
            </v:group>
            <v:group style="position:absolute;left:6578;top:-2748;width:1635;height:1084" coordorigin="6578,-2748" coordsize="1635,1084">
              <v:shape style="position:absolute;left:6578;top:-2748;width:1635;height:1084" coordorigin="6578,-2748" coordsize="1635,1084" path="m7031,-2320l6937,-2220,6866,-2129,6801,-2033,6744,-1931,6695,-1825,6654,-1714,6621,-1600,6597,-1482,6583,-1361,6578,-1237,6586,-1237,6590,-1360,6605,-1480,6629,-1598,6661,-1712,6702,-1822,6751,-1927,6808,-2028,6872,-2124,6943,-2215,7020,-2300,7043,-2320,7031,-2320e" filled="t" fillcolor="#A2C8E6" stroked="f">
                <v:path arrowok="t"/>
                <v:fill/>
              </v:shape>
            </v:group>
            <v:group style="position:absolute;left:6570;top:-1664;width:1639;height:1067" coordorigin="6570,-1664" coordsize="1639,1067">
              <v:shape style="position:absolute;left:6570;top:-1664;width:1639;height:1067" coordorigin="6570,-1664" coordsize="1639,1067" path="m6570,-1664l6575,-1540,6590,-1418,6614,-1299,6647,-1184,6688,-1073,6738,-967,6795,-865,6860,-768,6931,-676,7004,-597,7013,-597,6936,-681,6865,-772,6800,-868,6743,-970,6694,-1076,6653,-1187,6620,-1301,6596,-1419,6582,-1540,6577,-1664,6570,-1664e" filled="t" fillcolor="#A2C8E6" stroked="f">
                <v:path arrowok="t"/>
                <v:fill/>
              </v:shape>
            </v:group>
            <v:group style="position:absolute;left:8068;top:-2748;width:1499;height:2151" coordorigin="8068,-2748" coordsize="1499,2151">
              <v:shape style="position:absolute;left:8068;top:-2748;width:1499;height:2151" coordorigin="8068,-2748" coordsize="1499,2151" path="m9118,-2321l9106,-2321,9122,-2305,9200,-2220,9271,-2129,9336,-2033,9393,-1931,9442,-1825,9483,-1714,9516,-1600,9540,-1482,9554,-1361,9559,-1237,9554,-1113,9540,-992,9516,-874,9483,-759,9442,-649,9393,-543,9336,-441,9271,-345,9200,-254,9123,-170,9134,-170,9206,-249,9278,-341,9343,-437,9400,-539,9449,-646,9491,-757,9524,-872,9548,-991,9562,-1113,9567,-1237,9562,-1362,9548,-1483,9524,-1602,9491,-1717,9449,-1828,9400,-1935,9343,-2037,9278,-2134,9206,-2225,9128,-2311,9118,-2321e" filled="t" fillcolor="#A2C8E6" stroked="f">
                <v:path arrowok="t"/>
                <v:fill/>
              </v:shape>
            </v:group>
            <v:group style="position:absolute;left:6570;top:-2748;width:1643;height:1084" coordorigin="6570,-2748" coordsize="1643,1084">
              <v:shape style="position:absolute;left:6570;top:-2748;width:1643;height:1084" coordorigin="6570,-2748" coordsize="1643,1084" path="m7020,-2313l6931,-2217,6860,-2126,6795,-2029,6738,-1927,6688,-1820,6647,-1709,6614,-1594,6590,-1476,6575,-1354,6570,-1229,6577,-1229,6582,-1353,6596,-1474,6620,-1592,6653,-1707,6694,-1817,6743,-1923,6800,-2025,6865,-2121,6936,-2212,7014,-2297,7030,-2313,7020,-2313e" filled="t" fillcolor="#A2C8E6" stroked="f">
                <v:path arrowok="t"/>
                <v:fill/>
              </v:shape>
            </v:group>
            <v:group style="position:absolute;left:6563;top:-1664;width:1646;height:1067" coordorigin="6563,-1664" coordsize="1646,1067">
              <v:shape style="position:absolute;left:6563;top:-1664;width:1646;height:1067" coordorigin="6563,-1664" coordsize="1646,1067" path="m6563,-1664l6568,-1539,6583,-1417,6607,-1298,6640,-1182,6681,-1070,6731,-963,6789,-861,6854,-763,6926,-671,6994,-597,7003,-597,6930,-676,6859,-767,6794,-864,6737,-966,6687,-1073,6646,-1184,6613,-1299,6589,-1418,6575,-1539,6570,-1664,6563,-1664e" filled="t" fillcolor="#A1C8E6" stroked="f">
                <v:path arrowok="t"/>
                <v:fill/>
              </v:shape>
            </v:group>
            <v:group style="position:absolute;left:8068;top:-2748;width:1507;height:2151" coordorigin="8068,-2748" coordsize="1507,2151">
              <v:shape style="position:absolute;left:8068;top:-2748;width:1507;height:2151" coordorigin="8068,-2748" coordsize="1507,2151" path="m9128,-2313l9117,-2313,9127,-2303,9206,-2217,9277,-2126,9342,-2029,9399,-1927,9449,-1820,9490,-1709,9523,-1594,9547,-1476,9562,-1354,9567,-1229,9562,-1105,9547,-983,9523,-865,9490,-750,9449,-638,9399,-532,9342,-430,9277,-333,9206,-241,9133,-162,9144,-162,9212,-237,9284,-329,9349,-426,9406,-529,9456,-636,9498,-747,9531,-863,9555,-982,9570,-1105,9575,-1230,9570,-1355,9555,-1477,9531,-1596,9498,-1712,9456,-1823,9406,-1931,9349,-2033,9284,-2131,9212,-2222,9133,-2308,9128,-2313e" filled="t" fillcolor="#A1C8E6" stroked="f">
                <v:path arrowok="t"/>
                <v:fill/>
              </v:shape>
            </v:group>
            <v:group style="position:absolute;left:6563;top:-2748;width:1651;height:1084" coordorigin="6563,-2748" coordsize="1651,1084">
              <v:shape style="position:absolute;left:6563;top:-2748;width:1651;height:1084" coordorigin="6563,-2748" coordsize="1651,1084" path="m7009,-2305l6926,-2215,6854,-2123,6789,-2025,6731,-1923,6681,-1816,6640,-1704,6607,-1588,6583,-1469,6568,-1347,6563,-1222,6570,-1222,6575,-1346,6589,-1468,6613,-1586,6646,-1701,6687,-1813,6737,-1919,6794,-2021,6859,-2118,6930,-2210,7009,-2295,7020,-2305,7009,-2305e" filled="t" fillcolor="#A1C8E6" stroked="f">
                <v:path arrowok="t"/>
                <v:fill/>
              </v:shape>
            </v:group>
            <v:group style="position:absolute;left:6556;top:-1665;width:1665;height:1069" coordorigin="6556,-1665" coordsize="1665,1069">
              <v:shape style="position:absolute;left:6556;top:-1665;width:1665;height:1069" coordorigin="6556,-1665" coordsize="1665,1069" path="m6564,-1665l6556,-1664,6561,-1539,6575,-1416,6600,-1296,6633,-1180,6675,-1068,6725,-960,6782,-857,6848,-759,6920,-667,6984,-597,6995,-597,6926,-672,6854,-764,6789,-862,6732,-964,6682,-1071,6640,-1183,6607,-1299,6583,-1418,6569,-1540,6564,-1665e" filled="t" fillcolor="#A1C8E6" stroked="f">
                <v:path arrowok="t"/>
                <v:fill/>
              </v:shape>
            </v:group>
            <v:group style="position:absolute;left:8069;top:-2748;width:1513;height:2151" coordorigin="8069,-2748" coordsize="1513,2151">
              <v:shape style="position:absolute;left:8069;top:-2748;width:1513;height:2151" coordorigin="8069,-2748" coordsize="1513,2151" path="m9139,-2304l9130,-2304,9134,-2301,9213,-2215,9285,-2123,9349,-2025,9407,-1923,9457,-1816,9498,-1704,9531,-1588,9555,-1469,9570,-1347,9575,-1222,9570,-1097,9555,-975,9531,-855,9498,-740,9457,-628,9407,-521,9349,-418,9285,-321,9213,-229,9143,-153,9154,-153,9218,-223,9290,-316,9355,-413,9413,-516,9463,-624,9505,-736,9538,-853,9562,-972,9577,-1095,9582,-1221,9577,-1347,9562,-1469,9538,-1589,9505,-1705,9463,-1818,9413,-1925,9355,-2028,9290,-2126,9218,-2219,9139,-2304e" filled="t" fillcolor="#A1C8E6" stroked="f">
                <v:path arrowok="t"/>
                <v:fill/>
              </v:shape>
            </v:group>
            <v:group style="position:absolute;left:6556;top:-2748;width:1648;height:1084" coordorigin="6556,-2748" coordsize="1648,1084">
              <v:shape style="position:absolute;left:6556;top:-2748;width:1648;height:1084" coordorigin="6556,-2748" coordsize="1648,1084" path="m6999,-2298l6920,-2212,6848,-2120,6782,-2022,6725,-1919,6675,-1811,6633,-1699,6600,-1583,6575,-1463,6561,-1340,6556,-1214,6564,-1216,6569,-1341,6583,-1463,6607,-1582,6640,-1698,6682,-1809,6732,-1917,6789,-2019,6854,-2116,6926,-2208,7005,-2294,7009,-2298,6999,-2298e" filled="t" fillcolor="#A1C8E6" stroked="f">
                <v:path arrowok="t"/>
                <v:fill/>
              </v:shape>
            </v:group>
            <v:group style="position:absolute;left:6548;top:-1664;width:1662;height:1067" coordorigin="6548,-1664" coordsize="1662,1067">
              <v:shape style="position:absolute;left:6548;top:-1664;width:1662;height:1067" coordorigin="6548,-1664" coordsize="1662,1067" path="m6548,-1664l6553,-1538,6568,-1414,6593,-1294,6626,-1177,6668,-1065,6718,-956,6776,-853,6842,-754,6914,-662,6974,-597,6984,-597,6921,-666,6848,-759,6783,-856,6725,-960,6675,-1067,6633,-1179,6600,-1296,6576,-1415,6561,-1538,6556,-1664,6548,-1664e" filled="t" fillcolor="#A1C8E6" stroked="f">
                <v:path arrowok="t"/>
                <v:fill/>
              </v:shape>
            </v:group>
            <v:group style="position:absolute;left:8069;top:-2748;width:1520;height:2151" coordorigin="8069,-2748" coordsize="1520,2151">
              <v:shape style="position:absolute;left:8069;top:-2748;width:1520;height:2151" coordorigin="8069,-2748" coordsize="1520,2151" path="m9149,-2298l9139,-2298,9218,-2212,9290,-2120,9356,-2022,9414,-1919,9464,-1811,9505,-1699,9539,-1583,9563,-1463,9578,-1340,9583,-1214,9578,-1089,9563,-966,9539,-846,9505,-730,9464,-618,9414,-510,9356,-407,9290,-309,9218,-217,9155,-147,9164,-147,9223,-212,9296,-305,9361,-403,9420,-507,9470,-615,9512,-728,9545,-845,9569,-965,9584,-1088,9589,-1215,9584,-1341,9569,-1465,9545,-1585,9512,-1702,9470,-1814,9420,-1923,9361,-2026,9296,-2124,9223,-2217,9149,-2298e" filled="t" fillcolor="#A1C8E6" stroked="f">
                <v:path arrowok="t"/>
                <v:fill/>
              </v:shape>
            </v:group>
            <v:group style="position:absolute;left:6548;top:-2748;width:1666;height:1084" coordorigin="6548,-2748" coordsize="1666,1084">
              <v:shape style="position:absolute;left:6548;top:-2748;width:1666;height:1084" coordorigin="6548,-2748" coordsize="1666,1084" path="m6989,-2291l6914,-2210,6842,-2117,6776,-2018,6718,-1915,6668,-1807,6626,-1694,6593,-1577,6568,-1457,6553,-1333,6548,-1207,6556,-1207,6561,-1332,6576,-1455,6600,-1575,6633,-1691,6675,-1803,6725,-1911,6783,-2014,6848,-2112,6921,-2204,6999,-2291,6989,-2291e" filled="t" fillcolor="#A1C8E6" stroked="f">
                <v:path arrowok="t"/>
                <v:fill/>
              </v:shape>
            </v:group>
            <v:group style="position:absolute;left:6541;top:-1664;width:1670;height:1067" coordorigin="6541,-1664" coordsize="1670,1067">
              <v:shape style="position:absolute;left:6541;top:-1664;width:1670;height:1067" coordorigin="6541,-1664" coordsize="1670,1067" path="m6541,-1664l6546,-1537,6561,-1413,6585,-1292,6619,-1175,6661,-1062,6712,-953,6770,-849,6836,-750,6909,-657,6964,-597,6974,-597,6915,-661,6842,-754,6777,-853,6719,-956,6668,-1064,6626,-1177,6593,-1294,6569,-1414,6554,-1538,6549,-1664,6541,-1664e" filled="t" fillcolor="#A1C8E6" stroked="f">
                <v:path arrowok="t"/>
                <v:fill/>
              </v:shape>
            </v:group>
            <v:group style="position:absolute;left:8069;top:-2748;width:1527;height:2151" coordorigin="8069,-2748" coordsize="1527,2151">
              <v:shape style="position:absolute;left:8069;top:-2748;width:1527;height:2151" coordorigin="8069,-2748" coordsize="1527,2151" path="m9159,-2291l9149,-2291,9224,-2210,9296,-2117,9362,-2018,9420,-1915,9470,-1807,9512,-1694,9546,-1577,9570,-1457,9585,-1333,9590,-1207,9585,-1081,9570,-957,9546,-837,9512,-720,9470,-607,9420,-499,9362,-396,9296,-297,9224,-205,9165,-140,9174,-140,9229,-200,9302,-293,9368,-392,9426,-496,9477,-605,9519,-718,9552,-835,9577,-956,9592,-1080,9597,-1207,9592,-1334,9577,-1458,9552,-1579,9519,-1696,9477,-1810,9426,-1919,9368,-2023,9302,-2121,9229,-2215,9159,-2291e" filled="t" fillcolor="#A1C8E6" stroked="f">
                <v:path arrowok="t"/>
                <v:fill/>
              </v:shape>
            </v:group>
            <v:group style="position:absolute;left:6541;top:-2748;width:1674;height:1084" coordorigin="6541,-2748" coordsize="1674,1084">
              <v:shape style="position:absolute;left:6541;top:-2748;width:1674;height:1084" coordorigin="6541,-2748" coordsize="1674,1084" path="m6979,-2283l6909,-2207,6836,-2114,6770,-2015,6712,-1911,6661,-1802,6619,-1689,6585,-1571,6561,-1451,6546,-1327,6541,-1200,6549,-1199,6554,-1326,6569,-1449,6593,-1569,6626,-1686,6668,-1799,6719,-1907,6777,-2011,6842,-2109,6915,-2202,6989,-2283,6979,-2283e" filled="t" fillcolor="#A1C8E6" stroked="f">
                <v:path arrowok="t"/>
                <v:fill/>
              </v:shape>
            </v:group>
            <v:group style="position:absolute;left:6534;top:-1664;width:1677;height:1067" coordorigin="6534,-1664" coordsize="1677,1067">
              <v:shape style="position:absolute;left:6534;top:-1664;width:1677;height:1067" coordorigin="6534,-1664" coordsize="1677,1067" path="m6534,-1664l6539,-1537,6554,-1412,6578,-1291,6612,-1173,6654,-1059,6705,-950,6764,-845,6830,-746,6903,-652,6954,-597,6964,-597,6909,-657,6836,-750,6771,-849,6712,-953,6662,-1062,6619,-1175,6586,-1292,6562,-1413,6547,-1537,6542,-1664,6534,-1664e" filled="t" fillcolor="#A1C8E6" stroked="f">
                <v:path arrowok="t"/>
                <v:fill/>
              </v:shape>
            </v:group>
            <v:group style="position:absolute;left:8069;top:-2748;width:1535;height:2151" coordorigin="8069,-2748" coordsize="1535,2151">
              <v:shape style="position:absolute;left:8069;top:-2748;width:1535;height:2151" coordorigin="8069,-2748" coordsize="1535,2151" path="m9169,-2283l9159,-2283,9229,-2207,9302,-2114,9368,-2015,9427,-1911,9477,-1802,9519,-1689,9553,-1571,9577,-1451,9592,-1327,9597,-1200,9592,-1073,9577,-949,9553,-828,9519,-710,9477,-597,9427,-488,9368,-384,9302,-285,9229,-192,9175,-132,9184,-132,9234,-188,9308,-281,9374,-381,9433,-485,9483,-595,9526,-708,9559,-826,9584,-948,9599,-1072,9604,-1200,9599,-1327,9584,-1452,9559,-1574,9526,-1691,9483,-1805,9433,-1915,9374,-2019,9308,-2118,9234,-2212,9169,-2283e" filled="t" fillcolor="#A1C8E6" stroked="f">
                <v:path arrowok="t"/>
                <v:fill/>
              </v:shape>
            </v:group>
            <v:group style="position:absolute;left:6534;top:-2748;width:1682;height:1084" coordorigin="6534,-2748" coordsize="1682,1084">
              <v:shape style="position:absolute;left:6534;top:-2748;width:1682;height:1084" coordorigin="6534,-2748" coordsize="1682,1084" path="m6969,-2276l6903,-2204,6830,-2111,6764,-2011,6705,-1907,6654,-1797,6612,-1684,6578,-1566,6554,-1444,6539,-1320,6534,-1192,6542,-1192,6547,-1319,6562,-1443,6586,-1564,6619,-1681,6662,-1794,6712,-1903,6771,-2007,6836,-2106,6909,-2199,6979,-2276,6969,-2276e" filled="t" fillcolor="#A1C8E6" stroked="f">
                <v:path arrowok="t"/>
                <v:fill/>
              </v:shape>
            </v:group>
            <v:group style="position:absolute;left:6526;top:-1664;width:1685;height:1067" coordorigin="6526,-1664" coordsize="1685,1067">
              <v:shape style="position:absolute;left:6526;top:-1664;width:1685;height:1067" coordorigin="6526,-1664" coordsize="1685,1067" path="m6526,-1664l6531,-1536,6546,-1411,6571,-1289,6605,-1170,6648,-1056,6699,-946,6757,-841,6824,-741,6898,-647,6944,-597,6953,-597,6903,-652,6829,-745,6763,-845,6704,-949,6654,-1059,6611,-1172,6578,-1290,6553,-1412,6538,-1536,6533,-1664,6526,-1664e" filled="t" fillcolor="#A0C7E6" stroked="f">
                <v:path arrowok="t"/>
                <v:fill/>
              </v:shape>
            </v:group>
            <v:group style="position:absolute;left:8068;top:-2748;width:1543;height:2151" coordorigin="8068,-2748" coordsize="1543,2151">
              <v:shape style="position:absolute;left:8068;top:-2748;width:1543;height:2151" coordorigin="8068,-2748" coordsize="1543,2151" path="m9179,-2276l9168,-2276,9234,-2204,9307,-2111,9373,-2011,9432,-1907,9483,-1797,9525,-1684,9559,-1566,9583,-1444,9598,-1320,9603,-1192,9598,-1065,9583,-940,9559,-818,9525,-701,9483,-587,9432,-477,9373,-373,9307,-274,9234,-180,9183,-125,9194,-125,9240,-175,9314,-269,9380,-369,9439,-474,9490,-584,9533,-699,9567,-817,9591,-939,9606,-1064,9611,-1192,9606,-1321,9591,-1446,9567,-1568,9533,-1686,9490,-1801,9439,-1911,9380,-2016,9314,-2115,9240,-2209,9179,-2276e" filled="t" fillcolor="#A0C7E6" stroked="f">
                <v:path arrowok="t"/>
                <v:fill/>
              </v:shape>
            </v:group>
            <v:group style="position:absolute;left:6526;top:-2748;width:1690;height:1084" coordorigin="6526,-2748" coordsize="1690,1084">
              <v:shape style="position:absolute;left:6526;top:-2748;width:1690;height:1084" coordorigin="6526,-2748" coordsize="1690,1084" path="m6959,-2268l6898,-2202,6824,-2108,6757,-2008,6699,-1903,6648,-1793,6605,-1679,6571,-1560,6546,-1438,6531,-1313,6526,-1185,6533,-1184,6538,-1312,6553,-1437,6578,-1558,6611,-1676,6654,-1790,6704,-1899,6763,-2004,6829,-2103,6903,-2197,6968,-2268,6959,-2268e" filled="t" fillcolor="#A0C7E6" stroked="f">
                <v:path arrowok="t"/>
                <v:fill/>
              </v:shape>
            </v:group>
            <v:group style="position:absolute;left:6519;top:-1664;width:1693;height:1067" coordorigin="6519,-1664" coordsize="1693,1067">
              <v:shape style="position:absolute;left:6519;top:-1664;width:1693;height:1067" coordorigin="6519,-1664" coordsize="1693,1067" path="m6519,-1664l6524,-1535,6539,-1410,6564,-1287,6598,-1168,6641,-1053,6692,-943,6751,-837,6818,-737,6892,-642,6934,-597,6943,-597,6897,-647,6823,-741,6757,-841,6698,-946,6647,-1056,6604,-1170,6570,-1288,6546,-1411,6531,-1536,6526,-1664,6519,-1664e" filled="t" fillcolor="#A0C7E6" stroked="f">
                <v:path arrowok="t"/>
                <v:fill/>
              </v:shape>
            </v:group>
            <v:group style="position:absolute;left:8068;top:-2748;width:1551;height:2151" coordorigin="8068,-2748" coordsize="1551,2151">
              <v:shape style="position:absolute;left:8068;top:-2748;width:1551;height:2151" coordorigin="8068,-2748" coordsize="1551,2151" path="m9189,-2269l9178,-2269,9239,-2202,9313,-2108,9379,-2008,9438,-1903,9489,-1793,9532,-1679,9566,-1560,9590,-1438,9605,-1313,9611,-1185,9605,-1057,9590,-931,9566,-809,9532,-691,9489,-576,9438,-467,9379,-362,9313,-262,9239,-168,9193,-117,9204,-117,9245,-163,9320,-258,9386,-358,9446,-463,9497,-574,9540,-689,9574,-808,9598,-930,9614,-1056,9619,-1185,9614,-1314,9598,-1440,9574,-1562,9540,-1681,9497,-1796,9446,-1906,9386,-2012,9320,-2112,9245,-2207,9189,-2269e" filled="t" fillcolor="#A0C7E6" stroked="f">
                <v:path arrowok="t"/>
                <v:fill/>
              </v:shape>
            </v:group>
            <v:group style="position:absolute;left:6519;top:-2748;width:1697;height:1084" coordorigin="6519,-2748" coordsize="1697,1084">
              <v:shape style="position:absolute;left:6519;top:-2748;width:1697;height:1084" coordorigin="6519,-2748" coordsize="1697,1084" path="m6949,-2261l6892,-2199,6818,-2105,6751,-2004,6692,-1899,6641,-1788,6598,-1673,6564,-1555,6539,-1432,6524,-1306,6519,-1177,6526,-1177,6531,-1305,6546,-1430,6570,-1552,6604,-1671,6647,-1785,6698,-1895,6757,-2000,6823,-2100,6897,-2194,6958,-2261,6949,-2261e" filled="t" fillcolor="#A0C7E6" stroked="f">
                <v:path arrowok="t"/>
                <v:fill/>
              </v:shape>
            </v:group>
            <v:group style="position:absolute;left:6512;top:-1664;width:1701;height:1067" coordorigin="6512,-1664" coordsize="1701,1067">
              <v:shape style="position:absolute;left:6512;top:-1664;width:1701;height:1067" coordorigin="6512,-1664" coordsize="1701,1067" path="m6512,-1664l6517,-1535,6532,-1408,6557,-1285,6591,-1166,6634,-1050,6685,-939,6745,-833,6812,-732,6887,-637,6924,-597,6934,-597,6893,-642,6819,-737,6752,-837,6693,-942,6641,-1053,6599,-1168,6565,-1287,6540,-1409,6525,-1535,6519,-1664,6512,-1664e" filled="t" fillcolor="#A0C7E6" stroked="f">
                <v:path arrowok="t"/>
                <v:fill/>
              </v:shape>
            </v:group>
            <v:group style="position:absolute;left:8069;top:-2748;width:1557;height:2151" coordorigin="8069,-2748" coordsize="1557,2151">
              <v:shape style="position:absolute;left:8069;top:-2748;width:1557;height:2151" coordorigin="8069,-2748" coordsize="1557,2151" path="m9199,-2261l9189,-2261,9246,-2199,9320,-2105,9387,-2004,9446,-1899,9497,-1788,9540,-1673,9574,-1555,9599,-1432,9614,-1306,9619,-1177,9614,-1049,9599,-923,9574,-800,9540,-681,9497,-566,9446,-456,9387,-350,9320,-250,9246,-155,9205,-110,9214,-110,9251,-151,9325,-246,9393,-347,9452,-453,9504,-563,9547,-679,9581,-798,9606,-922,9621,-1048,9626,-1178,9621,-1307,9606,-1433,9581,-1557,9547,-1676,9504,-1792,9452,-1902,9393,-2009,9325,-2109,9251,-2204,9199,-2261e" filled="t" fillcolor="#A0C7E6" stroked="f">
                <v:path arrowok="t"/>
                <v:fill/>
              </v:shape>
            </v:group>
            <v:group style="position:absolute;left:6512;top:-2748;width:1705;height:1084" coordorigin="6512,-2748" coordsize="1705,1084">
              <v:shape style="position:absolute;left:6512;top:-2748;width:1705;height:1084" coordorigin="6512,-2748" coordsize="1705,1084" path="m6939,-2253l6887,-2197,6812,-2102,6745,-2001,6685,-1895,6634,-1784,6591,-1668,6557,-1549,6532,-1426,6517,-1299,6512,-1170,6519,-1170,6525,-1298,6540,-1424,6565,-1547,6599,-1666,6641,-1781,6693,-1891,6752,-1997,6819,-2097,6893,-2191,6949,-2253,6939,-2253e" filled="t" fillcolor="#A0C7E6" stroked="f">
                <v:path arrowok="t"/>
                <v:fill/>
              </v:shape>
            </v:group>
            <v:group style="position:absolute;left:6504;top:-1665;width:1719;height:1069" coordorigin="6504,-1665" coordsize="1719,1069">
              <v:shape style="position:absolute;left:6504;top:-1665;width:1719;height:1069" coordorigin="6504,-1665" coordsize="1719,1069" path="m6512,-1665l6504,-1664,6509,-1534,6525,-1407,6550,-1283,6584,-1163,6627,-1047,6679,-936,6739,-829,6806,-728,6881,-633,6914,-597,6925,-597,6887,-639,6813,-734,6746,-834,6686,-940,6635,-1051,6592,-1167,6557,-1286,6533,-1409,6517,-1536,6512,-1665e" filled="t" fillcolor="#9FC6E4" stroked="f">
                <v:path arrowok="t"/>
                <v:fill/>
              </v:shape>
            </v:group>
            <v:group style="position:absolute;left:8069;top:-2748;width:1564;height:2151" coordorigin="8069,-2748" coordsize="1564,2151">
              <v:shape style="position:absolute;left:8069;top:-2748;width:1564;height:2151" coordorigin="8069,-2748" coordsize="1564,2151" path="m9209,-2252l9201,-2252,9252,-2197,9326,-2102,9393,-2001,9453,-1895,9504,-1784,9547,-1668,9581,-1549,9606,-1426,9621,-1299,9627,-1170,9621,-1040,9606,-914,9581,-791,9547,-671,9504,-556,9453,-445,9393,-339,9326,-238,9252,-143,9213,-101,9224,-101,9257,-137,9331,-233,9399,-334,9459,-440,9510,-552,9554,-668,9588,-788,9613,-912,9628,-1039,9633,-1169,9628,-1299,9613,-1426,9588,-1550,9554,-1670,9510,-1786,9459,-1897,9399,-2004,9331,-2105,9257,-2200,9209,-2252e" filled="t" fillcolor="#9FC6E4" stroked="f">
                <v:path arrowok="t"/>
                <v:fill/>
              </v:shape>
            </v:group>
            <v:group style="position:absolute;left:6504;top:-2748;width:1702;height:1084" coordorigin="6504,-2748" coordsize="1702,1084">
              <v:shape style="position:absolute;left:6504;top:-2748;width:1702;height:1084" coordorigin="6504,-2748" coordsize="1702,1084" path="m6929,-2246l6881,-2194,6806,-2098,6739,-1997,6679,-1891,6627,-1779,6584,-1663,6550,-1543,6525,-1419,6509,-1292,6504,-1162,6512,-1163,6517,-1293,6533,-1419,6557,-1542,6592,-1662,6635,-1777,6686,-1888,6746,-1994,6813,-2095,6887,-2190,6938,-2246,6929,-2246e" filled="t" fillcolor="#9FC6E4" stroked="f">
                <v:path arrowok="t"/>
                <v:fill/>
              </v:shape>
            </v:group>
            <v:group style="position:absolute;left:6497;top:-1664;width:1716;height:1067" coordorigin="6497,-1664" coordsize="1716,1067">
              <v:shape style="position:absolute;left:6497;top:-1664;width:1716;height:1067" coordorigin="6497,-1664" coordsize="1716,1067" path="m6497,-1664l6502,-1534,6517,-1406,6543,-1282,6577,-1161,6620,-1044,6672,-932,6733,-825,6800,-724,6875,-628,6904,-597,6914,-597,6882,-632,6807,-728,6739,-829,6679,-936,6628,-1047,6585,-1163,6550,-1283,6525,-1407,6510,-1534,6505,-1664,6497,-1664e" filled="t" fillcolor="#9FC6E4" stroked="f">
                <v:path arrowok="t"/>
                <v:fill/>
              </v:shape>
            </v:group>
            <v:group style="position:absolute;left:8069;top:-2748;width:1571;height:2151" coordorigin="8069,-2748" coordsize="1571,2151">
              <v:shape style="position:absolute;left:8069;top:-2748;width:1571;height:2151" coordorigin="8069,-2748" coordsize="1571,2151" path="m9219,-2246l9209,-2246,9257,-2194,9332,-2098,9399,-1997,9459,-1891,9511,-1779,9554,-1663,9588,-1543,9613,-1419,9629,-1292,9634,-1162,9629,-1032,9613,-905,9588,-782,9554,-661,9511,-545,9459,-434,9399,-327,9332,-226,9257,-131,9225,-95,9234,-95,9262,-126,9337,-222,9405,-324,9465,-431,9517,-543,9561,-659,9595,-780,9620,-904,9636,-1032,9641,-1163,9636,-1293,9620,-1421,9595,-1545,9561,-1666,9517,-1782,9465,-1894,9405,-2001,9337,-2103,9262,-2199,9219,-2246e" filled="t" fillcolor="#9FC6E4" stroked="f">
                <v:path arrowok="t"/>
                <v:fill/>
              </v:shape>
            </v:group>
            <v:group style="position:absolute;left:6497;top:-2748;width:1720;height:1084" coordorigin="6497,-2748" coordsize="1720,1084">
              <v:shape style="position:absolute;left:6497;top:-2748;width:1720;height:1084" coordorigin="6497,-2748" coordsize="1720,1084" path="m6919,-2238l6875,-2191,6800,-2095,6733,-1994,6672,-1887,6620,-1775,6577,-1658,6543,-1538,6517,-1413,6502,-1286,6497,-1155,6505,-1155,6510,-1285,6525,-1412,6550,-1536,6585,-1656,6628,-1772,6679,-1883,6739,-1990,6807,-2091,6882,-2186,6929,-2238,6919,-2238e" filled="t" fillcolor="#9FC6E4" stroked="f">
                <v:path arrowok="t"/>
                <v:fill/>
              </v:shape>
            </v:group>
            <v:group style="position:absolute;left:6490;top:-1664;width:1724;height:1067" coordorigin="6490,-1664" coordsize="1724,1067">
              <v:shape style="position:absolute;left:6490;top:-1664;width:1724;height:1067" coordorigin="6490,-1664" coordsize="1724,1067" path="m6490,-1664l6495,-1533,6510,-1405,6535,-1280,6570,-1159,6614,-1041,6666,-929,6726,-821,6794,-719,6870,-623,6894,-597,6903,-597,6875,-628,6800,-723,6732,-825,6672,-932,6620,-1044,6576,-1161,6542,-1281,6517,-1406,6501,-1533,6496,-1664,6490,-1664e" filled="t" fillcolor="#9FC6E4" stroked="f">
                <v:path arrowok="t"/>
                <v:fill/>
              </v:shape>
            </v:group>
            <v:group style="position:absolute;left:8068;top:-2748;width:1580;height:2151" coordorigin="8068,-2748" coordsize="1580,2151">
              <v:shape style="position:absolute;left:8068;top:-2748;width:1580;height:2151" coordorigin="8068,-2748" coordsize="1580,2151" path="m9229,-2239l9218,-2239,9261,-2191,9337,-2095,9404,-1994,9464,-1887,9516,-1775,9560,-1658,9594,-1538,9619,-1413,9635,-1286,9640,-1155,9635,-1024,9619,-897,9594,-772,9560,-652,9516,-535,9464,-423,9404,-316,9337,-214,9261,-119,9233,-88,9244,-88,9268,-114,9343,-210,9411,-312,9472,-420,9524,-532,9568,-650,9602,-771,9627,-896,9643,-1024,9648,-1155,9643,-1286,9627,-1415,9602,-1540,9568,-1661,9524,-1778,9472,-1890,9411,-1998,9343,-2100,9268,-2196,9229,-2239e" filled="t" fillcolor="#9FC6E4" stroked="f">
                <v:path arrowok="t"/>
                <v:fill/>
              </v:shape>
            </v:group>
            <v:group style="position:absolute;left:6490;top:-2748;width:1728;height:1084" coordorigin="6490,-2748" coordsize="1728,1084">
              <v:shape style="position:absolute;left:6490;top:-2748;width:1728;height:1084" coordorigin="6490,-2748" coordsize="1728,1084" path="m6909,-2231l6794,-2092,6726,-1990,6666,-1883,6614,-1770,6570,-1653,6535,-1532,6510,-1407,6495,-1279,6490,-1147,6496,-1147,6501,-1278,6517,-1405,6542,-1530,6576,-1650,6620,-1767,6672,-1879,6732,-1986,6800,-2088,6875,-2184,6918,-2231,6909,-2231e" filled="t" fillcolor="#9FC6E4" stroked="f">
                <v:path arrowok="t"/>
                <v:fill/>
              </v:shape>
            </v:group>
            <v:group style="position:absolute;left:6482;top:-1664;width:1732;height:1067" coordorigin="6482,-1664" coordsize="1732,1067">
              <v:shape style="position:absolute;left:6482;top:-1664;width:1732;height:1067" coordorigin="6482,-1664" coordsize="1732,1067" path="m6482,-1664l6487,-1532,6503,-1404,6528,-1278,6563,-1156,6607,-1039,6659,-926,6720,-818,6788,-715,6864,-618,6884,-597,6893,-597,6869,-623,6794,-719,6726,-821,6665,-929,6613,-1041,6569,-1158,6535,-1280,6509,-1404,6494,-1533,6489,-1664,6482,-1664e" filled="t" fillcolor="#9FC6E4" stroked="f">
                <v:path arrowok="t"/>
                <v:fill/>
              </v:shape>
            </v:group>
            <v:group style="position:absolute;left:8068;top:-2748;width:1587;height:2151" coordorigin="8068,-2748" coordsize="1587,2151">
              <v:shape style="position:absolute;left:8068;top:-2748;width:1587;height:2151" coordorigin="8068,-2748" coordsize="1587,2151" path="m9239,-2231l9228,-2231,9267,-2189,9343,-2092,9411,-1990,9471,-1883,9523,-1770,9567,-1653,9601,-1532,9627,-1407,9642,-1279,9647,-1147,9642,-1016,9627,-888,9601,-763,9567,-642,9523,-525,9471,-412,9411,-305,9343,-203,9267,-106,9243,-80,9254,-80,9273,-102,9349,-198,9418,-301,9478,-409,9531,-522,9575,-640,9609,-762,9635,-887,9650,-1016,9655,-1148,9650,-1280,9635,-1408,9609,-1534,9575,-1656,9531,-1773,9478,-1886,9418,-1994,9349,-2097,9273,-2194,9239,-2231e" filled="t" fillcolor="#9FC6E4" stroked="f">
                <v:path arrowok="t"/>
                <v:fill/>
              </v:shape>
            </v:group>
            <v:group style="position:absolute;left:6482;top:-2748;width:1736;height:1084" coordorigin="6482,-2748" coordsize="1736,1084">
              <v:shape style="position:absolute;left:6482;top:-2748;width:1736;height:1084" coordorigin="6482,-2748" coordsize="1736,1084" path="m6899,-2224l6788,-2089,6720,-1987,6659,-1879,6607,-1766,6563,-1648,6528,-1526,6503,-1401,6487,-1272,6482,-1140,6489,-1140,6494,-1271,6509,-1399,6535,-1524,6569,-1645,6613,-1762,6665,-1875,6726,-1983,6794,-2085,6869,-2181,6908,-2224,6899,-2224e" filled="t" fillcolor="#9FC6E4" stroked="f">
                <v:path arrowok="t"/>
                <v:fill/>
              </v:shape>
            </v:group>
            <v:group style="position:absolute;left:6475;top:-1664;width:1739;height:1067" coordorigin="6475,-1664" coordsize="1739,1067">
              <v:shape style="position:absolute;left:6475;top:-1664;width:1739;height:1067" coordorigin="6475,-1664" coordsize="1739,1067" path="m6475,-1664l6480,-1532,6496,-1402,6521,-1276,6556,-1154,6600,-1036,6653,-922,6714,-814,6783,-711,6859,-613,6874,-597,6883,-597,6864,-618,6788,-715,6719,-817,6659,-925,6606,-1038,6562,-1156,6528,-1278,6502,-1403,6487,-1532,6481,-1664,6475,-1664e" filled="t" fillcolor="#9FC6E4" stroked="f">
                <v:path arrowok="t"/>
                <v:fill/>
              </v:shape>
            </v:group>
            <v:group style="position:absolute;left:8068;top:-2748;width:1595;height:2151" coordorigin="8068,-2748" coordsize="1595,2151">
              <v:shape style="position:absolute;left:8068;top:-2748;width:1595;height:2151" coordorigin="8068,-2748" coordsize="1595,2151" path="m9249,-2224l9238,-2224,9273,-2186,9348,-2089,9417,-1987,9478,-1879,9530,-1766,9574,-1648,9609,-1526,9634,-1401,9649,-1272,9655,-1140,9649,-1008,9634,-879,9609,-754,9574,-632,9530,-514,9478,-401,9417,-293,9348,-191,9273,-94,9253,-73,9264,-73,9279,-89,9355,-187,9424,-290,9485,-398,9537,-512,9581,-630,9616,-752,9642,-878,9658,-1008,9663,-1140,9658,-1273,9642,-1402,9616,-1528,9581,-1651,9537,-1769,9485,-1882,9424,-1991,9355,-2094,9279,-2191,9249,-2224e" filled="t" fillcolor="#9FC6E4" stroked="f">
                <v:path arrowok="t"/>
                <v:fill/>
              </v:shape>
            </v:group>
            <v:group style="position:absolute;left:6475;top:-2748;width:1744;height:1084" coordorigin="6475,-2748" coordsize="1744,1084">
              <v:shape style="position:absolute;left:6475;top:-2748;width:1744;height:1084" coordorigin="6475,-2748" coordsize="1744,1084" path="m6889,-2216l6783,-2086,6714,-1983,6653,-1875,6600,-1761,6556,-1643,6521,-1521,6496,-1394,6480,-1265,6475,-1133,6481,-1132,6487,-1264,6502,-1393,6528,-1519,6562,-1640,6606,-1758,6659,-1871,6719,-1979,6788,-2082,6864,-2178,6898,-2216,6889,-2216e" filled="t" fillcolor="#9FC6E4" stroked="f">
                <v:path arrowok="t"/>
                <v:fill/>
              </v:shape>
            </v:group>
            <v:group style="position:absolute;left:6468;top:-1664;width:1747;height:1067" coordorigin="6468,-1664" coordsize="1747,1067">
              <v:shape style="position:absolute;left:6468;top:-1664;width:1747;height:1067" coordorigin="6468,-1664" coordsize="1747,1067" path="m6468,-1664l6473,-1531,6488,-1401,6514,-1274,6549,-1152,6593,-1033,6646,-919,6708,-810,6777,-706,6853,-608,6864,-597,6874,-597,6859,-613,6783,-710,6714,-813,6653,-922,6601,-1035,6557,-1154,6522,-1276,6496,-1402,6481,-1532,6475,-1664,6468,-1664e" filled="t" fillcolor="#9EC5E4" stroked="f">
                <v:path arrowok="t"/>
                <v:fill/>
              </v:shape>
            </v:group>
            <v:group style="position:absolute;left:8069;top:-2748;width:1601;height:2151" coordorigin="8069,-2748" coordsize="1601,2151">
              <v:shape style="position:absolute;left:8069;top:-2748;width:1601;height:2151" coordorigin="8069,-2748" coordsize="1601,2151" path="m9259,-2216l9249,-2216,9279,-2184,9356,-2086,9424,-1983,9485,-1875,9538,-1761,9582,-1643,9617,-1521,9642,-1394,9658,-1265,9663,-1133,9658,-1000,9642,-871,9617,-745,9582,-622,9538,-504,9485,-391,9424,-282,9356,-179,9279,-82,9265,-65,9274,-65,9285,-77,9361,-175,9430,-278,9491,-387,9544,-501,9588,-620,9624,-743,9649,-870,9665,-1000,9670,-1133,9665,-1266,9649,-1396,9624,-1523,9588,-1646,9544,-1764,9491,-1878,9430,-1987,9361,-2091,9285,-2189,9259,-2216e" filled="t" fillcolor="#9EC5E4" stroked="f">
                <v:path arrowok="t"/>
                <v:fill/>
              </v:shape>
            </v:group>
            <v:group style="position:absolute;left:6468;top:-2748;width:1751;height:1084" coordorigin="6468,-2748" coordsize="1751,1084">
              <v:shape style="position:absolute;left:6468;top:-2748;width:1751;height:1084" coordorigin="6468,-2748" coordsize="1751,1084" path="m6879,-2209l6777,-2083,6708,-1980,6646,-1871,6593,-1757,6549,-1638,6514,-1515,6488,-1388,6473,-1258,6468,-1125,6475,-1125,6481,-1257,6496,-1387,6522,-1513,6557,-1635,6601,-1753,6653,-1867,6714,-1975,6783,-2079,6859,-2176,6889,-2209,6879,-2209e" filled="t" fillcolor="#9EC5E4" stroked="f">
                <v:path arrowok="t"/>
                <v:fill/>
              </v:shape>
            </v:group>
            <v:group style="position:absolute;left:6460;top:-1664;width:1755;height:1067" coordorigin="6460,-1664" coordsize="1755,1067">
              <v:shape style="position:absolute;left:6460;top:-1664;width:1755;height:1067" coordorigin="6460,-1664" coordsize="1755,1067" path="m6460,-1664l6466,-1531,6481,-1400,6507,-1273,6542,-1149,6587,-1030,6640,-915,6701,-806,6771,-702,6848,-604,6854,-597,6864,-597,6854,-608,6777,-706,6708,-809,6647,-918,6594,-1033,6550,-1151,6515,-1274,6489,-1401,6473,-1531,6468,-1664,6460,-1664e" filled="t" fillcolor="#9EC5E4" stroked="f">
                <v:path arrowok="t"/>
                <v:fill/>
              </v:shape>
            </v:group>
            <v:group style="position:absolute;left:8069;top:-2748;width:1608;height:2151" coordorigin="8069,-2748" coordsize="1608,2151">
              <v:shape style="position:absolute;left:8069;top:-2748;width:1608;height:2151" coordorigin="8069,-2748" coordsize="1608,2151" path="m9269,-2209l9259,-2209,9285,-2181,9362,-2083,9431,-1980,9492,-1871,9545,-1757,9589,-1638,9624,-1515,9650,-1388,9665,-1258,9671,-1125,9665,-992,9650,-862,9624,-735,9589,-612,9545,-494,9492,-380,9431,-271,9362,-167,9285,-69,9275,-58,9284,-58,9290,-65,9367,-163,9436,-267,9498,-377,9551,-491,9595,-610,9631,-734,9656,-861,9672,-992,9677,-1125,9672,-1259,9656,-1390,9631,-1517,9595,-1640,9551,-1760,9498,-1874,9436,-1984,9367,-2088,9290,-2186,9269,-2209e" filled="t" fillcolor="#9EC5E4" stroked="f">
                <v:path arrowok="t"/>
                <v:fill/>
              </v:shape>
            </v:group>
            <v:group style="position:absolute;left:6460;top:-2748;width:1759;height:1084" coordorigin="6460,-2748" coordsize="1759,1084">
              <v:shape style="position:absolute;left:6460;top:-2748;width:1759;height:1084" coordorigin="6460,-2748" coordsize="1759,1084" path="m6869,-2201l6771,-2080,6701,-1976,6640,-1867,6587,-1752,6542,-1633,6507,-1509,6481,-1382,6466,-1251,6460,-1118,6468,-1117,6473,-1250,6489,-1381,6515,-1507,6550,-1630,6594,-1749,6647,-1863,6708,-1972,6777,-2076,6854,-2173,6879,-2201,6869,-2201e" filled="t" fillcolor="#9EC5E4" stroked="f">
                <v:path arrowok="t"/>
                <v:fill/>
              </v:shape>
            </v:group>
            <v:group style="position:absolute;left:6453;top:-1665;width:1773;height:1069" coordorigin="6453,-1665" coordsize="1773,1069">
              <v:shape style="position:absolute;left:6453;top:-1665;width:1773;height:1069" coordorigin="6453,-1665" coordsize="1773,1069" path="m6461,-1665l6453,-1664,6458,-1530,6474,-1399,6500,-1271,6535,-1147,6580,-1027,6633,-912,6695,-802,6765,-697,6842,-599,6844,-597,6855,-597,6848,-605,6771,-703,6702,-807,6640,-916,6587,-1031,6543,-1150,6507,-1274,6482,-1401,6466,-1532,6461,-1665e" filled="t" fillcolor="#9EC5E4" stroked="f">
                <v:path arrowok="t"/>
                <v:fill/>
              </v:shape>
            </v:group>
            <v:group style="position:absolute;left:8069;top:-2748;width:1615;height:2151" coordorigin="8069,-2748" coordsize="1615,2151">
              <v:shape style="position:absolute;left:8069;top:-2748;width:1615;height:2151" coordorigin="8069,-2748" coordsize="1615,2151" path="m9279,-2200l9271,-2200,9291,-2178,9368,-2080,9437,-1976,9498,-1867,9552,-1752,9596,-1633,9631,-1509,9657,-1382,9673,-1251,9678,-1118,9673,-984,9657,-853,9631,-726,9596,-603,9552,-483,9498,-369,9437,-259,9368,-155,9291,-57,9283,-49,9294,-49,9296,-51,9373,-150,9443,-254,9504,-364,9558,-479,9602,-599,9638,-723,9664,-851,9679,-982,9685,-1117,9679,-1251,9664,-1382,9638,-1510,9602,-1634,9558,-1754,9504,-1869,9443,-1979,9373,-2084,9296,-2182,9279,-2200e" filled="t" fillcolor="#9EC5E4" stroked="f">
                <v:path arrowok="t"/>
                <v:fill/>
              </v:shape>
            </v:group>
            <v:group style="position:absolute;left:6453;top:-2748;width:1756;height:1084" coordorigin="6453,-2748" coordsize="1756,1084">
              <v:shape style="position:absolute;left:6453;top:-2748;width:1756;height:1084" coordorigin="6453,-2748" coordsize="1756,1084" path="m6859,-2194l6765,-2077,6695,-1973,6633,-1863,6580,-1747,6535,-1628,6500,-1504,6474,-1376,6458,-1245,6453,-1110,6461,-1111,6466,-1245,6482,-1376,6507,-1503,6543,-1626,6587,-1746,6640,-1860,6702,-1970,6771,-2074,6848,-2172,6868,-2194,6859,-2194e" filled="t" fillcolor="#9EC5E4" stroked="f">
                <v:path arrowok="t"/>
                <v:fill/>
              </v:shape>
            </v:group>
            <v:group style="position:absolute;left:6445;top:-1664;width:1770;height:1067" coordorigin="6445,-1664" coordsize="1770,1067">
              <v:shape style="position:absolute;left:6445;top:-1664;width:1770;height:1067" coordorigin="6445,-1664" coordsize="1770,1067" path="m6445,-1664l6451,-1529,6467,-1398,6493,-1269,6528,-1144,6573,-1024,6627,-908,6689,-798,6759,-693,6834,-597,6843,-597,6841,-598,6764,-697,6694,-802,6633,-912,6579,-1027,6534,-1147,6499,-1271,6473,-1398,6457,-1530,6452,-1664,6445,-1664e" filled="t" fillcolor="#9EC5E4" stroked="f">
                <v:path arrowok="t"/>
                <v:fill/>
              </v:shape>
            </v:group>
            <v:group style="position:absolute;left:8068;top:-2748;width:1624;height:2151" coordorigin="8068,-2748" coordsize="1624,2151">
              <v:shape style="position:absolute;left:8068;top:-2748;width:1624;height:2151" coordorigin="8068,-2748" coordsize="1624,2151" path="m9289,-2194l9278,-2194,9295,-2176,9372,-2077,9442,-1973,9504,-1863,9557,-1747,9602,-1628,9637,-1504,9663,-1376,9679,-1245,9684,-1110,9679,-976,9663,-845,9637,-717,9602,-593,9557,-473,9504,-358,9442,-248,9372,-143,9295,-45,9293,-43,9303,-43,9379,-139,9449,-244,9511,-355,9565,-470,9609,-591,9645,-715,9671,-844,9687,-976,9692,-1111,9687,-1245,9671,-1377,9645,-1506,9609,-1630,9565,-1751,9511,-1866,9449,-1977,9379,-2082,9301,-2181,9289,-2194e" filled="t" fillcolor="#9EC5E4" stroked="f">
                <v:path arrowok="t"/>
                <v:fill/>
              </v:shape>
            </v:group>
            <v:group style="position:absolute;left:6445;top:-2748;width:1775;height:1084" coordorigin="6445,-2748" coordsize="1775,1084">
              <v:shape style="position:absolute;left:6445;top:-2748;width:1775;height:1084" coordorigin="6445,-2748" coordsize="1775,1084" path="m6848,-2186l6759,-2074,6689,-1969,6627,-1859,6573,-1743,6528,-1623,6493,-1498,6467,-1370,6451,-1238,6445,-1103,6452,-1103,6457,-1237,6473,-1368,6499,-1496,6534,-1620,6579,-1740,6633,-1855,6694,-1965,6764,-2069,6841,-2168,6858,-2186,6848,-2186e" filled="t" fillcolor="#9EC5E4" stroked="f">
                <v:path arrowok="t"/>
                <v:fill/>
              </v:shape>
            </v:group>
            <v:group style="position:absolute;left:6438;top:-1664;width:1778;height:1067" coordorigin="6438,-1664" coordsize="1778,1067">
              <v:shape style="position:absolute;left:6438;top:-1664;width:1778;height:1067" coordorigin="6438,-1664" coordsize="1778,1067" path="m6438,-1664l6444,-1529,6459,-1396,6486,-1267,6521,-1142,6566,-1021,6620,-905,6683,-794,6753,-689,6825,-597,6833,-597,6758,-693,6688,-798,6626,-908,6572,-1024,6528,-1144,6492,-1269,6466,-1397,6450,-1529,6445,-1664,6438,-1664e" filled="t" fillcolor="#9EC5E4" stroked="f">
                <v:path arrowok="t"/>
                <v:fill/>
              </v:shape>
            </v:group>
            <v:group style="position:absolute;left:8068;top:-2748;width:1631;height:2151" coordorigin="8068,-2748" coordsize="1631,2151">
              <v:shape style="position:absolute;left:8068;top:-2748;width:1631;height:2151" coordorigin="8068,-2748" coordsize="1631,2151" path="m9299,-2187l9288,-2187,9300,-2173,9378,-2074,9448,-1969,9510,-1859,9564,-1743,9609,-1623,9644,-1498,9670,-1370,9686,-1238,9691,-1103,9686,-968,9670,-836,9644,-708,9609,-583,9564,-463,9510,-347,9448,-237,9378,-132,9303,-36,9313,-36,9385,-127,9455,-233,9517,-344,9571,-460,9616,-581,9652,-706,9678,-835,9694,-968,9700,-1103,9694,-1239,9678,-1371,9652,-1500,9616,-1625,9571,-1746,9517,-1862,9455,-1973,9385,-2079,9307,-2178,9299,-2187e" filled="t" fillcolor="#9EC5E4" stroked="f">
                <v:path arrowok="t"/>
                <v:fill/>
              </v:shape>
            </v:group>
            <v:group style="position:absolute;left:6438;top:-2748;width:1782;height:1084" coordorigin="6438,-2748" coordsize="1782,1084">
              <v:shape style="position:absolute;left:6438;top:-2748;width:1782;height:1084" coordorigin="6438,-2748" coordsize="1782,1084" path="m6838,-2179l6753,-2071,6683,-1966,6620,-1855,6566,-1738,6521,-1617,6486,-1492,6459,-1363,6444,-1231,6438,-1095,6445,-1095,6450,-1230,6466,-1362,6492,-1490,6528,-1615,6572,-1735,6626,-1851,6688,-1961,6758,-2066,6836,-2165,6848,-2179,6838,-2179e" filled="t" fillcolor="#9EC5E4" stroked="f">
                <v:path arrowok="t"/>
                <v:fill/>
              </v:shape>
            </v:group>
            <v:group style="position:absolute;left:6431;top:-1664;width:1786;height:1067" coordorigin="6431,-1664" coordsize="1786,1067">
              <v:shape style="position:absolute;left:6431;top:-1664;width:1786;height:1067" coordorigin="6431,-1664" coordsize="1786,1067" path="m6431,-1664l6436,-1528,6452,-1395,6478,-1265,6514,-1140,6560,-1018,6614,-902,6676,-790,6747,-684,6815,-597,6825,-597,6753,-688,6683,-794,6621,-905,6567,-1021,6522,-1142,6486,-1267,6460,-1396,6444,-1528,6439,-1664,6431,-1664e" filled="t" fillcolor="#9DC4E3" stroked="f">
                <v:path arrowok="t"/>
                <v:fill/>
              </v:shape>
            </v:group>
            <v:group style="position:absolute;left:8069;top:-2748;width:1638;height:2151" coordorigin="8069,-2748" coordsize="1638,2151">
              <v:shape style="position:absolute;left:8069;top:-2748;width:1638;height:2151" coordorigin="8069,-2748" coordsize="1638,2151" path="m9309,-2179l9299,-2179,9307,-2171,9385,-2071,9456,-1966,9518,-1855,9572,-1738,9617,-1617,9653,-1492,9679,-1363,9695,-1231,9700,-1095,9695,-960,9679,-827,9653,-698,9617,-573,9572,-452,9518,-336,9456,-225,9385,-120,9314,-28,9322,-28,9391,-116,9461,-222,9524,-333,9578,-450,9623,-571,9659,-697,9685,-827,9701,-960,9707,-1096,9701,-1232,9685,-1365,9659,-1494,9623,-1620,9578,-1742,9524,-1858,9461,-1970,9391,-2076,9312,-2176,9309,-2179e" filled="t" fillcolor="#9DC4E3" stroked="f">
                <v:path arrowok="t"/>
                <v:fill/>
              </v:shape>
            </v:group>
            <v:group style="position:absolute;left:6431;top:-2748;width:1790;height:1084" coordorigin="6431,-2748" coordsize="1790,1084">
              <v:shape style="position:absolute;left:6431;top:-2748;width:1790;height:1084" coordorigin="6431,-2748" coordsize="1790,1084" path="m6828,-2171l6747,-2068,6676,-1962,6614,-1851,6560,-1734,6514,-1612,6478,-1487,6452,-1357,6436,-1224,6431,-1088,6439,-1088,6444,-1223,6460,-1356,6486,-1485,6522,-1610,6567,-1731,6621,-1847,6683,-1958,6753,-2063,6831,-2163,6839,-2171,6828,-2171e" filled="t" fillcolor="#9DC4E3" stroked="f">
                <v:path arrowok="t"/>
                <v:fill/>
              </v:shape>
            </v:group>
            <v:group style="position:absolute;left:6423;top:-1664;width:1793;height:1067" coordorigin="6423,-1664" coordsize="1793,1067">
              <v:shape style="position:absolute;left:6423;top:-1664;width:1793;height:1067" coordorigin="6423,-1664" coordsize="1793,1067" path="m6423,-1664l6429,-1528,6445,-1394,6471,-1264,6507,-1137,6553,-1015,6607,-898,6670,-786,6741,-680,6806,-597,6816,-597,6748,-684,6677,-790,6614,-901,6560,-1018,6515,-1139,6479,-1265,6453,-1395,6437,-1528,6431,-1664,6423,-1664e" filled="t" fillcolor="#9DC4E3" stroked="f">
                <v:path arrowok="t"/>
                <v:fill/>
              </v:shape>
            </v:group>
            <v:group style="position:absolute;left:8069;top:-2748;width:1645;height:2151" coordorigin="8069,-2748" coordsize="1645,2151">
              <v:shape style="position:absolute;left:8069;top:-2748;width:1645;height:2151" coordorigin="8069,-2748" coordsize="1645,2151" path="m9319,-2172l9309,-2172,9313,-2168,9391,-2068,9462,-1962,9524,-1851,9579,-1734,9624,-1612,9660,-1487,9686,-1357,9702,-1224,9707,-1088,9702,-952,9686,-819,9660,-689,9624,-563,9579,-442,9524,-325,9462,-214,9391,-108,9323,-21,9332,-21,9397,-104,9468,-210,9530,-322,9585,-439,9630,-561,9666,-688,9693,-818,9709,-952,9714,-1088,9709,-1225,9693,-1359,9666,-1489,9630,-1615,9585,-1737,9530,-1854,9468,-1966,9397,-2073,9319,-2172e" filled="t" fillcolor="#9DC4E3" stroked="f">
                <v:path arrowok="t"/>
                <v:fill/>
              </v:shape>
            </v:group>
            <v:group style="position:absolute;left:6423;top:-2748;width:1798;height:1084" coordorigin="6423,-2748" coordsize="1798,1084">
              <v:shape style="position:absolute;left:6423;top:-2748;width:1798;height:1084" coordorigin="6423,-2748" coordsize="1798,1084" path="m6819,-2164l6741,-2065,6670,-1959,6607,-1846,6553,-1729,6507,-1607,6471,-1481,6445,-1351,6429,-1217,6423,-1080,6431,-1080,6437,-1216,6453,-1349,6479,-1479,6515,-1605,6560,-1726,6614,-1843,6677,-1954,6748,-2060,6826,-2160,6829,-2164,6819,-2164e" filled="t" fillcolor="#9DC4E3" stroked="f">
                <v:path arrowok="t"/>
                <v:fill/>
              </v:shape>
            </v:group>
            <v:group style="position:absolute;left:6416;top:-1664;width:1801;height:1067" coordorigin="6416,-1664" coordsize="1801,1067">
              <v:shape style="position:absolute;left:6416;top:-1664;width:1801;height:1067" coordorigin="6416,-1664" coordsize="1801,1067" path="m6416,-1664l6422,-1527,6438,-1393,6464,-1262,6500,-1135,6546,-1013,6601,-895,6664,-782,6735,-675,6797,-597,6806,-597,6742,-679,6671,-786,6608,-898,6553,-1015,6508,-1137,6472,-1263,6446,-1394,6429,-1527,6424,-1664,6416,-1664e" filled="t" fillcolor="#9DC4E3" stroked="f">
                <v:path arrowok="t"/>
                <v:fill/>
              </v:shape>
            </v:group>
            <v:group style="position:absolute;left:8069;top:-2748;width:1652;height:2151" coordorigin="8069,-2748" coordsize="1652,2151">
              <v:shape style="position:absolute;left:8069;top:-2748;width:1652;height:2151" coordorigin="8069,-2748" coordsize="1652,2151" path="m9328,-2164l9319,-2164,9397,-2065,9468,-1959,9531,-1846,9585,-1729,9631,-1607,9667,-1481,9693,-1351,9709,-1217,9715,-1080,9709,-944,9693,-810,9667,-680,9631,-554,9585,-432,9531,-314,9468,-202,9397,-96,9332,-13,9341,-13,9403,-92,9474,-199,9537,-311,9592,-429,9637,-552,9673,-678,9700,-809,9716,-943,9722,-1081,9716,-1218,9700,-1352,9673,-1483,9637,-1610,9592,-1732,9537,-1850,9474,-1963,9403,-2070,9328,-2164e" filled="t" fillcolor="#9DC4E3" stroked="f">
                <v:path arrowok="t"/>
                <v:fill/>
              </v:shape>
            </v:group>
            <v:group style="position:absolute;left:6416;top:-2748;width:1806;height:1084" coordorigin="6416,-2748" coordsize="1806,1084">
              <v:shape style="position:absolute;left:6416;top:-2748;width:1806;height:1084" coordorigin="6416,-2748" coordsize="1806,1084" path="m6809,-2157l6735,-2062,6664,-1955,6601,-1842,6546,-1725,6500,-1602,6464,-1475,6438,-1345,6422,-1210,6416,-1073,6424,-1073,6429,-1209,6446,-1343,6472,-1473,6508,-1600,6553,-1722,6608,-1839,6671,-1951,6742,-2057,6819,-2157,6809,-2157e" filled="t" fillcolor="#9DC4E3" stroked="f">
                <v:path arrowok="t"/>
                <v:fill/>
              </v:shape>
            </v:group>
            <v:group style="position:absolute;left:6409;top:-1664;width:1809;height:1067" coordorigin="6409,-1664" coordsize="1809,1067">
              <v:shape style="position:absolute;left:6409;top:-1664;width:1809;height:1067" coordorigin="6409,-1664" coordsize="1809,1067" path="m6409,-1664l6414,-1526,6430,-1391,6457,-1260,6493,-1133,6539,-1010,6594,-891,6658,-778,6729,-671,6787,-597,6797,-597,6736,-675,6664,-782,6601,-895,6547,-1012,6501,-1135,6465,-1262,6438,-1392,6422,-1527,6417,-1664,6409,-1664e" filled="t" fillcolor="#9BC3E3" stroked="f">
                <v:path arrowok="t"/>
                <v:fill/>
              </v:shape>
            </v:group>
            <v:group style="position:absolute;left:8069;top:-2748;width:1660;height:2151" coordorigin="8069,-2748" coordsize="1660,2151">
              <v:shape style="position:absolute;left:8069;top:-2748;width:1660;height:2151" coordorigin="8069,-2748" coordsize="1660,2151" path="m9338,-2157l9329,-2157,9403,-2062,9474,-1955,9538,-1842,9592,-1725,9638,-1602,9674,-1475,9700,-1345,9717,-1210,9722,-1073,9717,-936,9700,-802,9674,-671,9638,-544,9592,-421,9538,-304,9474,-191,9403,-84,9342,-6,9350,-6,9408,-80,9480,-187,9544,-300,9598,-419,9644,-542,9681,-669,9707,-801,9723,-935,9729,-1073,9723,-1211,9707,-1346,9681,-1477,9644,-1605,9598,-1728,9544,-1846,9480,-1959,9408,-2067,9338,-2157e" filled="t" fillcolor="#9BC3E3" stroked="f">
                <v:path arrowok="t"/>
                <v:fill/>
              </v:shape>
            </v:group>
            <v:group style="position:absolute;left:6409;top:-2748;width:1813;height:1084" coordorigin="6409,-2748" coordsize="1813,1084">
              <v:shape style="position:absolute;left:6409;top:-2748;width:1813;height:1084" coordorigin="6409,-2748" coordsize="1813,1084" path="m6800,-2149l6729,-2059,6658,-1951,6594,-1838,6539,-1720,6493,-1597,6457,-1470,6430,-1338,6414,-1204,6409,-1066,6417,-1065,6422,-1203,6438,-1337,6465,-1468,6501,-1595,6547,-1717,6601,-1835,6664,-1947,6736,-2054,6810,-2149,6800,-2149e" filled="t" fillcolor="#9BC3E3" stroked="f">
                <v:path arrowok="t"/>
                <v:fill/>
              </v:shape>
            </v:group>
            <v:group style="position:absolute;left:6401;top:-1665;width:1827;height:1069" coordorigin="6401,-1665" coordsize="1827,1069">
              <v:shape style="position:absolute;left:6401;top:-1665;width:1827;height:1069" coordorigin="6401,-1665" coordsize="1827,1069" path="m6408,-1665l6401,-1664,6407,-1526,6423,-1390,6450,-1258,6486,-1130,6533,-1007,6588,-888,6651,-774,6723,-667,6778,-597,6787,-597,6728,-672,6657,-779,6593,-892,6539,-1011,6493,-1134,6456,-1261,6430,-1393,6413,-1527,6408,-1665e" filled="t" fillcolor="#9BC3E3" stroked="f">
                <v:path arrowok="t"/>
                <v:fill/>
              </v:shape>
            </v:group>
            <v:group style="position:absolute;left:8068;top:-2748;width:1668;height:2151" coordorigin="8068,-2748" coordsize="1668,2151">
              <v:shape style="position:absolute;left:8068;top:-2748;width:1668;height:2151" coordorigin="8068,-2748" coordsize="1668,2151" path="m9347,-2148l9338,-2148,9408,-2059,9479,-1951,9543,-1838,9598,-1720,9643,-1597,9680,-1470,9706,-1338,9723,-1204,9728,-1066,9723,-928,9706,-793,9680,-662,9643,-534,9598,-411,9543,-293,9479,-180,9408,-72,9349,3,9360,3,9414,-67,9486,-175,9550,-288,9605,-407,9651,-531,9688,-659,9714,-791,9731,-926,9736,-1065,9731,-1203,9714,-1339,9688,-1470,9651,-1598,9605,-1722,9550,-1841,9486,-1954,9414,-2062,9347,-2148e" filled="t" fillcolor="#9BC3E3" stroked="f">
                <v:path arrowok="t"/>
                <v:fill/>
              </v:shape>
            </v:group>
            <v:group style="position:absolute;left:6401;top:-2748;width:1811;height:1084" coordorigin="6401,-2748" coordsize="1811,1084">
              <v:shape style="position:absolute;left:6401;top:-2748;width:1811;height:1084" coordorigin="6401,-2748" coordsize="1811,1084" path="m6791,-2142l6723,-2056,6651,-1948,6588,-1834,6533,-1716,6486,-1592,6450,-1464,6423,-1332,6407,-1197,6401,-1058,6408,-1059,6413,-1197,6430,-1332,6456,-1463,6493,-1591,6539,-1714,6593,-1832,6657,-1945,6728,-2052,6798,-2142,6791,-2142e" filled="t" fillcolor="#9BC3E3" stroked="f">
                <v:path arrowok="t"/>
                <v:fill/>
              </v:shape>
            </v:group>
            <v:group style="position:absolute;left:6394;top:-1665;width:1835;height:1069" coordorigin="6394,-1665" coordsize="1835,1069">
              <v:shape style="position:absolute;left:6394;top:-1665;width:1835;height:1069" coordorigin="6394,-1665" coordsize="1835,1069" path="m6401,-1665l6394,-1664,6400,-1525,6416,-1389,6443,-1257,6479,-1128,6526,-1004,6581,-885,6645,-771,6717,-662,6769,-597,6778,-597,6722,-668,6651,-775,6587,-889,6532,-1008,6486,-1131,6449,-1259,6422,-1391,6406,-1527,6401,-1665e" filled="t" fillcolor="#9BC3E3" stroked="f">
                <v:path arrowok="t"/>
                <v:fill/>
              </v:shape>
            </v:group>
            <v:group style="position:absolute;left:8068;top:-2748;width:1676;height:2151" coordorigin="8068,-2748" coordsize="1676,2151">
              <v:shape style="position:absolute;left:8068;top:-2748;width:1676;height:2151" coordorigin="8068,-2748" coordsize="1676,2151" path="m9356,-2141l9347,-2141,9414,-2056,9486,-1948,9549,-1834,9604,-1716,9650,-1592,9687,-1464,9714,-1332,9730,-1197,9735,-1058,9730,-920,9714,-784,9687,-652,9650,-524,9604,-401,9549,-282,9486,-168,9414,-61,9358,10,9369,10,9420,-55,9493,-163,9557,-277,9612,-397,9658,-521,9695,-649,9722,-782,9738,-918,9744,-1057,9738,-1196,9722,-1332,9695,-1465,9658,-1593,9612,-1717,9557,-1837,9493,-1951,9420,-2059,9356,-2141e" filled="t" fillcolor="#9BC3E3" stroked="f">
                <v:path arrowok="t"/>
                <v:fill/>
              </v:shape>
            </v:group>
            <v:group style="position:absolute;left:6394;top:-2748;width:1818;height:1084" coordorigin="6394,-2748" coordsize="1818,1084">
              <v:shape style="position:absolute;left:6394;top:-2748;width:1818;height:1084" coordorigin="6394,-2748" coordsize="1818,1084" path="m6781,-2134l6717,-2053,6645,-1944,6581,-1830,6526,-1711,6479,-1587,6443,-1458,6416,-1326,6400,-1190,6394,-1051,6401,-1052,6406,-1190,6423,-1326,6449,-1458,6486,-1586,6532,-1709,6587,-1828,6651,-1942,6722,-2049,6789,-2134,6781,-2134e" filled="t" fillcolor="#9BC3E3" stroked="f">
                <v:path arrowok="t"/>
                <v:fill/>
              </v:shape>
            </v:group>
            <v:group style="position:absolute;left:6387;top:-1664;width:1832;height:1067" coordorigin="6387,-1664" coordsize="1832,1067">
              <v:shape style="position:absolute;left:6387;top:-1664;width:1832;height:1067" coordorigin="6387,-1664" coordsize="1832,1067" path="m6387,-1664l6392,-1524,6409,-1388,6436,-1255,6473,-1126,6519,-1001,6575,-881,6639,-767,6711,-658,6759,-597,6769,-597,6718,-662,6646,-770,6582,-884,6526,-1004,6480,-1128,6443,-1256,6417,-1389,6400,-1525,6395,-1664,6387,-1664e" filled="t" fillcolor="#9BC2E2" stroked="f">
                <v:path arrowok="t"/>
                <v:fill/>
              </v:shape>
            </v:group>
            <v:group style="position:absolute;left:8069;top:-2748;width:1682;height:2151" coordorigin="8069,-2748" coordsize="1682,2151">
              <v:shape style="position:absolute;left:8069;top:-2748;width:1682;height:2151" coordorigin="8069,-2748" coordsize="1682,2151" path="m9366,-2135l9357,-2135,9421,-2053,9493,-1944,9557,-1830,9612,-1711,9659,-1587,9695,-1458,9722,-1326,9739,-1190,9744,-1051,9739,-912,9722,-776,9695,-643,9659,-515,9612,-390,9557,-271,9493,-157,9421,-49,9370,16,9378,16,9426,-45,9499,-153,9563,-268,9619,-388,9665,-512,9702,-642,9729,-775,9745,-911,9751,-1051,9745,-1191,9729,-1327,9702,-1460,9665,-1590,9619,-1714,9563,-1834,9499,-1949,9426,-2057,9366,-2135e" filled="t" fillcolor="#9BC2E2" stroked="f">
                <v:path arrowok="t"/>
                <v:fill/>
              </v:shape>
            </v:group>
            <v:group style="position:absolute;left:6387;top:-2748;width:1837;height:1084" coordorigin="6387,-2748" coordsize="1837,1084">
              <v:shape style="position:absolute;left:6387;top:-2748;width:1837;height:1084" coordorigin="6387,-2748" coordsize="1837,1084" path="m6772,-2127l6711,-2050,6639,-1941,6575,-1826,6519,-1707,6473,-1582,6436,-1453,6409,-1320,6392,-1183,6387,-1043,6395,-1043,6400,-1182,6417,-1318,6443,-1451,6480,-1579,6526,-1703,6582,-1823,6646,-1937,6718,-2045,6782,-2127,6772,-2127e" filled="t" fillcolor="#9BC2E2" stroked="f">
                <v:path arrowok="t"/>
                <v:fill/>
              </v:shape>
            </v:group>
            <v:group style="position:absolute;left:6379;top:-1664;width:1840;height:1067" coordorigin="6379,-1664" coordsize="1840,1067">
              <v:shape style="position:absolute;left:6379;top:-1664;width:1840;height:1067" coordorigin="6379,-1664" coordsize="1840,1067" path="m6379,-1664l6385,-1524,6401,-1387,6428,-1253,6466,-1123,6512,-998,6568,-878,6633,-763,6705,-653,6750,-597,6760,-597,6712,-658,6639,-766,6575,-881,6520,-1001,6473,-1125,6436,-1254,6409,-1388,6393,-1524,6387,-1664,6379,-1664e" filled="t" fillcolor="#9BC2E2" stroked="f">
                <v:path arrowok="t"/>
                <v:fill/>
              </v:shape>
            </v:group>
            <v:group style="position:absolute;left:8069;top:-2748;width:1689;height:2151" coordorigin="8069,-2748" coordsize="1689,2151">
              <v:shape style="position:absolute;left:8069;top:-2748;width:1689;height:2151" coordorigin="8069,-2748" coordsize="1689,2151" path="m9375,-2127l9366,-2127,9427,-2050,9499,-1941,9564,-1826,9619,-1707,9666,-1582,9703,-1453,9729,-1320,9746,-1183,9751,-1043,9746,-904,9729,-767,9703,-634,9666,-505,9619,-380,9564,-260,9499,-146,9427,-37,9379,24,9388,24,9432,-33,9505,-142,9570,-257,9625,-377,9672,-503,9709,-632,9736,-766,9753,-903,9758,-1044,9753,-1184,9736,-1321,9709,-1455,9672,-1584,9625,-1710,9570,-1830,9505,-1945,9432,-2054,9375,-2127e" filled="t" fillcolor="#9BC2E2" stroked="f">
                <v:path arrowok="t"/>
                <v:fill/>
              </v:shape>
            </v:group>
            <v:group style="position:absolute;left:6379;top:-2748;width:1844;height:1084" coordorigin="6379,-2748" coordsize="1844,1084">
              <v:shape style="position:absolute;left:6379;top:-2748;width:1844;height:1084" coordorigin="6379,-2748" coordsize="1844,1084" path="m6762,-2119l6705,-2047,6633,-1937,6568,-1822,6512,-1702,6466,-1577,6428,-1447,6401,-1313,6385,-1176,6379,-1036,6387,-1036,6393,-1175,6409,-1312,6436,-1445,6473,-1574,6520,-1699,6575,-1819,6639,-1933,6712,-2042,6773,-2119,6762,-2119e" filled="t" fillcolor="#9BC2E2" stroked="f">
                <v:path arrowok="t"/>
                <v:fill/>
              </v:shape>
            </v:group>
            <v:group style="position:absolute;left:6372;top:-1664;width:1848;height:1067" coordorigin="6372,-1664" coordsize="1848,1067">
              <v:shape style="position:absolute;left:6372;top:-1664;width:1848;height:1067" coordorigin="6372,-1664" coordsize="1848,1067" path="m6372,-1664l6378,-1523,6394,-1385,6421,-1251,6459,-1121,6505,-995,6562,-874,6626,-759,6700,-649,6740,-597,6750,-597,6706,-653,6633,-762,6569,-877,6513,-998,6466,-1123,6429,-1253,6402,-1386,6386,-1524,6380,-1664,6372,-1664e" filled="t" fillcolor="#9AC2E2" stroked="f">
                <v:path arrowok="t"/>
                <v:fill/>
              </v:shape>
            </v:group>
            <v:group style="position:absolute;left:8069;top:-2748;width:1696;height:2151" coordorigin="8069,-2748" coordsize="1696,2151">
              <v:shape style="position:absolute;left:8069;top:-2748;width:1696;height:2151" coordorigin="8069,-2748" coordsize="1696,2151" path="m9385,-2120l9376,-2120,9433,-2047,9506,-1937,9570,-1822,9626,-1702,9673,-1577,9710,-1447,9737,-1313,9753,-1176,9759,-1036,9753,-895,9737,-758,9710,-625,9673,-495,9626,-370,9570,-249,9506,-134,9433,-25,9389,31,9397,31,9438,-21,9511,-131,9576,-246,9632,-367,9679,-493,9716,-623,9743,-757,9760,-895,9766,-1036,9760,-1177,9743,-1315,9716,-1449,9679,-1579,9632,-1705,9576,-1826,9511,-1942,9438,-2051,9385,-2120e" filled="t" fillcolor="#9AC2E2" stroked="f">
                <v:path arrowok="t"/>
                <v:fill/>
              </v:shape>
            </v:group>
            <v:group style="position:absolute;left:6372;top:-2748;width:1852;height:1084" coordorigin="6372,-2748" coordsize="1852,1084">
              <v:shape style="position:absolute;left:6372;top:-2748;width:1852;height:1084" coordorigin="6372,-2748" coordsize="1852,1084" path="m6753,-2112l6700,-2044,6626,-1934,6562,-1818,6505,-1697,6459,-1572,6421,-1441,6394,-1307,6378,-1169,6372,-1028,6380,-1028,6386,-1168,6402,-1306,6429,-1439,6466,-1569,6513,-1694,6569,-1815,6633,-1930,6706,-2039,6763,-2112,6753,-2112e" filled="t" fillcolor="#9AC2E2" stroked="f">
                <v:path arrowok="t"/>
                <v:fill/>
              </v:shape>
            </v:group>
            <v:group style="position:absolute;left:6365;top:-1664;width:1856;height:1067" coordorigin="6365,-1664" coordsize="1856,1067">
              <v:shape style="position:absolute;left:6365;top:-1664;width:1856;height:1067" coordorigin="6365,-1664" coordsize="1856,1067" path="m6365,-1664l6370,-1523,6387,-1384,6414,-1249,6452,-1119,6499,-992,6555,-871,6620,-755,6694,-645,6731,-597,6740,-597,6699,-649,6626,-758,6561,-874,6505,-995,6458,-1121,6421,-1251,6393,-1385,6377,-1523,6371,-1664,6365,-1664e" filled="t" fillcolor="#9AC2E2" stroked="f">
                <v:path arrowok="t"/>
                <v:fill/>
              </v:shape>
            </v:group>
            <v:group style="position:absolute;left:8068;top:-2748;width:1705;height:2151" coordorigin="8068,-2748" coordsize="1705,2151">
              <v:shape style="position:absolute;left:8068;top:-2748;width:1705;height:2151" coordorigin="8068,-2748" coordsize="1705,2151" path="m9394,-2112l9384,-2112,9437,-2044,9511,-1934,9575,-1818,9631,-1697,9678,-1572,9716,-1441,9743,-1307,9759,-1169,9765,-1028,9759,-887,9743,-750,9716,-615,9678,-485,9631,-359,9575,-238,9511,-123,9437,-13,9397,39,9407,39,9444,-9,9518,-119,9583,-235,9639,-357,9686,-483,9723,-614,9751,-749,9767,-887,9773,-1029,9767,-1170,9751,-1309,9723,-1443,9686,-1574,9639,-1701,9583,-1822,9518,-1938,9444,-2048,9394,-2112e" filled="t" fillcolor="#9AC2E2" stroked="f">
                <v:path arrowok="t"/>
                <v:fill/>
              </v:shape>
            </v:group>
            <v:group style="position:absolute;left:6365;top:-2748;width:1860;height:1084" coordorigin="6365,-2748" coordsize="1860,1084">
              <v:shape style="position:absolute;left:6365;top:-2748;width:1860;height:1084" coordorigin="6365,-2748" coordsize="1860,1084" path="m6744,-2105l6694,-2041,6620,-1930,6555,-1814,6499,-1693,6452,-1567,6414,-1436,6387,-1301,6370,-1163,6365,-1021,6371,-1021,6377,-1162,6393,-1299,6421,-1434,6458,-1564,6505,-1690,6561,-1811,6626,-1926,6699,-2036,6753,-2105,6744,-2105e" filled="t" fillcolor="#9AC2E2" stroked="f">
                <v:path arrowok="t"/>
                <v:fill/>
              </v:shape>
            </v:group>
            <v:group style="position:absolute;left:6357;top:-1664;width:1863;height:1067" coordorigin="6357,-1664" coordsize="1863,1067">
              <v:shape style="position:absolute;left:6357;top:-1664;width:1863;height:1067" coordorigin="6357,-1664" coordsize="1863,1067" path="m6357,-1664l6363,-1522,6380,-1383,6407,-1248,6445,-1116,6492,-989,6548,-867,6614,-751,6688,-640,6722,-597,6730,-597,6693,-644,6619,-755,6554,-871,6498,-992,6451,-1118,6413,-1249,6386,-1384,6370,-1522,6364,-1664,6357,-1664e" filled="t" fillcolor="#9AC2E2" stroked="f">
                <v:path arrowok="t"/>
                <v:fill/>
              </v:shape>
            </v:group>
            <v:group style="position:absolute;left:8068;top:-2748;width:1712;height:2151" coordorigin="8068,-2748" coordsize="1712,2151">
              <v:shape style="position:absolute;left:8068;top:-2748;width:1712;height:2151" coordorigin="8068,-2748" coordsize="1712,2151" path="m9403,-2105l9393,-2105,9443,-2041,9517,-1930,9582,-1814,9638,-1693,9685,-1567,9723,-1436,9750,-1301,9767,-1163,9772,-1021,9767,-879,9750,-741,9723,-606,9685,-475,9638,-349,9582,-228,9517,-112,9443,-1,9406,46,9416,46,9450,3,9524,-108,9589,-224,9646,-346,9693,-473,9731,-605,9758,-740,9775,-879,9780,-1021,9775,-1163,9758,-1302,9731,-1438,9693,-1569,9646,-1696,9589,-1818,9524,-1935,9450,-2045,9403,-2105e" filled="t" fillcolor="#9AC2E2" stroked="f">
                <v:path arrowok="t"/>
                <v:fill/>
              </v:shape>
            </v:group>
            <v:group style="position:absolute;left:6357;top:-2748;width:1868;height:1084" coordorigin="6357,-2748" coordsize="1868,1084">
              <v:shape style="position:absolute;left:6357;top:-2748;width:1868;height:1084" coordorigin="6357,-2748" coordsize="1868,1084" path="m6734,-2097l6688,-2038,6614,-1927,6548,-1810,6492,-1688,6445,-1561,6407,-1430,6380,-1295,6363,-1156,6357,-1014,6364,-1013,6370,-1155,6386,-1293,6413,-1428,6451,-1559,6498,-1685,6554,-1807,6619,-1923,6693,-2033,6743,-2097,6734,-2097e" filled="t" fillcolor="#9AC2E2" stroked="f">
                <v:path arrowok="t"/>
                <v:fill/>
              </v:shape>
            </v:group>
            <v:group style="position:absolute;left:6350;top:-1665;width:1882;height:1069" coordorigin="6350,-1665" coordsize="1882,1069">
              <v:shape style="position:absolute;left:6350;top:-1665;width:1882;height:1069" coordorigin="6350,-1665" coordsize="1882,1069" path="m6357,-1665l6350,-1664,6356,-1521,6372,-1382,6400,-1246,6438,-1114,6485,-986,6542,-864,6608,-747,6682,-636,6712,-597,6722,-597,6687,-641,6613,-752,6548,-868,6491,-990,6444,-1117,6406,-1249,6379,-1384,6362,-1523,6357,-1665e" filled="t" fillcolor="#9BC1E2" stroked="f">
                <v:path arrowok="t"/>
                <v:fill/>
              </v:shape>
            </v:group>
            <v:group style="position:absolute;left:8068;top:-2748;width:1720;height:2151" coordorigin="8068,-2748" coordsize="1720,2151">
              <v:shape style="position:absolute;left:8068;top:-2748;width:1720;height:2151" coordorigin="8068,-2748" coordsize="1720,2151" path="m9413,-2096l9403,-2096,9449,-2038,9523,-1927,9588,-1810,9645,-1688,9692,-1561,9730,-1430,9757,-1295,9774,-1156,9780,-1014,9774,-871,9757,-732,9730,-597,9692,-466,9645,-339,9588,-217,9523,-100,9449,11,9414,55,9425,55,9456,16,9530,-95,9596,-212,9653,-335,9700,-462,9738,-594,9765,-730,9782,-870,9788,-1012,9782,-1155,9765,-1295,9738,-1431,9700,-1563,9653,-1690,9596,-1813,9530,-1930,9456,-2041,9413,-2096e" filled="t" fillcolor="#9BC1E2" stroked="f">
                <v:path arrowok="t"/>
                <v:fill/>
              </v:shape>
            </v:group>
            <v:group style="position:absolute;left:6350;top:-2748;width:1865;height:1084" coordorigin="6350,-2748" coordsize="1865,1084">
              <v:shape style="position:absolute;left:6350;top:-2748;width:1865;height:1084" coordorigin="6350,-2748" coordsize="1865,1084" path="m6725,-2090l6682,-2034,6608,-1923,6542,-1806,6485,-1684,6438,-1556,6400,-1424,6372,-1288,6356,-1149,6350,-1006,6357,-1007,6362,-1149,6379,-1288,6406,-1424,6444,-1555,6491,-1682,6548,-1804,6613,-1920,6687,-2031,6733,-2090,6725,-2090e" filled="t" fillcolor="#9BC1E2" stroked="f">
                <v:path arrowok="t"/>
                <v:fill/>
              </v:shape>
            </v:group>
            <v:group style="position:absolute;left:6343;top:-1665;width:1889;height:1069" coordorigin="6343,-1665" coordsize="1889,1069">
              <v:shape style="position:absolute;left:6343;top:-1665;width:1889;height:1069" coordorigin="6343,-1665" coordsize="1889,1069" path="m6351,-1665l6343,-1664,6348,-1521,6365,-1381,6393,-1244,6431,-1112,6478,-984,6535,-861,6601,-743,6676,-631,6703,-597,6714,-597,6682,-637,6608,-748,6542,-865,6486,-988,6438,-1115,6401,-1247,6373,-1383,6356,-1522,6351,-1665e" filled="t" fillcolor="#9BC1E2" stroked="f">
                <v:path arrowok="t"/>
                <v:fill/>
              </v:shape>
            </v:group>
            <v:group style="position:absolute;left:8069;top:-2748;width:1726;height:2151" coordorigin="8069,-2748" coordsize="1726,2151">
              <v:shape style="position:absolute;left:8069;top:-2748;width:1726;height:2151" coordorigin="8069,-2748" coordsize="1726,2151" path="m9422,-2089l9414,-2089,9456,-2034,9531,-1923,9596,-1806,9653,-1684,9701,-1556,9738,-1424,9766,-1288,9783,-1149,9788,-1006,9783,-863,9766,-724,9738,-588,9701,-456,9653,-328,9596,-206,9531,-89,9456,22,9425,62,9435,62,9462,28,9536,-84,9602,-201,9659,-324,9707,-452,9745,-585,9772,-721,9789,-862,9795,-1005,9789,-1148,9772,-1289,9745,-1425,9707,-1558,9659,-1686,9602,-1809,9536,-1926,9462,-2038,9422,-2089e" filled="t" fillcolor="#9BC1E2" stroked="f">
                <v:path arrowok="t"/>
                <v:fill/>
              </v:shape>
            </v:group>
            <v:group style="position:absolute;left:6343;top:-2748;width:1873;height:1084" coordorigin="6343,-2748" coordsize="1873,1084">
              <v:shape style="position:absolute;left:6343;top:-2748;width:1873;height:1084" coordorigin="6343,-2748" coordsize="1873,1084" path="m6716,-2082l6676,-2031,6601,-1920,6535,-1802,6478,-1679,6431,-1551,6393,-1419,6365,-1282,6348,-1142,6343,-999,6351,-1000,6356,-1142,6373,-1282,6401,-1418,6438,-1550,6486,-1677,6542,-1800,6608,-1917,6682,-2028,6725,-2082,6716,-2082e" filled="t" fillcolor="#9BC1E2" stroked="f">
                <v:path arrowok="t"/>
                <v:fill/>
              </v:shape>
            </v:group>
            <v:group style="position:absolute;left:6335;top:-1664;width:1886;height:1067" coordorigin="6335,-1664" coordsize="1886,1067">
              <v:shape style="position:absolute;left:6335;top:-1664;width:1886;height:1067" coordorigin="6335,-1664" coordsize="1886,1067" path="m6335,-1664l6341,-1520,6358,-1379,6386,-1242,6424,-1109,6472,-981,6529,-857,6595,-739,6670,-627,6694,-597,6703,-597,6676,-631,6602,-743,6536,-860,6479,-983,6431,-1111,6393,-1244,6366,-1380,6349,-1521,6343,-1664,6335,-1664e" filled="t" fillcolor="#9BC1E2" stroked="f">
                <v:path arrowok="t"/>
                <v:fill/>
              </v:shape>
            </v:group>
            <v:group style="position:absolute;left:8069;top:-2748;width:1733;height:2151" coordorigin="8069,-2748" coordsize="1733,2151">
              <v:shape style="position:absolute;left:8069;top:-2748;width:1733;height:2151" coordorigin="8069,-2748" coordsize="1733,2151" path="m9431,-2082l9422,-2082,9462,-2031,9537,-1920,9603,-1802,9660,-1679,9708,-1551,9745,-1419,9773,-1282,9790,-1142,9796,-999,9790,-855,9773,-715,9745,-578,9708,-446,9660,-318,9603,-195,9537,-77,9462,34,9435,69,9444,69,9468,38,9543,-74,9609,-192,9666,-315,9714,-444,9752,-577,9780,-714,9797,-855,9802,-999,9797,-1143,9780,-1284,9752,-1421,9714,-1554,9666,-1682,9609,-1806,9543,-1924,9468,-2036,9431,-2082e" filled="t" fillcolor="#9BC1E2" stroked="f">
                <v:path arrowok="t"/>
                <v:fill/>
              </v:shape>
            </v:group>
            <v:group style="position:absolute;left:6335;top:-2748;width:1891;height:1084" coordorigin="6335,-2748" coordsize="1891,1084">
              <v:shape style="position:absolute;left:6335;top:-2748;width:1891;height:1084" coordorigin="6335,-2748" coordsize="1891,1084" path="m6706,-2075l6595,-1916,6529,-1798,6472,-1675,6424,-1546,6386,-1413,6358,-1276,6341,-1135,6335,-991,6343,-991,6349,-1134,6366,-1275,6393,-1411,6431,-1544,6479,-1672,6536,-1795,6602,-1912,6676,-2024,6716,-2075,6706,-2075e" filled="t" fillcolor="#9BC1E2" stroked="f">
                <v:path arrowok="t"/>
                <v:fill/>
              </v:shape>
            </v:group>
            <v:group style="position:absolute;left:6328;top:-1664;width:1894;height:1067" coordorigin="6328,-1664" coordsize="1894,1067">
              <v:shape style="position:absolute;left:6328;top:-1664;width:1894;height:1067" coordorigin="6328,-1664" coordsize="1894,1067" path="m6328,-1664l6334,-1520,6351,-1378,6379,-1240,6417,-1107,6465,-978,6522,-854,6589,-735,6664,-623,6684,-597,6694,-597,6670,-627,6596,-739,6529,-857,6472,-980,6424,-1109,6386,-1242,6359,-1379,6342,-1520,6336,-1664,6328,-1664e" filled="t" fillcolor="#9AC1E2" stroked="f">
                <v:path arrowok="t"/>
                <v:fill/>
              </v:shape>
            </v:group>
            <v:group style="position:absolute;left:8069;top:-2748;width:1740;height:2151" coordorigin="8069,-2748" coordsize="1740,2151">
              <v:shape style="position:absolute;left:8069;top:-2748;width:1740;height:2151" coordorigin="8069,-2748" coordsize="1740,2151" path="m9441,-2075l9432,-2075,9468,-2028,9543,-1916,9609,-1798,9667,-1675,9714,-1546,9753,-1413,9780,-1276,9797,-1135,9803,-991,9797,-847,9780,-706,9753,-569,9714,-436,9667,-308,9609,-184,9543,-66,9468,46,9445,76,9453,76,9474,50,9549,-62,9615,-181,9673,-305,9721,-434,9759,-568,9787,-705,9804,-847,9810,-991,9804,-1136,9787,-1277,9759,-1415,9721,-1549,9673,-1678,9615,-1802,9549,-1920,9474,-2033,9441,-2075e" filled="t" fillcolor="#9AC1E2" stroked="f">
                <v:path arrowok="t"/>
                <v:fill/>
              </v:shape>
            </v:group>
            <v:group style="position:absolute;left:6328;top:-2748;width:1899;height:1084" coordorigin="6328,-2748" coordsize="1899,1084">
              <v:shape style="position:absolute;left:6328;top:-2748;width:1899;height:1084" coordorigin="6328,-2748" coordsize="1899,1084" path="m6697,-2067l6589,-1913,6522,-1794,6465,-1670,6417,-1541,6379,-1407,6351,-1270,6334,-1128,6328,-984,6336,-983,6342,-1127,6359,-1268,6386,-1405,6424,-1538,6472,-1667,6529,-1791,6596,-1909,6670,-2021,6707,-2067,6697,-2067e" filled="t" fillcolor="#9AC1E2" stroked="f">
                <v:path arrowok="t"/>
                <v:fill/>
              </v:shape>
            </v:group>
            <v:group style="position:absolute;left:6321;top:-1664;width:1902;height:1067" coordorigin="6321,-1664" coordsize="1902,1067">
              <v:shape style="position:absolute;left:6321;top:-1664;width:1902;height:1067" coordorigin="6321,-1664" coordsize="1902,1067" path="m6321,-1664l6326,-1519,6344,-1377,6371,-1239,6410,-1104,6458,-975,6516,-850,6583,-731,6658,-618,6675,-597,6683,-597,6663,-622,6588,-735,6522,-853,6464,-978,6416,-1107,6378,-1240,6350,-1378,6333,-1519,6327,-1664,6321,-1664e" filled="t" fillcolor="#9AC1E2" stroked="f">
                <v:path arrowok="t"/>
                <v:fill/>
              </v:shape>
            </v:group>
            <v:group style="position:absolute;left:8068;top:-2748;width:1749;height:2151" coordorigin="8068,-2748" coordsize="1749,2151">
              <v:shape style="position:absolute;left:8068;top:-2748;width:1749;height:2151" coordorigin="8068,-2748" coordsize="1749,2151" path="m9450,-2068l9440,-2068,9473,-2025,9548,-1913,9615,-1794,9672,-1670,9720,-1541,9758,-1407,9786,-1270,9803,-1128,9809,-984,9803,-839,9786,-698,9758,-560,9720,-426,9672,-297,9615,-173,9548,-55,9473,58,9453,83,9463,83,9480,62,9555,-51,9622,-170,9680,-295,9728,-424,9766,-558,9794,-697,9811,-839,9817,-984,9811,-1129,9794,-1271,9766,-1410,9728,-1544,9680,-1673,9622,-1798,9555,-1917,9480,-2030,9450,-2068e" filled="t" fillcolor="#9AC1E2" stroked="f">
                <v:path arrowok="t"/>
                <v:fill/>
              </v:shape>
            </v:group>
            <v:group style="position:absolute;left:6321;top:-2748;width:1906;height:1084" coordorigin="6321,-2748" coordsize="1906,1084">
              <v:shape style="position:absolute;left:6321;top:-2748;width:1906;height:1084" coordorigin="6321,-2748" coordsize="1906,1084" path="m6687,-2060l6583,-1909,6516,-1790,6458,-1666,6410,-1536,6371,-1402,6344,-1264,6326,-1122,6321,-976,6327,-976,6333,-1121,6350,-1262,6378,-1400,6416,-1533,6464,-1662,6522,-1786,6588,-1905,6663,-2018,6696,-2060,6687,-2060e" filled="t" fillcolor="#9AC1E2" stroked="f">
                <v:path arrowok="t"/>
                <v:fill/>
              </v:shape>
            </v:group>
            <v:group style="position:absolute;left:6313;top:-1664;width:1910;height:1067" coordorigin="6313,-1664" coordsize="1910,1067">
              <v:shape style="position:absolute;left:6313;top:-1664;width:1910;height:1067" coordorigin="6313,-1664" coordsize="1910,1067" path="m6313,-1664l6319,-1518,6336,-1376,6364,-1237,6403,-1102,6451,-972,6509,-847,6576,-727,6652,-614,6666,-597,6674,-597,6657,-618,6582,-731,6515,-850,6457,-975,6409,-1104,6371,-1238,6343,-1377,6326,-1519,6320,-1664,6313,-1664e" filled="t" fillcolor="#98C0E1" stroked="f">
                <v:path arrowok="t"/>
                <v:fill/>
              </v:shape>
            </v:group>
            <v:group style="position:absolute;left:8068;top:-2748;width:1756;height:2151" coordorigin="8068,-2748" coordsize="1756,2151">
              <v:shape style="position:absolute;left:8068;top:-2748;width:1756;height:2151" coordorigin="8068,-2748" coordsize="1756,2151" path="m9460,-2060l9449,-2060,9479,-2022,9554,-1909,9621,-1790,9679,-1666,9727,-1536,9765,-1402,9793,-1264,9811,-1122,9816,-976,9811,-831,9793,-689,9765,-551,9727,-417,9679,-287,9621,-162,9554,-43,9479,70,9462,91,9472,91,9486,74,9561,-40,9628,-159,9686,-284,9735,-414,9773,-549,9801,-688,9819,-831,9824,-977,9819,-1122,9801,-1265,9773,-1404,9735,-1539,9686,-1669,9628,-1794,9561,-1913,9486,-2027,9460,-2060e" filled="t" fillcolor="#98C0E1" stroked="f">
                <v:path arrowok="t"/>
                <v:fill/>
              </v:shape>
            </v:group>
            <v:group style="position:absolute;left:6313;top:-2748;width:1914;height:1084" coordorigin="6313,-2748" coordsize="1914,1084">
              <v:shape style="position:absolute;left:6313;top:-2748;width:1914;height:1084" coordorigin="6313,-2748" coordsize="1914,1084" path="m6678,-2052l6576,-1906,6509,-1786,6451,-1661,6403,-1531,6364,-1396,6336,-1257,6319,-1115,6313,-969,6320,-969,6326,-1114,6343,-1256,6371,-1394,6409,-1528,6457,-1658,6515,-1782,6582,-1902,6657,-2015,6687,-2052,6678,-2052e" filled="t" fillcolor="#98C0E1" stroked="f">
                <v:path arrowok="t"/>
                <v:fill/>
              </v:shape>
            </v:group>
            <v:group style="position:absolute;left:6306;top:-1664;width:1918;height:1067" coordorigin="6306,-1664" coordsize="1918,1067">
              <v:shape style="position:absolute;left:6306;top:-1664;width:1918;height:1067" coordorigin="6306,-1664" coordsize="1918,1067" path="m6306,-1664l6312,-1518,6329,-1375,6357,-1235,6396,-1100,6445,-969,6503,-844,6570,-723,6646,-609,6656,-597,6666,-597,6653,-614,6577,-727,6510,-847,6452,-972,6403,-1102,6365,-1237,6337,-1376,6320,-1518,6314,-1664,6306,-1664e" filled="t" fillcolor="#98C0E1" stroked="f">
                <v:path arrowok="t"/>
                <v:fill/>
              </v:shape>
            </v:group>
            <v:group style="position:absolute;left:8069;top:-2748;width:1762;height:2151" coordorigin="8069,-2748" coordsize="1762,2151">
              <v:shape style="position:absolute;left:8069;top:-2748;width:1762;height:2151" coordorigin="8069,-2748" coordsize="1762,2151" path="m9469,-2053l9460,-2053,9486,-2019,9562,-1906,9629,-1786,9687,-1661,9735,-1531,9774,-1396,9802,-1257,9819,-1115,9825,-969,9819,-823,9802,-680,9774,-542,9735,-407,9687,-277,9629,-152,9562,-32,9486,82,9473,98,9482,98,9491,86,9567,-28,9635,-148,9693,-274,9742,-405,9780,-540,9809,-679,9826,-823,9832,-969,9826,-1116,9809,-1259,9780,-1398,9742,-1534,9693,-1664,9635,-1790,9567,-1910,9491,-2024,9469,-2053e" filled="t" fillcolor="#98C0E1" stroked="f">
                <v:path arrowok="t"/>
                <v:fill/>
              </v:shape>
            </v:group>
            <v:group style="position:absolute;left:6306;top:-2748;width:1922;height:1084" coordorigin="6306,-2748" coordsize="1922,1084">
              <v:shape style="position:absolute;left:6306;top:-2748;width:1922;height:1084" coordorigin="6306,-2748" coordsize="1922,1084" path="m6669,-2045l6570,-1902,6503,-1782,6445,-1657,6396,-1526,6357,-1391,6329,-1251,6312,-1108,6306,-961,6314,-961,6320,-1107,6337,-1250,6365,-1388,6403,-1523,6452,-1653,6510,-1778,6577,-1898,6653,-2012,6679,-2045,6669,-2045e" filled="t" fillcolor="#98C0E1" stroked="f">
                <v:path arrowok="t"/>
                <v:fill/>
              </v:shape>
            </v:group>
            <v:group style="position:absolute;left:6299;top:-1664;width:1925;height:1067" coordorigin="6299,-1664" coordsize="1925,1067">
              <v:shape style="position:absolute;left:6299;top:-1664;width:1925;height:1067" coordorigin="6299,-1664" coordsize="1925,1067" path="m6299,-1664l6304,-1517,6322,-1373,6350,-1233,6389,-1097,6438,-966,6496,-840,6564,-720,6640,-605,6647,-597,6656,-597,6647,-609,6571,-723,6503,-843,6445,-969,6396,-1100,6358,-1235,6330,-1374,6312,-1518,6306,-1664,6299,-1664e" filled="t" fillcolor="#98C0E1" stroked="f">
                <v:path arrowok="t"/>
                <v:fill/>
              </v:shape>
            </v:group>
            <v:group style="position:absolute;left:8069;top:-2748;width:1770;height:2151" coordorigin="8069,-2748" coordsize="1770,2151">
              <v:shape style="position:absolute;left:8069;top:-2748;width:1770;height:2151" coordorigin="8069,-2748" coordsize="1770,2151" path="m9478,-2045l9469,-2045,9492,-2016,9568,-1902,9635,-1782,9694,-1657,9742,-1526,9781,-1391,9809,-1251,9826,-1108,9832,-961,9826,-815,9809,-672,9781,-532,9742,-397,9694,-266,9635,-141,9568,-21,9492,93,9482,106,9491,106,9497,98,9574,-17,9641,-138,9700,-264,9749,-395,9788,-531,9816,-671,9833,-815,9839,-962,9833,-1109,9816,-1253,9788,-1393,9749,-1528,9700,-1660,9641,-1786,9574,-1906,9497,-2021,9478,-2045e" filled="t" fillcolor="#98C0E1" stroked="f">
                <v:path arrowok="t"/>
                <v:fill/>
              </v:shape>
            </v:group>
            <v:group style="position:absolute;left:6299;top:-2748;width:1930;height:1084" coordorigin="6299,-2748" coordsize="1930,1084">
              <v:shape style="position:absolute;left:6299;top:-2748;width:1930;height:1084" coordorigin="6299,-2748" coordsize="1930,1084" path="m6659,-2038l6564,-1899,6496,-1778,6438,-1652,6389,-1521,6350,-1385,6322,-1245,6304,-1101,6299,-954,6306,-954,6312,-1100,6330,-1243,6358,-1383,6396,-1518,6445,-1649,6503,-1774,6571,-1894,6647,-2008,6669,-2038,6659,-2038e" filled="t" fillcolor="#98C0E1" stroked="f">
                <v:path arrowok="t"/>
                <v:fill/>
              </v:shape>
            </v:group>
            <v:group style="position:absolute;left:6291;top:-1665;width:1944;height:1069" coordorigin="6291,-1665" coordsize="1944,1069">
              <v:shape style="position:absolute;left:6291;top:-1665;width:1944;height:1069" coordorigin="6291,-1665" coordsize="1944,1069" path="m6299,-1665l6291,-1664,6297,-1517,6315,-1372,6343,-1232,6382,-1095,6431,-963,6490,-837,6558,-716,6634,-601,6637,-597,6648,-597,6641,-606,6564,-721,6497,-841,6438,-967,6389,-1098,6351,-1234,6322,-1374,6305,-1518,6299,-1665e" filled="t" fillcolor="#98C0E1" stroked="f">
                <v:path arrowok="t"/>
                <v:fill/>
              </v:shape>
            </v:group>
            <v:group style="position:absolute;left:8069;top:-2748;width:1777;height:2151" coordorigin="8069,-2748" coordsize="1777,2151">
              <v:shape style="position:absolute;left:8069;top:-2748;width:1777;height:2151" coordorigin="8069,-2748" coordsize="1777,2151" path="m9488,-2036l9480,-2036,9498,-2013,9574,-1899,9642,-1778,9700,-1652,9749,-1521,9788,-1385,9816,-1245,9834,-1101,9840,-954,9834,-807,9816,-663,9788,-523,9749,-387,9700,-256,9642,-130,9574,-9,9498,105,9491,115,9500,115,9503,111,9580,-4,9648,-125,9707,-252,9756,-384,9795,-520,9823,-661,9841,-805,9846,-953,9841,-1101,9823,-1245,9795,-1386,9756,-1522,9707,-1654,9648,-1780,9580,-1902,9503,-2017,9488,-2036e" filled="t" fillcolor="#98C0E1" stroked="f">
                <v:path arrowok="t"/>
                <v:fill/>
              </v:shape>
            </v:group>
            <v:group style="position:absolute;left:6291;top:-2748;width:1927;height:1084" coordorigin="6291,-2748" coordsize="1927,1084">
              <v:shape style="position:absolute;left:6291;top:-2748;width:1927;height:1084" coordorigin="6291,-2748" coordsize="1927,1084" path="m6650,-2030l6558,-1895,6490,-1774,6431,-1647,6382,-1516,6343,-1379,6314,-1238,6297,-1094,6291,-947,6299,-948,6305,-1095,6322,-1239,6351,-1378,6389,-1514,6438,-1646,6497,-1772,6564,-1892,6641,-2007,6659,-2030,6650,-2030e" filled="t" fillcolor="#98C0E1" stroked="f">
                <v:path arrowok="t"/>
                <v:fill/>
              </v:shape>
            </v:group>
            <v:group style="position:absolute;left:6284;top:-1664;width:1941;height:1067" coordorigin="6284,-1664" coordsize="1941,1067">
              <v:shape style="position:absolute;left:6284;top:-1664;width:1941;height:1067" coordorigin="6284,-1664" coordsize="1941,1067" path="m6284,-1664l6290,-1516,6307,-1371,6336,-1230,6375,-1093,6424,-960,6483,-833,6551,-712,6628,-597,6638,-597,6635,-600,6558,-715,6490,-836,6432,-963,6382,-1095,6343,-1231,6315,-1372,6298,-1516,6292,-1664,6284,-1664e" filled="t" fillcolor="#98C0E1" stroked="f">
                <v:path arrowok="t"/>
                <v:fill/>
              </v:shape>
            </v:group>
            <v:group style="position:absolute;left:8069;top:-2748;width:1784;height:2151" coordorigin="8069,-2748" coordsize="1784,2151">
              <v:shape style="position:absolute;left:8069;top:-2748;width:1784;height:2151" coordorigin="8069,-2748" coordsize="1784,2151" path="m9497,-2030l9488,-2030,9504,-2010,9581,-1895,9648,-1774,9707,-1647,9756,-1516,9795,-1379,9824,-1239,9841,-1094,9847,-947,9841,-799,9824,-654,9795,-514,9756,-377,9707,-246,9648,-119,9581,2,9504,117,9501,121,9510,121,9586,6,9654,-116,9713,-243,9763,-375,9802,-512,9830,-654,9848,-798,9854,-947,9848,-1095,9830,-1240,9802,-1381,9763,-1518,9713,-1651,9654,-1778,9586,-1899,9509,-2015,9497,-2030e" filled="t" fillcolor="#98C0E1" stroked="f">
                <v:path arrowok="t"/>
                <v:fill/>
              </v:shape>
            </v:group>
            <v:group style="position:absolute;left:6284;top:-2748;width:1945;height:1084" coordorigin="6284,-2748" coordsize="1945,1084">
              <v:shape style="position:absolute;left:6284;top:-2748;width:1945;height:1084" coordorigin="6284,-2748" coordsize="1945,1084" path="m6641,-2023l6551,-1892,6483,-1770,6424,-1643,6375,-1511,6336,-1374,6307,-1232,6290,-1087,6284,-939,6292,-939,6298,-1086,6315,-1231,6343,-1372,6382,-1508,6432,-1640,6490,-1766,6558,-1887,6635,-2002,6651,-2023,6641,-2023e" filled="t" fillcolor="#98C0E1" stroked="f">
                <v:path arrowok="t"/>
                <v:fill/>
              </v:shape>
            </v:group>
            <v:group style="position:absolute;left:6277;top:-1664;width:1949;height:1067" coordorigin="6277,-1664" coordsize="1949,1067">
              <v:shape style="position:absolute;left:6277;top:-1664;width:1949;height:1067" coordorigin="6277,-1664" coordsize="1949,1067" path="m6277,-1664l6282,-1515,6300,-1370,6329,-1228,6368,-1090,6417,-958,6477,-830,6545,-708,6619,-597,6627,-597,6551,-711,6482,-833,6423,-960,6374,-1092,6335,-1229,6306,-1371,6289,-1516,6283,-1664,6277,-1664e" filled="t" fillcolor="#97BEE0" stroked="f">
                <v:path arrowok="t"/>
                <v:fill/>
              </v:shape>
            </v:group>
            <v:group style="position:absolute;left:8068;top:-2748;width:1793;height:2151" coordorigin="8068,-2748" coordsize="1793,2151">
              <v:shape style="position:absolute;left:8068;top:-2748;width:1793;height:2151" coordorigin="8068,-2748" coordsize="1793,2151" path="m9506,-2023l9496,-2023,9508,-2007,9585,-1892,9654,-1770,9713,-1643,9762,-1511,9801,-1374,9830,-1232,9847,-1087,9853,-939,9847,-791,9830,-646,9801,-505,9762,-368,9713,-235,9654,-108,9585,13,9509,128,9518,128,9592,17,9661,-105,9720,-233,9770,-365,9809,-503,9838,-645,9855,-790,9861,-939,9855,-1088,9838,-1234,9809,-1376,9770,-1513,9720,-1646,9661,-1774,9592,-1896,9515,-2012,9506,-2023e" filled="t" fillcolor="#97BEE0" stroked="f">
                <v:path arrowok="t"/>
                <v:fill/>
              </v:shape>
            </v:group>
            <v:group style="position:absolute;left:6277;top:-2748;width:1953;height:1084" coordorigin="6277,-2748" coordsize="1953,1084">
              <v:shape style="position:absolute;left:6277;top:-2748;width:1953;height:1084" coordorigin="6277,-2748" coordsize="1953,1084" path="m6631,-2015l6545,-1888,6477,-1766,6417,-1638,6368,-1505,6329,-1368,6300,-1226,6282,-1081,6277,-932,6283,-931,6289,-1080,6306,-1225,6335,-1366,6374,-1503,6423,-1635,6482,-1762,6551,-1884,6628,-1999,6640,-2015,6631,-2015e" filled="t" fillcolor="#97BEE0" stroked="f">
                <v:path arrowok="t"/>
                <v:fill/>
              </v:shape>
            </v:group>
            <v:group style="position:absolute;left:6269;top:-1664;width:1956;height:1067" coordorigin="6269,-1664" coordsize="1956,1067">
              <v:shape style="position:absolute;left:6269;top:-1664;width:1956;height:1067" coordorigin="6269,-1664" coordsize="1956,1067" path="m6269,-1664l6275,-1515,6293,-1369,6322,-1226,6361,-1088,6411,-955,6470,-826,6539,-704,6610,-597,6618,-597,6544,-708,6476,-830,6417,-957,6367,-1090,6328,-1228,6299,-1369,6282,-1515,6276,-1664,6269,-1664e" filled="t" fillcolor="#97BEE0" stroked="f">
                <v:path arrowok="t"/>
                <v:fill/>
              </v:shape>
            </v:group>
            <v:group style="position:absolute;left:8068;top:-2748;width:1800;height:2151" coordorigin="8068,-2748" coordsize="1800,2151">
              <v:shape style="position:absolute;left:8068;top:-2748;width:1800;height:2151" coordorigin="8068,-2748" coordsize="1800,2151" path="m9516,-2015l9505,-2015,9514,-2004,9592,-1888,9660,-1766,9719,-1638,9769,-1505,9808,-1368,9837,-1226,9854,-1081,9860,-932,9854,-783,9837,-637,9808,-495,9769,-358,9719,-225,9660,-97,9592,25,9518,136,9527,136,9599,28,9667,-94,9727,-222,9777,-356,9816,-494,9845,-636,9862,-782,9868,-932,9862,-1081,9845,-1228,9816,-1370,9777,-1508,9727,-1641,9667,-1770,9599,-1892,9521,-2009,9516,-2015e" filled="t" fillcolor="#97BEE0" stroked="f">
                <v:path arrowok="t"/>
                <v:fill/>
              </v:shape>
            </v:group>
            <v:group style="position:absolute;left:6269;top:-2748;width:1961;height:1084" coordorigin="6269,-2748" coordsize="1961,1084">
              <v:shape style="position:absolute;left:6269;top:-2748;width:1961;height:1084" coordorigin="6269,-2748" coordsize="1961,1084" path="m6622,-2008l6539,-1885,6470,-1762,6411,-1634,6361,-1500,6322,-1362,6293,-1220,6275,-1074,6269,-924,6276,-924,6282,-1073,6299,-1218,6328,-1360,6367,-1498,6417,-1631,6476,-1758,6544,-1880,6622,-1996,6631,-2008,6622,-2008e" filled="t" fillcolor="#97BEE0" stroked="f">
                <v:path arrowok="t"/>
                <v:fill/>
              </v:shape>
            </v:group>
            <v:group style="position:absolute;left:6262;top:-1664;width:1964;height:1067" coordorigin="6262,-1664" coordsize="1964,1067">
              <v:shape style="position:absolute;left:6262;top:-1664;width:1964;height:1067" coordorigin="6262,-1664" coordsize="1964,1067" path="m6262,-1664l6268,-1514,6286,-1367,6314,-1224,6354,-1086,6404,-952,6464,-823,6533,-700,6602,-597,6611,-597,6539,-704,6471,-826,6411,-954,6362,-1088,6322,-1226,6293,-1368,6276,-1514,6270,-1664,6262,-1664e" filled="t" fillcolor="#97BEE0" stroked="f">
                <v:path arrowok="t"/>
                <v:fill/>
              </v:shape>
            </v:group>
            <v:group style="position:absolute;left:8069;top:-2748;width:1806;height:2151" coordorigin="8069,-2748" coordsize="1806,2151">
              <v:shape style="position:absolute;left:8069;top:-2748;width:1806;height:2151" coordorigin="8069,-2748" coordsize="1806,2151" path="m9525,-2008l9516,-2008,9522,-2001,9599,-1885,9668,-1762,9728,-1634,9777,-1500,9817,-1362,9845,-1220,9863,-1074,9869,-924,9863,-775,9845,-629,9817,-486,9777,-348,9728,-215,9668,-86,9599,36,9528,143,9536,143,9605,40,9674,-83,9734,-212,9784,-346,9823,-485,9852,-628,9870,-774,9876,-924,9870,-1075,9852,-1221,9823,-1364,9784,-1503,9734,-1637,9674,-1766,9605,-1889,9527,-2006,9525,-2008e" filled="t" fillcolor="#97BEE0" stroked="f">
                <v:path arrowok="t"/>
                <v:fill/>
              </v:shape>
            </v:group>
            <v:group style="position:absolute;left:6262;top:-2748;width:1968;height:1084" coordorigin="6262,-2748" coordsize="1968,1084">
              <v:shape style="position:absolute;left:6262;top:-2748;width:1968;height:1084" coordorigin="6262,-2748" coordsize="1968,1084" path="m6613,-2000l6533,-1881,6464,-1758,6404,-1629,6354,-1495,6314,-1357,6286,-1214,6268,-1067,6262,-917,6270,-916,6276,-1066,6293,-1212,6322,-1355,6362,-1493,6411,-1626,6471,-1754,6539,-1877,6617,-1993,6623,-2000,6613,-2000e" filled="t" fillcolor="#97BEE0" stroked="f">
                <v:path arrowok="t"/>
                <v:fill/>
              </v:shape>
            </v:group>
            <v:group style="position:absolute;left:6254;top:-1664;width:1972;height:1067" coordorigin="6254,-1664" coordsize="1972,1067">
              <v:shape style="position:absolute;left:6254;top:-1664;width:1972;height:1067" coordorigin="6254,-1664" coordsize="1972,1067" path="m6254,-1664l6261,-1513,6278,-1366,6307,-1223,6347,-1083,6397,-949,6457,-820,6526,-696,6593,-597,6602,-597,6533,-700,6464,-823,6404,-951,6355,-1085,6315,-1224,6286,-1367,6268,-1514,6262,-1664,6254,-1664e" filled="t" fillcolor="#96BEE0" stroked="f">
                <v:path arrowok="t"/>
                <v:fill/>
              </v:shape>
            </v:group>
            <v:group style="position:absolute;left:8069;top:-2748;width:1814;height:2151" coordorigin="8069,-2748" coordsize="1814,2151">
              <v:shape style="position:absolute;left:8069;top:-2748;width:1814;height:2151" coordorigin="8069,-2748" coordsize="1814,2151" path="m9534,-2001l9525,-2001,9528,-1998,9606,-1881,9675,-1758,9734,-1629,9784,-1495,9824,-1357,9853,-1214,9870,-1067,9876,-917,9870,-767,9853,-620,9824,-477,9784,-338,9734,-204,9675,-76,9606,48,9537,150,9545,150,9611,51,9681,-72,9741,-202,9791,-336,9830,-475,9859,-619,9877,-766,9883,-917,9877,-1068,9859,-1215,9830,-1359,9791,-1498,9741,-1632,9681,-1762,9611,-1885,9534,-2001e" filled="t" fillcolor="#96BEE0" stroked="f">
                <v:path arrowok="t"/>
                <v:fill/>
              </v:shape>
            </v:group>
            <v:group style="position:absolute;left:6254;top:-2748;width:1976;height:1084" coordorigin="6254,-2748" coordsize="1976,1084">
              <v:shape style="position:absolute;left:6254;top:-2748;width:1976;height:1084" coordorigin="6254,-2748" coordsize="1976,1084" path="m6603,-1993l6526,-1877,6457,-1754,6397,-1625,6347,-1490,6307,-1351,6278,-1207,6261,-1060,6254,-909,6262,-909,6268,-1059,6286,-1206,6315,-1349,6355,-1488,6404,-1622,6464,-1750,6533,-1873,6611,-1990,6613,-1993,6603,-1993e" filled="t" fillcolor="#96BEE0" stroked="f">
                <v:path arrowok="t"/>
                <v:fill/>
              </v:shape>
            </v:group>
            <v:group style="position:absolute;left:6247;top:-1664;width:1980;height:1067" coordorigin="6247,-1664" coordsize="1980,1067">
              <v:shape style="position:absolute;left:6247;top:-1664;width:1980;height:1067" coordorigin="6247,-1664" coordsize="1980,1067" path="m6247,-1664l6253,-1513,6271,-1365,6300,-1221,6340,-1081,6390,-946,6451,-816,6520,-692,6584,-597,6593,-597,6527,-696,6458,-819,6398,-949,6348,-1083,6308,-1222,6279,-1366,6261,-1513,6255,-1664,6247,-1664e" filled="t" fillcolor="#96BEE0" stroked="f">
                <v:path arrowok="t"/>
                <v:fill/>
              </v:shape>
            </v:group>
            <v:group style="position:absolute;left:8069;top:-2748;width:1821;height:2151" coordorigin="8069,-2748" coordsize="1821,2151">
              <v:shape style="position:absolute;left:8069;top:-2748;width:1821;height:2151" coordorigin="8069,-2748" coordsize="1821,2151" path="m9543,-1993l9535,-1993,9612,-1878,9681,-1754,9741,-1625,9791,-1490,9831,-1351,9860,-1207,9878,-1060,9884,-909,9878,-759,9860,-611,9831,-468,9791,-328,9741,-194,9681,-65,9612,59,9546,158,9554,158,9617,63,9687,-62,9747,-191,9798,-326,9838,-466,9867,-610,9884,-758,9891,-910,9884,-1061,9867,-1209,9838,-1353,9798,-1493,9747,-1628,9687,-1758,9617,-1882,9543,-1993e" filled="t" fillcolor="#96BEE0" stroked="f">
                <v:path arrowok="t"/>
                <v:fill/>
              </v:shape>
            </v:group>
            <v:group style="position:absolute;left:6247;top:-2748;width:1984;height:1084" coordorigin="6247,-2748" coordsize="1984,1084">
              <v:shape style="position:absolute;left:6247;top:-2748;width:1984;height:1084" coordorigin="6247,-2748" coordsize="1984,1084" path="m6595,-1985l6520,-1874,6451,-1750,6390,-1620,6340,-1485,6300,-1345,6271,-1201,6253,-1053,6247,-902,6255,-902,6261,-1052,6279,-1200,6308,-1343,6348,-1482,6398,-1617,6458,-1746,6527,-1870,6604,-1985,6595,-1985e" filled="t" fillcolor="#96BEE0" stroked="f">
                <v:path arrowok="t"/>
                <v:fill/>
              </v:shape>
            </v:group>
            <v:group style="position:absolute;left:6240;top:-1665;width:1998;height:1069" coordorigin="6240,-1665" coordsize="1998,1069">
              <v:shape style="position:absolute;left:6240;top:-1665;width:1998;height:1069" coordorigin="6240,-1665" coordsize="1998,1069" path="m6246,-1665l6240,-1664,6246,-1512,6264,-1364,6293,-1219,6333,-1079,6384,-943,6444,-813,6514,-688,6575,-597,6584,-597,6519,-693,6450,-817,6390,-947,6339,-1082,6299,-1222,6270,-1366,6252,-1514,6246,-1665e" filled="t" fillcolor="#96BEE0" stroked="f">
                <v:path arrowok="t"/>
                <v:fill/>
              </v:shape>
            </v:group>
            <v:group style="position:absolute;left:8068;top:-2748;width:1830;height:2151" coordorigin="8068,-2748" coordsize="1830,2151">
              <v:shape style="position:absolute;left:8068;top:-2748;width:1830;height:2151" coordorigin="8068,-2748" coordsize="1830,2151" path="m9552,-1984l9543,-1984,9617,-1874,9686,-1750,9747,-1620,9797,-1485,9837,-1345,9866,-1201,9884,-1053,9890,-902,9884,-751,9866,-603,9837,-458,9797,-319,9747,-184,9686,-54,9617,70,9552,167,9563,167,9624,75,9694,-49,9754,-180,9805,-315,9845,-456,9874,-600,9892,-749,9898,-901,9892,-1053,9874,-1201,9845,-1346,9805,-1486,9754,-1622,9694,-1752,9624,-1877,9552,-1984e" filled="t" fillcolor="#96BEE0" stroked="f">
                <v:path arrowok="t"/>
                <v:fill/>
              </v:shape>
            </v:group>
            <v:group style="position:absolute;left:6240;top:-2748;width:1981;height:1084" coordorigin="6240,-2748" coordsize="1981,1084">
              <v:shape style="position:absolute;left:6240;top:-2748;width:1981;height:1084" coordorigin="6240,-2748" coordsize="1981,1084" path="m6586,-1978l6514,-1870,6444,-1746,6384,-1616,6333,-1480,6293,-1340,6264,-1195,6246,-1046,6240,-894,6246,-895,6252,-1047,6270,-1195,6299,-1339,6339,-1479,6390,-1614,6450,-1744,6519,-1868,6593,-1978,6586,-1978e" filled="t" fillcolor="#96BEE0" stroked="f">
                <v:path arrowok="t"/>
                <v:fill/>
              </v:shape>
            </v:group>
            <v:group style="position:absolute;left:6232;top:-1664;width:1995;height:1067" coordorigin="6232,-1664" coordsize="1995,1067">
              <v:shape style="position:absolute;left:6232;top:-1664;width:1995;height:1067" coordorigin="6232,-1664" coordsize="1995,1067" path="m6232,-1664l6239,-1512,6257,-1363,6286,-1217,6326,-1076,6377,-940,6438,-809,6508,-684,6566,-597,6574,-597,6513,-688,6443,-812,6383,-943,6332,-1078,6292,-1219,6263,-1363,6245,-1512,6239,-1664,6232,-1664e" filled="t" fillcolor="#96BEE0" stroked="f">
                <v:path arrowok="t"/>
                <v:fill/>
              </v:shape>
            </v:group>
            <v:group style="position:absolute;left:8068;top:-2748;width:1837;height:2151" coordorigin="8068,-2748" coordsize="1837,2151">
              <v:shape style="position:absolute;left:8068;top:-2748;width:1837;height:2151" coordorigin="8068,-2748" coordsize="1837,2151" path="m9561,-1978l9551,-1978,9623,-1870,9693,-1746,9753,-1616,9804,-1480,9844,-1340,9873,-1195,9891,-1046,9897,-894,9891,-742,9873,-594,9844,-449,9804,-309,9753,-173,9693,-43,9623,82,9562,173,9572,173,9630,85,9700,-40,9761,-171,9812,-307,9852,-448,9881,-593,9899,-742,9905,-895,9899,-1047,9881,-1196,9852,-1342,9812,-1483,9761,-1619,9700,-1750,9630,-1875,9561,-1978e" filled="t" fillcolor="#96BEE0" stroked="f">
                <v:path arrowok="t"/>
                <v:fill/>
              </v:shape>
            </v:group>
            <v:group style="position:absolute;left:6232;top:-2748;width:1999;height:1084" coordorigin="6232,-2748" coordsize="1999,1084">
              <v:shape style="position:absolute;left:6232;top:-2748;width:1999;height:1084" coordorigin="6232,-2748" coordsize="1999,1084" path="m6577,-1971l6508,-1867,6438,-1742,6377,-1611,6326,-1475,6286,-1334,6257,-1189,6239,-1040,6232,-887,6239,-887,6245,-1039,6263,-1187,6292,-1332,6332,-1472,6383,-1608,6443,-1738,6513,-1863,6585,-1971,6577,-1971e" filled="t" fillcolor="#96BEE0" stroked="f">
                <v:path arrowok="t"/>
                <v:fill/>
              </v:shape>
            </v:group>
            <v:group style="position:absolute;left:6225;top:-1664;width:2003;height:1067" coordorigin="6225,-1664" coordsize="2003,1067">
              <v:shape style="position:absolute;left:6225;top:-1664;width:2003;height:1067" coordorigin="6225,-1664" coordsize="2003,1067" path="m6225,-1664l6231,-1511,6249,-1361,6279,-1215,6319,-1074,6370,-937,6431,-806,6501,-680,6557,-597,6565,-597,6507,-684,6437,-809,6376,-940,6325,-1076,6285,-1217,6256,-1362,6238,-1511,6232,-1664,6225,-1664e" filled="t" fillcolor="#96BEE0" stroked="f">
                <v:path arrowok="t"/>
                <v:fill/>
              </v:shape>
            </v:group>
            <v:group style="position:absolute;left:8068;top:-2748;width:1844;height:2151" coordorigin="8068,-2748" coordsize="1844,2151">
              <v:shape style="position:absolute;left:8068;top:-2748;width:1844;height:2151" coordorigin="8068,-2748" coordsize="1844,2151" path="m9570,-1971l9560,-1971,9629,-1867,9699,-1742,9760,-1611,9811,-1475,9851,-1334,9880,-1189,9898,-1040,9904,-887,9898,-734,9880,-585,9851,-440,9811,-299,9760,-163,9699,-32,9629,93,9571,180,9580,180,9636,97,9707,-29,9768,-160,9818,-297,9859,-438,9888,-584,9906,-734,9913,-887,9906,-1040,9888,-1190,9859,-1336,9818,-1478,9768,-1614,9707,-1746,9636,-1871,9570,-1971e" filled="t" fillcolor="#96BEE0" stroked="f">
                <v:path arrowok="t"/>
                <v:fill/>
              </v:shape>
            </v:group>
            <v:group style="position:absolute;left:6225;top:-2748;width:2007;height:1084" coordorigin="6225,-2748" coordsize="2007,1084">
              <v:shape style="position:absolute;left:6225;top:-2748;width:2007;height:1084" coordorigin="6225,-2748" coordsize="2007,1084" path="m6568,-1963l6501,-1863,6431,-1738,6370,-1607,6319,-1470,6279,-1328,6249,-1182,6231,-1033,6225,-880,6232,-879,6238,-1032,6256,-1181,6285,-1326,6325,-1467,6376,-1603,6437,-1734,6507,-1859,6576,-1963,6568,-1963e" filled="t" fillcolor="#96BEE0" stroked="f">
                <v:path arrowok="t"/>
                <v:fill/>
              </v:shape>
            </v:group>
            <v:group style="position:absolute;left:6218;top:-1664;width:2011;height:1067" coordorigin="6218,-1664" coordsize="2011,1067">
              <v:shape style="position:absolute;left:6218;top:-1664;width:2011;height:1067" coordorigin="6218,-1664" coordsize="2011,1067" path="m6218,-1664l6224,-1510,6242,-1360,6272,-1214,6312,-1072,6363,-934,6424,-802,6495,-676,6548,-597,6558,-597,6502,-680,6432,-806,6371,-937,6320,-1074,6279,-1215,6250,-1361,6232,-1511,6226,-1664,6218,-1664e" filled="t" fillcolor="#95BDDF" stroked="f">
                <v:path arrowok="t"/>
                <v:fill/>
              </v:shape>
            </v:group>
            <v:group style="position:absolute;left:8069;top:-2748;width:1851;height:2151" coordorigin="8069,-2748" coordsize="1851,2151">
              <v:shape style="position:absolute;left:8069;top:-2748;width:1851;height:2151" coordorigin="8069,-2748" coordsize="1851,2151" path="m9579,-1963l9570,-1963,9637,-1863,9707,-1738,9768,-1607,9819,-1470,9859,-1328,9889,-1182,9907,-1033,9913,-880,9907,-726,9889,-577,9859,-431,9819,-289,9768,-153,9707,-21,9637,104,9581,188,9589,188,9642,108,9713,-18,9774,-150,9825,-287,9866,-429,9896,-576,9914,-726,9920,-880,9914,-1034,9896,-1184,9866,-1330,9825,-1472,9774,-1610,9713,-1742,9642,-1868,9579,-1963e" filled="t" fillcolor="#95BDDF" stroked="f">
                <v:path arrowok="t"/>
                <v:fill/>
              </v:shape>
            </v:group>
            <v:group style="position:absolute;left:6218;top:-2748;width:2015;height:1084" coordorigin="6218,-2748" coordsize="2015,1084">
              <v:shape style="position:absolute;left:6218;top:-2748;width:2015;height:1084" coordorigin="6218,-2748" coordsize="2015,1084" path="m6559,-1956l6495,-1860,6424,-1734,6363,-1602,6312,-1465,6272,-1323,6242,-1176,6224,-1026,6218,-872,6226,-872,6232,-1025,6250,-1175,6279,-1321,6320,-1462,6371,-1599,6432,-1730,6502,-1856,6569,-1956,6559,-1956e" filled="t" fillcolor="#95BDDF" stroked="f">
                <v:path arrowok="t"/>
                <v:fill/>
              </v:shape>
            </v:group>
            <v:group style="position:absolute;left:6203;top:-1664;width:2026;height:1067" coordorigin="6203,-1664" coordsize="2026,1067">
              <v:shape style="position:absolute;left:6203;top:-1664;width:2026;height:1067" coordorigin="6203,-1664" coordsize="2026,1067" path="m6203,-1664l6209,-1509,6228,-1358,6257,-1210,6298,-1067,6350,-929,6411,-796,6483,-669,6531,-597,6540,-597,6490,-672,6418,-799,6357,-931,6306,-1069,6265,-1212,6235,-1359,6217,-1510,6211,-1664,6203,-1664e" filled="t" fillcolor="#95BDDF" stroked="f">
                <v:path arrowok="t"/>
                <v:fill/>
              </v:shape>
            </v:group>
            <v:group style="position:absolute;left:8069;top:-2748;width:1865;height:2151" coordorigin="8069,-2748" coordsize="1865,2151">
              <v:shape style="position:absolute;left:8069;top:-2748;width:1865;height:2151" coordorigin="8069,-2748" coordsize="1865,2151" path="m9596,-1950l9588,-1950,9649,-1858,9720,-1732,9782,-1599,9833,-1461,9874,-1319,9903,-1172,9922,-1021,9928,-866,9922,-712,9903,-561,9874,-414,9833,-271,9782,-134,9720,-1,9649,125,9599,201,9607,201,9655,129,9726,2,9788,-131,9839,-269,9880,-413,9910,-560,9928,-712,9935,-867,9928,-1022,9910,-1173,9880,-1321,9839,-1464,9788,-1602,9726,-1735,9655,-1862,9596,-1950e" filled="t" fillcolor="#95BDDF" stroked="f">
                <v:path arrowok="t"/>
                <v:fill/>
              </v:shape>
            </v:group>
            <v:group style="position:absolute;left:6196;top:-1664;width:2034;height:1067" coordorigin="6196,-1664" coordsize="2034,1067">
              <v:shape style="position:absolute;left:6196;top:-1664;width:2034;height:1067" coordorigin="6196,-1664" coordsize="2034,1067" path="m6196,-1664l6202,-1509,6220,-1356,6250,-1208,6291,-1065,6343,-926,6405,-792,6476,-665,6522,-597,6530,-597,6482,-668,6411,-795,6349,-928,6297,-1067,6257,-1210,6227,-1357,6209,-1509,6202,-1664,6196,-1664e" filled="t" fillcolor="#95BCDE" stroked="f">
                <v:path arrowok="t"/>
                <v:fill/>
              </v:shape>
            </v:group>
            <v:group style="position:absolute;left:8068;top:-2748;width:1874;height:2151" coordorigin="8068,-2748" coordsize="1874,2151">
              <v:shape style="position:absolute;left:8068;top:-2748;width:1874;height:2151" coordorigin="8068,-2748" coordsize="1874,2151" path="m9605,-1950l9595,-1950,9654,-1862,9725,-1735,9787,-1602,9839,-1464,9880,-1321,9909,-1173,9928,-1021,9934,-866,9928,-711,9909,-560,9880,-412,9839,-269,9787,-131,9725,2,9654,129,9606,201,9616,201,9661,133,9733,5,9795,-128,9846,-267,9887,-411,9917,-559,9936,-711,9942,-867,9936,-1022,9917,-1174,9887,-1323,9846,-1466,9795,-1605,9733,-1739,9661,-1866,9605,-1950e" filled="t" fillcolor="#95BCDE" stroked="f">
                <v:path arrowok="t"/>
                <v:fill/>
              </v:shape>
            </v:group>
            <v:group style="position:absolute;left:6188;top:-1665;width:2052;height:1069" coordorigin="6188,-1665" coordsize="2052,1069">
              <v:shape style="position:absolute;left:6188;top:-1665;width:2052;height:1069" coordorigin="6188,-1665" coordsize="2052,1069" path="m6195,-1665l6188,-1664,6195,-1508,6213,-1355,6243,-1206,6284,-1062,6336,-923,6398,-789,6470,-661,6513,-597,6522,-597,6476,-666,6404,-793,6342,-927,6291,-1066,6249,-1209,6219,-1358,6201,-1510,6195,-1665e" filled="t" fillcolor="#95BCDE" stroked="f">
                <v:path arrowok="t"/>
                <v:fill/>
              </v:shape>
            </v:group>
            <v:group style="position:absolute;left:8068;top:-2748;width:1881;height:2151" coordorigin="8068,-2748" coordsize="1881,2151">
              <v:shape style="position:absolute;left:8068;top:-2748;width:1881;height:2151" coordorigin="8068,-2748" coordsize="1881,2151" path="m9614,-1950l9605,-1950,9660,-1867,9732,-1740,9794,-1606,9846,-1467,9887,-1324,9917,-1175,9935,-1023,9941,-868,9935,-712,9917,-560,9887,-412,9846,-268,9794,-129,9732,4,9660,132,9614,201,9625,201,9667,137,9739,9,9801,-125,9853,-265,9895,-409,9925,-558,9943,-710,9949,-867,9943,-1023,9925,-1176,9895,-1324,9853,-1469,9801,-1608,9739,-1742,9667,-1870,9614,-1950e" filled="t" fillcolor="#95BCDE" stroked="f">
                <v:path arrowok="t"/>
                <v:fill/>
              </v:shape>
            </v:group>
            <v:group style="position:absolute;left:5643;top:-2748;width:2426;height:2151" coordorigin="5643,-2748" coordsize="2426,2151">
              <v:shape style="position:absolute;left:5643;top:-2748;width:2426;height:2151" coordorigin="5643,-2748" coordsize="2426,2151" path="m6524,-1950l5643,-1950,5643,201,6513,201,6471,137,6399,9,6337,-125,6285,-264,6244,-409,6214,-557,6195,-710,6189,-866,6195,-1023,6214,-1175,6244,-1324,6285,-1468,6337,-1608,6399,-1742,6471,-1870,6524,-1950e" filled="t" fillcolor="#95BCDE" stroked="f">
                <v:path arrowok="t"/>
                <v:fill/>
              </v:shape>
            </v:group>
            <v:group style="position:absolute;left:8069;top:-2748;width:2410;height:2151" coordorigin="8069,-2748" coordsize="2410,2151">
              <v:shape style="position:absolute;left:8069;top:-2748;width:2410;height:2151" coordorigin="8069,-2748" coordsize="2410,2151" path="m9614,-1950l9668,-1870,9740,-1742,9802,-1608,9854,-1468,9895,-1324,9925,-1175,9944,-1023,9950,-866,9944,-710,9925,-557,9895,-409,9854,-264,9802,-125,9740,9,9668,137,9625,201,10480,201,10480,-1950,9614,-1950e" filled="t" fillcolor="#95BCDE" stroked="f">
                <v:path arrowok="t"/>
                <v:fill/>
              </v:shape>
              <v:shape style="position:absolute;left:5639;top:-2858;width:4951;height:2267" type="#_x0000_t75">
                <v:imagedata r:id="rId18" o:title=""/>
              </v:shape>
            </v:group>
            <v:group style="position:absolute;left:5643;top:-2748;width:3789;height:2140" coordorigin="5643,-2748" coordsize="3789,2140">
              <v:shape style="position:absolute;left:5643;top:-2748;width:3789;height:2140" coordorigin="5643,-2748" coordsize="3789,2140" path="m6940,-2726l6938,-2706,6880,-2674,6800,-2679,6763,-2643,6769,-2606,6711,-2558,6668,-2548,6663,-2511,6578,-2516,6563,-2548,6531,-2543,6552,-2474,6473,-2464,6446,-2501,6325,-2480,6346,-2453,6330,-2427,6367,-2416,6452,-2348,6489,-2301,6483,-2259,6531,-2217,6552,-2106,6515,-2138,6510,-2054,6462,-1959,6409,-1948,6362,-1938,6325,-1975,6277,-1959,6172,-2006,6119,-2001,6050,-2033,5987,-2027,5976,-2006,5934,-2011,5897,-1996,5923,-1943,5907,-1917,5913,-1854,5891,-1785,5833,-1670,5796,-1638,5791,-1533,5823,-1512,5833,-1480,5786,-1417,5886,-1365,5923,-1380,5960,-1365,5955,-1317,6002,-1302,5997,-1259,6039,-1254,6092,-1275,6119,-1275,6140,-1296,6267,-1275,6293,-1291,6314,-1265,6409,-1354,6441,-1344,6478,-1422,6526,-1438,6526,-1470,6494,-1475,6499,-1528,6573,-1622,6605,-1633,6621,-1675,6737,-1701,6779,-1728,6806,-1791,6774,-1817,6790,-1864,6859,-1896,6911,-1891,6970,-1859,7033,-1854,7065,-1896,7149,-1927,7160,-1964,7207,-1975,7255,-1959,7308,-1948,7318,-1891,7324,-1848,7366,-1817,7382,-1775,7466,-1712,7519,-1670,7570,-1685,7598,-1664,7604,-1638,7667,-1601,7712,-1559,7752,-1543,7768,-1486,7786,-1449,7770,-1409,7752,-1380,7752,-1344,7789,-1354,7815,-1417,7826,-1454,7857,-1470,7863,-1501,7826,-1512,7799,-1538,7799,-1570,7815,-1607,7852,-1617,7873,-1596,7905,-1607,7926,-1575,7953,-1564,7958,-1588,7942,-1617,7889,-1638,7844,-1667,7820,-1670,7762,-1685,7746,-1717,7749,-1735,7749,-1756,7736,-1764,7720,-1749,7702,-1749,7612,-1796,7554,-1912,7530,-1933,7498,-1954,7453,-1990,7453,-2019,7480,-2030,7472,-2054,7456,-2059,7456,-2085,7474,-2085,7535,-2130,7559,-2117,7543,-2098,7575,-2046,7596,-2056,7596,-2090,7625,-2067,7643,-2017,7672,-2004,7672,-1975,7723,-1930,7768,-1927,7789,-1912,7844,-1877,7929,-1825,7960,-1793,8005,-1772,8011,-1738,8008,-1683,8034,-1604,8061,-1570,8056,-1538,8114,-1530,8198,-1443,8225,-1441,8322,-1446,8328,-1433,8254,-1430,8235,-1404,8206,-1409,8185,-1399,8182,-1380,8214,-1372,8235,-1346,8230,-1317,8251,-1275,8262,-1283,8251,-1307,8272,-1307,8296,-1280,8299,-1262,8317,-1262,8312,-1302,8330,-1302,8365,-1270,8378,-1280,8354,-1312,8352,-1344,8362,-1367,8383,-1370,8383,-1386,8359,-1417,8415,-1407,8402,-1428,8399,-1462,8344,-1483,8296,-1512,8312,-1538,8317,-1575,8270,-1628,8256,-1670,8264,-1688,8291,-1685,8317,-1638,8322,-1659,8344,-1646,8341,-1675,8381,-1664,8383,-1678,8322,-1706,8333,-1735,8381,-1733,8447,-1759,8486,-1756,8497,-1735,8515,-1735,8523,-1720,8550,-1722,8568,-1746,8592,-1777,8658,-1806,8700,-1809,8727,-1785,8716,-1754,8634,-1730,8581,-1725,8566,-1699,8566,-1680,8531,-1638,8542,-1622,8592,-1633,8584,-1599,8589,-1575,8610,-1564,8581,-1499,8581,-1480,8658,-1470,8647,-1422,8687,-1422,8666,-1386,8729,-1383,8677,-1362,8758,-1359,8772,-1391,8806,-1396,8848,-1354,8888,-1354,8946,-1391,8943,-1420,9068,-1425,9094,-1412,9150,-1417,9200,-1443,9224,-1480,9292,-1533,9329,-1530,9348,-1549,9350,-1583,9382,-1572,9385,-1538,9358,-1514,9377,-1475,9395,-1465,9390,-1404,9416,-1380,9432,-1323,9406,-1288,9403,-1104,9401,-1083,9406,-996,9366,-939,9321,-941,9271,-899,9229,-925,9160,-933,9094,-915,8986,-823,8917,-826,8798,-826,8721,-841,8677,-836,8653,-812,8608,-810,8589,-854,8449,-849,8423,-889,8299,-907,8246,-868,8156,-794,8159,-715,8182,-673,8103,-592,8071,-586,8021,-634,7955,-668,7887,-681,7834,-686,7781,-726,7770,-768,7641,-823,7609,-823,7556,-807,7421,-857,7384,-876,7379,-897,7345,-897,7297,-923,7289,-962,7332,-975,7371,-1010,7384,-1044,7384,-1081,7342,-1131,7340,-1178,7347,-1202,7379,-1233,7366,-1249,7353,-1252,7329,-1209,7297,-1212,7318,-1230,7292,-1275,7271,-1273,7199,-1233,7107,-1225,7067,-1249,7025,-1230,6996,-1246,6972,-1246,6964,-1228,6909,-1204,6885,-1225,6851,-1244,6777,-1233,6697,-1212,6581,-1212,6547,-1199,6489,-1160,6444,-1165,6399,-1154,6364,-1136,6320,-1115,6246,-1120,6243,-1141,6209,-1149,6177,-1136,6111,-1141,6066,-1160,6045,-1194,6032,-1207,5992,-1212,5968,-1170,5947,-1138,5889,-1073,5812,-1041,5767,-1044,5720,-1007,5643,-975e" filled="f" stroked="t" strokeweight=".619pt" strokecolor="#00AEEF">
                <v:path arrowok="t"/>
              </v:shape>
            </v:group>
            <v:group style="position:absolute;left:8566;top:-2449;width:1031;height:589" coordorigin="8566,-2449" coordsize="1031,589">
              <v:shape style="position:absolute;left:8566;top:-2449;width:1031;height:589" coordorigin="8566,-2449" coordsize="1031,589" path="m9342,-2370l9395,-2333,9485,-2312,9554,-2280,9596,-2222,9580,-2144,9506,-2086,9406,-2054,9327,-2023,9284,-2049,9247,-2033,9200,-2028,9189,-2065,9131,-2044,9052,-2049,8988,-2007,8951,-2017,8883,-1954,8798,-1886,8724,-1865,8677,-1860,8634,-1886,8571,-2002,8566,-2059,8613,-2075,8592,-2149,8640,-2238,8629,-2286,8677,-2317,8687,-2407,8735,-2449,8803,-2443,8777,-2407,8899,-2424e" filled="f" stroked="t" strokeweight=".619pt" strokecolor="#00AEEF">
                <v:path arrowok="t"/>
              </v:shape>
            </v:group>
            <v:group style="position:absolute;left:8977;top:-2674;width:367;height:305" coordorigin="8977,-2674" coordsize="367,305">
              <v:shape style="position:absolute;left:8977;top:-2674;width:367;height:305" coordorigin="8977,-2674" coordsize="367,305" path="m9343,-2368l9279,-2390,9200,-2374,9126,-2406,9137,-2438,9174,-2454,9174,-2524,9216,-2529,9216,-2556,9163,-2566,9237,-2658,9211,-2674,9131,-2609,9068,-2561,9010,-2508,8977,-2440e" filled="f" stroked="t" strokeweight=".619pt" strokecolor="#00AEEF">
                <v:path arrowok="t"/>
              </v:shape>
            </v:group>
            <v:group style="position:absolute;left:9787;top:-2748;width:693;height:706" coordorigin="9787,-2748" coordsize="693,706">
              <v:shape style="position:absolute;left:9787;top:-2748;width:693;height:706" coordorigin="9787,-2748" coordsize="693,706" path="m10480,-2025l10431,-2041,10347,-2052,10294,-2030,10209,-2137,10262,-2169,10199,-2287,10262,-2330,10146,-2341,10093,-2405,9998,-2426,9892,-2555,9787,-2576,9806,-2726e" filled="f" stroked="t" strokeweight=".619pt" strokecolor="#00AEEF">
                <v:path arrowok="t"/>
              </v:shape>
            </v:group>
            <v:group style="position:absolute;left:9147;top:-960;width:53;height:364" coordorigin="9147,-960" coordsize="53,364">
              <v:shape style="position:absolute;left:9147;top:-960;width:53;height:364" coordorigin="9147,-960" coordsize="53,364" path="m9170,-597l9157,-613,9200,-692,9163,-776,9163,-839,9147,-876,9152,-913,9184,-960e" filled="f" stroked="t" strokeweight=".526pt" strokecolor="#00AEEF">
                <v:path arrowok="t"/>
              </v:shape>
            </v:group>
            <v:group style="position:absolute;left:9052;top:-902;width:111;height:63" coordorigin="9052,-902" coordsize="111,63">
              <v:shape style="position:absolute;left:9052;top:-902;width:111;height:63" coordorigin="9052,-902" coordsize="111,63" path="m9163,-839l9126,-839,9115,-881,9052,-902e" filled="f" stroked="t" strokeweight=".526pt" strokecolor="#00AEEF">
                <v:path arrowok="t"/>
              </v:shape>
            </v:group>
            <v:group style="position:absolute;left:8534;top:-2286;width:95;height:37" coordorigin="8534,-2286" coordsize="95,37">
              <v:shape style="position:absolute;left:8534;top:-2286;width:95;height:37" coordorigin="8534,-2286" coordsize="95,37" path="m8534,-2249l8603,-2254,8629,-2286e" filled="f" stroked="t" strokeweight=".526pt" strokecolor="#00AEEF">
                <v:path arrowok="t"/>
              </v:shape>
            </v:group>
            <v:group style="position:absolute;left:8603;top:-2246;width:37;height:2" coordorigin="8603,-2246" coordsize="37,2">
              <v:shape style="position:absolute;left:8603;top:-2246;width:37;height:2" coordorigin="8603,-2246" coordsize="37,0" path="m8603,-2246l8640,-2246e" filled="f" stroked="t" strokeweight=".789pt" strokecolor="#00AEEF">
                <v:path arrowok="t"/>
              </v:shape>
            </v:group>
            <v:group style="position:absolute;left:7223;top:-2475;width:1332;height:458" coordorigin="7223,-2475" coordsize="1332,458">
              <v:shape style="position:absolute;left:7223;top:-2475;width:1332;height:458" coordorigin="7223,-2475" coordsize="1332,458" path="m8534,-2249l8529,-2191,8555,-2159,8534,-2128,8449,-2102,8428,-2054,8370,-2033,8285,-2038,8196,-2017,8201,-2054,8174,-2075,8174,-2112,8153,-2091,8021,-2096,7990,-2149,7963,-2138,7879,-2228,7900,-2275,7916,-2296,7894,-2333,7910,-2359,7900,-2391,7842,-2380,7799,-2375,7773,-2407,7731,-2407,7688,-2433,7646,-2412,7630,-2386,7546,-2428,7434,-2475,7376,-2475,7329,-2454,7292,-2443,7271,-2422,7223,-2396e" filled="f" stroked="t" strokeweight=".526pt" strokecolor="#00AEEF">
                <v:path arrowok="t"/>
              </v:shape>
            </v:group>
            <v:group style="position:absolute;left:7467;top:-2444;width:1628;height:900" coordorigin="7467,-2444" coordsize="1628,900">
              <v:shape style="position:absolute;left:7467;top:-2444;width:1628;height:900" coordorigin="7467,-2444" coordsize="1628,900" path="m7467,-2444l7522,-2417,7589,-2395,7635,-2382,7658,-2375,7723,-2353,7787,-2315,7814,-2255,7820,-2234,7845,-2173,7881,-2117,7926,-2070,7979,-2033,8037,-2010,8078,-2003,8097,-1991,8170,-1967,8236,-1959,8304,-1953,8325,-1951,8346,-1949,8421,-1940,8489,-1923,8549,-1880,8591,-1818,8622,-1747,8632,-1723,8641,-1699,8673,-1631,8715,-1576,8777,-1544,8851,-1549,8957,-1581,8988,-1580,9054,-1569,9083,-1555,9095,-1547e" filled="f" stroked="t" strokeweight=".928pt" strokecolor="#ED1D24">
                <v:path arrowok="t"/>
              </v:shape>
            </v:group>
            <v:group style="position:absolute;left:7573;top:-1680;width:1830;height:601" coordorigin="7573,-1680" coordsize="1830,601">
              <v:shape style="position:absolute;left:7573;top:-1680;width:1830;height:601" coordorigin="7573,-1680" coordsize="1830,601" path="m7573,-1680l7635,-1646,7685,-1612,7730,-1572,7771,-1514,7779,-1483,7778,-1467,7775,-1451,7765,-1428,7758,-1406,7754,-1387,7752,-1369,7751,-1352,7751,-1336,7753,-1319,7754,-1301,7756,-1282,7763,-1219,7795,-1165,7846,-1123,7908,-1095,7974,-1082,9403,-1079e" filled="f" stroked="t" strokeweight=".928pt" strokecolor="#CCA987">
                <v:path arrowok="t"/>
              </v:shape>
            </v:group>
            <v:group style="position:absolute;left:7301;top:-1960;width:268;height:289" coordorigin="7301,-1960" coordsize="268,289">
              <v:shape style="position:absolute;left:7301;top:-1960;width:268;height:289" coordorigin="7301,-1960" coordsize="268,289" path="m7302,-1960l7301,-1937,7302,-1921,7303,-1892,7312,-1818,7333,-1761,7380,-1708,7451,-1677,7489,-1671,7503,-1672,7515,-1674,7526,-1677,7536,-1680,7546,-1681,7556,-1681,7569,-1678e" filled="f" stroked="t" strokeweight=".928pt" strokecolor="#CCA987">
                <v:path arrowok="t"/>
              </v:shape>
            </v:group>
            <v:group style="position:absolute;left:6266;top:-2748;width:567;height:663" coordorigin="6266,-2748" coordsize="567,663">
              <v:shape style="position:absolute;left:6266;top:-2748;width:567;height:663" coordorigin="6266,-2748" coordsize="567,663" path="m6820,-2732l6779,-2687,6732,-2644,6681,-2611,6608,-2589,6524,-2580,6470,-2577,6445,-2576,6374,-2568,6318,-2547,6273,-2479,6266,-2398,6267,-2379,6301,-2312,6335,-2259,6372,-2205,6411,-2153,6449,-2107,6475,-2081,6488,-2069e" filled="f" stroked="t" strokeweight=".928pt" strokecolor="#CCA987">
                <v:path arrowok="t"/>
              </v:shape>
            </v:group>
            <v:group style="position:absolute;left:6880;top:-1979;width:274;height:143" coordorigin="6880,-1979" coordsize="274,143">
              <v:shape style="position:absolute;left:6880;top:-1979;width:274;height:143" coordorigin="6880,-1979" coordsize="274,143" path="m6880,-1897l6938,-1851,6996,-1836,7019,-1838,7093,-1869,7128,-1920,7142,-1954,7147,-1968,7154,-1979e" filled="f" stroked="t" strokeweight=".928pt" strokecolor="#CCA987">
                <v:path arrowok="t"/>
              </v:shape>
            </v:group>
            <v:group style="position:absolute;left:7154;top:-1996;width:164;height:72" coordorigin="7154,-1996" coordsize="164,72">
              <v:shape style="position:absolute;left:7154;top:-1996;width:164;height:72" coordorigin="7154,-1996" coordsize="164,72" path="m7154,-1996l7187,-1940,7225,-1924,7258,-1925,7282,-1929,7299,-1937,7311,-1947,7318,-1958e" filled="f" stroked="t" strokeweight=".928pt" strokecolor="#CCA987">
                <v:path arrowok="t"/>
              </v:shape>
            </v:group>
            <v:group style="position:absolute;left:5739;top:-1900;width:1129;height:640" coordorigin="5739,-1900" coordsize="1129,640">
              <v:shape style="position:absolute;left:5739;top:-1900;width:1129;height:640" coordorigin="5739,-1900" coordsize="1129,640" path="m5819,-1617l5808,-1599,5795,-1583,5781,-1568,5767,-1553,5755,-1537,5745,-1520,5739,-1501,5741,-1471,5762,-1399,5804,-1349,5863,-1315,5932,-1293,6006,-1278,6056,-1269,6080,-1264,6104,-1260,6319,-1260,6338,-1271,6357,-1280,6376,-1287,6395,-1294,6413,-1300,6463,-1338,6503,-1385,6542,-1454,6567,-1508,6575,-1525,6614,-1595,6659,-1637,6712,-1671,6749,-1692,6766,-1703,6829,-1750,6859,-1825,6864,-1867,6866,-1885,6869,-1900e" filled="f" stroked="t" strokeweight=".928pt" strokecolor="#CCA987">
                <v:path arrowok="t"/>
              </v:shape>
            </v:group>
            <v:group style="position:absolute;left:5745;top:-2090;width:754;height:467" coordorigin="5745,-2090" coordsize="754,467">
              <v:shape style="position:absolute;left:5745;top:-2090;width:754;height:467" coordorigin="5745,-2090" coordsize="754,467" path="m6499,-2055l6481,-2052,6463,-2050,6445,-2049,6426,-2049,6406,-2050,6386,-2051,6366,-2053,6345,-2054,6322,-2055,6300,-2044,6280,-2038,6262,-2035,6243,-2034,6225,-2034,6200,-2035,6138,-2046,6087,-2065,6070,-2071,5995,-2089,5972,-2090,5945,-2088,5887,-2060,5852,-2007,5834,-1942,5825,-1875,5820,-1853,5795,-1793,5774,-1756,5764,-1739,5756,-1722,5749,-1705,5745,-1688,5749,-1660,5758,-1642,5774,-1631,5794,-1625,5818,-1624e" filled="f" stroked="t" strokeweight=".928pt" strokecolor="#CCA987">
                <v:path arrowok="t"/>
              </v:shape>
            </v:group>
            <v:group style="position:absolute;left:6884;top:-1869;width:2524;height:770" coordorigin="6884,-1869" coordsize="2524,770">
              <v:shape style="position:absolute;left:6884;top:-1869;width:2524;height:770" coordorigin="6884,-1869" coordsize="2524,770" path="m9392,-1099l9402,-1123,9407,-1140,9407,-1151,9400,-1158,9386,-1159,9363,-1158,9331,-1154,9314,-1153,9293,-1153,9269,-1153,9241,-1154,9178,-1158,9107,-1164,9031,-1172,8955,-1180,8882,-1190,8815,-1199,8735,-1211,8673,-1222,8653,-1226,8594,-1236,8516,-1245,8458,-1248,8439,-1247,8420,-1246,8400,-1245,8380,-1242,8360,-1240,8278,-1242,8208,-1248,8132,-1257,8053,-1269,7977,-1281,7907,-1294,7847,-1306,7787,-1321,7759,-1352,7759,-1361,7760,-1371,7760,-1381,7720,-1437,7702,-1447,7682,-1458,7611,-1501,7558,-1535,7503,-1570,7476,-1587,7423,-1620,7352,-1663,7287,-1695,7259,-1698,7246,-1695,7235,-1691,7224,-1687,7210,-1684,7190,-1685,7175,-1688,7115,-1703,7043,-1725,6973,-1751,6909,-1787,6887,-1854,6884,-1869e" filled="f" stroked="t" strokeweight=".928pt" strokecolor="#CCA987">
                <v:path arrowok="t"/>
              </v:shape>
            </v:group>
            <v:group style="position:absolute;left:7281;top:-1990;width:61;height:60" coordorigin="7281,-1990" coordsize="61,60">
              <v:shape style="position:absolute;left:7281;top:-1990;width:61;height:60" coordorigin="7281,-1990" coordsize="61,60" path="m7307,-1990l7289,-1980,7281,-1960,7283,-1948,7296,-1934,7321,-1930,7336,-1943,7342,-1967,7330,-1984,7307,-1990e" filled="t" fillcolor="#000000" stroked="f">
                <v:path arrowok="t"/>
                <v:fill/>
              </v:shape>
            </v:group>
            <v:group style="position:absolute;left:7122;top:-2033;width:61;height:60" coordorigin="7122,-2033" coordsize="61,60">
              <v:shape style="position:absolute;left:7122;top:-2033;width:61;height:60" coordorigin="7122,-2033" coordsize="61,60" path="m7149,-2033l7130,-2022,7122,-2002,7125,-1991,7138,-1977,7163,-1972,7178,-1985,7183,-2009,7171,-2026,7149,-2033e" filled="t" fillcolor="#000000" stroked="f">
                <v:path arrowok="t"/>
                <v:fill/>
              </v:shape>
            </v:group>
            <v:group style="position:absolute;left:8658;top:-1883;width:61;height:60" coordorigin="8658,-1883" coordsize="61,60">
              <v:shape style="position:absolute;left:8658;top:-1883;width:61;height:60" coordorigin="8658,-1883" coordsize="61,60" path="m8684,-1883l8665,-1872,8658,-1852,8660,-1841,8673,-1827,8698,-1822,8713,-1835,8718,-1859,8707,-1876,8684,-1883e" filled="t" fillcolor="#000000" stroked="f">
                <v:path arrowok="t"/>
                <v:fill/>
              </v:shape>
            </v:group>
            <v:group style="position:absolute;left:7541;top:-1711;width:61;height:60" coordorigin="7541,-1711" coordsize="61,60">
              <v:shape style="position:absolute;left:7541;top:-1711;width:61;height:60" coordorigin="7541,-1711" coordsize="61,60" path="m7567,-1711l7549,-1700,7541,-1680,7543,-1669,7556,-1655,7581,-1650,7596,-1663,7602,-1687,7590,-1704,7567,-1711e" filled="t" fillcolor="#000000" stroked="f">
                <v:path arrowok="t"/>
                <v:fill/>
              </v:shape>
            </v:group>
            <v:group style="position:absolute;left:8058;top:-2038;width:61;height:60" coordorigin="8058,-2038" coordsize="61,60">
              <v:shape style="position:absolute;left:8058;top:-2038;width:61;height:60" coordorigin="8058,-2038" coordsize="61,60" path="m8084,-2038l8066,-2028,8058,-2007,8060,-1996,8073,-1982,8098,-1977,8113,-1990,8118,-2014,8107,-2031,8084,-2038e" filled="t" fillcolor="#000000" stroked="f">
                <v:path arrowok="t"/>
                <v:fill/>
              </v:shape>
            </v:group>
            <v:group style="position:absolute;left:7434;top:-2480;width:61;height:60" coordorigin="7434,-2480" coordsize="61,60">
              <v:shape style="position:absolute;left:7434;top:-2480;width:61;height:60" coordorigin="7434,-2480" coordsize="61,60" path="m7461,-2480l7442,-2469,7434,-2449,7436,-2438,7450,-2424,7475,-2419,7490,-2432,7495,-2456,7483,-2473,7461,-2480e" filled="t" fillcolor="#000000" stroked="f">
                <v:path arrowok="t"/>
                <v:fill/>
              </v:shape>
            </v:group>
            <v:group style="position:absolute;left:5801;top:-1659;width:61;height:60" coordorigin="5801,-1659" coordsize="61,60">
              <v:shape style="position:absolute;left:5801;top:-1659;width:61;height:60" coordorigin="5801,-1659" coordsize="61,60" path="m5828,-1659l5809,-1649,5801,-1628,5803,-1617,5817,-1603,5842,-1599,5857,-1612,5862,-1636,5850,-1653,5828,-1659e" filled="t" fillcolor="#000000" stroked="f">
                <v:path arrowok="t"/>
                <v:fill/>
              </v:shape>
            </v:group>
            <v:group style="position:absolute;left:6479;top:-2089;width:61;height:60" coordorigin="6479,-2089" coordsize="61,60">
              <v:shape style="position:absolute;left:6479;top:-2089;width:61;height:60" coordorigin="6479,-2089" coordsize="61,60" path="m6505,-2089l6486,-2078,6479,-2058,6481,-2047,6494,-2033,6519,-2028,6534,-2041,6539,-2065,6528,-2082,6505,-2089e" filled="t" fillcolor="#000000" stroked="f">
                <v:path arrowok="t"/>
                <v:fill/>
              </v:shape>
            </v:group>
            <v:group style="position:absolute;left:6853;top:-1938;width:61;height:60" coordorigin="6853,-1938" coordsize="61,60">
              <v:shape style="position:absolute;left:6853;top:-1938;width:61;height:60" coordorigin="6853,-1938" coordsize="61,60" path="m6879,-1938l6861,-1928,6853,-1907,6855,-1896,6868,-1882,6893,-1878,6908,-1890,6913,-1915,6902,-1931,6879,-1938e" filled="t" fillcolor="#000000" stroked="f">
                <v:path arrowok="t"/>
                <v:fill/>
              </v:shape>
            </v:group>
            <v:group style="position:absolute;left:9374;top:-1112;width:61;height:60" coordorigin="9374,-1112" coordsize="61,60">
              <v:shape style="position:absolute;left:9374;top:-1112;width:61;height:60" coordorigin="9374,-1112" coordsize="61,60" path="m9400,-1112l9381,-1102,9374,-1081,9376,-1070,9389,-1056,9414,-1052,9429,-1065,9434,-1089,9423,-1106,9400,-1112e" filled="t" fillcolor="#000000" stroked="f">
                <v:path arrowok="t"/>
                <v:fill/>
              </v:shape>
            </v:group>
            <v:group style="position:absolute;left:9164;top:-1577;width:2;height:102" coordorigin="9164,-1577" coordsize="2,102">
              <v:shape style="position:absolute;left:9164;top:-1577;width:2;height:102" coordorigin="9164,-1577" coordsize="0,102" path="m9164,-1577l9164,-1475e" filled="f" stroked="t" strokeweight=".546pt" strokecolor="#000000">
                <v:path arrowok="t"/>
              </v:shape>
            </v:group>
            <v:group style="position:absolute;left:9128;top:-1541;width:73;height:2" coordorigin="9128,-1541" coordsize="73,2">
              <v:shape style="position:absolute;left:9128;top:-1541;width:73;height:2" coordorigin="9128,-1541" coordsize="73,0" path="m9128,-1541l9201,-1541e" filled="f" stroked="t" strokeweight=".54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Ratisbona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52" w:after="0" w:line="134" w:lineRule="exact"/>
        <w:ind w:left="23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-5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enezia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48" w:lineRule="exact"/>
        <w:ind w:left="49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3"/>
        </w:rPr>
        <w:t>Zara</w:t>
      </w:r>
      <w:r>
        <w:rPr>
          <w:rFonts w:ascii="Arial" w:hAnsi="Arial" w:cs="Arial" w:eastAsia="Arial"/>
          <w:sz w:val="13"/>
          <w:szCs w:val="13"/>
          <w:spacing w:val="2"/>
          <w:w w:val="100"/>
          <w:b/>
          <w:bCs/>
          <w:position w:val="3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4"/>
        </w:rPr>
        <w:t>Nis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  <w:cols w:num="4" w:equalWidth="0">
            <w:col w:w="1369" w:space="93"/>
            <w:col w:w="972" w:space="3917"/>
            <w:col w:w="429" w:space="13"/>
            <w:col w:w="3247"/>
          </w:cols>
        </w:sectPr>
      </w:pPr>
      <w:rPr/>
    </w:p>
    <w:p>
      <w:pPr>
        <w:spacing w:before="9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12"/>
          <w:w w:val="96"/>
          <w:b/>
          <w:bCs/>
        </w:rPr>
        <w:t>T</w:t>
      </w:r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olosa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28" w:after="0" w:line="240" w:lineRule="auto"/>
        <w:ind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97"/>
          <w:b/>
          <w:bCs/>
        </w:rPr>
        <w:t>Costantinopoli</w:t>
      </w:r>
      <w:r>
        <w:rPr>
          <w:rFonts w:ascii="Arial" w:hAnsi="Arial" w:cs="Arial" w:eastAsia="Arial"/>
          <w:sz w:val="12"/>
          <w:szCs w:val="12"/>
          <w:spacing w:val="6"/>
          <w:w w:val="97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15"/>
          <w:b/>
          <w:bCs/>
        </w:rPr>
        <w:t>1097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7" w:after="0" w:line="240" w:lineRule="auto"/>
        <w:ind w:left="21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3"/>
          <w:b/>
          <w:bCs/>
        </w:rPr>
        <w:t>Nicea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94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93"/>
          <w:b/>
          <w:bCs/>
        </w:rPr>
        <w:t>Marsiglia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79" w:lineRule="exact"/>
        <w:ind w:left="19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5"/>
        </w:rPr>
        <w:t>Marsiglia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35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</w:rPr>
        <w:t>Genova</w:t>
      </w:r>
      <w:r>
        <w:rPr>
          <w:rFonts w:ascii="Arial" w:hAnsi="Arial" w:cs="Arial" w:eastAsia="Arial"/>
          <w:sz w:val="13"/>
          <w:szCs w:val="13"/>
          <w:spacing w:val="7"/>
          <w:w w:val="90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Pis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88" w:lineRule="exact"/>
        <w:ind w:left="502" w:right="-68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-6"/>
          <w:w w:val="90"/>
          <w:b/>
          <w:bCs/>
          <w:position w:val="4"/>
        </w:rPr>
        <w:t>P</w:t>
      </w:r>
      <w:r>
        <w:rPr>
          <w:rFonts w:ascii="Arial" w:hAnsi="Arial" w:cs="Arial" w:eastAsia="Arial"/>
          <w:sz w:val="13"/>
          <w:szCs w:val="13"/>
          <w:spacing w:val="-72"/>
          <w:w w:val="83"/>
          <w:b/>
          <w:bCs/>
          <w:position w:val="-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4"/>
        </w:rPr>
        <w:t>i</w:t>
      </w:r>
      <w:r>
        <w:rPr>
          <w:rFonts w:ascii="Arial" w:hAnsi="Arial" w:cs="Arial" w:eastAsia="Arial"/>
          <w:sz w:val="13"/>
          <w:szCs w:val="13"/>
          <w:spacing w:val="-21"/>
          <w:w w:val="84"/>
          <w:b/>
          <w:bCs/>
          <w:position w:val="4"/>
        </w:rPr>
        <w:t>s</w:t>
      </w:r>
      <w:r>
        <w:rPr>
          <w:rFonts w:ascii="Arial" w:hAnsi="Arial" w:cs="Arial" w:eastAsia="Arial"/>
          <w:sz w:val="13"/>
          <w:szCs w:val="13"/>
          <w:spacing w:val="-90"/>
          <w:w w:val="95"/>
          <w:b/>
          <w:bCs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98"/>
          <w:b/>
          <w:bCs/>
          <w:position w:val="4"/>
        </w:rPr>
        <w:t>a</w:t>
      </w:r>
      <w:r>
        <w:rPr>
          <w:rFonts w:ascii="Arial" w:hAnsi="Arial" w:cs="Arial" w:eastAsia="Arial"/>
          <w:sz w:val="13"/>
          <w:szCs w:val="13"/>
          <w:spacing w:val="-18"/>
          <w:w w:val="100"/>
          <w:b/>
          <w:bCs/>
          <w:position w:val="4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al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1"/>
        </w:rPr>
        <w:t>fi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71" w:lineRule="exact"/>
        <w:ind w:right="-64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w w:val="89"/>
          <w:b/>
          <w:bCs/>
          <w:position w:val="2"/>
        </w:rPr>
        <w:t>Sp</w:t>
      </w:r>
      <w:r>
        <w:rPr>
          <w:rFonts w:ascii="Arial" w:hAnsi="Arial" w:cs="Arial" w:eastAsia="Arial"/>
          <w:sz w:val="13"/>
          <w:szCs w:val="13"/>
          <w:spacing w:val="-25"/>
          <w:w w:val="97"/>
          <w:b/>
          <w:bCs/>
          <w:position w:val="2"/>
        </w:rPr>
        <w:t>a</w:t>
      </w:r>
      <w:r>
        <w:rPr>
          <w:rFonts w:ascii="Arial" w:hAnsi="Arial" w:cs="Arial" w:eastAsia="Arial"/>
          <w:sz w:val="13"/>
          <w:szCs w:val="13"/>
          <w:spacing w:val="-66"/>
          <w:w w:val="96"/>
          <w:b/>
          <w:bCs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2"/>
        </w:rPr>
        <w:t>l</w:t>
      </w:r>
      <w:r>
        <w:rPr>
          <w:rFonts w:ascii="Arial" w:hAnsi="Arial" w:cs="Arial" w:eastAsia="Arial"/>
          <w:sz w:val="13"/>
          <w:szCs w:val="13"/>
          <w:spacing w:val="-36"/>
          <w:w w:val="97"/>
          <w:b/>
          <w:bCs/>
          <w:position w:val="2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0"/>
        </w:rPr>
        <w:t>i</w:t>
      </w:r>
      <w:r>
        <w:rPr>
          <w:rFonts w:ascii="Arial" w:hAnsi="Arial" w:cs="Arial" w:eastAsia="Arial"/>
          <w:sz w:val="13"/>
          <w:szCs w:val="13"/>
          <w:spacing w:val="-56"/>
          <w:w w:val="84"/>
          <w:b/>
          <w:bCs/>
          <w:position w:val="0"/>
        </w:rPr>
        <w:t>s</w:t>
      </w:r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position w:val="2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88"/>
          <w:b/>
          <w:bCs/>
          <w:position w:val="2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61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2"/>
        </w:rPr>
        <w:t>Cos</w:t>
      </w:r>
      <w:r>
        <w:rPr>
          <w:rFonts w:ascii="Arial" w:hAnsi="Arial" w:cs="Arial" w:eastAsia="Arial"/>
          <w:sz w:val="13"/>
          <w:szCs w:val="13"/>
          <w:spacing w:val="-25"/>
          <w:w w:val="82"/>
          <w:b/>
          <w:bCs/>
          <w:position w:val="2"/>
        </w:rPr>
        <w:t>t</w:t>
      </w:r>
      <w:r>
        <w:rPr>
          <w:rFonts w:ascii="Arial" w:hAnsi="Arial" w:cs="Arial" w:eastAsia="Arial"/>
          <w:sz w:val="13"/>
          <w:szCs w:val="13"/>
          <w:spacing w:val="-45"/>
          <w:w w:val="82"/>
          <w:b/>
          <w:bCs/>
          <w:position w:val="-2"/>
        </w:rPr>
        <w:t>C</w:t>
      </w:r>
      <w:r>
        <w:rPr>
          <w:rFonts w:ascii="Arial" w:hAnsi="Arial" w:cs="Arial" w:eastAsia="Arial"/>
          <w:sz w:val="13"/>
          <w:szCs w:val="13"/>
          <w:spacing w:val="-12"/>
          <w:w w:val="82"/>
          <w:b/>
          <w:bCs/>
          <w:position w:val="2"/>
        </w:rPr>
        <w:t>a</w:t>
      </w:r>
      <w:r>
        <w:rPr>
          <w:rFonts w:ascii="Arial" w:hAnsi="Arial" w:cs="Arial" w:eastAsia="Arial"/>
          <w:sz w:val="13"/>
          <w:szCs w:val="13"/>
          <w:spacing w:val="-45"/>
          <w:w w:val="82"/>
          <w:b/>
          <w:bCs/>
          <w:position w:val="-2"/>
        </w:rPr>
        <w:t>o</w:t>
      </w:r>
      <w:r>
        <w:rPr>
          <w:rFonts w:ascii="Arial" w:hAnsi="Arial" w:cs="Arial" w:eastAsia="Arial"/>
          <w:sz w:val="13"/>
          <w:szCs w:val="13"/>
          <w:spacing w:val="-12"/>
          <w:w w:val="82"/>
          <w:b/>
          <w:bCs/>
          <w:position w:val="2"/>
        </w:rPr>
        <w:t>n</w:t>
      </w:r>
      <w:r>
        <w:rPr>
          <w:rFonts w:ascii="Arial" w:hAnsi="Arial" w:cs="Arial" w:eastAsia="Arial"/>
          <w:sz w:val="13"/>
          <w:szCs w:val="13"/>
          <w:spacing w:val="-37"/>
          <w:w w:val="82"/>
          <w:b/>
          <w:bCs/>
          <w:position w:val="-2"/>
        </w:rPr>
        <w:t>s</w:t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2"/>
        </w:rPr>
        <w:t>t</w:t>
      </w:r>
      <w:r>
        <w:rPr>
          <w:rFonts w:ascii="Arial" w:hAnsi="Arial" w:cs="Arial" w:eastAsia="Arial"/>
          <w:sz w:val="13"/>
          <w:szCs w:val="13"/>
          <w:spacing w:val="-23"/>
          <w:w w:val="82"/>
          <w:b/>
          <w:bCs/>
          <w:position w:val="2"/>
        </w:rPr>
        <w:t>i</w:t>
      </w:r>
      <w:r>
        <w:rPr>
          <w:rFonts w:ascii="Arial" w:hAnsi="Arial" w:cs="Arial" w:eastAsia="Arial"/>
          <w:sz w:val="13"/>
          <w:szCs w:val="13"/>
          <w:spacing w:val="-11"/>
          <w:w w:val="82"/>
          <w:b/>
          <w:bCs/>
          <w:position w:val="-2"/>
        </w:rPr>
        <w:t>t</w:t>
      </w:r>
      <w:r>
        <w:rPr>
          <w:rFonts w:ascii="Arial" w:hAnsi="Arial" w:cs="Arial" w:eastAsia="Arial"/>
          <w:sz w:val="13"/>
          <w:szCs w:val="13"/>
          <w:spacing w:val="-46"/>
          <w:w w:val="82"/>
          <w:b/>
          <w:bCs/>
          <w:position w:val="2"/>
        </w:rPr>
        <w:t>n</w:t>
      </w:r>
      <w:r>
        <w:rPr>
          <w:rFonts w:ascii="Arial" w:hAnsi="Arial" w:cs="Arial" w:eastAsia="Arial"/>
          <w:sz w:val="13"/>
          <w:szCs w:val="13"/>
          <w:spacing w:val="-11"/>
          <w:w w:val="82"/>
          <w:b/>
          <w:bCs/>
          <w:position w:val="-2"/>
        </w:rPr>
        <w:t>a</w:t>
      </w:r>
      <w:r>
        <w:rPr>
          <w:rFonts w:ascii="Arial" w:hAnsi="Arial" w:cs="Arial" w:eastAsia="Arial"/>
          <w:sz w:val="13"/>
          <w:szCs w:val="13"/>
          <w:spacing w:val="-46"/>
          <w:w w:val="82"/>
          <w:b/>
          <w:bCs/>
          <w:position w:val="2"/>
        </w:rPr>
        <w:t>o</w:t>
      </w:r>
      <w:r>
        <w:rPr>
          <w:rFonts w:ascii="Arial" w:hAnsi="Arial" w:cs="Arial" w:eastAsia="Arial"/>
          <w:sz w:val="13"/>
          <w:szCs w:val="13"/>
          <w:spacing w:val="-11"/>
          <w:w w:val="82"/>
          <w:b/>
          <w:bCs/>
          <w:position w:val="-2"/>
        </w:rPr>
        <w:t>n</w:t>
      </w:r>
      <w:r>
        <w:rPr>
          <w:rFonts w:ascii="Arial" w:hAnsi="Arial" w:cs="Arial" w:eastAsia="Arial"/>
          <w:sz w:val="13"/>
          <w:szCs w:val="13"/>
          <w:spacing w:val="-48"/>
          <w:w w:val="82"/>
          <w:b/>
          <w:bCs/>
          <w:position w:val="2"/>
        </w:rPr>
        <w:t>p</w:t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-2"/>
        </w:rPr>
        <w:t>t</w:t>
      </w:r>
      <w:r>
        <w:rPr>
          <w:rFonts w:ascii="Arial" w:hAnsi="Arial" w:cs="Arial" w:eastAsia="Arial"/>
          <w:sz w:val="13"/>
          <w:szCs w:val="13"/>
          <w:spacing w:val="-11"/>
          <w:w w:val="82"/>
          <w:b/>
          <w:bCs/>
          <w:position w:val="-2"/>
        </w:rPr>
        <w:t>i</w:t>
      </w:r>
      <w:r>
        <w:rPr>
          <w:rFonts w:ascii="Arial" w:hAnsi="Arial" w:cs="Arial" w:eastAsia="Arial"/>
          <w:sz w:val="13"/>
          <w:szCs w:val="13"/>
          <w:spacing w:val="-46"/>
          <w:w w:val="82"/>
          <w:b/>
          <w:bCs/>
          <w:position w:val="2"/>
        </w:rPr>
        <w:t>o</w:t>
      </w:r>
      <w:r>
        <w:rPr>
          <w:rFonts w:ascii="Arial" w:hAnsi="Arial" w:cs="Arial" w:eastAsia="Arial"/>
          <w:sz w:val="13"/>
          <w:szCs w:val="13"/>
          <w:spacing w:val="-11"/>
          <w:w w:val="82"/>
          <w:b/>
          <w:bCs/>
          <w:position w:val="-2"/>
        </w:rPr>
        <w:t>n</w:t>
      </w:r>
      <w:r>
        <w:rPr>
          <w:rFonts w:ascii="Arial" w:hAnsi="Arial" w:cs="Arial" w:eastAsia="Arial"/>
          <w:sz w:val="13"/>
          <w:szCs w:val="13"/>
          <w:spacing w:val="-15"/>
          <w:w w:val="82"/>
          <w:b/>
          <w:bCs/>
          <w:position w:val="2"/>
        </w:rPr>
        <w:t>l</w:t>
      </w:r>
      <w:r>
        <w:rPr>
          <w:rFonts w:ascii="Arial" w:hAnsi="Arial" w:cs="Arial" w:eastAsia="Arial"/>
          <w:sz w:val="13"/>
          <w:szCs w:val="13"/>
          <w:spacing w:val="-43"/>
          <w:w w:val="82"/>
          <w:b/>
          <w:bCs/>
          <w:position w:val="-2"/>
        </w:rPr>
        <w:t>o</w:t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2"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82"/>
          <w:b/>
          <w:bCs/>
          <w:position w:val="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-2"/>
        </w:rPr>
        <w:t>poli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45" w:lineRule="exact"/>
        <w:ind w:left="43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3"/>
        </w:rPr>
        <w:t>Co</w:t>
      </w:r>
      <w:r>
        <w:rPr>
          <w:rFonts w:ascii="Arial" w:hAnsi="Arial" w:cs="Arial" w:eastAsia="Arial"/>
          <w:sz w:val="13"/>
          <w:szCs w:val="13"/>
          <w:spacing w:val="-34"/>
          <w:w w:val="100"/>
          <w:b/>
          <w:bCs/>
          <w:position w:val="3"/>
        </w:rPr>
        <w:t>s</w:t>
      </w:r>
      <w:r>
        <w:rPr>
          <w:rFonts w:ascii="Arial" w:hAnsi="Arial" w:cs="Arial" w:eastAsia="Arial"/>
          <w:sz w:val="13"/>
          <w:szCs w:val="13"/>
          <w:spacing w:val="-42"/>
          <w:w w:val="100"/>
          <w:b/>
          <w:bCs/>
          <w:position w:val="0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3"/>
        </w:rPr>
        <w:t>t</w:t>
      </w:r>
      <w:r>
        <w:rPr>
          <w:rFonts w:ascii="Arial" w:hAnsi="Arial" w:cs="Arial" w:eastAsia="Arial"/>
          <w:sz w:val="13"/>
          <w:szCs w:val="13"/>
          <w:spacing w:val="-71"/>
          <w:w w:val="100"/>
          <w:b/>
          <w:bCs/>
          <w:position w:val="3"/>
        </w:rPr>
        <w:t>a</w:t>
      </w:r>
      <w:r>
        <w:rPr>
          <w:rFonts w:ascii="Arial" w:hAnsi="Arial" w:cs="Arial" w:eastAsia="Arial"/>
          <w:sz w:val="13"/>
          <w:szCs w:val="13"/>
          <w:spacing w:val="-6"/>
          <w:w w:val="100"/>
          <w:b/>
          <w:bCs/>
          <w:position w:val="0"/>
        </w:rPr>
        <w:t>2</w:t>
      </w:r>
      <w:r>
        <w:rPr>
          <w:rFonts w:ascii="Arial" w:hAnsi="Arial" w:cs="Arial" w:eastAsia="Arial"/>
          <w:sz w:val="13"/>
          <w:szCs w:val="13"/>
          <w:spacing w:val="-64"/>
          <w:w w:val="100"/>
          <w:b/>
          <w:bCs/>
          <w:position w:val="3"/>
        </w:rPr>
        <w:t>n</w:t>
      </w:r>
      <w:r>
        <w:rPr>
          <w:rFonts w:ascii="Arial" w:hAnsi="Arial" w:cs="Arial" w:eastAsia="Arial"/>
          <w:sz w:val="13"/>
          <w:szCs w:val="13"/>
          <w:spacing w:val="-13"/>
          <w:w w:val="100"/>
          <w:b/>
          <w:bCs/>
          <w:position w:val="0"/>
        </w:rPr>
        <w:t>0</w:t>
      </w:r>
      <w:r>
        <w:rPr>
          <w:rFonts w:ascii="Arial" w:hAnsi="Arial" w:cs="Arial" w:eastAsia="Arial"/>
          <w:sz w:val="13"/>
          <w:szCs w:val="13"/>
          <w:spacing w:val="-29"/>
          <w:w w:val="100"/>
          <w:b/>
          <w:bCs/>
          <w:position w:val="3"/>
        </w:rPr>
        <w:t>t</w:t>
      </w:r>
      <w:r>
        <w:rPr>
          <w:rFonts w:ascii="Arial" w:hAnsi="Arial" w:cs="Arial" w:eastAsia="Arial"/>
          <w:sz w:val="13"/>
          <w:szCs w:val="13"/>
          <w:spacing w:val="-48"/>
          <w:w w:val="100"/>
          <w:b/>
          <w:bCs/>
          <w:position w:val="0"/>
        </w:rPr>
        <w:t>4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position w:val="3"/>
        </w:rPr>
        <w:t>inopoli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  <w:cols w:num="6" w:equalWidth="0">
            <w:col w:w="1248" w:space="1836"/>
            <w:col w:w="1164" w:space="1522"/>
            <w:col w:w="553" w:space="52"/>
            <w:col w:w="939" w:space="131"/>
            <w:col w:w="434" w:space="277"/>
            <w:col w:w="1884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Brindisi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78" w:after="0" w:line="240" w:lineRule="auto"/>
        <w:ind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Dorileo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8" w:lineRule="exact"/>
        <w:ind w:left="117" w:right="208"/>
        <w:jc w:val="center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spacing w:val="0"/>
          <w:w w:val="97"/>
          <w:b/>
          <w:bCs/>
        </w:rPr>
        <w:t>Edessa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2" w:after="0" w:line="138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Antiochia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8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5"/>
          <w:b/>
          <w:bCs/>
        </w:rPr>
        <w:t>1098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38" w:lineRule="exact"/>
        <w:ind w:left="10"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1"/>
          <w:b/>
          <w:bCs/>
        </w:rPr>
        <w:t>Gerusalemme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128" w:lineRule="exact"/>
        <w:ind w:left="10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15"/>
          <w:b/>
          <w:bCs/>
        </w:rPr>
        <w:t>1099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1" w:after="0" w:line="240" w:lineRule="auto"/>
        <w:ind w:right="-43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Lisbona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0" w:lineRule="exact"/>
        <w:ind w:left="15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</w:rPr>
        <w:t>Lisbona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41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Amalfi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2" w:lineRule="auto"/>
        <w:ind w:left="120" w:right="140" w:firstLine="159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7.715607pt;margin-top:14.776721pt;width:37.749995pt;height:6.6566pt;mso-position-horizontal-relative:page;mso-position-vertical-relative:paragraph;z-index:-7697" type="#_x0000_t202" filled="f" stroked="f">
            <v:textbox inset="0,0,0,0">
              <w:txbxContent>
                <w:p>
                  <w:pPr>
                    <w:spacing w:before="0" w:after="0" w:line="133" w:lineRule="exact"/>
                    <w:ind w:right="-6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91"/>
                      <w:b/>
                      <w:bCs/>
                    </w:rPr>
                    <w:t>S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91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91"/>
                      <w:b/>
                      <w:bCs/>
                    </w:rPr>
                    <w:t>n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6"/>
                      <w:w w:val="91"/>
                      <w:b/>
                      <w:bCs/>
                    </w:rPr>
                    <w:t> 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5"/>
                      <w:b/>
                      <w:bCs/>
                    </w:rPr>
                    <w:t>G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8"/>
                      <w:b/>
                      <w:bCs/>
                    </w:rPr>
                    <w:t>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9"/>
                      <w:b/>
                      <w:bCs/>
                    </w:rPr>
                    <w:t>o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6"/>
                      <w:b/>
                      <w:bCs/>
                    </w:rPr>
                    <w:t>v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98"/>
                      <w:b/>
                      <w:bCs/>
                    </w:rPr>
                    <w:t>a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88"/>
                      <w:b/>
                      <w:bCs/>
                    </w:rPr>
                    <w:t>nni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San</w:t>
      </w:r>
      <w:r>
        <w:rPr>
          <w:rFonts w:ascii="Arial" w:hAnsi="Arial" w:cs="Arial" w:eastAsia="Arial"/>
          <w:sz w:val="13"/>
          <w:szCs w:val="13"/>
          <w:spacing w:val="8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Giovanni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92"/>
          <w:b/>
          <w:bCs/>
        </w:rPr>
        <w:t>Sa</w:t>
      </w:r>
      <w:r>
        <w:rPr>
          <w:rFonts w:ascii="Arial" w:hAnsi="Arial" w:cs="Arial" w:eastAsia="Arial"/>
          <w:sz w:val="13"/>
          <w:szCs w:val="13"/>
          <w:spacing w:val="-58"/>
          <w:w w:val="88"/>
          <w:b/>
          <w:bCs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  <w:position w:val="2"/>
        </w:rPr>
        <w:t>d</w:t>
      </w:r>
      <w:r>
        <w:rPr>
          <w:rFonts w:ascii="Arial" w:hAnsi="Arial" w:cs="Arial" w:eastAsia="Arial"/>
          <w:sz w:val="13"/>
          <w:szCs w:val="13"/>
          <w:spacing w:val="-4"/>
          <w:w w:val="76"/>
          <w:b/>
          <w:bCs/>
          <w:position w:val="2"/>
        </w:rPr>
        <w:t>’</w:t>
      </w:r>
      <w:r>
        <w:rPr>
          <w:rFonts w:ascii="Arial" w:hAnsi="Arial" w:cs="Arial" w:eastAsia="Arial"/>
          <w:sz w:val="13"/>
          <w:szCs w:val="13"/>
          <w:spacing w:val="-82"/>
          <w:w w:val="84"/>
          <w:b/>
          <w:bCs/>
          <w:position w:val="0"/>
        </w:rPr>
        <w:t>G</w:t>
      </w:r>
      <w:r>
        <w:rPr>
          <w:rFonts w:ascii="Arial" w:hAnsi="Arial" w:cs="Arial" w:eastAsia="Arial"/>
          <w:sz w:val="13"/>
          <w:szCs w:val="13"/>
          <w:spacing w:val="0"/>
          <w:w w:val="83"/>
          <w:b/>
          <w:bCs/>
          <w:position w:val="2"/>
        </w:rPr>
        <w:t>A</w:t>
      </w:r>
      <w:r>
        <w:rPr>
          <w:rFonts w:ascii="Arial" w:hAnsi="Arial" w:cs="Arial" w:eastAsia="Arial"/>
          <w:sz w:val="13"/>
          <w:szCs w:val="13"/>
          <w:spacing w:val="-65"/>
          <w:w w:val="95"/>
          <w:b/>
          <w:bCs/>
          <w:position w:val="2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0"/>
        </w:rPr>
        <w:t>i</w:t>
      </w:r>
      <w:r>
        <w:rPr>
          <w:rFonts w:ascii="Arial" w:hAnsi="Arial" w:cs="Arial" w:eastAsia="Arial"/>
          <w:sz w:val="13"/>
          <w:szCs w:val="13"/>
          <w:spacing w:val="-37"/>
          <w:w w:val="88"/>
          <w:b/>
          <w:bCs/>
          <w:position w:val="0"/>
        </w:rPr>
        <w:t>o</w:t>
      </w:r>
      <w:r>
        <w:rPr>
          <w:rFonts w:ascii="Arial" w:hAnsi="Arial" w:cs="Arial" w:eastAsia="Arial"/>
          <w:sz w:val="13"/>
          <w:szCs w:val="13"/>
          <w:spacing w:val="-15"/>
          <w:w w:val="101"/>
          <w:b/>
          <w:bCs/>
          <w:position w:val="2"/>
        </w:rPr>
        <w:t>r</w:t>
      </w:r>
      <w:r>
        <w:rPr>
          <w:rFonts w:ascii="Arial" w:hAnsi="Arial" w:cs="Arial" w:eastAsia="Arial"/>
          <w:sz w:val="13"/>
          <w:szCs w:val="13"/>
          <w:spacing w:val="-47"/>
          <w:w w:val="85"/>
          <w:b/>
          <w:bCs/>
          <w:position w:val="0"/>
        </w:rPr>
        <w:t>v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2"/>
        </w:rPr>
        <w:t>i</w:t>
      </w:r>
      <w:r>
        <w:rPr>
          <w:rFonts w:ascii="Arial" w:hAnsi="Arial" w:cs="Arial" w:eastAsia="Arial"/>
          <w:sz w:val="13"/>
          <w:szCs w:val="13"/>
          <w:spacing w:val="-21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13"/>
          <w:szCs w:val="13"/>
          <w:spacing w:val="-48"/>
          <w:w w:val="97"/>
          <w:b/>
          <w:bCs/>
          <w:position w:val="0"/>
        </w:rPr>
        <w:t>a</w:t>
      </w:r>
      <w:r>
        <w:rPr>
          <w:rFonts w:ascii="Arial" w:hAnsi="Arial" w:cs="Arial" w:eastAsia="Arial"/>
          <w:sz w:val="13"/>
          <w:szCs w:val="13"/>
          <w:spacing w:val="-29"/>
          <w:w w:val="106"/>
          <w:b/>
          <w:bCs/>
          <w:position w:val="2"/>
        </w:rPr>
        <w:t>1</w:t>
      </w:r>
      <w:r>
        <w:rPr>
          <w:rFonts w:ascii="Arial" w:hAnsi="Arial" w:cs="Arial" w:eastAsia="Arial"/>
          <w:sz w:val="13"/>
          <w:szCs w:val="13"/>
          <w:spacing w:val="-41"/>
          <w:w w:val="88"/>
          <w:b/>
          <w:bCs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-36"/>
          <w:w w:val="106"/>
          <w:b/>
          <w:bCs/>
          <w:position w:val="2"/>
        </w:rPr>
        <w:t>2</w:t>
      </w:r>
      <w:r>
        <w:rPr>
          <w:rFonts w:ascii="Arial" w:hAnsi="Arial" w:cs="Arial" w:eastAsia="Arial"/>
          <w:sz w:val="13"/>
          <w:szCs w:val="13"/>
          <w:spacing w:val="-34"/>
          <w:w w:val="88"/>
          <w:b/>
          <w:bCs/>
          <w:position w:val="0"/>
        </w:rPr>
        <w:t>n</w:t>
      </w:r>
      <w:r>
        <w:rPr>
          <w:rFonts w:ascii="Arial" w:hAnsi="Arial" w:cs="Arial" w:eastAsia="Arial"/>
          <w:sz w:val="13"/>
          <w:szCs w:val="13"/>
          <w:spacing w:val="-43"/>
          <w:w w:val="106"/>
          <w:b/>
          <w:bCs/>
          <w:position w:val="2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87"/>
          <w:b/>
          <w:bCs/>
          <w:position w:val="0"/>
        </w:rPr>
        <w:t>i</w:t>
      </w:r>
      <w:r>
        <w:rPr>
          <w:rFonts w:ascii="Arial" w:hAnsi="Arial" w:cs="Arial" w:eastAsia="Arial"/>
          <w:sz w:val="13"/>
          <w:szCs w:val="13"/>
          <w:spacing w:val="-25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  <w:position w:val="2"/>
        </w:rPr>
        <w:t>7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  <w:position w:val="2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d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’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c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  <w:position w:val="0"/>
        </w:rPr>
        <w:t>i</w:t>
      </w:r>
      <w:r>
        <w:rPr>
          <w:rFonts w:ascii="Arial" w:hAnsi="Arial" w:cs="Arial" w:eastAsia="Arial"/>
          <w:sz w:val="13"/>
          <w:szCs w:val="13"/>
          <w:spacing w:val="6"/>
          <w:w w:val="89"/>
          <w:b/>
          <w:bCs/>
          <w:position w:val="0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  <w:position w:val="0"/>
        </w:rPr>
        <w:t>119</w:t>
      </w:r>
      <w:r>
        <w:rPr>
          <w:rFonts w:ascii="Arial" w:hAnsi="Arial" w:cs="Arial" w:eastAsia="Arial"/>
          <w:sz w:val="13"/>
          <w:szCs w:val="13"/>
          <w:spacing w:val="-44"/>
          <w:w w:val="106"/>
          <w:b/>
          <w:bCs/>
          <w:position w:val="0"/>
        </w:rPr>
        <w:t>1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45" w:lineRule="exact"/>
        <w:ind w:left="-30" w:right="296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94"/>
          <w:b/>
          <w:bCs/>
          <w:position w:val="-1"/>
        </w:rPr>
        <w:t>Damietta</w:t>
      </w:r>
      <w:r>
        <w:rPr>
          <w:rFonts w:ascii="Arial" w:hAnsi="Arial" w:cs="Arial" w:eastAsia="Arial"/>
          <w:sz w:val="13"/>
          <w:szCs w:val="13"/>
          <w:spacing w:val="4"/>
          <w:w w:val="94"/>
          <w:b/>
          <w:bCs/>
          <w:position w:val="-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  <w:position w:val="-1"/>
        </w:rPr>
        <w:t>1219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103" w:lineRule="exact"/>
        <w:ind w:left="141" w:right="308"/>
        <w:jc w:val="center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276.589203pt;margin-top:24.31369pt;width:252.8958pt;height:118.551pt;mso-position-horizontal-relative:page;mso-position-vertical-relative:paragraph;z-index:-7701" coordorigin="5532,486" coordsize="5058,2371">
            <v:shape style="position:absolute;left:6444;top:486;width:3238;height:2371" type="#_x0000_t75">
              <v:imagedata r:id="rId19" o:title=""/>
            </v:shape>
            <v:group style="position:absolute;left:8067;top:596;width:1513;height:2151" coordorigin="8067,596" coordsize="1513,2151">
              <v:shape style="position:absolute;left:8067;top:596;width:1513;height:2151" coordorigin="8067,596" coordsize="1513,2151" path="m9129,1025l9118,1025,9131,1037,9209,1122,9281,1213,9346,1309,9404,1410,9454,1516,9495,1626,9528,1740,9552,1858,9567,1978,9572,2102,9567,2225,9552,2346,9528,2463,9495,2577,9454,2687,9404,2793,9346,2894,9281,2990,9209,3081,9131,3166,9120,3176,9131,3176,9137,3171,9216,3086,9288,2995,9353,2898,9411,2796,9461,2690,9503,2579,9536,2465,9560,2347,9575,2225,9580,2101,9575,1977,9560,1856,9536,1738,9503,1623,9461,1513,9411,1406,9353,1305,9288,1208,9216,1117,9137,1032,9129,1025e" filled="t" fillcolor="#A1C8E6" stroked="f">
                <v:path arrowok="t"/>
                <v:fill/>
              </v:shape>
            </v:group>
            <v:group style="position:absolute;left:6554;top:596;width:1658;height:1076" coordorigin="6554,596" coordsize="1658,1076">
              <v:shape style="position:absolute;left:6554;top:596;width:1658;height:1076" coordorigin="6554,596" coordsize="1658,1076" path="m7005,1033l6919,1125,6846,1216,6781,1312,6723,1414,6673,1520,6632,1631,6598,1746,6574,1864,6559,1985,6554,2109,6561,2109,6566,1986,6581,1865,6605,1748,6638,1634,6680,1523,6729,1418,6787,1316,6852,1220,6924,1130,7002,1045,7015,1033,7005,1033e" filled="t" fillcolor="#A1C8E6" stroked="f">
                <v:path arrowok="t"/>
                <v:fill/>
              </v:shape>
            </v:group>
            <v:group style="position:absolute;left:6547;top:1672;width:1661;height:1075" coordorigin="6547,1672" coordsize="1661,1075">
              <v:shape style="position:absolute;left:6547;top:1672;width:1661;height:1075" coordorigin="6547,1672" coordsize="1661,1075" path="m6547,1672l6552,1797,6567,1919,6591,2038,6625,2153,6667,2264,6717,2371,6775,2473,6840,2570,6913,2661,6992,2747,6993,2747,7003,2747,6997,2742,6918,2657,6846,2566,6781,2469,6723,2368,6673,2261,6631,2151,6598,2036,6574,1918,6559,1797,6554,1673,6547,1672e" filled="t" fillcolor="#A1C8E6" stroked="f">
                <v:path arrowok="t"/>
                <v:fill/>
              </v:shape>
            </v:group>
            <v:group style="position:absolute;left:8067;top:596;width:1521;height:2151" coordorigin="8067,596" coordsize="1521,2151">
              <v:shape style="position:absolute;left:8067;top:596;width:1521;height:2151" coordorigin="8067,596" coordsize="1521,2151" path="m9140,1033l9128,1033,9136,1039,9215,1125,9287,1216,9352,1312,9410,1414,9460,1520,9502,1631,9535,1746,9559,1864,9574,1985,9579,2109,9574,2233,9559,2354,9535,2472,9502,2587,9460,2698,9410,2804,9352,2906,9287,3002,9215,3093,9136,3178,9130,3184,9142,3184,9142,3183,9221,3098,9294,3006,9359,2909,9417,2807,9468,2700,9510,2589,9543,2474,9567,2355,9582,2233,9587,2109,9582,1984,9567,1862,9543,1744,9510,1628,9468,1517,9417,1410,9359,1308,9294,1211,9221,1120,9142,1034,9140,1033e" filled="t" fillcolor="#A1C8E6" stroked="f">
                <v:path arrowok="t"/>
                <v:fill/>
              </v:shape>
            </v:group>
            <v:group style="position:absolute;left:6547;top:596;width:1666;height:1076" coordorigin="6547,596" coordsize="1666,1076">
              <v:shape style="position:absolute;left:6547;top:596;width:1666;height:1076" coordorigin="6547,596" coordsize="1666,1076" path="m6994,1040l6913,1127,6840,1219,6775,1316,6717,1418,6667,1525,6625,1636,6591,1751,6567,1870,6552,1992,6547,2116,6554,2117,6559,1993,6574,1871,6598,1753,6631,1639,6673,1528,6723,1422,6781,1320,6846,1223,6918,1132,6997,1047,7005,1040,6994,1040e" filled="t" fillcolor="#A1C8E6" stroked="f">
                <v:path arrowok="t"/>
                <v:fill/>
              </v:shape>
            </v:group>
            <v:group style="position:absolute;left:6540;top:1672;width:1669;height:1075" coordorigin="6540,1672" coordsize="1669,1075">
              <v:shape style="position:absolute;left:6540;top:1672;width:1669;height:1075" coordorigin="6540,1672" coordsize="1669,1075" path="m6540,1672l6545,1798,6560,1920,6584,2039,6618,2155,6660,2267,6710,2374,6769,2477,6835,2574,6908,2666,6983,2747,6992,2747,6913,2662,6840,2570,6774,2473,6716,2371,6666,2264,6624,2153,6591,2038,6566,1919,6552,1797,6546,1673,6540,1672e" filled="t" fillcolor="#A1C8E6" stroked="f">
                <v:path arrowok="t"/>
                <v:fill/>
              </v:shape>
            </v:group>
            <v:group style="position:absolute;left:8067;top:596;width:1528;height:2151" coordorigin="8067,596" coordsize="1528,2151">
              <v:shape style="position:absolute;left:8067;top:596;width:1528;height:2151" coordorigin="8067,596" coordsize="1528,2151" path="m9150,1040l9139,1040,9141,1042,9220,1127,9293,1219,9359,1316,9417,1418,9467,1525,9509,1636,9542,1751,9567,1870,9581,1992,9587,2116,9581,2241,9567,2363,9542,2481,9509,2597,9467,2708,9417,2815,9359,2917,9293,3014,9220,3105,9141,3191,9152,3191,9227,3110,9300,3018,9366,2920,9424,2818,9474,2710,9517,2599,9550,2483,9574,2364,9589,2241,9594,2116,9589,1991,9574,1868,9550,1749,9517,1633,9474,1522,9424,1414,9366,1312,9300,1214,9227,1122,9150,1040e" filled="t" fillcolor="#A1C8E6" stroked="f">
                <v:path arrowok="t"/>
                <v:fill/>
              </v:shape>
            </v:group>
            <v:group style="position:absolute;left:6540;top:596;width:1674;height:1076" coordorigin="6540,596" coordsize="1674,1076">
              <v:shape style="position:absolute;left:6540;top:596;width:1674;height:1076" coordorigin="6540,596" coordsize="1674,1076" path="m6984,1047l6908,1130,6835,1222,6769,1319,6710,1422,6660,1529,6618,1641,6584,1757,6560,1876,6545,1998,6540,2124,6546,2124,6552,1999,6566,1877,6591,1759,6624,1644,6666,1532,6716,1426,6774,1323,6840,1226,6913,1135,6992,1049,6994,1047,6984,1047e" filled="t" fillcolor="#A1C8E6" stroked="f">
                <v:path arrowok="t"/>
                <v:fill/>
              </v:shape>
            </v:group>
            <v:group style="position:absolute;left:6532;top:1671;width:1687;height:1076" coordorigin="6532,1671" coordsize="1687,1076">
              <v:shape style="position:absolute;left:6532;top:1671;width:1687;height:1076" coordorigin="6532,1671" coordsize="1687,1076" path="m6540,1671l6532,1672,6537,1798,6552,1921,6577,2041,6611,2157,6653,2270,6704,2378,6762,2481,6829,2579,6902,2671,6973,2747,6984,2747,6908,2665,6835,2573,6769,2476,6711,2373,6661,2266,6618,2154,6585,2038,6560,1919,6546,1797,6540,1671e" filled="t" fillcolor="#A1C8E6" stroked="f">
                <v:path arrowok="t"/>
                <v:fill/>
              </v:shape>
            </v:group>
            <v:group style="position:absolute;left:8068;top:596;width:1534;height:2151" coordorigin="8068,596" coordsize="1534,2151">
              <v:shape style="position:absolute;left:8068;top:596;width:1534;height:2151" coordorigin="8068,596" coordsize="1534,2151" path="m9160,1049l9152,1049,9227,1130,9300,1222,9366,1319,9425,1422,9475,1529,9517,1641,9551,1757,9575,1876,9590,1998,9595,2124,9590,2249,9575,2371,9551,2491,9517,2606,9475,2718,9425,2825,9366,2928,9300,3025,9227,3117,9151,3200,9162,3200,9232,3123,9306,3031,9372,2933,9430,2830,9481,2722,9524,2610,9557,2493,9582,2373,9597,2250,9602,2125,9597,1999,9582,1876,9557,1756,9524,1640,9481,1527,9430,1420,9372,1316,9306,1218,9232,1126,9160,1049e" filled="t" fillcolor="#A1C8E6" stroked="f">
                <v:path arrowok="t"/>
                <v:fill/>
              </v:shape>
            </v:group>
            <v:group style="position:absolute;left:6532;top:596;width:1671;height:1076" coordorigin="6532,596" coordsize="1671,1076">
              <v:shape style="position:absolute;left:6532;top:596;width:1671;height:1076" coordorigin="6532,596" coordsize="1671,1076" path="m6974,1055l6902,1132,6829,1225,6762,1323,6704,1426,6653,1534,6611,1646,6577,1762,6552,1882,6537,2005,6532,2131,6540,2130,6546,2005,6560,1882,6585,1763,6618,1647,6661,1536,6711,1428,6769,1326,6835,1228,6908,1136,6984,1055,6974,1055e" filled="t" fillcolor="#A1C8E6" stroked="f">
                <v:path arrowok="t"/>
                <v:fill/>
              </v:shape>
            </v:group>
            <v:group style="position:absolute;left:6525;top:1672;width:1684;height:1075" coordorigin="6525,1672" coordsize="1684,1075">
              <v:shape style="position:absolute;left:6525;top:1672;width:1684;height:1075" coordorigin="6525,1672" coordsize="1684,1075" path="m6525,1672l6530,1799,6545,1922,6570,2043,6604,2160,6646,2272,6697,2381,6756,2485,6823,2583,6896,2676,6963,2747,6973,2747,6903,2671,6829,2579,6763,2481,6704,2378,6654,2270,6611,2158,6578,2041,6553,1922,6538,1799,6533,1673,6525,1672e" filled="t" fillcolor="#A0C7E6" stroked="f">
                <v:path arrowok="t"/>
                <v:fill/>
              </v:shape>
            </v:group>
            <v:group style="position:absolute;left:8068;top:596;width:1541;height:2151" coordorigin="8068,596" coordsize="1541,2151">
              <v:shape style="position:absolute;left:8068;top:596;width:1541;height:2151" coordorigin="8068,596" coordsize="1541,2151" path="m9170,1055l9161,1055,9233,1132,9306,1225,9372,1323,9431,1426,9482,1534,9524,1646,9558,1762,9582,1882,9597,2005,9603,2131,9597,2257,9582,2380,9558,2500,9524,2616,9482,2728,9431,2836,9372,2939,9306,3037,9233,3130,9163,3206,9172,3206,9238,3134,9311,3041,9378,2943,9437,2839,9488,2731,9530,2618,9564,2501,9589,2381,9604,2257,9609,2131,9604,2004,9589,1881,9564,1760,9530,1643,9488,1531,9437,1422,9378,1319,9311,1220,9238,1127,9170,1055e" filled="t" fillcolor="#A0C7E6" stroked="f">
                <v:path arrowok="t"/>
                <v:fill/>
              </v:shape>
            </v:group>
            <v:group style="position:absolute;left:6525;top:596;width:1689;height:1076" coordorigin="6525,596" coordsize="1689,1076">
              <v:shape style="position:absolute;left:6525;top:596;width:1689;height:1076" coordorigin="6525,596" coordsize="1689,1076" path="m6964,1062l6896,1135,6823,1228,6756,1326,6697,1430,6646,1538,6604,1651,6570,1768,6545,1888,6530,2012,6525,2138,6533,2139,6538,2013,6553,1890,6578,1770,6611,1654,6654,1541,6704,1434,6763,1330,6829,1232,6903,1140,6975,1062,6964,1062e" filled="t" fillcolor="#A0C7E6" stroked="f">
                <v:path arrowok="t"/>
                <v:fill/>
              </v:shape>
            </v:group>
            <v:group style="position:absolute;left:6518;top:1672;width:1692;height:1075" coordorigin="6518,1672" coordsize="1692,1075">
              <v:shape style="position:absolute;left:6518;top:1672;width:1692;height:1075" coordorigin="6518,1672" coordsize="1692,1075" path="m6518,1672l6523,1799,6538,1924,6563,2045,6597,2162,6640,2275,6691,2384,6750,2488,6817,2587,6891,2681,6953,2747,6962,2747,6896,2676,6822,2583,6756,2485,6697,2381,6646,2273,6603,2160,6569,2043,6545,1923,6530,1799,6524,1673,6518,1672e" filled="t" fillcolor="#A0C7E6" stroked="f">
                <v:path arrowok="t"/>
                <v:fill/>
              </v:shape>
            </v:group>
            <v:group style="position:absolute;left:8067;top:596;width:1550;height:2151" coordorigin="8067,596" coordsize="1550,2151">
              <v:shape style="position:absolute;left:8067;top:596;width:1550;height:2151" coordorigin="8067,596" coordsize="1550,2151" path="m9180,1062l9170,1062,9237,1135,9311,1228,9377,1326,9436,1430,9487,1538,9530,1651,9564,1768,9588,1888,9603,2012,9609,2138,9603,2265,9588,2388,9564,2509,9530,2626,9487,2738,9436,2847,9377,2950,9311,3049,9237,3142,9171,3213,9182,3213,9243,3146,9317,3053,9384,2954,9443,2850,9495,2741,9537,2628,9571,2510,9596,2389,9611,2265,9617,2138,9611,2011,9596,1887,9571,1766,9537,1648,9495,1535,9443,1426,9384,1322,9317,1223,9243,1130,9180,1062e" filled="t" fillcolor="#A0C7E6" stroked="f">
                <v:path arrowok="t"/>
                <v:fill/>
              </v:shape>
            </v:group>
            <v:group style="position:absolute;left:6518;top:596;width:1697;height:1076" coordorigin="6518,596" coordsize="1697,1076">
              <v:shape style="position:absolute;left:6518;top:596;width:1697;height:1076" coordorigin="6518,596" coordsize="1697,1076" path="m6954,1070l6891,1138,6817,1231,6750,1330,6691,1434,6640,1543,6597,1656,6563,1773,6538,1894,6523,2019,6518,2146,6524,2146,6530,2020,6545,1896,6569,1776,6603,1659,6646,1546,6697,1437,6756,1334,6822,1235,6896,1143,6963,1070,6954,1070e" filled="t" fillcolor="#A0C7E6" stroked="f">
                <v:path arrowok="t"/>
                <v:fill/>
              </v:shape>
            </v:group>
            <v:group style="position:absolute;left:6510;top:1672;width:1700;height:1075" coordorigin="6510,1672" coordsize="1700,1075">
              <v:shape style="position:absolute;left:6510;top:1672;width:1700;height:1075" coordorigin="6510,1672" coordsize="1700,1075" path="m6510,1672l6516,1800,6531,1925,6556,2046,6590,2164,6633,2278,6684,2388,6744,2492,6811,2592,6885,2685,6943,2747,6952,2747,6890,2681,6816,2588,6749,2489,6690,2385,6639,2276,6596,2162,6562,2045,6537,1924,6522,1800,6517,1673,6510,1672e" filled="t" fillcolor="#A0C7E6" stroked="f">
                <v:path arrowok="t"/>
                <v:fill/>
              </v:shape>
            </v:group>
            <v:group style="position:absolute;left:8067;top:596;width:1557;height:2151" coordorigin="8067,596" coordsize="1557,2151">
              <v:shape style="position:absolute;left:8067;top:596;width:1557;height:2151" coordorigin="8067,596" coordsize="1557,2151" path="m9190,1069l9180,1069,9243,1138,9317,1231,9384,1330,9443,1434,9494,1543,9537,1656,9571,1773,9596,1894,9611,2019,9616,2146,9611,2273,9596,2397,9571,2518,9537,2635,9494,2749,9443,2858,9384,2962,9317,3061,9243,3154,9181,3220,9192,3220,9249,3158,9323,3065,9391,2965,9450,2861,9501,2751,9544,2637,9579,2519,9603,2398,9619,2273,9624,2145,9619,2018,9603,1893,9579,1771,9544,1654,9501,1540,9450,1430,9391,1326,9323,1226,9249,1132,9190,1069e" filled="t" fillcolor="#A0C7E6" stroked="f">
                <v:path arrowok="t"/>
                <v:fill/>
              </v:shape>
            </v:group>
            <v:group style="position:absolute;left:6510;top:596;width:1704;height:1076" coordorigin="6510,596" coordsize="1704,1076">
              <v:shape style="position:absolute;left:6510;top:596;width:1704;height:1076" coordorigin="6510,596" coordsize="1704,1076" path="m6944,1077l6885,1140,6811,1234,6744,1333,6684,1438,6633,1547,6590,1661,6556,1779,6531,1901,6516,2025,6510,2153,6517,2153,6522,2026,6537,1902,6562,1781,6596,1664,6639,1550,6690,1441,6749,1337,6816,1238,6890,1145,6953,1077,6944,1077e" filled="t" fillcolor="#A0C7E6" stroked="f">
                <v:path arrowok="t"/>
                <v:fill/>
              </v:shape>
            </v:group>
            <v:group style="position:absolute;left:6503;top:1672;width:1708;height:1075" coordorigin="6503,1672" coordsize="1708,1075">
              <v:shape style="position:absolute;left:6503;top:1672;width:1708;height:1075" coordorigin="6503,1672" coordsize="1708,1075" path="m6503,1672l6508,1801,6524,1926,6549,2048,6583,2167,6626,2281,6678,2391,6737,2496,6805,2596,6880,2690,6933,2747,6942,2747,6885,2686,6810,2592,6743,2493,6684,2388,6632,2278,6589,2165,6555,2047,6530,1925,6515,1800,6510,1673,6503,1672e" filled="t" fillcolor="#9FC6E4" stroked="f">
                <v:path arrowok="t"/>
                <v:fill/>
              </v:shape>
            </v:group>
            <v:group style="position:absolute;left:8067;top:596;width:1565;height:2151" coordorigin="8067,596" coordsize="1565,2151">
              <v:shape style="position:absolute;left:8067;top:596;width:1565;height:2151" coordorigin="8067,596" coordsize="1565,2151" path="m9200,1077l9190,1077,9248,1140,9323,1234,9390,1333,9449,1438,9501,1547,9544,1661,9578,1779,9603,1901,9618,2025,9623,2153,9618,2281,9603,2405,9578,2527,9544,2645,9501,2759,9449,2868,9390,2973,9323,3072,9248,3166,9191,3228,9202,3228,9255,3170,9329,3076,9397,2976,9457,2871,9508,2761,9551,2647,9586,2528,9611,2406,9626,2281,9631,2153,9626,2025,9611,1899,9586,1777,9551,1659,9508,1544,9457,1434,9397,1329,9329,1229,9255,1135,9200,1077e" filled="t" fillcolor="#9FC6E4" stroked="f">
                <v:path arrowok="t"/>
                <v:fill/>
              </v:shape>
            </v:group>
            <v:group style="position:absolute;left:6503;top:596;width:1712;height:1076" coordorigin="6503,596" coordsize="1712,1076">
              <v:shape style="position:absolute;left:6503;top:596;width:1712;height:1076" coordorigin="6503,596" coordsize="1712,1076" path="m6934,1084l6880,1143,6805,1237,6737,1337,6678,1442,6626,1552,6583,1666,6549,1785,6524,1907,6508,2032,6503,2160,6510,2161,6515,2033,6530,1908,6555,1787,6589,1669,6632,1555,6684,1445,6743,1341,6810,1241,6885,1148,6943,1084,6934,1084e" filled="t" fillcolor="#9FC6E4" stroked="f">
                <v:path arrowok="t"/>
                <v:fill/>
              </v:shape>
            </v:group>
            <v:group style="position:absolute;left:6496;top:1672;width:1715;height:1075" coordorigin="6496,1672" coordsize="1715,1075">
              <v:shape style="position:absolute;left:6496;top:1672;width:1715;height:1075" coordorigin="6496,1672" coordsize="1715,1075" path="m6496,1672l6501,1801,6516,1927,6541,2050,6576,2169,6619,2284,6671,2394,6731,2500,6799,2600,6874,2695,6923,2747,6933,2747,6880,2690,6806,2596,6738,2496,6678,2391,6627,2281,6584,2167,6549,2048,6524,1926,6509,1801,6504,1673,6496,1672e" filled="t" fillcolor="#9FC6E4" stroked="f">
                <v:path arrowok="t"/>
                <v:fill/>
              </v:shape>
            </v:group>
            <v:group style="position:absolute;left:8068;top:596;width:1571;height:2151" coordorigin="8068,596" coordsize="1571,2151">
              <v:shape style="position:absolute;left:8068;top:596;width:1571;height:2151" coordorigin="8068,596" coordsize="1571,2151" path="m9210,1084l9201,1084,9255,1143,9330,1237,9397,1337,9457,1442,9509,1552,9552,1666,9586,1785,9611,1907,9627,2032,9632,2160,9627,2289,9611,2414,9586,2536,9552,2655,9509,2769,9457,2879,9397,2984,9330,3084,9255,3178,9203,3235,9212,3235,9260,3183,9335,3088,9403,2988,9463,2882,9515,2772,9558,2657,9593,2538,9618,2415,9633,2289,9639,2160,9633,2031,9618,1905,9593,1783,9558,1664,9515,1549,9463,1438,9403,1333,9335,1232,9260,1138,9210,1084e" filled="t" fillcolor="#9FC6E4" stroked="f">
                <v:path arrowok="t"/>
                <v:fill/>
              </v:shape>
            </v:group>
            <v:group style="position:absolute;left:6496;top:596;width:1720;height:1076" coordorigin="6496,596" coordsize="1720,1076">
              <v:shape style="position:absolute;left:6496;top:596;width:1720;height:1076" coordorigin="6496,596" coordsize="1720,1076" path="m6924,1092l6874,1145,6799,1240,6731,1340,6671,1446,6619,1556,6576,1671,6541,1790,6516,1913,6501,2039,6496,2168,6504,2168,6509,2040,6524,1914,6549,1792,6584,1674,6627,1559,6678,1449,6738,1344,6806,1244,6880,1150,6935,1092,6924,1092e" filled="t" fillcolor="#9FC6E4" stroked="f">
                <v:path arrowok="t"/>
                <v:fill/>
              </v:shape>
            </v:group>
            <v:group style="position:absolute;left:6488;top:1671;width:1734;height:1076" coordorigin="6488,1671" coordsize="1734,1076">
              <v:shape style="position:absolute;left:6488;top:1671;width:1734;height:1076" coordorigin="6488,1671" coordsize="1734,1076" path="m6496,1671l6488,1672,6494,1802,6509,1928,6534,2052,6569,2171,6612,2287,6665,2398,6725,2504,6793,2605,6869,2700,6913,2747,6924,2747,6875,2694,6800,2599,6732,2499,6672,2393,6620,2283,6577,2168,6542,2049,6517,1926,6502,1800,6496,1671e" filled="t" fillcolor="#9FC6E4" stroked="f">
                <v:path arrowok="t"/>
                <v:fill/>
              </v:shape>
            </v:group>
            <v:group style="position:absolute;left:8068;top:596;width:1578;height:2151" coordorigin="8068,596" coordsize="1578,2151">
              <v:shape style="position:absolute;left:8068;top:596;width:1578;height:2151" coordorigin="8068,596" coordsize="1578,2151" path="m9220,1093l9212,1093,9261,1145,9336,1240,9404,1340,9464,1446,9516,1556,9559,1671,9594,1790,9619,1913,9634,2039,9639,2168,9634,2297,9619,2422,9594,2545,9559,2664,9516,2779,9464,2890,9404,2995,9336,3096,9261,3190,9211,3244,9222,3244,9266,3196,9341,3101,9409,3000,9470,2894,9522,2783,9565,2668,9600,2548,9625,2425,9641,2298,9646,2169,9641,2039,9625,1913,9600,1789,9565,1670,9522,1554,9470,1443,9409,1337,9341,1237,9266,1141,9220,1093e" filled="t" fillcolor="#9FC6E4" stroked="f">
                <v:path arrowok="t"/>
                <v:fill/>
              </v:shape>
            </v:group>
            <v:group style="position:absolute;left:6488;top:596;width:1717;height:1076" coordorigin="6488,596" coordsize="1717,1076">
              <v:shape style="position:absolute;left:6488;top:596;width:1717;height:1076" coordorigin="6488,596" coordsize="1717,1076" path="m6914,1099l6869,1148,6793,1243,6725,1344,6665,1450,6612,1561,6569,1676,6534,1796,6509,1919,6494,2046,6488,2175,6496,2174,6502,2045,6517,1919,6542,1797,6577,1677,6620,1563,6672,1452,6732,1346,6800,1246,6875,1152,6924,1099,6914,1099e" filled="t" fillcolor="#9FC6E4" stroked="f">
                <v:path arrowok="t"/>
                <v:fill/>
              </v:shape>
            </v:group>
            <v:group style="position:absolute;left:6481;top:1672;width:1731;height:1075" coordorigin="6481,1672" coordsize="1731,1075">
              <v:shape style="position:absolute;left:6481;top:1672;width:1731;height:1075" coordorigin="6481,1672" coordsize="1731,1075" path="m6481,1672l6486,1802,6502,1930,6527,2053,6562,2174,6606,2290,6658,2401,6719,2508,6787,2609,6863,2704,6903,2747,6913,2747,6869,2700,6794,2605,6726,2504,6665,2398,6613,2287,6570,2172,6535,2052,6510,1929,6494,1802,6489,1673,6481,1672e" filled="t" fillcolor="#9FC6E4" stroked="f">
                <v:path arrowok="t"/>
                <v:fill/>
              </v:shape>
            </v:group>
            <v:group style="position:absolute;left:8068;top:596;width:1585;height:2151" coordorigin="8068,596" coordsize="1585,2151">
              <v:shape style="position:absolute;left:8068;top:596;width:1585;height:2151" coordorigin="8068,596" coordsize="1585,2151" path="m9230,1099l9221,1099,9266,1148,9342,1243,9410,1344,9470,1450,9522,1561,9566,1676,9601,1796,9626,1919,9641,2046,9647,2175,9641,2304,9626,2431,9601,2554,9566,2674,9522,2789,9470,2900,9410,3006,9342,3107,9266,3202,9223,3250,9232,3250,9271,3207,9347,3111,9415,3010,9476,2903,9529,2792,9572,2676,9607,2556,9632,2432,9648,2305,9653,2175,9648,2045,9632,1918,9607,1794,9572,1674,9529,1558,9476,1446,9415,1339,9347,1238,9271,1143,9230,1099e" filled="t" fillcolor="#9FC6E4" stroked="f">
                <v:path arrowok="t"/>
                <v:fill/>
              </v:shape>
            </v:group>
            <v:group style="position:absolute;left:6481;top:596;width:1736;height:1076" coordorigin="6481,596" coordsize="1736,1076">
              <v:shape style="position:absolute;left:6481;top:596;width:1736;height:1076" coordorigin="6481,596" coordsize="1736,1076" path="m6904,1106l6863,1150,6787,1246,6719,1347,6658,1454,6606,1565,6562,1681,6527,1801,6502,1925,6486,2052,6481,2182,6489,2183,6494,2053,6510,1927,6535,1803,6570,1684,6613,1568,6665,1457,6726,1351,6794,1250,6869,1155,6915,1106,6904,1106e" filled="t" fillcolor="#9FC6E4" stroked="f">
                <v:path arrowok="t"/>
                <v:fill/>
              </v:shape>
            </v:group>
            <v:group style="position:absolute;left:6474;top:1672;width:1739;height:1075" coordorigin="6474,1672" coordsize="1739,1075">
              <v:shape style="position:absolute;left:6474;top:1672;width:1739;height:1075" coordorigin="6474,1672" coordsize="1739,1075" path="m6474,1672l6479,1803,6495,1931,6520,2055,6555,2176,6599,2292,6652,2405,6712,2512,6781,2613,6857,2709,6893,2747,6902,2747,6862,2705,6787,2609,6718,2508,6658,2401,6605,2290,6561,2174,6527,2054,6501,1930,6486,1803,6480,1673,6474,1672e" filled="t" fillcolor="#9FC6E4" stroked="f">
                <v:path arrowok="t"/>
                <v:fill/>
              </v:shape>
            </v:group>
            <v:group style="position:absolute;left:8067;top:596;width:1594;height:2151" coordorigin="8067,596" coordsize="1594,2151">
              <v:shape style="position:absolute;left:8067;top:596;width:1594;height:2151" coordorigin="8067,596" coordsize="1594,2151" path="m9240,1106l9230,1106,9271,1150,9346,1246,9415,1347,9476,1454,9528,1565,9572,1681,9607,1801,9632,1925,9647,2052,9653,2182,9647,2312,9632,2440,9607,2563,9572,2684,9528,2800,9476,2911,9415,3018,9346,3119,9271,3214,9231,3257,9242,3257,9277,3219,9353,3123,9422,3021,9483,2914,9535,2802,9579,2686,9614,2565,9640,2440,9655,2313,9661,2182,9655,2051,9640,1924,9614,1799,9579,1679,9535,1562,9483,1450,9422,1343,9353,1241,9277,1145,9240,1106e" filled="t" fillcolor="#9FC6E4" stroked="f">
                <v:path arrowok="t"/>
                <v:fill/>
              </v:shape>
            </v:group>
            <v:group style="position:absolute;left:6474;top:596;width:1743;height:1076" coordorigin="6474,596" coordsize="1743,1076">
              <v:shape style="position:absolute;left:6474;top:596;width:1743;height:1076" coordorigin="6474,596" coordsize="1743,1076" path="m6894,1114l6781,1249,6712,1351,6652,1458,6599,1570,6555,1686,6520,1807,6495,1931,6479,2059,6474,2190,6480,2190,6486,2060,6501,1933,6527,1809,6561,1689,6605,1573,6658,1461,6718,1355,6787,1253,6862,1158,6903,1114,6894,1114e" filled="t" fillcolor="#9FC6E4" stroked="f">
                <v:path arrowok="t"/>
                <v:fill/>
              </v:shape>
            </v:group>
            <v:group style="position:absolute;left:6466;top:1672;width:1746;height:1075" coordorigin="6466,1672" coordsize="1746,1075">
              <v:shape style="position:absolute;left:6466;top:1672;width:1746;height:1075" coordorigin="6466,1672" coordsize="1746,1075" path="m6466,1672l6472,1804,6487,1932,6513,2057,6548,2178,6592,2295,6645,2408,6706,2515,6775,2618,6852,2714,6883,2747,6892,2747,6857,2710,6781,2614,6712,2512,6651,2405,6598,2293,6554,2176,6519,2055,6494,1931,6478,1803,6473,1673,6466,1672e" filled="t" fillcolor="#9EC5E4" stroked="f">
                <v:path arrowok="t"/>
                <v:fill/>
              </v:shape>
            </v:group>
            <v:group style="position:absolute;left:8067;top:596;width:1601;height:2151" coordorigin="8067,596" coordsize="1601,2151">
              <v:shape style="position:absolute;left:8067;top:596;width:1601;height:2151" coordorigin="8067,596" coordsize="1601,2151" path="m9250,1113l9240,1113,9276,1153,9352,1249,9421,1351,9482,1458,9535,1570,9579,1686,9614,1807,9639,1931,9655,2059,9660,2190,9655,2320,9639,2448,9614,2573,9579,2693,9535,2810,9482,2922,9421,3029,9352,3131,9276,3227,9241,3264,9252,3264,9282,3231,9359,3135,9428,3032,9489,2925,9542,2812,9586,2695,9621,2574,9647,2449,9663,2321,9668,2189,9663,2058,9647,1930,9621,1805,9586,1684,9542,1567,9489,1454,9428,1346,9359,1244,9282,1148,9250,1113e" filled="t" fillcolor="#9EC5E4" stroked="f">
                <v:path arrowok="t"/>
                <v:fill/>
              </v:shape>
            </v:group>
            <v:group style="position:absolute;left:6466;top:596;width:1751;height:1076" coordorigin="6466,596" coordsize="1751,1076">
              <v:shape style="position:absolute;left:6466;top:596;width:1751;height:1076" coordorigin="6466,596" coordsize="1751,1076" path="m6884,1121l6775,1252,6706,1354,6645,1462,6592,1574,6548,1691,6513,1813,6487,1938,6472,2066,6466,2197,6473,2197,6478,2067,6494,1939,6519,1815,6554,1694,6598,1577,6651,1465,6712,1358,6781,1256,6857,1161,6893,1121,6884,1121e" filled="t" fillcolor="#9EC5E4" stroked="f">
                <v:path arrowok="t"/>
                <v:fill/>
              </v:shape>
            </v:group>
            <v:group style="position:absolute;left:6459;top:1672;width:1754;height:1075" coordorigin="6459,1672" coordsize="1754,1075">
              <v:shape style="position:absolute;left:6459;top:1672;width:1754;height:1075" coordorigin="6459,1672" coordsize="1754,1075" path="m6459,1672l6464,1804,6480,1933,6506,2059,6541,2181,6585,2298,6639,2411,6700,2519,6769,2622,6846,2719,6873,2747,6882,2747,6851,2714,6775,2618,6706,2516,6644,2408,6592,2296,6547,2179,6512,2057,6487,1932,6471,1804,6466,1673,6459,1672e" filled="t" fillcolor="#9EC5E4" stroked="f">
                <v:path arrowok="t"/>
                <v:fill/>
              </v:shape>
            </v:group>
            <v:group style="position:absolute;left:8067;top:596;width:1609;height:2151" coordorigin="8067,596" coordsize="1609,2151">
              <v:shape style="position:absolute;left:8067;top:596;width:1609;height:2151" coordorigin="8067,596" coordsize="1609,2151" path="m9260,1121l9250,1121,9282,1155,9358,1252,9427,1354,9489,1462,9541,1574,9586,1691,9621,1813,9646,1938,9662,2066,9667,2197,9662,2328,9646,2457,9621,2582,9586,2703,9541,2820,9489,2933,9427,3040,9358,3142,9282,3239,9251,3272,9262,3272,9288,3243,9365,3146,9434,3044,9496,2936,9549,2823,9593,2705,9628,2583,9654,2458,9670,2329,9675,2197,9670,2065,9654,1936,9628,1810,9593,1689,9549,1571,9496,1458,9434,1350,9365,1247,9288,1150,9260,1121e" filled="t" fillcolor="#9EC5E4" stroked="f">
                <v:path arrowok="t"/>
                <v:fill/>
              </v:shape>
            </v:group>
            <v:group style="position:absolute;left:6459;top:596;width:1759;height:1076" coordorigin="6459,596" coordsize="1759,1076">
              <v:shape style="position:absolute;left:6459;top:596;width:1759;height:1076" coordorigin="6459,596" coordsize="1759,1076" path="m6874,1128l6769,1255,6700,1358,6639,1466,6585,1579,6541,1696,6506,1818,6480,1944,6464,2073,6459,2204,6466,2205,6471,2073,6487,1945,6512,1820,6547,1699,6592,1582,6644,1469,6706,1362,6775,1259,6851,1163,6883,1128,6874,1128e" filled="t" fillcolor="#9EC5E4" stroked="f">
                <v:path arrowok="t"/>
                <v:fill/>
              </v:shape>
            </v:group>
            <v:group style="position:absolute;left:6452;top:1671;width:1773;height:1076" coordorigin="6452,1671" coordsize="1773,1076">
              <v:shape style="position:absolute;left:6452;top:1671;width:1773;height:1076" coordorigin="6452,1671" coordsize="1773,1076" path="m6460,1671l6452,1672,6457,1805,6473,1934,6499,2060,6534,2183,6579,2301,6632,2415,6694,2523,6763,2626,6841,2724,6863,2747,6874,2747,6847,2718,6770,2621,6701,2518,6639,2410,6586,2297,6542,2180,6506,2058,6481,1932,6465,1803,6460,1671e" filled="t" fillcolor="#9EC5E4" stroked="f">
                <v:path arrowok="t"/>
                <v:fill/>
              </v:shape>
            </v:group>
            <v:group style="position:absolute;left:8068;top:596;width:1615;height:2151" coordorigin="8068,596" coordsize="1615,2151">
              <v:shape style="position:absolute;left:8068;top:596;width:1615;height:2151" coordorigin="8068,596" coordsize="1615,2151" path="m9270,1129l9262,1129,9289,1158,9366,1255,9435,1358,9496,1466,9550,1579,9594,1696,9629,1818,9655,1944,9671,2073,9676,2204,9671,2336,9655,2465,9629,2591,9594,2713,9550,2830,9496,2943,9435,3051,9366,3154,9289,3251,9261,3280,9272,3280,9294,3257,9371,3159,9440,3056,9502,2948,9556,2834,9600,2716,9636,2594,9661,2467,9677,2338,9683,2205,9677,2073,9661,1944,9636,1817,9600,1695,9556,1577,9502,1463,9440,1355,9371,1252,9294,1154,9270,1129e" filled="t" fillcolor="#9EC5E4" stroked="f">
                <v:path arrowok="t"/>
                <v:fill/>
              </v:shape>
            </v:group>
            <v:group style="position:absolute;left:6452;top:596;width:1756;height:1076" coordorigin="6452,596" coordsize="1756,1076">
              <v:shape style="position:absolute;left:6452;top:596;width:1756;height:1076" coordorigin="6452,596" coordsize="1756,1076" path="m6864,1136l6763,1258,6694,1361,6632,1470,6579,1583,6534,1701,6499,1824,6473,1950,6457,2079,6452,2212,6460,2211,6465,2079,6481,1950,6506,1824,6542,1703,6586,1585,6639,1472,6701,1364,6770,1261,6847,1164,6874,1136,6864,1136e" filled="t" fillcolor="#9EC5E4" stroked="f">
                <v:path arrowok="t"/>
                <v:fill/>
              </v:shape>
            </v:group>
            <v:group style="position:absolute;left:6444;top:1671;width:1780;height:1076" coordorigin="6444,1671" coordsize="1780,1076">
              <v:shape style="position:absolute;left:6444;top:1671;width:1780;height:1076" coordorigin="6444,1671" coordsize="1780,1076" path="m6452,1671l6444,1672,6450,1805,6466,1936,6491,2062,6527,2185,6572,2304,6625,2418,6688,2527,6758,2631,6835,2728,6853,2747,6864,2747,6841,2723,6764,2625,6694,2522,6633,2414,6579,2300,6535,2182,6499,2059,6473,1933,6458,1804,6452,1671e" filled="t" fillcolor="#9EC5E4" stroked="f">
                <v:path arrowok="t"/>
                <v:fill/>
              </v:shape>
            </v:group>
            <v:group style="position:absolute;left:8068;top:596;width:1622;height:2151" coordorigin="8068,596" coordsize="1622,2151">
              <v:shape style="position:absolute;left:8068;top:596;width:1622;height:2151" coordorigin="8068,596" coordsize="1622,2151" path="m9280,1137l9272,1137,9294,1161,9371,1258,9441,1361,9503,1470,9556,1583,9601,1701,9636,1824,9662,1950,9678,2079,9683,2212,9678,2344,9662,2474,9636,2600,9601,2722,9556,2840,9503,2954,9441,3063,9371,3166,9294,3263,9271,3288,9282,3288,9299,3269,9377,3171,9447,3067,9509,2958,9562,2844,9607,2726,9643,2603,9669,2476,9685,2346,9690,2213,9685,2080,9669,1950,9643,1823,9607,1700,9562,1581,9509,1467,9447,1358,9377,1255,9299,1157,9280,1137e" filled="t" fillcolor="#9EC5E4" stroked="f">
                <v:path arrowok="t"/>
                <v:fill/>
              </v:shape>
            </v:group>
            <v:group style="position:absolute;left:6444;top:596;width:1764;height:1076" coordorigin="6444,596" coordsize="1764,1076">
              <v:shape style="position:absolute;left:6444;top:596;width:1764;height:1076" coordorigin="6444,596" coordsize="1764,1076" path="m6854,1143l6758,1261,6688,1364,6625,1474,6572,1588,6527,1706,6491,1829,6466,1956,6450,2086,6444,2219,6452,2218,6458,2086,6474,1956,6499,1830,6535,1708,6579,1589,6633,1476,6694,1367,6764,1264,6841,1167,6864,1143,6854,1143e" filled="t" fillcolor="#9EC5E4" stroked="f">
                <v:path arrowok="t"/>
                <v:fill/>
              </v:shape>
            </v:group>
            <v:group style="position:absolute;left:6437;top:1672;width:1777;height:1075" coordorigin="6437,1672" coordsize="1777,1075">
              <v:shape style="position:absolute;left:6437;top:1672;width:1777;height:1075" coordorigin="6437,1672" coordsize="1777,1075" path="m6437,1672l6442,1806,6458,1937,6484,2064,6520,2188,6565,2307,6619,2421,6681,2531,6752,2635,6830,2733,6843,2747,6852,2747,6834,2729,6757,2631,6687,2527,6625,2418,6571,2304,6526,2185,6491,2063,6465,1936,6449,1806,6444,1673,6437,1672e" filled="t" fillcolor="#9EC5E4" stroked="f">
                <v:path arrowok="t"/>
                <v:fill/>
              </v:shape>
            </v:group>
            <v:group style="position:absolute;left:8067;top:596;width:1631;height:2151" coordorigin="8067,596" coordsize="1631,2151">
              <v:shape style="position:absolute;left:8067;top:596;width:1631;height:2151" coordorigin="8067,596" coordsize="1631,2151" path="m9290,1143l9280,1143,9299,1163,9376,1261,9446,1364,9508,1474,9562,1588,9607,1706,9642,1829,9668,1956,9684,2086,9689,2219,9684,2352,9668,2482,9642,2609,9607,2732,9562,2851,9508,2965,9446,3074,9376,3177,9299,3275,9281,3294,9292,3294,9305,3280,9383,3181,9453,3077,9515,2968,9569,2853,9614,2734,9650,2610,9676,2483,9692,2352,9697,2219,9692,2085,9676,1955,9650,1827,9614,1704,9569,1584,9515,1470,9453,1360,9383,1256,9305,1158,9290,1143e" filled="t" fillcolor="#9EC5E4" stroked="f">
                <v:path arrowok="t"/>
                <v:fill/>
              </v:shape>
            </v:group>
            <v:group style="position:absolute;left:6437;top:596;width:1782;height:1076" coordorigin="6437,596" coordsize="1782,1076">
              <v:shape style="position:absolute;left:6437;top:596;width:1782;height:1076" coordorigin="6437,596" coordsize="1782,1076" path="m6844,1150l6752,1264,6681,1368,6619,1477,6565,1592,6520,1711,6484,1835,6458,1962,6442,2093,6437,2226,6444,2227,6449,2094,6465,1964,6491,1837,6526,1714,6571,1595,6625,1481,6687,1372,6757,1269,6834,1171,6853,1150,6844,1150e" filled="t" fillcolor="#9EC5E4" stroked="f">
                <v:path arrowok="t"/>
                <v:fill/>
              </v:shape>
            </v:group>
            <v:group style="position:absolute;left:6430;top:1672;width:1785;height:1075" coordorigin="6430,1672" coordsize="1785,1075">
              <v:shape style="position:absolute;left:6430;top:1672;width:1785;height:1075" coordorigin="6430,1672" coordsize="1785,1075" path="m6430,1672l6435,1807,6451,1938,6477,2066,6513,2190,6558,2310,6612,2425,6675,2535,6746,2639,6824,2738,6833,2747,6842,2747,6829,2733,6751,2635,6681,2531,6618,2422,6565,2307,6520,2188,6484,2064,6458,1937,6442,1806,6436,1673,6430,1672e" filled="t" fillcolor="#9DC4E3" stroked="f">
                <v:path arrowok="t"/>
                <v:fill/>
              </v:shape>
            </v:group>
            <v:group style="position:absolute;left:8067;top:596;width:1638;height:2151" coordorigin="8067,596" coordsize="1638,2151">
              <v:shape style="position:absolute;left:8067;top:596;width:1638;height:2151" coordorigin="8067,596" coordsize="1638,2151" path="m9300,1150l9290,1150,9304,1166,9382,1264,9452,1368,9515,1477,9569,1592,9614,1711,9649,1835,9675,1962,9691,2093,9697,2226,9691,2360,9675,2491,9649,2618,9614,2742,9569,2861,9515,2975,9452,3085,9382,3189,9304,3287,9291,3301,9302,3301,9310,3292,9389,3193,9459,3089,9522,2978,9576,2863,9621,2744,9657,2620,9683,2492,9699,2360,9705,2226,9699,2092,9683,1961,9657,1833,9621,1709,9576,1589,9522,1474,9459,1364,9389,1259,9310,1161,9300,1150e" filled="t" fillcolor="#9DC4E3" stroked="f">
                <v:path arrowok="t"/>
                <v:fill/>
              </v:shape>
            </v:group>
            <v:group style="position:absolute;left:6430;top:596;width:1790;height:1076" coordorigin="6430,596" coordsize="1790,1076">
              <v:shape style="position:absolute;left:6430;top:596;width:1790;height:1076" coordorigin="6430,596" coordsize="1790,1076" path="m6834,1158l6746,1267,6675,1371,6612,1481,6558,1597,6513,1716,6477,1840,6451,1968,6435,2100,6430,2234,6436,2234,6442,2100,6458,1970,6484,1842,6520,1719,6565,1600,6618,1485,6681,1376,6751,1272,6829,1173,6843,1158,6834,1158e" filled="t" fillcolor="#9DC4E3" stroked="f">
                <v:path arrowok="t"/>
                <v:fill/>
              </v:shape>
            </v:group>
            <v:group style="position:absolute;left:6422;top:1672;width:1793;height:1075" coordorigin="6422,1672" coordsize="1793,1075">
              <v:shape style="position:absolute;left:6422;top:1672;width:1793;height:1075" coordorigin="6422,1672" coordsize="1793,1075" path="m6422,1672l6428,1807,6444,1939,6470,2068,6506,2192,6552,2312,6606,2428,6669,2539,6740,2644,6818,2743,6823,2747,6832,2747,6823,2738,6745,2640,6674,2535,6612,2425,6558,2310,6513,2190,6477,2066,6450,1938,6434,1807,6429,1673,6422,1672e" filled="t" fillcolor="#9DC4E3" stroked="f">
                <v:path arrowok="t"/>
                <v:fill/>
              </v:shape>
            </v:group>
            <v:group style="position:absolute;left:8067;top:596;width:1645;height:2151" coordorigin="8067,596" coordsize="1645,2151">
              <v:shape style="position:absolute;left:8067;top:596;width:1645;height:2151" coordorigin="8067,596" coordsize="1645,2151" path="m9310,1157l9300,1157,9310,1168,9388,1267,9459,1371,9521,1481,9575,1597,9621,1716,9656,1840,9683,1968,9699,2100,9704,2234,9699,2368,9683,2499,9656,2627,9621,2751,9575,2871,9521,2986,9459,3096,9388,3201,9310,3299,9301,3308,9312,3308,9316,3304,9394,3205,9465,3100,9528,2989,9583,2874,9628,2753,9664,2629,9690,2500,9707,2368,9712,2234,9707,2099,9690,1967,9664,1838,9628,1714,9583,1593,9528,1478,9465,1367,9394,1262,9316,1163,9310,1157e" filled="t" fillcolor="#9DC4E3" stroked="f">
                <v:path arrowok="t"/>
                <v:fill/>
              </v:shape>
            </v:group>
            <v:group style="position:absolute;left:6422;top:596;width:1797;height:1076" coordorigin="6422,596" coordsize="1797,1076">
              <v:shape style="position:absolute;left:6422;top:596;width:1797;height:1076" coordorigin="6422,596" coordsize="1797,1076" path="m6824,1165l6740,1270,6669,1375,6606,1485,6552,1601,6506,1721,6470,1846,6444,1974,6428,2106,6422,2241,6429,2241,6434,2107,6450,1976,6477,1848,6513,1724,6558,1604,6612,1489,6674,1379,6745,1275,6823,1176,6833,1165,6824,1165e" filled="t" fillcolor="#9DC4E3" stroked="f">
                <v:path arrowok="t"/>
                <v:fill/>
              </v:shape>
            </v:group>
            <v:group style="position:absolute;left:6415;top:1672;width:1801;height:1075" coordorigin="6415,1672" coordsize="1801,1075">
              <v:shape style="position:absolute;left:6415;top:1672;width:1801;height:1075" coordorigin="6415,1672" coordsize="1801,1075" path="m6415,1672l6420,1808,6437,1940,6463,2069,6499,2194,6545,2315,6599,2431,6663,2543,6734,2648,6813,2747,6823,2747,6819,2743,6740,2644,6670,2539,6607,2428,6552,2313,6507,2192,6471,2068,6445,1939,6428,1808,6423,1673,6415,1672e" filled="t" fillcolor="#9DC4E3" stroked="f">
                <v:path arrowok="t"/>
                <v:fill/>
              </v:shape>
            </v:group>
            <v:group style="position:absolute;left:8068;top:596;width:1651;height:2151" coordorigin="8068,596" coordsize="1651,2151">
              <v:shape style="position:absolute;left:8068;top:596;width:1651;height:2151" coordorigin="8068,596" coordsize="1651,2151" path="m9320,1165l9311,1165,9317,1171,9395,1270,9466,1375,9529,1485,9583,1601,9629,1721,9665,1846,9691,1974,9707,2106,9713,2241,9707,2376,9691,2508,9665,2636,9629,2761,9583,2881,9529,2997,9466,3107,9395,3212,9317,3311,9313,3316,9322,3316,9400,3216,9472,3111,9535,3000,9589,2884,9635,2763,9671,2638,9698,2509,9714,2376,9719,2241,9714,2105,9698,1973,9671,1844,9635,1719,9589,1598,9535,1482,9472,1371,9400,1265,9321,1166,9320,1165e" filled="t" fillcolor="#9DC4E3" stroked="f">
                <v:path arrowok="t"/>
                <v:fill/>
              </v:shape>
            </v:group>
            <v:group style="position:absolute;left:6415;top:596;width:1805;height:1076" coordorigin="6415,596" coordsize="1805,1076">
              <v:shape style="position:absolute;left:6415;top:596;width:1805;height:1076" coordorigin="6415,596" coordsize="1805,1076" path="m6814,1172l6734,1273,6663,1378,6599,1489,6545,1606,6499,1726,6463,1852,6437,1981,6420,2113,6415,2248,6423,2249,6428,2114,6445,1982,6471,1854,6507,1729,6552,1609,6607,1493,6670,1383,6740,1278,6819,1178,6825,1172,6814,1172e" filled="t" fillcolor="#9DC4E3" stroked="f">
                <v:path arrowok="t"/>
                <v:fill/>
              </v:shape>
            </v:group>
            <v:group style="position:absolute;left:6408;top:1671;width:1819;height:1076" coordorigin="6408,1671" coordsize="1819,1076">
              <v:shape style="position:absolute;left:6408;top:1671;width:1819;height:1076" coordorigin="6408,1671" coordsize="1819,1076" path="m6416,1671l6408,1672,6413,1808,6429,1941,6456,2071,6492,2197,6538,2318,6593,2435,6656,2546,6728,2652,6803,2747,6814,2747,6813,2746,6735,2647,6663,2542,6600,2430,6546,2314,6500,2193,6464,2068,6437,1939,6421,1807,6416,1671e" filled="t" fillcolor="#9BC3E3" stroked="f">
                <v:path arrowok="t"/>
                <v:fill/>
              </v:shape>
            </v:group>
            <v:group style="position:absolute;left:8068;top:596;width:1659;height:2151" coordorigin="8068,596" coordsize="1659,2151">
              <v:shape style="position:absolute;left:8068;top:596;width:1659;height:2151" coordorigin="8068,596" coordsize="1659,2151" path="m9330,1173l9322,1173,9401,1273,9472,1378,9536,1489,9590,1606,9636,1726,9672,1852,9698,1981,9715,2113,9720,2248,9715,2384,9698,2516,9672,2645,9636,2771,9590,2891,9536,3008,9472,3119,9401,3224,9322,3324,9321,3324,9331,3324,9406,3229,9478,3123,9541,3012,9596,2895,9642,2774,9678,2648,9705,2519,9721,2386,9727,2249,9721,2113,9705,1980,9678,1851,9642,1725,9596,1604,9541,1487,9478,1376,9406,1270,9330,1173e" filled="t" fillcolor="#9BC3E3" stroked="f">
                <v:path arrowok="t"/>
                <v:fill/>
              </v:shape>
            </v:group>
            <v:group style="position:absolute;left:6408;top:596;width:1802;height:1076" coordorigin="6408,596" coordsize="1802,1076">
              <v:shape style="position:absolute;left:6408;top:596;width:1802;height:1076" coordorigin="6408,596" coordsize="1802,1076" path="m6804,1180l6728,1276,6656,1382,6593,1493,6538,1610,6492,1731,6456,1857,6429,1987,6413,2120,6408,2256,6416,2255,6421,2119,6437,1987,6464,1858,6500,1733,6546,1612,6600,1496,6663,1385,6735,1279,6813,1180,6804,1180e" filled="t" fillcolor="#9BC3E3" stroked="f">
                <v:path arrowok="t"/>
                <v:fill/>
              </v:shape>
            </v:group>
            <v:group style="position:absolute;left:6400;top:1672;width:1816;height:1075" coordorigin="6400,1672" coordsize="1816,1075">
              <v:shape style="position:absolute;left:6400;top:1672;width:1816;height:1075" coordorigin="6400,1672" coordsize="1816,1075" path="m6400,1672l6406,1809,6422,1943,6449,2073,6485,2199,6531,2321,6586,2438,6650,2550,6722,2657,6794,2747,6804,2747,6729,2653,6657,2547,6594,2435,6539,2318,6493,2197,6457,2071,6430,1942,6414,1809,6408,1673,6400,1672e" filled="t" fillcolor="#9BC3E3" stroked="f">
                <v:path arrowok="t"/>
                <v:fill/>
              </v:shape>
            </v:group>
            <v:group style="position:absolute;left:8068;top:596;width:1666;height:2151" coordorigin="8068,596" coordsize="1666,2151">
              <v:shape style="position:absolute;left:8068;top:596;width:1666;height:2151" coordorigin="8068,596" coordsize="1666,2151" path="m9339,1179l9330,1179,9407,1276,9479,1382,9542,1493,9597,1610,9643,1731,9679,1857,9706,1987,9722,2120,9727,2256,9722,2392,9706,2525,9679,2654,9643,2780,9597,2902,9542,3018,9479,3130,9407,3236,9332,3330,9340,3330,9412,3240,9484,3133,9548,3021,9603,2904,9649,2782,9686,2656,9712,2526,9728,2392,9734,2256,9728,2119,9712,1985,9686,1855,9649,1729,9603,1607,9548,1490,9484,1378,9412,1271,9339,1179e" filled="t" fillcolor="#9BC3E3" stroked="f">
                <v:path arrowok="t"/>
                <v:fill/>
              </v:shape>
            </v:group>
            <v:group style="position:absolute;left:6400;top:596;width:1821;height:1076" coordorigin="6400,596" coordsize="1821,1076">
              <v:shape style="position:absolute;left:6400;top:596;width:1821;height:1076" coordorigin="6400,596" coordsize="1821,1076" path="m6795,1187l6722,1279,6650,1385,6586,1497,6531,1615,6485,1736,6449,1863,6422,1993,6406,2127,6400,2263,6408,2263,6414,2127,6430,1994,6457,1865,6493,1739,6539,1618,6594,1501,6657,1389,6729,1284,6805,1187,6795,1187e" filled="t" fillcolor="#9BC3E3" stroked="f">
                <v:path arrowok="t"/>
                <v:fill/>
              </v:shape>
            </v:group>
            <v:group style="position:absolute;left:6393;top:1672;width:1824;height:1075" coordorigin="6393,1672" coordsize="1824,1075">
              <v:shape style="position:absolute;left:6393;top:1672;width:1824;height:1075" coordorigin="6393,1672" coordsize="1824,1075" path="m6393,1672l6398,1810,6415,1944,6442,2075,6478,2201,6525,2324,6580,2442,6644,2554,6716,2661,6785,2747,6793,2747,6721,2657,6649,2551,6586,2439,6531,2321,6485,2199,6448,2073,6421,1943,6405,1809,6400,1673,6393,1672e" filled="t" fillcolor="#9BC3E3" stroked="f">
                <v:path arrowok="t"/>
                <v:fill/>
              </v:shape>
            </v:group>
            <v:group style="position:absolute;left:8067;top:596;width:1675;height:2151" coordorigin="8067,596" coordsize="1675,2151">
              <v:shape style="position:absolute;left:8067;top:596;width:1675;height:2151" coordorigin="8067,596" coordsize="1675,2151" path="m9349,1187l9338,1187,9412,1279,9484,1385,9547,1497,9602,1615,9648,1736,9685,1863,9712,1993,9728,2127,9733,2263,9728,2400,9712,2533,9685,2664,9648,2790,9602,2912,9547,3029,9484,3141,9412,3247,9340,3338,9350,3338,9418,3251,9490,3145,9554,3032,9610,2914,9656,2792,9693,2665,9719,2534,9736,2400,9741,2263,9736,2126,9719,1991,9693,1861,9656,1734,9610,1611,9554,1494,9490,1381,9418,1274,9349,1187e" filled="t" fillcolor="#9BC3E3" stroked="f">
                <v:path arrowok="t"/>
                <v:fill/>
              </v:shape>
            </v:group>
            <v:group style="position:absolute;left:6393;top:596;width:1829;height:1076" coordorigin="6393,596" coordsize="1829,1076">
              <v:shape style="position:absolute;left:6393;top:596;width:1829;height:1076" coordorigin="6393,596" coordsize="1829,1076" path="m6786,1194l6716,1282,6644,1389,6580,1501,6525,1619,6478,1742,6442,1868,6415,1999,6398,2133,6393,2271,6400,2271,6405,2134,6421,2001,6448,1870,6485,1744,6531,1622,6586,1505,6649,1393,6721,1287,6795,1194,6786,1194e" filled="t" fillcolor="#9BC3E3" stroked="f">
                <v:path arrowok="t"/>
                <v:fill/>
              </v:shape>
            </v:group>
            <v:group style="position:absolute;left:6386;top:1672;width:1832;height:1075" coordorigin="6386,1672" coordsize="1832,1075">
              <v:shape style="position:absolute;left:6386;top:1672;width:1832;height:1075" coordorigin="6386,1672" coordsize="1832,1075" path="m6386,1672l6391,1810,6408,1945,6434,2076,6471,2204,6518,2327,6573,2445,6638,2558,6710,2665,6775,2747,6784,2747,6715,2661,6643,2554,6579,2442,6524,2324,6478,2202,6441,2075,6414,1944,6398,1810,6392,1673,6386,1672e" filled="t" fillcolor="#9BC2E2" stroked="f">
                <v:path arrowok="t"/>
                <v:fill/>
              </v:shape>
            </v:group>
            <v:group style="position:absolute;left:8067;top:596;width:1682;height:2151" coordorigin="8067,596" coordsize="1682,2151">
              <v:shape style="position:absolute;left:8067;top:596;width:1682;height:2151" coordorigin="8067,596" coordsize="1682,2151" path="m9358,1194l9348,1194,9418,1282,9490,1389,9554,1501,9609,1619,9655,1741,9692,1868,9719,1999,9735,2133,9741,2270,9735,2408,9719,2542,9692,2673,9655,2799,9609,2922,9554,3040,9490,3152,9418,3259,9349,3345,9359,3345,9424,3263,9497,3156,9561,3043,9616,2925,9663,2802,9700,2674,9727,2543,9743,2408,9749,2270,9743,2132,9727,1998,9700,1866,9663,1739,9616,1616,9561,1498,9497,1385,9424,1277,9358,1194e" filled="t" fillcolor="#9BC2E2" stroked="f">
                <v:path arrowok="t"/>
                <v:fill/>
              </v:shape>
            </v:group>
            <v:group style="position:absolute;left:6386;top:596;width:1836;height:1076" coordorigin="6386,596" coordsize="1836,1076">
              <v:shape style="position:absolute;left:6386;top:596;width:1836;height:1076" coordorigin="6386,596" coordsize="1836,1076" path="m6776,1202l6710,1285,6638,1392,6573,1505,6518,1624,6471,1747,6434,1874,6408,2005,6391,2140,6386,2278,6392,2278,6398,2141,6414,2007,6441,1876,6478,1749,6524,1627,6579,1509,6643,1396,6715,1290,6785,1202,6776,1202e" filled="t" fillcolor="#9BC2E2" stroked="f">
                <v:path arrowok="t"/>
                <v:fill/>
              </v:shape>
            </v:group>
            <v:group style="position:absolute;left:6378;top:1672;width:1839;height:1075" coordorigin="6378,1672" coordsize="1839,1075">
              <v:shape style="position:absolute;left:6378;top:1672;width:1839;height:1075" coordorigin="6378,1672" coordsize="1839,1075" path="m6378,1672l6384,1811,6400,1946,6427,2078,6464,2206,6511,2330,6567,2448,6631,2562,6704,2670,6766,2747,6774,2747,6710,2666,6637,2558,6573,2445,6517,2327,6471,2204,6434,2077,6407,1945,6391,1811,6385,1673,6378,1672e" filled="t" fillcolor="#9BC2E2" stroked="f">
                <v:path arrowok="t"/>
                <v:fill/>
              </v:shape>
            </v:group>
            <v:group style="position:absolute;left:8067;top:596;width:1690;height:2151" coordorigin="8067,596" coordsize="1690,2151">
              <v:shape style="position:absolute;left:8067;top:596;width:1690;height:2151" coordorigin="8067,596" coordsize="1690,2151" path="m9367,1201l9357,1201,9424,1285,9496,1392,9560,1505,9616,1624,9662,1747,9699,1874,9726,2005,9743,2140,9748,2278,9743,2416,9726,2550,9699,2682,9662,2809,9616,2932,9560,3050,9496,3163,9424,3271,9359,3352,9368,3352,9430,3275,9503,3167,9567,3054,9623,2935,9670,2811,9707,2683,9734,2551,9750,2416,9756,2278,9750,2139,9734,2004,9707,1872,9670,1744,9623,1620,9567,1502,9503,1388,9430,1280,9367,1201e" filled="t" fillcolor="#9BC2E2" stroked="f">
                <v:path arrowok="t"/>
                <v:fill/>
              </v:shape>
            </v:group>
            <v:group style="position:absolute;left:6378;top:596;width:1844;height:1076" coordorigin="6378,596" coordsize="1844,1076">
              <v:shape style="position:absolute;left:6378;top:596;width:1844;height:1076" coordorigin="6378,596" coordsize="1844,1076" path="m6767,1209l6704,1288,6631,1396,6567,1509,6511,1628,6464,1752,6427,1879,6400,2011,6384,2147,6378,2285,6385,2285,6391,2148,6407,2013,6434,1882,6471,1754,6517,1631,6573,1513,6637,1400,6710,1293,6776,1209,6767,1209e" filled="t" fillcolor="#9BC2E2" stroked="f">
                <v:path arrowok="t"/>
                <v:fill/>
              </v:shape>
            </v:group>
            <v:group style="position:absolute;left:6371;top:1672;width:1847;height:1075" coordorigin="6371,1672" coordsize="1847,1075">
              <v:shape style="position:absolute;left:6371;top:1672;width:1847;height:1075" coordorigin="6371,1672" coordsize="1847,1075" path="m6371,1672l6376,1811,6393,1947,6420,2080,6457,2208,6504,2332,6560,2452,6625,2566,6698,2674,6756,2747,6766,2747,6705,2670,6632,2562,6568,2449,6512,2330,6465,2206,6428,2078,6401,1947,6385,1811,6379,1673,6371,1672e" filled="t" fillcolor="#9AC2E2" stroked="f">
                <v:path arrowok="t"/>
                <v:fill/>
              </v:shape>
            </v:group>
            <v:group style="position:absolute;left:8068;top:596;width:1696;height:2151" coordorigin="8068,596" coordsize="1696,2151">
              <v:shape style="position:absolute;left:8068;top:596;width:1696;height:2151" coordorigin="8068,596" coordsize="1696,2151" path="m9377,1209l9368,1209,9431,1288,9504,1396,9568,1509,9624,1628,9671,1752,9708,1879,9735,2011,9751,2147,9757,2285,9751,2424,9735,2559,9708,2691,9671,2819,9624,2942,9568,3061,9504,3175,9431,3282,9369,3360,9378,3360,9436,3286,9509,3178,9574,3064,9630,2945,9677,2821,9714,2692,9741,2560,9758,2424,9763,2285,9758,2146,9741,2010,9714,1877,9677,1749,9630,1625,9574,1506,9509,1392,9436,1283,9377,1209e" filled="t" fillcolor="#9AC2E2" stroked="f">
                <v:path arrowok="t"/>
                <v:fill/>
              </v:shape>
            </v:group>
            <v:group style="position:absolute;left:6371;top:596;width:1852;height:1076" coordorigin="6371,596" coordsize="1852,1076">
              <v:shape style="position:absolute;left:6371;top:596;width:1852;height:1076" coordorigin="6371,596" coordsize="1852,1076" path="m6757,1216l6698,1291,6625,1399,6560,1513,6504,1632,6457,1757,6420,1885,6393,2018,6376,2153,6371,2293,6379,2293,6385,2154,6401,2019,6428,1887,6465,1759,6512,1636,6568,1517,6632,1403,6705,1296,6768,1216,6757,1216e" filled="t" fillcolor="#9AC2E2" stroked="f">
                <v:path arrowok="t"/>
                <v:fill/>
              </v:shape>
            </v:group>
            <v:group style="position:absolute;left:6364;top:1671;width:1865;height:1076" coordorigin="6364,1671" coordsize="1865,1076">
              <v:shape style="position:absolute;left:6364;top:1671;width:1865;height:1076" coordorigin="6364,1671" coordsize="1865,1076" path="m6372,1671l6364,1672,6369,1812,6386,1949,6413,2082,6450,2211,6497,2335,6554,2455,6619,2570,6692,2678,6747,2747,6758,2747,6699,2673,6626,2565,6561,2451,6505,2331,6458,2207,6421,2079,6394,1946,6377,1810,6372,1671e" filled="t" fillcolor="#9AC2E2" stroked="f">
                <v:path arrowok="t"/>
                <v:fill/>
              </v:shape>
            </v:group>
            <v:group style="position:absolute;left:8068;top:596;width:1703;height:2151" coordorigin="8068,596" coordsize="1703,2151">
              <v:shape style="position:absolute;left:8068;top:596;width:1703;height:2151" coordorigin="8068,596" coordsize="1703,2151" path="m9386,1217l9378,1217,9437,1291,9510,1399,9575,1513,9631,1632,9678,1757,9715,1885,9742,2018,9758,2153,9764,2293,9758,2432,9742,2568,9715,2700,9678,2828,9631,2953,9575,3072,9510,3186,9437,3294,9378,3368,9387,3368,9442,3299,9515,3191,9580,3076,9637,2956,9684,2832,9721,2703,9748,2570,9765,2433,9771,2294,9765,2154,9748,2017,9721,1884,9684,1755,9637,1631,9580,1511,9515,1396,9442,1288,9386,1217e" filled="t" fillcolor="#9AC2E2" stroked="f">
                <v:path arrowok="t"/>
                <v:fill/>
              </v:shape>
            </v:group>
            <v:group style="position:absolute;left:6364;top:596;width:1849;height:1076" coordorigin="6364,596" coordsize="1849,1076">
              <v:shape style="position:absolute;left:6364;top:596;width:1849;height:1076" coordorigin="6364,596" coordsize="1849,1076" path="m6748,1224l6692,1294,6619,1403,6554,1517,6497,1637,6450,1762,6413,1891,6386,2024,6369,2160,6364,2300,6372,2299,6377,2160,6394,2024,6421,1891,6458,1763,6505,1639,6561,1520,6626,1406,6699,1297,6757,1224,6748,1224e" filled="t" fillcolor="#9AC2E2" stroked="f">
                <v:path arrowok="t"/>
                <v:fill/>
              </v:shape>
            </v:group>
            <v:group style="position:absolute;left:6356;top:1672;width:1863;height:1075" coordorigin="6356,1672" coordsize="1863,1075">
              <v:shape style="position:absolute;left:6356;top:1672;width:1863;height:1075" coordorigin="6356,1672" coordsize="1863,1075" path="m6356,1672l6362,1813,6379,1950,6406,2083,6443,2213,6491,2338,6547,2458,6613,2573,6686,2683,6738,2747,6748,2747,6693,2679,6620,2570,6554,2455,6498,2336,6451,2211,6414,2082,6387,1949,6370,1812,6364,1673,6356,1672e" filled="t" fillcolor="#9AC2E2" stroked="f">
                <v:path arrowok="t"/>
                <v:fill/>
              </v:shape>
            </v:group>
            <v:group style="position:absolute;left:8068;top:596;width:1710;height:2151" coordorigin="8068,596" coordsize="1710,2151">
              <v:shape style="position:absolute;left:8068;top:596;width:1710;height:2151" coordorigin="8068,596" coordsize="1710,2151" path="m9395,1223l9387,1223,9443,1294,9516,1403,9581,1517,9637,1637,9685,1762,9722,1891,9749,2024,9766,2160,9771,2300,9766,2440,9749,2576,9722,2709,9685,2838,9637,2963,9581,3083,9516,3197,9443,3306,9388,3374,9397,3374,9448,3310,9522,3201,9587,3086,9644,2965,9691,2840,9728,2711,9756,2577,9772,2440,9778,2300,9772,2159,9756,2022,9728,1889,9691,1759,9644,1634,9587,1514,9522,1399,9448,1289,9395,1223e" filled="t" fillcolor="#9AC2E2" stroked="f">
                <v:path arrowok="t"/>
                <v:fill/>
              </v:shape>
            </v:group>
            <v:group style="position:absolute;left:6356;top:596;width:1867;height:1076" coordorigin="6356,596" coordsize="1867,1076">
              <v:shape style="position:absolute;left:6356;top:596;width:1867;height:1076" coordorigin="6356,596" coordsize="1867,1076" path="m6739,1231l6686,1297,6613,1406,6547,1521,6491,1641,6443,1767,6406,1896,6379,2030,6362,2167,6356,2307,6364,2307,6370,2168,6387,2031,6414,1898,6451,1769,6498,1645,6554,1525,6620,1410,6693,1302,6749,1231,6739,1231e" filled="t" fillcolor="#9AC2E2" stroked="f">
                <v:path arrowok="t"/>
                <v:fill/>
              </v:shape>
            </v:group>
            <v:group style="position:absolute;left:6349;top:1672;width:1870;height:1075" coordorigin="6349,1672" coordsize="1870,1075">
              <v:shape style="position:absolute;left:6349;top:1672;width:1870;height:1075" coordorigin="6349,1672" coordsize="1870,1075" path="m6349,1672l6355,1813,6371,1951,6399,2085,6436,2215,6484,2341,6541,2462,6606,2577,6680,2687,6728,2747,6737,2747,6686,2683,6612,2574,6547,2459,6490,2338,6443,2213,6405,2084,6378,1950,6361,1813,6356,1673,6349,1672e" filled="t" fillcolor="#9BC1E2" stroked="f">
                <v:path arrowok="t"/>
                <v:fill/>
              </v:shape>
            </v:group>
            <v:group style="position:absolute;left:8067;top:596;width:1719;height:2151" coordorigin="8067,596" coordsize="1719,2151">
              <v:shape style="position:absolute;left:8067;top:596;width:1719;height:2151" coordorigin="8067,596" coordsize="1719,2151" path="m9405,1231l9395,1231,9447,1297,9521,1406,9586,1521,9643,1641,9690,1767,9728,1896,9755,2030,9772,2167,9777,2307,9772,2447,9755,2585,9728,2718,9690,2848,9643,2973,9586,3093,9521,3208,9447,3317,9396,3382,9406,3382,9454,3322,9528,3212,9594,3096,9650,2976,9698,2850,9735,2720,9763,2586,9780,2448,9785,2307,9780,2166,9763,2028,9735,1894,9698,1764,9650,1638,9594,1517,9528,1402,9454,1292,9405,1231e" filled="t" fillcolor="#9BC1E2" stroked="f">
                <v:path arrowok="t"/>
                <v:fill/>
              </v:shape>
            </v:group>
            <v:group style="position:absolute;left:6349;top:596;width:1875;height:1076" coordorigin="6349,596" coordsize="1875,1076">
              <v:shape style="position:absolute;left:6349;top:596;width:1875;height:1076" coordorigin="6349,596" coordsize="1875,1076" path="m6729,1238l6680,1300,6606,1410,6541,1525,6484,1646,6436,1772,6399,1902,6371,2036,6355,2174,6349,2315,6356,2315,6361,2175,6378,2037,6405,1904,6443,1774,6490,1649,6547,1529,6612,1414,6686,1305,6738,1238,6729,1238e" filled="t" fillcolor="#9BC1E2" stroked="f">
                <v:path arrowok="t"/>
                <v:fill/>
              </v:shape>
            </v:group>
            <v:group style="position:absolute;left:6341;top:1672;width:1878;height:1075" coordorigin="6341,1672" coordsize="1878,1075">
              <v:shape style="position:absolute;left:6341;top:1672;width:1878;height:1075" coordorigin="6341,1672" coordsize="1878,1075" path="m6341,1672l6347,1814,6364,1952,6392,2087,6429,2218,6477,2344,6534,2465,6600,2581,6675,2691,6719,2747,6728,2747,6680,2687,6606,2578,6540,2462,6483,2341,6436,2216,6398,2085,6371,1951,6354,1814,6348,1673,6341,1672e" filled="t" fillcolor="#9BC1E2" stroked="f">
                <v:path arrowok="t"/>
                <v:fill/>
              </v:shape>
            </v:group>
            <v:group style="position:absolute;left:8067;top:596;width:1726;height:2151" coordorigin="8067,596" coordsize="1726,2151">
              <v:shape style="position:absolute;left:8067;top:596;width:1726;height:2151" coordorigin="8067,596" coordsize="1726,2151" path="m9414,1238l9404,1238,9453,1300,9527,1410,9593,1525,9650,1646,9697,1772,9735,1902,9762,2036,9779,2174,9785,2315,9779,2455,9762,2593,9735,2727,9697,2857,9650,2983,9593,3104,9527,3219,9453,3329,9406,3389,9415,3389,9460,3333,9534,3223,9600,3107,9657,2986,9705,2860,9743,2729,9770,2594,9787,2456,9793,2314,9787,2173,9770,2034,9743,1900,9705,1769,9657,1643,9600,1521,9534,1405,9460,1295,9414,1238e" filled="t" fillcolor="#9BC1E2" stroked="f">
                <v:path arrowok="t"/>
                <v:fill/>
              </v:shape>
            </v:group>
            <v:group style="position:absolute;left:6341;top:596;width:1883;height:1076" coordorigin="6341,596" coordsize="1883,1076">
              <v:shape style="position:absolute;left:6341;top:596;width:1883;height:1076" coordorigin="6341,596" coordsize="1883,1076" path="m6720,1246l6675,1303,6600,1413,6534,1529,6477,1650,6429,1777,6392,1907,6364,2042,6347,2180,6341,2322,6348,2322,6354,2181,6371,2044,6398,1909,6436,1779,6483,1654,6540,1533,6606,1417,6680,1308,6729,1246,6720,1246e" filled="t" fillcolor="#9BC1E2" stroked="f">
                <v:path arrowok="t"/>
                <v:fill/>
              </v:shape>
            </v:group>
            <v:group style="position:absolute;left:6334;top:1672;width:1886;height:1075" coordorigin="6334,1672" coordsize="1886,1075">
              <v:shape style="position:absolute;left:6334;top:1672;width:1886;height:1075" coordorigin="6334,1672" coordsize="1886,1075" path="m6334,1672l6340,1814,6357,1953,6385,2089,6423,2220,6470,2347,6528,2469,6594,2585,6669,2696,6710,2747,6718,2747,6674,2692,6600,2581,6534,2466,6477,2344,6429,2218,6391,2087,6363,1952,6347,1814,6341,1673,6334,1672e" filled="t" fillcolor="#9BC1E2" stroked="f">
                <v:path arrowok="t"/>
                <v:fill/>
              </v:shape>
            </v:group>
            <v:group style="position:absolute;left:8067;top:596;width:1734;height:2151" coordorigin="8067,596" coordsize="1734,2151">
              <v:shape style="position:absolute;left:8067;top:596;width:1734;height:2151" coordorigin="8067,596" coordsize="1734,2151" path="m9424,1245l9413,1245,9459,1303,9533,1413,9599,1529,9656,1650,9704,1777,9742,1907,9770,2042,9786,2180,9792,2322,9786,2463,9770,2602,9742,2736,9704,2867,9656,2993,9599,3115,9533,3231,9459,3341,9415,3397,9425,3397,9466,3345,9540,3234,9607,3118,9664,2996,9712,2869,9750,2738,9777,2603,9794,2464,9800,2322,9794,2180,9777,2041,9750,1905,9712,1774,9664,1647,9607,1525,9540,1409,9466,1298,9424,1245e" filled="t" fillcolor="#9BC1E2" stroked="f">
                <v:path arrowok="t"/>
                <v:fill/>
              </v:shape>
            </v:group>
            <v:group style="position:absolute;left:6334;top:596;width:1890;height:1076" coordorigin="6334,596" coordsize="1890,1076">
              <v:shape style="position:absolute;left:6334;top:596;width:1890;height:1076" coordorigin="6334,596" coordsize="1890,1076" path="m6711,1253l6669,1306,6594,1417,6528,1533,6470,1655,6423,1782,6385,1913,6357,2048,6340,2187,6334,2329,6341,2330,6347,2188,6363,2050,6391,1915,6429,1784,6477,1658,6534,1537,6600,1421,6674,1311,6720,1253,6711,1253e" filled="t" fillcolor="#9BC1E2" stroked="f">
                <v:path arrowok="t"/>
                <v:fill/>
              </v:shape>
            </v:group>
            <v:group style="position:absolute;left:6327;top:1671;width:1904;height:1076" coordorigin="6327,1671" coordsize="1904,1076">
              <v:shape style="position:absolute;left:6327;top:1671;width:1904;height:1076" coordorigin="6327,1671" coordsize="1904,1076" path="m6335,1671l6327,1672,6333,1815,6350,1955,6377,2090,6416,2222,6464,2350,6521,2472,6588,2589,6663,2700,6700,2747,6711,2747,6669,2695,6595,2584,6528,2468,6471,2346,6423,2219,6385,2088,6358,1952,6341,1813,6335,1671e" filled="t" fillcolor="#9AC1E2" stroked="f">
                <v:path arrowok="t"/>
                <v:fill/>
              </v:shape>
            </v:group>
            <v:group style="position:absolute;left:8068;top:596;width:1740;height:2151" coordorigin="8068,596" coordsize="1740,2151">
              <v:shape style="position:absolute;left:8068;top:596;width:1740;height:2151" coordorigin="8068,596" coordsize="1740,2151" path="m9433,1254l9425,1254,9466,1306,9541,1417,9607,1533,9665,1655,9712,1782,9750,1913,9778,2048,9795,2187,9801,2329,9795,2471,9778,2610,9750,2746,9712,2877,9665,3004,9607,3125,9541,3242,9466,3353,9425,3405,9434,3405,9472,3358,9547,3247,9613,3130,9671,3007,9719,2880,9757,2748,9785,2612,9802,2473,9807,2330,9802,2188,9785,2048,9757,1912,9719,1780,9671,1653,9613,1531,9547,1414,9472,1303,9433,1254e" filled="t" fillcolor="#9AC1E2" stroked="f">
                <v:path arrowok="t"/>
                <v:fill/>
              </v:shape>
            </v:group>
            <v:group style="position:absolute;left:6327;top:596;width:1887;height:1076" coordorigin="6327,596" coordsize="1887,1076">
              <v:shape style="position:absolute;left:6327;top:596;width:1887;height:1076" coordorigin="6327,596" coordsize="1887,1076" path="m6701,1260l6663,1309,6588,1420,6521,1537,6464,1659,6416,1787,6377,1919,6350,2055,6333,2194,6327,2337,6335,2336,6341,2194,6358,2054,6385,1919,6423,1788,6471,1661,6528,1539,6595,1423,6669,1312,6711,1260,6701,1260e" filled="t" fillcolor="#9AC1E2" stroked="f">
                <v:path arrowok="t"/>
                <v:fill/>
              </v:shape>
            </v:group>
            <v:group style="position:absolute;left:6319;top:1671;width:1912;height:1076" coordorigin="6319,1671" coordsize="1912,1076">
              <v:shape style="position:absolute;left:6319;top:1671;width:1912;height:1076" coordorigin="6319,1671" coordsize="1912,1076" path="m6328,1671l6319,1672,6325,1816,6342,1956,6370,2092,6409,2225,6457,2352,6515,2475,6581,2593,6657,2704,6691,2747,6702,2747,6663,2699,6588,2588,6522,2471,6464,2349,6416,2221,6378,2089,6350,1954,6333,1814,6328,1671e" filled="t" fillcolor="#9AC1E2" stroked="f">
                <v:path arrowok="t"/>
                <v:fill/>
              </v:shape>
            </v:group>
            <v:group style="position:absolute;left:8068;top:596;width:1747;height:2151" coordorigin="8068,596" coordsize="1747,2151">
              <v:shape style="position:absolute;left:8068;top:596;width:1747;height:2151" coordorigin="8068,596" coordsize="1747,2151" path="m9442,1261l9434,1261,9472,1309,9547,1420,9614,1537,9671,1659,9719,1787,9758,1919,9785,2054,9802,2194,9808,2337,9802,2479,9785,2619,9758,2755,9719,2886,9671,3014,9614,3136,9547,3253,9472,3364,9434,3412,9443,3412,9477,3370,9553,3258,9620,3141,9677,3018,9726,2890,9764,2757,9792,2621,9809,2481,9815,2338,9809,2194,9792,2054,9764,1918,9726,1785,9677,1658,9620,1535,9553,1417,9477,1306,9442,1261e" filled="t" fillcolor="#9AC1E2" stroked="f">
                <v:path arrowok="t"/>
                <v:fill/>
              </v:shape>
            </v:group>
            <v:group style="position:absolute;left:6319;top:596;width:1895;height:1076" coordorigin="6319,596" coordsize="1895,1076">
              <v:shape style="position:absolute;left:6319;top:596;width:1895;height:1076" coordorigin="6319,596" coordsize="1895,1076" path="m6692,1268l6581,1424,6515,1541,6457,1664,6409,1792,6370,1924,6342,2061,6325,2201,6319,2344,6328,2343,6333,2200,6350,2061,6378,1925,6416,1793,6464,1666,6522,1543,6588,1426,6663,1315,6701,1268,6692,1268e" filled="t" fillcolor="#9AC1E2" stroked="f">
                <v:path arrowok="t"/>
                <v:fill/>
              </v:shape>
            </v:group>
            <v:group style="position:absolute;left:6312;top:1672;width:1909;height:1075" coordorigin="6312,1672" coordsize="1909,1075">
              <v:shape style="position:absolute;left:6312;top:1672;width:1909;height:1075" coordorigin="6312,1672" coordsize="1909,1075" path="m6312,1672l6318,1816,6335,1957,6363,2094,6402,2227,6450,2355,6508,2479,6575,2597,6651,2709,6682,2747,6690,2747,6656,2705,6581,2593,6514,2476,6456,2353,6408,2225,6370,2093,6342,1956,6325,1816,6319,1673,6312,1672e" filled="t" fillcolor="#98C0E1" stroked="f">
                <v:path arrowok="t"/>
                <v:fill/>
              </v:shape>
            </v:group>
            <v:group style="position:absolute;left:8067;top:596;width:1756;height:2151" coordorigin="8067,596" coordsize="1756,2151">
              <v:shape style="position:absolute;left:8067;top:596;width:1756;height:2151" coordorigin="8067,596" coordsize="1756,2151" path="m9452,1268l9442,1268,9477,1312,9552,1424,9619,1541,9677,1664,9725,1792,9763,1924,9791,2061,9808,2201,9814,2344,9808,2487,9791,2627,9763,2764,9725,2896,9677,3024,9619,3147,9552,3264,9477,3376,9443,3419,9453,3419,9483,3380,9559,3268,9626,3150,9684,3027,9733,2898,9771,2765,9799,2628,9816,2488,9822,2344,9816,2200,9799,2059,9771,1922,9733,1789,9684,1661,9626,1537,9559,1419,9483,1307,9452,1268e" filled="t" fillcolor="#98C0E1" stroked="f">
                <v:path arrowok="t"/>
                <v:fill/>
              </v:shape>
            </v:group>
            <v:group style="position:absolute;left:6312;top:596;width:1914;height:1076" coordorigin="6312,596" coordsize="1914,1076">
              <v:shape style="position:absolute;left:6312;top:596;width:1914;height:1076" coordorigin="6312,596" coordsize="1914,1076" path="m6683,1275l6575,1427,6508,1545,6450,1668,6402,1797,6363,1930,6335,2067,6318,2207,6312,2351,6319,2352,6325,2208,6342,2068,6370,1932,6408,1799,6456,1671,6514,1549,6581,1431,6656,1320,6692,1275,6683,1275e" filled="t" fillcolor="#98C0E1" stroked="f">
                <v:path arrowok="t"/>
                <v:fill/>
              </v:shape>
            </v:group>
            <v:group style="position:absolute;left:6305;top:1672;width:1917;height:1075" coordorigin="6305,1672" coordsize="1917,1075">
              <v:shape style="position:absolute;left:6305;top:1672;width:1917;height:1075" coordorigin="6305,1672" coordsize="1917,1075" path="m6305,1672l6311,1817,6328,1958,6356,2096,6395,2229,6443,2358,6502,2482,6569,2601,6645,2713,6672,2747,6681,2747,6650,2709,6575,2597,6508,2479,6450,2356,6401,2227,6363,2094,6334,1957,6317,1817,6312,1673,6305,1672e" filled="t" fillcolor="#98C0E1" stroked="f">
                <v:path arrowok="t"/>
                <v:fill/>
              </v:shape>
            </v:group>
            <v:group style="position:absolute;left:8067;top:596;width:1763;height:2151" coordorigin="8067,596" coordsize="1763,2151">
              <v:shape style="position:absolute;left:8067;top:596;width:1763;height:2151" coordorigin="8067,596" coordsize="1763,2151" path="m9461,1275l9451,1275,9483,1315,9558,1427,9626,1545,9684,1668,9732,1797,9770,1930,9799,2067,9816,2207,9822,2351,9816,2495,9799,2636,9770,2773,9732,2906,9684,3034,9626,3158,9558,3276,9483,3388,9452,3426,9462,3426,9489,3392,9565,3279,9633,3161,9691,3037,9740,2908,9778,2774,9806,2637,9824,2495,9829,2351,9824,2207,9806,2065,9778,1928,9740,1794,9691,1665,9633,1541,9565,1423,9489,1310,9461,1275e" filled="t" fillcolor="#98C0E1" stroked="f">
                <v:path arrowok="t"/>
                <v:fill/>
              </v:shape>
            </v:group>
            <v:group style="position:absolute;left:6305;top:596;width:1921;height:1076" coordorigin="6305,596" coordsize="1921,1076">
              <v:shape style="position:absolute;left:6305;top:596;width:1921;height:1076" coordorigin="6305,596" coordsize="1921,1076" path="m6673,1282l6569,1431,6502,1549,6443,1673,6395,1802,6356,1935,6328,2073,6311,2214,6305,2359,6312,2359,6317,2215,6334,2074,6363,1937,6401,1804,6450,1676,6508,1553,6575,1435,6650,1323,6682,1282,6673,1282e" filled="t" fillcolor="#98C0E1" stroked="f">
                <v:path arrowok="t"/>
                <v:fill/>
              </v:shape>
            </v:group>
            <v:group style="position:absolute;left:6297;top:1672;width:1925;height:1075" coordorigin="6297,1672" coordsize="1925,1075">
              <v:shape style="position:absolute;left:6297;top:1672;width:1925;height:1075" coordorigin="6297,1672" coordsize="1925,1075" path="m6297,1672l6303,1817,6321,1959,6349,2098,6388,2232,6437,2361,6495,2485,6563,2604,6639,2717,6663,2747,6671,2747,6644,2713,6568,2601,6501,2482,6443,2358,6394,2230,6355,2096,6327,1958,6310,1817,6304,1673,6297,1672e" filled="t" fillcolor="#98C0E1" stroked="f">
                <v:path arrowok="t"/>
                <v:fill/>
              </v:shape>
            </v:group>
            <v:group style="position:absolute;left:8067;top:596;width:1770;height:2151" coordorigin="8067,596" coordsize="1770,2151">
              <v:shape style="position:absolute;left:8067;top:596;width:1770;height:2151" coordorigin="8067,596" coordsize="1770,2151" path="m9470,1282l9460,1282,9489,1318,9565,1431,9632,1549,9690,1673,9739,1802,9778,1935,9806,2073,9823,2214,9829,2359,9823,2503,9806,2644,9778,2782,9739,2915,9690,3044,9632,3168,9565,3287,9489,3399,9462,3433,9471,3433,9495,3403,9572,3290,9639,3171,9698,3047,9747,2917,9785,2783,9814,2645,9831,2503,9837,2358,9831,2213,9814,2071,9785,1933,9747,1799,9698,1670,9639,1545,9572,1426,9495,1313,9470,1282e" filled="t" fillcolor="#98C0E1" stroked="f">
                <v:path arrowok="t"/>
                <v:fill/>
              </v:shape>
            </v:group>
            <v:group style="position:absolute;left:6297;top:596;width:1929;height:1076" coordorigin="6297,596" coordsize="1929,1076">
              <v:shape style="position:absolute;left:6297;top:596;width:1929;height:1076" coordorigin="6297,596" coordsize="1929,1076" path="m6664,1290l6563,1434,6495,1553,6437,1677,6388,1807,6349,1941,6321,2079,6303,2221,6297,2366,6304,2366,6310,2222,6327,2081,6355,1943,6394,1809,6443,1680,6501,1557,6568,1438,6644,1326,6673,1290,6664,1290e" filled="t" fillcolor="#98C0E1" stroked="f">
                <v:path arrowok="t"/>
                <v:fill/>
              </v:shape>
            </v:group>
            <v:group style="position:absolute;left:6290;top:1672;width:1932;height:1075" coordorigin="6290,1672" coordsize="1932,1075">
              <v:shape style="position:absolute;left:6290;top:1672;width:1932;height:1075" coordorigin="6290,1672" coordsize="1932,1075" path="m6290,1672l6296,1818,6313,1961,6342,2099,6381,2234,6430,2364,6489,2489,6556,2608,6633,2722,6653,2747,6663,2747,6640,2718,6563,2605,6496,2486,6437,2361,6388,2232,6350,2098,6321,1960,6304,1818,6298,1673,6290,1672e" filled="t" fillcolor="#98C0E1" stroked="f">
                <v:path arrowok="t"/>
                <v:fill/>
              </v:shape>
            </v:group>
            <v:group style="position:absolute;left:8068;top:596;width:1776;height:2151" coordorigin="8068,596" coordsize="1776,2151">
              <v:shape style="position:absolute;left:8068;top:596;width:1776;height:2151" coordorigin="8068,596" coordsize="1776,2151" path="m9480,1290l9471,1290,9496,1321,9572,1434,9640,1553,9698,1677,9747,1807,9786,1941,9814,2079,9832,2221,9838,2366,9832,2511,9814,2653,9786,2791,9747,2925,9698,3055,9640,3179,9572,3298,9496,3411,9472,3441,9481,3441,9501,3415,9578,3302,9646,3182,9704,3057,9753,2927,9792,2793,9821,2654,9838,2511,9844,2366,9838,2220,9821,2078,9792,1939,9753,1804,9704,1674,9646,1549,9578,1430,9501,1316,9480,1290e" filled="t" fillcolor="#98C0E1" stroked="f">
                <v:path arrowok="t"/>
                <v:fill/>
              </v:shape>
            </v:group>
            <v:group style="position:absolute;left:6290;top:596;width:1937;height:1076" coordorigin="6290,596" coordsize="1937,1076">
              <v:shape style="position:absolute;left:6290;top:596;width:1937;height:1076" coordorigin="6290,596" coordsize="1937,1076" path="m6654,1297l6556,1437,6489,1557,6430,1682,6381,1812,6342,1946,6313,2085,6296,2228,6290,2373,6298,2374,6304,2229,6321,2087,6350,1948,6388,1814,6437,1685,6496,1561,6563,1442,6640,1329,6665,1297,6654,1297e" filled="t" fillcolor="#98C0E1" stroked="f">
                <v:path arrowok="t"/>
                <v:fill/>
              </v:shape>
            </v:group>
            <v:group style="position:absolute;left:6283;top:1671;width:1951;height:1076" coordorigin="6283,1671" coordsize="1951,1076">
              <v:shape style="position:absolute;left:6283;top:1671;width:1951;height:1076" coordorigin="6283,1671" coordsize="1951,1076" path="m6291,1671l6283,1672,6289,1819,6306,1962,6335,2101,6374,2236,6423,2367,6482,2492,6550,2612,6627,2726,6644,2747,6655,2747,6634,2721,6557,2607,6489,2488,6431,2363,6381,2233,6342,2098,6314,1960,6297,1817,6291,1671e" filled="t" fillcolor="#98C0E1" stroked="f">
                <v:path arrowok="t"/>
                <v:fill/>
              </v:shape>
            </v:group>
            <v:group style="position:absolute;left:8068;top:596;width:1784;height:2151" coordorigin="8068,596" coordsize="1784,2151">
              <v:shape style="position:absolute;left:8068;top:596;width:1784;height:2151" coordorigin="8068,596" coordsize="1784,2151" path="m9489,1298l9481,1298,9502,1324,9578,1437,9646,1557,9705,1682,9754,1812,9793,1946,9822,2085,9839,2228,9845,2373,9839,2519,9822,2661,9793,2800,9754,2935,9705,3065,9646,3190,9578,3309,9502,3423,9481,3449,9490,3449,9507,3428,9584,3314,9652,3194,9711,3069,9760,2938,9800,2803,9828,2664,9846,2521,9851,2374,9846,2228,9828,2085,9800,1946,9760,1811,9711,1680,9652,1555,9584,1435,9507,1321,9489,1298e" filled="t" fillcolor="#98C0E1" stroked="f">
                <v:path arrowok="t"/>
                <v:fill/>
              </v:shape>
            </v:group>
            <v:group style="position:absolute;left:6283;top:596;width:1934;height:1076" coordorigin="6283,596" coordsize="1934,1076">
              <v:shape style="position:absolute;left:6283;top:596;width:1934;height:1076" coordorigin="6283,596" coordsize="1934,1076" path="m6645,1305l6550,1441,6482,1561,6423,1686,6374,1817,6335,1952,6306,2092,6289,2234,6283,2381,6291,2380,6297,2234,6314,2091,6342,1953,6381,1818,6431,1688,6489,1563,6557,1444,6634,1330,6654,1305,6645,1305e" filled="t" fillcolor="#98C0E1" stroked="f">
                <v:path arrowok="t"/>
                <v:fill/>
              </v:shape>
            </v:group>
            <v:group style="position:absolute;left:6275;top:1672;width:1948;height:1075" coordorigin="6275,1672" coordsize="1948,1075">
              <v:shape style="position:absolute;left:6275;top:1672;width:1948;height:1075" coordorigin="6275,1672" coordsize="1948,1075" path="m6275,1672l6281,1819,6299,1963,6327,2103,6367,2239,6416,2370,6475,2496,6544,2616,6621,2730,6635,2747,6645,2747,6628,2726,6551,2612,6483,2493,6424,2367,6374,2237,6335,2101,6307,1962,6289,1819,6283,1673,6275,1672e" filled="t" fillcolor="#97BEE0" stroked="f">
                <v:path arrowok="t"/>
                <v:fill/>
              </v:shape>
            </v:group>
            <v:group style="position:absolute;left:8068;top:596;width:1791;height:2151" coordorigin="8068,596" coordsize="1791,2151">
              <v:shape style="position:absolute;left:8068;top:596;width:1791;height:2151" coordorigin="8068,596" coordsize="1791,2151" path="m9499,1304l9490,1304,9508,1327,9585,1441,9653,1561,9712,1686,9761,1817,9800,1952,9829,2091,9846,2234,9852,2381,9846,2527,9829,2670,9800,2809,9761,2944,9712,3075,9653,3200,9585,3320,9508,3434,9491,3455,9500,3455,9513,3438,9590,3324,9659,3204,9718,3078,9767,2946,9807,2811,9835,2671,9853,2527,9859,2380,9853,2233,9835,2090,9807,1950,9767,1814,9718,1683,9659,1557,9590,1437,9513,1322,9499,1304e" filled="t" fillcolor="#97BEE0" stroked="f">
                <v:path arrowok="t"/>
                <v:fill/>
              </v:shape>
            </v:group>
            <v:group style="position:absolute;left:6275;top:596;width:1952;height:1076" coordorigin="6275,596" coordsize="1952,1076">
              <v:shape style="position:absolute;left:6275;top:596;width:1952;height:1076" coordorigin="6275,596" coordsize="1952,1076" path="m6636,1312l6544,1444,6475,1565,6416,1691,6367,1822,6327,1958,6299,2097,6281,2241,6275,2388,6283,2388,6289,2242,6307,2099,6335,1960,6374,1824,6424,1694,6483,1568,6551,1449,6628,1335,6646,1312,6636,1312e" filled="t" fillcolor="#97BEE0" stroked="f">
                <v:path arrowok="t"/>
                <v:fill/>
              </v:shape>
            </v:group>
            <v:group style="position:absolute;left:6268;top:1672;width:1955;height:1075" coordorigin="6268,1672" coordsize="1955,1075">
              <v:shape style="position:absolute;left:6268;top:1672;width:1955;height:1075" coordorigin="6268,1672" coordsize="1955,1075" path="m6268,1672l6274,1820,6292,1964,6320,2105,6360,2241,6409,2372,6469,2499,6538,2620,6615,2735,6625,2747,6634,2747,6621,2731,6543,2616,6475,2496,6416,2370,6366,2239,6327,2103,6298,1963,6281,1820,6275,1673,6268,1672e" filled="t" fillcolor="#97BEE0" stroked="f">
                <v:path arrowok="t"/>
                <v:fill/>
              </v:shape>
            </v:group>
            <v:group style="position:absolute;left:8067;top:596;width:1800;height:2151" coordorigin="8067,596" coordsize="1800,2151">
              <v:shape style="position:absolute;left:8067;top:596;width:1800;height:2151" coordorigin="8067,596" coordsize="1800,2151" path="m9508,1312l9498,1312,9512,1330,9590,1444,9658,1565,9717,1691,9767,1822,9806,1958,9835,2097,9852,2241,9858,2388,9852,2535,9835,2678,9806,2818,9767,2954,9717,3085,9658,3211,9590,3332,9512,3446,9499,3463,9509,3463,9519,3450,9596,3335,9665,3214,9725,3088,9774,2956,9814,2820,9843,2679,9860,2535,9866,2388,9860,2240,9843,2096,9814,1956,9774,1819,9725,1688,9665,1561,9596,1440,9519,1325,9508,1312e" filled="t" fillcolor="#97BEE0" stroked="f">
                <v:path arrowok="t"/>
                <v:fill/>
              </v:shape>
            </v:group>
            <v:group style="position:absolute;left:6268;top:596;width:1960;height:1076" coordorigin="6268,596" coordsize="1960,1076">
              <v:shape style="position:absolute;left:6268;top:596;width:1960;height:1076" coordorigin="6268,596" coordsize="1960,1076" path="m6626,1319l6538,1448,6469,1569,6409,1695,6360,1827,6320,1963,6292,2104,6274,2248,6268,2395,6275,2396,6281,2249,6298,2105,6327,1965,6366,1829,6416,1698,6475,1572,6543,1452,6621,1338,6635,1319,6626,1319e" filled="t" fillcolor="#97BEE0" stroked="f">
                <v:path arrowok="t"/>
                <v:fill/>
              </v:shape>
            </v:group>
            <v:group style="position:absolute;left:6261;top:1672;width:1963;height:1075" coordorigin="6261,1672" coordsize="1963,1075">
              <v:shape style="position:absolute;left:6261;top:1672;width:1963;height:1075" coordorigin="6261,1672" coordsize="1963,1075" path="m6261,1672l6267,1821,6284,1965,6313,2106,6353,2243,6403,2375,6462,2502,6531,2624,6609,2739,6616,2747,6624,2747,6615,2735,6537,2620,6468,2499,6409,2373,6359,2241,6320,2105,6291,1964,6273,1820,6267,1673,6261,1672e" filled="t" fillcolor="#97BEE0" stroked="f">
                <v:path arrowok="t"/>
                <v:fill/>
              </v:shape>
            </v:group>
            <v:group style="position:absolute;left:8067;top:596;width:1807;height:2151" coordorigin="8067,596" coordsize="1807,2151">
              <v:shape style="position:absolute;left:8067;top:596;width:1807;height:2151" coordorigin="8067,596" coordsize="1807,2151" path="m9517,1319l9507,1319,9518,1333,9596,1448,9665,1569,9724,1695,9774,1827,9813,1963,9842,2104,9860,2248,9866,2395,9860,2543,9842,2687,9813,2828,9774,2964,9724,3095,9665,3222,9596,3343,9518,3458,9509,3470,9518,3470,9525,3462,9603,3346,9672,3225,9731,3098,9781,2966,9821,2829,9850,2688,9868,2543,9874,2395,9868,2247,9850,2102,9821,1961,9781,1824,9731,1692,9672,1565,9603,1444,9525,1328,9517,1319e" filled="t" fillcolor="#97BEE0" stroked="f">
                <v:path arrowok="t"/>
                <v:fill/>
              </v:shape>
            </v:group>
            <v:group style="position:absolute;left:6261;top:596;width:1968;height:1076" coordorigin="6261,596" coordsize="1968,1076">
              <v:shape style="position:absolute;left:6261;top:596;width:1968;height:1076" coordorigin="6261,596" coordsize="1968,1076" path="m6617,1327l6531,1451,6462,1573,6403,1700,6353,1832,6313,1969,6284,2110,6267,2255,6261,2403,6267,2403,6273,2255,6291,2111,6320,1971,6359,1835,6409,1703,6468,1576,6537,1456,6615,1341,6626,1327,6617,1327e" filled="t" fillcolor="#97BEE0" stroked="f">
                <v:path arrowok="t"/>
                <v:fill/>
              </v:shape>
            </v:group>
            <v:group style="position:absolute;left:6253;top:1672;width:1971;height:1075" coordorigin="6253,1672" coordsize="1971,1075">
              <v:shape style="position:absolute;left:6253;top:1672;width:1971;height:1075" coordorigin="6253,1672" coordsize="1971,1075" path="m6253,1672l6259,1821,6277,1966,6306,2108,6346,2246,6396,2378,6456,2506,6525,2628,6603,2743,6607,2747,6615,2747,6609,2739,6531,2624,6462,2503,6402,2376,6352,2243,6313,2107,6284,1966,6266,1821,6260,1673,6253,1672e" filled="t" fillcolor="#96BEE0" stroked="f">
                <v:path arrowok="t"/>
                <v:fill/>
              </v:shape>
            </v:group>
            <v:group style="position:absolute;left:8067;top:596;width:1814;height:2151" coordorigin="8067,596" coordsize="1814,2151">
              <v:shape style="position:absolute;left:8067;top:596;width:1814;height:2151" coordorigin="8067,596" coordsize="1814,2151" path="m9527,1326l9516,1326,9524,1336,9602,1451,9671,1573,9731,1700,9781,1832,9820,1969,9849,2110,9867,2255,9873,2403,9867,2551,9849,2696,9820,2837,9781,2973,9731,3106,9671,3233,9602,3354,9524,3469,9518,3477,9528,3477,9531,3473,9609,3358,9678,3236,9738,3108,9788,2975,9828,2838,9857,2696,9875,2551,9881,2402,9875,2254,9857,2108,9828,1967,9788,1829,9738,1697,9678,1569,9609,1447,9531,1331,9527,1326e" filled="t" fillcolor="#96BEE0" stroked="f">
                <v:path arrowok="t"/>
                <v:fill/>
              </v:shape>
            </v:group>
            <v:group style="position:absolute;left:6253;top:596;width:1976;height:1076" coordorigin="6253,596" coordsize="1976,1076">
              <v:shape style="position:absolute;left:6253;top:596;width:1976;height:1076" coordorigin="6253,596" coordsize="1976,1076" path="m6608,1334l6525,1455,6456,1577,6396,1704,6346,1837,6306,1974,6277,2116,6259,2261,6253,2410,6260,2410,6266,2262,6284,2117,6313,1976,6352,1840,6402,1707,6462,1580,6531,1459,6609,1344,6617,1334,6608,1334e" filled="t" fillcolor="#96BEE0" stroked="f">
                <v:path arrowok="t"/>
                <v:fill/>
              </v:shape>
            </v:group>
            <v:group style="position:absolute;left:6246;top:1672;width:1979;height:1075" coordorigin="6246,1672" coordsize="1979,1075">
              <v:shape style="position:absolute;left:6246;top:1672;width:1979;height:1075" coordorigin="6246,1672" coordsize="1979,1075" path="m6246,1672l6252,1822,6270,1968,6299,2110,6339,2248,6389,2381,6449,2509,6519,2631,6597,2747,6607,2747,6604,2744,6526,2628,6457,2506,6397,2378,6347,2246,6307,2108,6278,1967,6260,1821,6254,1673,6246,1672e" filled="t" fillcolor="#96BEE0" stroked="f">
                <v:path arrowok="t"/>
                <v:fill/>
              </v:shape>
            </v:group>
            <v:group style="position:absolute;left:8068;top:596;width:1820;height:2151" coordorigin="8068,596" coordsize="1820,2151">
              <v:shape style="position:absolute;left:8068;top:596;width:1820;height:2151" coordorigin="8068,596" coordsize="1820,2151" path="m9536,1334l9527,1334,9531,1339,9610,1455,9679,1577,9739,1704,9789,1837,9829,1974,9858,2116,9876,2261,9882,2410,9876,2559,9858,2704,9829,2846,9789,2983,9739,3116,9679,3243,9610,3365,9531,3481,9529,3485,9537,3485,9615,3369,9685,3246,9745,3118,9795,2985,9835,2847,9864,2705,9882,2559,9888,2410,9882,2260,9864,2114,9835,1972,9795,1834,9745,1701,9685,1573,9615,1451,9537,1334,9536,1334e" filled="t" fillcolor="#96BEE0" stroked="f">
                <v:path arrowok="t"/>
                <v:fill/>
              </v:shape>
            </v:group>
            <v:group style="position:absolute;left:6246;top:596;width:1983;height:1076" coordorigin="6246,596" coordsize="1983,1076">
              <v:shape style="position:absolute;left:6246;top:596;width:1983;height:1076" coordorigin="6246,596" coordsize="1983,1076" path="m6598,1341l6519,1458,6449,1581,6389,1709,6339,1842,6299,1980,6270,2122,6252,2268,6246,2417,6254,2418,6260,2269,6278,2124,6307,1982,6347,1845,6397,1712,6457,1584,6526,1462,6604,1347,6609,1341,6598,1341e" filled="t" fillcolor="#96BEE0" stroked="f">
                <v:path arrowok="t"/>
                <v:fill/>
              </v:shape>
            </v:group>
            <v:group style="position:absolute;left:6239;top:1671;width:1997;height:1076" coordorigin="6239,1671" coordsize="1997,1076">
              <v:shape style="position:absolute;left:6239;top:1671;width:1997;height:1076" coordorigin="6239,1671" coordsize="1997,1076" path="m6247,1671l6239,1672,6245,1822,6263,1969,6292,2112,6332,2250,6382,2384,6443,2512,6513,2635,6588,2747,6599,2747,6598,2747,6520,2630,6450,2508,6390,2380,6340,2247,6300,2109,6271,1967,6253,1821,6247,1671e" filled="t" fillcolor="#96BEE0" stroked="f">
                <v:path arrowok="t"/>
                <v:fill/>
              </v:shape>
            </v:group>
            <v:group style="position:absolute;left:8068;top:596;width:1828;height:2151" coordorigin="8068,596" coordsize="1828,2151">
              <v:shape style="position:absolute;left:8068;top:596;width:1828;height:2151" coordorigin="8068,596" coordsize="1828,2151" path="m9545,1342l9538,1342,9616,1458,9686,1581,9746,1709,9796,1842,9836,1980,9865,2122,9883,2268,9889,2417,9883,2567,9865,2713,9836,2855,9796,2993,9746,3126,9686,3254,9616,3376,9537,3493,9537,3493,9546,3493,9621,3381,9691,3258,9752,3130,9802,2996,9842,2858,9872,2715,9889,2568,9896,2418,9889,2269,9872,2122,9842,1979,9802,1841,9752,1707,9691,1578,9621,1455,9545,1342e" filled="t" fillcolor="#96BEE0" stroked="f">
                <v:path arrowok="t"/>
                <v:fill/>
              </v:shape>
            </v:group>
            <v:group style="position:absolute;left:6239;top:596;width:1980;height:1076" coordorigin="6239,596" coordsize="1980,1076">
              <v:shape style="position:absolute;left:6239;top:596;width:1980;height:1076" coordorigin="6239,596" coordsize="1980,1076" path="m6589,1349l6513,1462,6443,1585,6382,1713,6332,1847,6292,1985,6263,2128,6245,2275,6239,2425,6247,2424,6253,2274,6271,2128,6300,1986,6340,1848,6390,1715,6450,1587,6520,1465,6598,1349,6589,1349e" filled="t" fillcolor="#96BEE0" stroked="f">
                <v:path arrowok="t"/>
                <v:fill/>
              </v:shape>
            </v:group>
            <v:group style="position:absolute;left:6231;top:1672;width:1994;height:1075" coordorigin="6231,1672" coordsize="1994,1075">
              <v:shape style="position:absolute;left:6231;top:1672;width:1994;height:1075" coordorigin="6231,1672" coordsize="1994,1075" path="m6231,1672l6237,1823,6255,1970,6285,2113,6325,2252,6376,2387,6436,2516,6506,2639,6580,2747,6589,2747,6513,2636,6444,2513,6383,2384,6333,2250,6293,2112,6263,1969,6245,1823,6239,1673,6231,1672e" filled="t" fillcolor="#96BEE0" stroked="f">
                <v:path arrowok="t"/>
                <v:fill/>
              </v:shape>
            </v:group>
            <v:group style="position:absolute;left:8068;top:596;width:1835;height:2151" coordorigin="8068,596" coordsize="1835,2151">
              <v:shape style="position:absolute;left:8068;top:596;width:1835;height:2151" coordorigin="8068,596" coordsize="1835,2151" path="m9554,1348l9545,1348,9622,1462,9692,1585,9752,1713,9803,1847,9843,1985,9872,2128,9890,2275,9896,2425,9890,2575,9872,2721,9843,2864,9803,3002,9752,3136,9692,3265,9622,3388,9547,3499,9555,3499,9628,3391,9698,3268,9759,3139,9809,3004,9850,2865,9879,2722,9897,2575,9903,2424,9897,2274,9879,2127,9850,1983,9809,1844,9759,1710,9698,1581,9628,1458,9554,1348e" filled="t" fillcolor="#96BEE0" stroked="f">
                <v:path arrowok="t"/>
                <v:fill/>
              </v:shape>
            </v:group>
            <v:group style="position:absolute;left:6231;top:596;width:1999;height:1076" coordorigin="6231,596" coordsize="1999,1076">
              <v:shape style="position:absolute;left:6231;top:596;width:1999;height:1076" coordorigin="6231,596" coordsize="1999,1076" path="m6580,1356l6506,1465,6436,1589,6376,1718,6325,1852,6285,1991,6255,2134,6237,2282,6231,2432,6239,2432,6245,2282,6263,2136,6293,1993,6333,1855,6383,1721,6444,1592,6513,1469,6590,1356,6580,1356e" filled="t" fillcolor="#96BEE0" stroked="f">
                <v:path arrowok="t"/>
                <v:fill/>
              </v:shape>
            </v:group>
            <v:group style="position:absolute;left:6224;top:1672;width:2002;height:1075" coordorigin="6224,1672" coordsize="2002,1075">
              <v:shape style="position:absolute;left:6224;top:1672;width:2002;height:1075" coordorigin="6224,1672" coordsize="2002,1075" path="m6224,1672l6230,1824,6248,1971,6278,2115,6318,2255,6369,2390,6430,2519,6500,2643,6571,2747,6579,2747,6506,2639,6436,2516,6375,2387,6324,2253,6284,2114,6255,1970,6237,1823,6231,1673,6224,1672e" filled="t" fillcolor="#96BEE0" stroked="f">
                <v:path arrowok="t"/>
                <v:fill/>
              </v:shape>
            </v:group>
            <v:group style="position:absolute;left:8067;top:596;width:1844;height:2151" coordorigin="8067,596" coordsize="1844,2151">
              <v:shape style="position:absolute;left:8067;top:596;width:1844;height:2151" coordorigin="8067,596" coordsize="1844,2151" path="m9563,1356l9553,1356,9627,1465,9697,1589,9758,1718,9809,1852,9849,1991,9878,2134,9896,2282,9902,2432,9896,2583,9878,2730,9849,2873,9809,3012,9758,3146,9697,3275,9627,3399,9554,3507,9564,3507,9634,3402,9704,3279,9765,3149,9816,3014,9857,2875,9886,2731,9904,2583,9910,2432,9904,2281,9886,2133,9857,1989,9816,1849,9765,1715,9704,1585,9634,1461,9563,1356e" filled="t" fillcolor="#96BEE0" stroked="f">
                <v:path arrowok="t"/>
                <v:fill/>
              </v:shape>
            </v:group>
            <v:group style="position:absolute;left:6224;top:596;width:2007;height:1076" coordorigin="6224,596" coordsize="2007,1076">
              <v:shape style="position:absolute;left:6224;top:596;width:2007;height:1076" coordorigin="6224,596" coordsize="2007,1076" path="m6572,1363l6500,1469,6430,1593,6369,1722,6318,1857,6278,1997,6248,2141,6230,2288,6224,2439,6231,2440,6237,2289,6255,2142,6284,1999,6324,1860,6375,1725,6436,1596,6506,1473,6580,1363,6572,1363e" filled="t" fillcolor="#96BEE0" stroked="f">
                <v:path arrowok="t"/>
                <v:fill/>
              </v:shape>
            </v:group>
            <v:group style="position:absolute;left:6217;top:1672;width:2010;height:1075" coordorigin="6217,1672" coordsize="2010,1075">
              <v:shape style="position:absolute;left:6217;top:1672;width:2010;height:1075" coordorigin="6217,1672" coordsize="2010,1075" path="m6217,1672l6223,1824,6241,1972,6270,2117,6311,2257,6362,2392,6423,2523,6494,2647,6562,2747,6570,2747,6500,2643,6429,2519,6368,2390,6317,2255,6277,2115,6248,1972,6230,1824,6223,1673,6217,1672e" filled="t" fillcolor="#95BDDF" stroked="f">
                <v:path arrowok="t"/>
                <v:fill/>
              </v:shape>
            </v:group>
            <v:group style="position:absolute;left:8067;top:596;width:1851;height:2151" coordorigin="8067,596" coordsize="1851,2151">
              <v:shape style="position:absolute;left:8067;top:596;width:1851;height:2151" coordorigin="8067,596" coordsize="1851,2151" path="m9572,1363l9562,1363,9633,1469,9704,1593,9765,1722,9816,1857,9856,1997,9886,2141,9904,2288,9910,2439,9904,2590,9886,2738,9856,2882,9816,3022,9765,3157,9704,3286,9633,3410,9563,3514,9572,3514,9640,3414,9711,3289,9772,3159,9823,3024,9864,2884,9893,2739,9911,2591,9918,2439,9911,2287,9893,2139,9864,1995,9823,1854,9772,1719,9711,1589,9640,1465,9572,1363e" filled="t" fillcolor="#95BDDF" stroked="f">
                <v:path arrowok="t"/>
                <v:fill/>
              </v:shape>
            </v:group>
            <v:group style="position:absolute;left:6217;top:596;width:2014;height:1076" coordorigin="6217,596" coordsize="2014,1076">
              <v:shape style="position:absolute;left:6217;top:596;width:2014;height:1076" coordorigin="6217,596" coordsize="2014,1076" path="m6563,1371l6494,1472,6423,1597,6362,1727,6311,1862,6270,2002,6241,2147,6223,2295,6217,2447,6223,2447,6230,2296,6248,2148,6277,2004,6317,1865,6368,1730,6429,1600,6500,1476,6571,1371,6563,1371e" filled="t" fillcolor="#95BDDF" stroked="f">
                <v:path arrowok="t"/>
                <v:fill/>
              </v:shape>
            </v:group>
            <v:group style="position:absolute;left:6209;top:1672;width:2017;height:1075" coordorigin="6209,1672" coordsize="2017,1075">
              <v:shape style="position:absolute;left:6209;top:1672;width:2017;height:1075" coordorigin="6209,1672" coordsize="2017,1075" path="m6209,1672l6215,1825,6234,1974,6263,2119,6304,2259,6355,2395,6417,2526,6488,2651,6553,2747,6561,2747,6493,2647,6423,2523,6362,2393,6310,2257,6270,2117,6240,1973,6222,1824,6216,1673,6209,1672e" filled="t" fillcolor="#95BDDF" stroked="f">
                <v:path arrowok="t"/>
                <v:fill/>
              </v:shape>
            </v:group>
            <v:group style="position:absolute;left:8067;top:596;width:1858;height:2151" coordorigin="8067,596" coordsize="1858,2151">
              <v:shape style="position:absolute;left:8067;top:596;width:1858;height:2151" coordorigin="8067,596" coordsize="1858,2151" path="m9580,1370l9571,1370,9640,1472,9710,1597,9771,1727,9823,1862,9863,2002,9893,2147,9911,2295,9917,2447,9911,2598,9893,2747,9863,2891,9823,3031,9771,3167,9710,3297,9640,3421,9572,3521,9581,3521,9646,3425,9717,3300,9779,3169,9830,3033,9871,2893,9901,2748,9919,2599,9925,2446,9919,2294,9901,2145,9871,2000,9830,1859,9779,1724,9717,1593,9646,1468,9580,1370e" filled="t" fillcolor="#95BDDF" stroked="f">
                <v:path arrowok="t"/>
                <v:fill/>
              </v:shape>
            </v:group>
            <v:group style="position:absolute;left:6209;top:596;width:2022;height:1076" coordorigin="6209,596" coordsize="2022,1076">
              <v:shape style="position:absolute;left:6209;top:596;width:2022;height:1076" coordorigin="6209,596" coordsize="2022,1076" path="m6554,1378l6488,1476,6417,1601,6355,1731,6304,1867,6263,2008,6234,2153,6215,2302,6209,2454,6216,2454,6222,2303,6240,2154,6270,2010,6310,1870,6362,1734,6423,1604,6493,1480,6562,1378,6554,1378e" filled="t" fillcolor="#95BDDF" stroked="f">
                <v:path arrowok="t"/>
                <v:fill/>
              </v:shape>
            </v:group>
            <v:group style="position:absolute;left:6202;top:1671;width:2036;height:1076" coordorigin="6202,1671" coordsize="2036,1076">
              <v:shape style="position:absolute;left:6202;top:1671;width:2036;height:1076" coordorigin="6202,1671" coordsize="2036,1076" path="m6210,1671l6202,1672,6208,1825,6226,1975,6256,2120,6297,2262,6349,2398,6410,2529,6482,2655,6544,2747,6554,2747,6488,2650,6417,2525,6356,2394,6305,2258,6264,2118,6234,1973,6216,1824,6210,1671e" filled="t" fillcolor="#95BDDF" stroked="f">
                <v:path arrowok="t"/>
                <v:fill/>
              </v:shape>
            </v:group>
            <v:group style="position:absolute;left:8068;top:596;width:1864;height:2151" coordorigin="8068,596" coordsize="1864,2151">
              <v:shape style="position:absolute;left:8068;top:596;width:1864;height:2151" coordorigin="8068,596" coordsize="1864,2151" path="m9589,1379l9582,1379,9647,1476,9718,1601,9780,1731,9831,1867,9872,2008,9901,2153,9919,2302,9926,2454,9919,2606,9901,2755,9872,2900,9831,3041,9780,3177,9718,3308,9647,3432,9581,3530,9590,3530,9653,3437,9724,3312,9786,3181,9837,3044,9878,2903,9908,2758,9926,2608,9932,2455,9926,2302,9908,2153,9878,2007,9837,1866,9786,1729,9724,1598,9653,1473,9589,1379e" filled="t" fillcolor="#95BDDF" stroked="f">
                <v:path arrowok="t"/>
                <v:fill/>
              </v:shape>
            </v:group>
            <v:group style="position:absolute;left:6202;top:596;width:2019;height:1076" coordorigin="6202,596" coordsize="2019,1076">
              <v:shape style="position:absolute;left:6202;top:596;width:2019;height:1076" coordorigin="6202,596" coordsize="2019,1076" path="m6545,1385l6482,1479,6410,1605,6349,1736,6297,1872,6256,2013,6226,2159,6208,2309,6202,2461,6210,2460,6216,2308,6234,2159,6264,2014,6305,1873,6356,1737,6417,1607,6488,1482,6554,1385,6545,1385e" filled="t" fillcolor="#95BDDF" stroked="f">
                <v:path arrowok="t"/>
                <v:fill/>
              </v:shape>
            </v:group>
            <v:group style="position:absolute;left:6195;top:1671;width:2044;height:1076" coordorigin="6195,1671" coordsize="2044,1076">
              <v:shape style="position:absolute;left:6195;top:1671;width:2044;height:1076" coordorigin="6195,1671" coordsize="2044,1076" path="m6203,1671l6195,1672,6201,1826,6219,1976,6249,2122,6290,2264,6342,2401,6404,2533,6475,2659,6535,2747,6546,2747,6482,2654,6411,2528,6349,2397,6298,2261,6257,2119,6227,1974,6209,1824,6203,1671e" filled="t" fillcolor="#95BCDE" stroked="f">
                <v:path arrowok="t"/>
                <v:fill/>
              </v:shape>
            </v:group>
            <v:group style="position:absolute;left:8068;top:596;width:1872;height:2151" coordorigin="8068,596" coordsize="1872,2151">
              <v:shape style="position:absolute;left:8068;top:596;width:1872;height:2151" coordorigin="8068,596" coordsize="1872,2151" path="m9598,1386l9591,1386,9653,1479,9725,1605,9786,1736,9838,1872,9879,2013,9909,2159,9927,2309,9933,2461,9927,2614,9909,2764,9879,2909,9838,3051,9786,3187,9725,3318,9653,3444,9590,3537,9599,3537,9659,3449,9730,3323,9792,3191,9844,3054,9885,2912,9915,2766,9933,2616,9940,2462,9933,2309,9915,2159,9885,2013,9844,1871,9792,1734,9730,1602,9659,1476,9598,1386e" filled="t" fillcolor="#95BCDE" stroked="f">
                <v:path arrowok="t"/>
                <v:fill/>
              </v:shape>
            </v:group>
            <v:group style="position:absolute;left:6195;top:596;width:2027;height:1076" coordorigin="6195,596" coordsize="2027,1076">
              <v:shape style="position:absolute;left:6195;top:596;width:2027;height:1076" coordorigin="6195,596" coordsize="2027,1076" path="m6536,1393l6475,1483,6404,1608,6342,1740,6290,1877,6249,2019,6219,2165,6201,2315,6195,2469,6203,2468,6209,2315,6227,2165,6257,2020,6298,1878,6349,1742,6411,1611,6482,1486,6545,1393,6536,1393e" filled="t" fillcolor="#95BCDE" stroked="f">
                <v:path arrowok="t"/>
                <v:fill/>
              </v:shape>
            </v:group>
            <v:group style="position:absolute;left:6187;top:1672;width:2041;height:1075" coordorigin="6187,1672" coordsize="2041,1075">
              <v:shape style="position:absolute;left:6187;top:1672;width:2041;height:1075" coordorigin="6187,1672" coordsize="2041,1075" path="m6187,1672l6194,1827,6212,1977,6242,2124,6283,2266,6335,2404,6397,2536,6469,2662,6526,2747,6534,2747,6475,2659,6403,2533,6341,2401,6290,2264,6248,2123,6219,1976,6200,1826,6194,1673,6187,1672e" filled="t" fillcolor="#95BCDE" stroked="f">
                <v:path arrowok="t"/>
                <v:fill/>
              </v:shape>
            </v:group>
            <v:group style="position:absolute;left:8067;top:596;width:1880;height:2151" coordorigin="8067,596" coordsize="1880,2151">
              <v:shape style="position:absolute;left:8067;top:596;width:1880;height:2151" coordorigin="8067,596" coordsize="1880,2151" path="m9607,1392l9597,1392,9658,1483,9730,1608,9792,1740,9843,1877,9885,2019,9914,2165,9933,2315,9939,2469,9933,2622,9914,2772,9885,2919,9843,3060,9792,3197,9730,3329,9658,3455,9599,3543,9608,3543,9665,3458,9737,3332,9799,3200,9851,3062,9892,2920,9922,2773,9941,2623,9947,2468,9941,2314,9922,2164,9892,2017,9851,1875,9799,1737,9737,1605,9665,1479,9607,1392e" filled="t" fillcolor="#95BCDE" stroked="f">
                <v:path arrowok="t"/>
                <v:fill/>
              </v:shape>
            </v:group>
            <v:group style="position:absolute;left:6187;top:596;width:2045;height:1076" coordorigin="6187,596" coordsize="2045,1076">
              <v:shape style="position:absolute;left:6187;top:596;width:2045;height:1076" coordorigin="6187,596" coordsize="2045,1076" path="m6527,1400l6469,1486,6397,1612,6335,1745,6283,1882,6242,2025,6212,2171,6194,2322,6187,2476,6194,2476,6200,2323,6219,2173,6248,2027,6290,1885,6341,1748,6403,1616,6475,1490,6536,1400,6527,1400e" filled="t" fillcolor="#95BCDE" stroked="f">
                <v:path arrowok="t"/>
                <v:fill/>
              </v:shape>
            </v:group>
            <v:group style="position:absolute;left:5642;top:596;width:2425;height:2151" coordorigin="5642,596" coordsize="2425,2151">
              <v:shape style="position:absolute;left:5642;top:596;width:2425;height:2151" coordorigin="5642,596" coordsize="2425,2151" path="m6527,1400l5642,1400,5642,3551,6526,3551,6468,3466,6397,3340,6334,3208,6283,3070,6241,2928,6211,2781,6193,2630,6187,2476,6193,2322,6211,2171,6241,2025,6283,1882,6334,1745,6397,1612,6468,1486,6527,1400e" filled="t" fillcolor="#95BCDE" stroked="f">
                <v:path arrowok="t"/>
                <v:fill/>
              </v:shape>
            </v:group>
            <v:group style="position:absolute;left:8067;top:596;width:2413;height:2151" coordorigin="8067,596" coordsize="2413,2151">
              <v:shape style="position:absolute;left:8067;top:596;width:2413;height:2151" coordorigin="8067,596" coordsize="2413,2151" path="m9606,1400l9665,1486,9736,1612,9799,1745,9850,1882,9892,2025,9922,2171,9940,2322,9946,2476,9940,2630,9922,2781,9892,2928,9850,3070,9799,3208,9736,3340,9665,3466,9607,3551,10480,3551,10480,1400,9606,1400e" filled="t" fillcolor="#95BCDE" stroked="f">
                <v:path arrowok="t"/>
                <v:fill/>
              </v:shape>
              <v:shape style="position:absolute;left:5637;top:486;width:4953;height:2267" type="#_x0000_t75">
                <v:imagedata r:id="rId20" o:title=""/>
              </v:shape>
            </v:group>
            <v:group style="position:absolute;left:5641;top:596;width:3804;height:2097" coordorigin="5641,596" coordsize="3804,2097">
              <v:shape style="position:absolute;left:5641;top:596;width:3804;height:2097" coordorigin="5641,596" coordsize="3804,2097" path="m6934,609l6936,615,6878,646,6798,641,6761,677,6767,713,6708,760,6666,770,6661,807,6576,802,6560,770,6529,776,6550,843,6471,854,6444,817,6323,838,6344,864,6328,890,6365,900,6450,968,6486,1014,6481,1056,6529,1097,6550,1206,6513,1175,6508,1258,6460,1352,6407,1362,6360,1373,6323,1336,6275,1352,6169,1305,6117,1310,6048,1279,5984,1284,5974,1305,5932,1300,5895,1315,5921,1367,5905,1393,5910,1456,5889,1523,5831,1637,5794,1668,5789,1772,5821,1793,5831,1824,5784,1886,5884,1938,5921,1923,5958,1938,5953,1985,6000,2001,5995,2042,6037,2047,6090,2027,6117,2027,6138,2006,6265,2027,6291,2011,6312,2037,6407,1949,6439,1959,6476,1881,6523,1866,6523,1835,6492,1829,6497,1777,6571,1684,6603,1674,6619,1632,6735,1606,6777,1580,6804,1518,6772,1492,6788,1445,6856,1414,6909,1419,6967,1450,7031,1456,7063,1414,7147,1383,7158,1347,7205,1336,7253,1352,7306,1362,7316,1419,7322,1461,7364,1492,7380,1533,7464,1596,7517,1637,7559,1617,7596,1642,7602,1668,7665,1705,7710,1746,7750,1762,7765,1819,7784,1855,7768,1894,7750,1923,7750,1959,7787,1949,7813,1886,7824,1850,7855,1835,7861,1803,7824,1793,7797,1767,7797,1736,7813,1700,7850,1689,7871,1710,7903,1700,7924,1731,7950,1741,7956,1718,7940,1689,7887,1668,7842,1640,7818,1637,7760,1622,7744,1591,7747,1572,7747,1552,7734,1544,7718,1559,7709,1562,7610,1513,7551,1399,7528,1378,7496,1357,7451,1321,7451,1292,7477,1282,7469,1258,7454,1253,7454,1227,7472,1227,7533,1183,7557,1196,7541,1214,7573,1266,7594,1256,7594,1222,7623,1245,7641,1295,7670,1308,7670,1336,7720,1380,7787,1399,7842,1432,7927,1484,7958,1515,8003,1536,8009,1570,8006,1624,8032,1702,8059,1736,8053,1767,8112,1775,8196,1860,8223,1863,8320,1858,8326,1871,8252,1873,8233,1899,8204,1894,8183,1905,8180,1923,8212,1931,8233,1956,8228,1985,8249,2027,8260,2019,8249,1995,8270,1995,8294,2021,8297,2040,8315,2040,8310,2001,8328,2001,8363,2032,8376,2021,8352,1990,8349,1959,8360,1936,8381,1933,8381,1918,8357,1886,8413,1897,8400,1876,8397,1842,8341,1822,8294,1793,8310,1767,8315,1731,8267,1679,8254,1637,8262,1619,8289,1622,8315,1668,8320,1648,8341,1661,8339,1632,8378,1642,8381,1629,8320,1601,8331,1572,8378,1575,8445,1549,8484,1552,8495,1572,8513,1572,8521,1588,8548,1585,8566,1562,8590,1531,8656,1502,8698,1500,8725,1523,8714,1554,8632,1578,8579,1583,8563,1609,8563,1627,8529,1668,8540,1684,8590,1674,8582,1707,8587,1731,8608,1741,8579,1806,8579,1824,8656,1835,8645,1881,8685,1881,8664,1918,8727,1920,8674,1941,8756,1944,8770,1912,8804,1907,8829,1893,8858,1918,8917,1912,8969,1886,9001,1840,9043,1824,9117,1829,9170,1835,9221,1824,9228,1767,9287,1746,9318,1746,9348,1723,9392,1725,9383,1767,9356,1790,9375,1829,9419,1886,9445,1928,9430,1980,9404,2014,9395,2232,9404,2302,9364,2359,9319,2356,9269,2398,9227,2372,9158,2364,9092,2382,8984,2473,8915,2470,8796,2470,8719,2455,8674,2460,8651,2483,8606,2486,8587,2442,8447,2447,8421,2408,8297,2390,8244,2429,8154,2501,8157,2579,8180,2621,8101,2701,8069,2706,8019,2660,7953,2626,7884,2613,7831,2608,7779,2569,7768,2527,7639,2473,7607,2473,7554,2488,7419,2439,7382,2421,7377,2400,7343,2400,7295,2374,7287,2335,7329,2322,7369,2289,7382,2255,7382,2219,7340,2169,7337,2123,7345,2099,7377,2068,7364,2052,7351,2050,7327,2091,7295,2089,7316,2071,7290,2027,7269,2029,7197,2068,7105,2076,7065,2052,7023,2071,6994,2055,6970,2055,6962,2073,6907,2097,6883,2076,6849,2058,6775,2068,6695,2089,6579,2089,6545,2102,6486,2141,6442,2136,6397,2146,6362,2164,6317,2185,6243,2180,6241,2159,6206,2151,6175,2164,6109,2159,6064,2141,6043,2107,6029,2094,5990,2089,5966,2130,5945,2161,5887,2226,5810,2257,5765,2255,5718,2291,5641,2322e" filled="f" stroked="t" strokeweight=".615pt" strokecolor="#00AEEF">
                <v:path arrowok="t"/>
              </v:shape>
            </v:group>
            <v:group style="position:absolute;left:8627;top:867;width:273;height:171" coordorigin="8627,867" coordsize="273,171">
              <v:shape style="position:absolute;left:8627;top:867;width:273;height:171" coordorigin="8627,867" coordsize="273,171" path="m8900,907l8838,893,8763,867,8689,919,8627,1038e" filled="f" stroked="t" strokeweight=".615pt" strokecolor="#00AEEF">
                <v:path arrowok="t"/>
              </v:shape>
            </v:group>
            <v:group style="position:absolute;left:9145;top:2346;width:72;height:401" coordorigin="9145,2346" coordsize="72,401">
              <v:shape style="position:absolute;left:9145;top:2346;width:72;height:401" coordorigin="9145,2346" coordsize="72,401" path="m9209,2747l9155,2689,9198,2611,9161,2528,9161,2465,9145,2429,9150,2393,9182,2346e" filled="f" stroked="t" strokeweight=".522pt" strokecolor="#00AEEF">
                <v:path arrowok="t"/>
              </v:shape>
            </v:group>
            <v:group style="position:absolute;left:9050;top:2403;width:111;height:62" coordorigin="9050,2403" coordsize="111,62">
              <v:shape style="position:absolute;left:9050;top:2403;width:111;height:62" coordorigin="9050,2403" coordsize="111,62" path="m9161,2465l9124,2465,9113,2424,9050,2403e" filled="f" stroked="t" strokeweight=".522pt" strokecolor="#00AEEF">
                <v:path arrowok="t"/>
              </v:shape>
            </v:group>
            <v:group style="position:absolute;left:7217;top:856;width:740;height:332" coordorigin="7217,856" coordsize="740,332">
              <v:shape style="position:absolute;left:7217;top:856;width:740;height:332" coordorigin="7217,856" coordsize="740,332" path="m7957,1189l7872,1100,7893,1054,7909,1033,7888,997,7904,971,7893,939,7835,950,7793,955,7766,924,7724,924,7682,898,7640,919,7624,945,7539,903,7428,856,7370,856,7322,877,7285,888,7264,908,7217,934e" filled="f" stroked="t" strokeweight=".522pt" strokecolor="#00AEEF">
                <v:path arrowok="t"/>
              </v:shape>
            </v:group>
            <v:group style="position:absolute;left:7961;top:1033;width:676;height:270" coordorigin="7961,1033" coordsize="676,270">
              <v:shape style="position:absolute;left:7961;top:1033;width:676;height:270" coordorigin="7961,1033" coordsize="676,270" path="m8637,1085l8627,1038,8536,1033,8535,1033,8532,1074,8526,1131,8553,1163,8532,1194,8426,1266,8368,1287,8283,1282,8193,1303,7987,1173,7961,1183e" filled="f" stroked="t" strokeweight=".522pt" strokecolor="#00AEEF">
                <v:path arrowok="t"/>
              </v:shape>
            </v:group>
            <v:group style="position:absolute;left:8532;top:1038;width:95;height:36" coordorigin="8532,1038" coordsize="95,36">
              <v:shape style="position:absolute;left:8532;top:1038;width:95;height:36" coordorigin="8532,1038" coordsize="95,36" path="m8532,1074l8600,1069,8627,1038e" filled="f" stroked="t" strokeweight=".522pt" strokecolor="#00AEEF">
                <v:path arrowok="t"/>
              </v:shape>
            </v:group>
            <v:group style="position:absolute;left:8600;top:1077;width:37;height:2" coordorigin="8600,1077" coordsize="37,2">
              <v:shape style="position:absolute;left:8600;top:1077;width:37;height:2" coordorigin="8600,1077" coordsize="37,0" path="m8600,1077l8637,1077e" filled="f" stroked="t" strokeweight=".778pt" strokecolor="#00AEEF">
                <v:path arrowok="t"/>
              </v:shape>
            </v:group>
            <v:group style="position:absolute;left:9170;top:1997;width:42;height:353" coordorigin="9170,1997" coordsize="42,353">
              <v:shape style="position:absolute;left:9170;top:1997;width:42;height:353" coordorigin="9170,1997" coordsize="42,353" path="m9170,2350l9198,2276,9209,2216,9213,2155,9210,2132,9204,2111,9198,2093,9196,1997,9202,1997e" filled="f" stroked="t" strokeweight=".922pt" strokecolor="#CCA987">
                <v:path arrowok="t"/>
              </v:shape>
            </v:group>
            <v:group style="position:absolute;left:9170;top:2158;width:256;height:199" coordorigin="9170,2158" coordsize="256,199">
              <v:shape style="position:absolute;left:9170;top:2158;width:256;height:199" coordorigin="9170,2158" coordsize="256,199" path="m9170,2357l9198,2296,9247,2251,9308,2211,9371,2179,9409,2164,9426,2158e" filled="f" stroked="t" strokeweight=".922pt" strokecolor="#CCA987">
                <v:path arrowok="t"/>
              </v:shape>
            </v:group>
            <v:group style="position:absolute;left:9206;top:2029;width:222;height:234" coordorigin="9206,2029" coordsize="222,234">
              <v:shape style="position:absolute;left:9206;top:2029;width:222;height:234" coordorigin="9206,2029" coordsize="222,234" path="m9428,2263l9396,2200,9357,2148,9310,2100,9259,2058,9224,2037,9206,2029e" filled="f" stroked="t" strokeweight=".922pt" strokecolor="#CCA987">
                <v:path arrowok="t"/>
              </v:shape>
            </v:group>
            <v:group style="position:absolute;left:6845;top:1381;width:2340;height:830" coordorigin="6845,1381" coordsize="2340,830">
              <v:shape style="position:absolute;left:6845;top:1381;width:2340;height:830" coordorigin="6845,1381" coordsize="2340,830" path="m9185,1997l9142,2063,9088,2097,9026,2120,8963,2135,8943,2138,8925,2142,8849,2160,8829,2164,8809,2169,8745,2184,8679,2196,8610,2206,8539,2211,8515,2211,8482,2211,8418,2211,8356,2209,8268,2205,8182,2198,8095,2186,8007,2168,7945,2153,7912,2144,7898,2140,7878,2137,7856,2133,7832,2129,7808,2126,7786,2122,7768,2117,7755,2113,7621,2087,7596,2081,7570,2076,7543,2070,7514,2064,7454,2051,7392,2036,7330,2020,7269,2003,7210,1983,7131,1949,7067,1910,7009,1857,6969,1809,6928,1741,6897,1671,6872,1598,6859,1538,6850,1475,6846,1405,6845,1381,6855,1401,6884,1461,6913,1522,6923,1542,6932,1563,6961,1623,6990,1682,7020,1739,7052,1794,7093,1841,7155,1889,7171,1900,7229,1950,7264,2000,7274,2021e" filled="f" stroked="t" strokeweight=".922pt" strokecolor="#CCA987">
                <v:path arrowok="t"/>
              </v:shape>
            </v:group>
            <v:group style="position:absolute;left:7832;top:1624;width:1360;height:476" coordorigin="7832,1624" coordsize="1360,476">
              <v:shape style="position:absolute;left:7832;top:1624;width:1360;height:476" coordorigin="7832,1624" coordsize="1360,476" path="m7832,1624l7901,1645,7956,1674,8019,1728,8066,1792,8107,1861,8121,1885,8167,1952,8230,2014,8297,2041,8361,2051,8405,2056,8426,2058,8445,2061,8463,2064,8473,2086,8482,2100,8493,2080,8508,2068,8527,2062,8550,2060,8938,2087,8961,2086,9033,2082,9099,2071,9170,2041,9183,2031,9193,2019e" filled="f" stroked="t" strokeweight=".922pt" strokecolor="#CCA987">
                <v:path arrowok="t"/>
              </v:shape>
            </v:group>
            <v:group style="position:absolute;left:7806;top:1602;width:61;height:60" coordorigin="7806,1602" coordsize="61,60">
              <v:shape style="position:absolute;left:7806;top:1602;width:61;height:60" coordorigin="7806,1602" coordsize="61,60" path="m7833,1602l7814,1612,7806,1632,7808,1643,7821,1657,7846,1662,7861,1649,7867,1625,7855,1608,7833,1602e" filled="t" fillcolor="#000000" stroked="f">
                <v:path arrowok="t"/>
                <v:fill/>
              </v:shape>
            </v:group>
            <v:group style="position:absolute;left:6820;top:1345;width:61;height:60" coordorigin="6820,1345" coordsize="61,60">
              <v:shape style="position:absolute;left:6820;top:1345;width:61;height:60" coordorigin="6820,1345" coordsize="61,60" path="m6847,1345l6828,1355,6820,1375,6822,1386,6835,1400,6860,1405,6875,1392,6881,1368,6869,1351,6847,1345e" filled="t" fillcolor="#000000" stroked="f">
                <v:path arrowok="t"/>
                <v:fill/>
              </v:shape>
            </v:group>
            <v:group style="position:absolute;left:7246;top:2007;width:61;height:60" coordorigin="7246,2007" coordsize="61,60">
              <v:shape style="position:absolute;left:7246;top:2007;width:61;height:60" coordorigin="7246,2007" coordsize="61,60" path="m7272,2007l7253,2017,7246,2037,7248,2048,7261,2062,7285,2066,7301,2054,7306,2030,7295,2013,7272,2007e" filled="t" fillcolor="#000000" stroked="f">
                <v:path arrowok="t"/>
                <v:fill/>
              </v:shape>
            </v:group>
            <v:group style="position:absolute;left:9408;top:2123;width:61;height:60" coordorigin="9408,2123" coordsize="61,60">
              <v:shape style="position:absolute;left:9408;top:2123;width:61;height:60" coordorigin="9408,2123" coordsize="61,60" path="m9435,2123l9416,2133,9408,2153,9410,2164,9423,2178,9448,2182,9463,2170,9469,2146,9457,2129,9435,2123e" filled="t" fillcolor="#000000" stroked="f">
                <v:path arrowok="t"/>
                <v:fill/>
              </v:shape>
            </v:group>
            <v:group style="position:absolute;left:9144;top:2321;width:61;height:60" coordorigin="9144,2321" coordsize="61,60">
              <v:shape style="position:absolute;left:9144;top:2321;width:61;height:60" coordorigin="9144,2321" coordsize="61,60" path="m9171,2321l9152,2331,9144,2351,9146,2362,9159,2376,9184,2380,9200,2368,9205,2344,9194,2327,9171,2321e" filled="t" fillcolor="#000000" stroked="f">
                <v:path arrowok="t"/>
                <v:fill/>
              </v:shape>
            </v:group>
            <v:group style="position:absolute;left:9416;top:2232;width:61;height:60" coordorigin="9416,2232" coordsize="61,60">
              <v:shape style="position:absolute;left:9416;top:2232;width:61;height:60" coordorigin="9416,2232" coordsize="61,60" path="m9443,2232l9424,2242,9416,2263,9418,2273,9431,2287,9456,2292,9471,2280,9477,2256,9465,2239,9443,2232e" filled="t" fillcolor="#000000" stroked="f">
                <v:path arrowok="t"/>
                <v:fill/>
              </v:shape>
            </v:group>
            <v:group style="position:absolute;left:9172;top:1973;width:61;height:60" coordorigin="9172,1973" coordsize="61,60">
              <v:shape style="position:absolute;left:9172;top:1973;width:61;height:60" coordorigin="9172,1973" coordsize="61,60" path="m9199,1973l9179,1983,9172,2003,9174,2014,9187,2028,9212,2033,9227,2020,9232,1996,9221,1979,9199,1973e" filled="t" fillcolor="#000000" stroked="f">
                <v:path arrowok="t"/>
                <v:fill/>
              </v:shape>
            </v:group>
            <v:group style="position:absolute;left:8975;top:656;width:367;height:301" coordorigin="8975,656" coordsize="367,301">
              <v:shape style="position:absolute;left:8975;top:656;width:367;height:301" coordorigin="8975,656" coordsize="367,301" path="m9341,957l9277,936,9198,952,9124,920,9134,889,9171,873,9171,804,9214,799,9214,772,9161,762,9235,672,9208,656,9129,719,9066,767,9008,820,8975,886e" filled="f" stroked="t" strokeweight=".615pt" strokecolor="#00AEEF">
                <v:path arrowok="t"/>
              </v:shape>
            </v:group>
            <v:group style="position:absolute;left:9784;top:596;width:695;height:683" coordorigin="9784,596" coordsize="695,683">
              <v:shape style="position:absolute;left:9784;top:596;width:695;height:683" coordorigin="9784,596" coordsize="695,683" path="m10480,1290l10429,1273,10345,1263,10292,1284,10207,1178,10260,1146,10197,1030,10260,988,10144,977,10091,914,9996,893,9890,766,9784,745,9800,611e" filled="f" stroked="t" strokeweight=".615pt" strokecolor="#00AEE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3"/>
          <w:szCs w:val="13"/>
          <w:spacing w:val="0"/>
          <w:w w:val="90"/>
          <w:b/>
          <w:bCs/>
          <w:position w:val="1"/>
        </w:rPr>
        <w:t>d’Acri</w:t>
      </w:r>
      <w:r>
        <w:rPr>
          <w:rFonts w:ascii="Arial" w:hAnsi="Arial" w:cs="Arial" w:eastAsia="Arial"/>
          <w:sz w:val="13"/>
          <w:szCs w:val="13"/>
          <w:spacing w:val="7"/>
          <w:w w:val="9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7"/>
          <w:b/>
          <w:bCs/>
          <w:position w:val="1"/>
        </w:rPr>
        <w:t>1191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360" w:right="660"/>
          <w:cols w:num="6" w:equalWidth="0">
            <w:col w:w="2464" w:space="613"/>
            <w:col w:w="411" w:space="497"/>
            <w:col w:w="812" w:space="570"/>
            <w:col w:w="464" w:space="1149"/>
            <w:col w:w="368" w:space="1474"/>
            <w:col w:w="1218"/>
          </w:cols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</w:sectPr>
      </w:pPr>
      <w:rPr/>
    </w:p>
    <w:p>
      <w:pPr>
        <w:spacing w:before="28" w:after="0" w:line="271" w:lineRule="exact"/>
        <w:ind w:left="102" w:right="-76"/>
        <w:jc w:val="left"/>
        <w:rPr>
          <w:rFonts w:ascii="Trebuchet MS" w:hAnsi="Trebuchet MS" w:cs="Trebuchet MS" w:eastAsia="Trebuchet MS"/>
          <w:sz w:val="24"/>
          <w:szCs w:val="24"/>
        </w:rPr>
      </w:pPr>
      <w:rPr/>
      <w:r>
        <w:rPr/>
        <w:pict>
          <v:group style="position:absolute;margin-left:22.797501pt;margin-top:15.564769pt;width:243.368pt;height:107.9474pt;mso-position-horizontal-relative:page;mso-position-vertical-relative:paragraph;z-index:-7704" coordorigin="456,311" coordsize="4867,2159">
            <v:shape style="position:absolute;left:440;top:297;width:4901;height:2164" type="#_x0000_t75">
              <v:imagedata r:id="rId21" o:title=""/>
            </v:shape>
            <v:shape style="position:absolute;left:458;top:311;width:4865;height:2159" type="#_x0000_t75">
              <v:imagedata r:id="rId22" o:title=""/>
            </v:shape>
            <v:group style="position:absolute;left:462;top:317;width:3806;height:2077" coordorigin="462,317" coordsize="3806,2077">
              <v:shape style="position:absolute;left:462;top:317;width:3806;height:2077" coordorigin="462,317" coordsize="3806,2077" path="m1770,335l1770,341,1711,371,1631,366,1594,402,1599,438,1540,484,1498,495,1492,531,1407,526,1391,495,1359,500,1380,567,1300,577,1273,541,1151,562,1172,587,1156,613,1193,623,1279,690,1316,736,1311,777,1359,819,1380,926,1343,896,1337,978,1289,1070,1236,1081,1188,1091,1151,1055,1103,1070,996,1024,942,1029,873,998,809,1004,798,1024,756,1019,718,1034,745,1086,729,1112,734,1173,713,1240,654,1353,617,1384,611,1487,644,1507,654,1538,606,1600,708,1651,745,1636,782,1651,777,1698,825,1713,820,1754,862,1759,916,1739,942,1739,964,1718,1092,1739,1119,1723,1140,1749,1236,1662,1268,1672,1305,1595,1353,1579,1353,1548,1321,1543,1327,1492,1401,1399,1433,1389,1450,1348,1567,1322,1610,1297,1636,1235,1604,1209,1620,1163,1690,1132,1743,1137,1802,1168,1866,1173,1898,1132,1983,1101,1994,1065,2042,1055,2090,1070,2143,1081,2154,1137,2159,1178,2202,1209,2218,1250,2304,1312,2357,1353,2400,1333,2437,1358,2442,1384,2506,1420,2552,1461,2592,1477,2608,1533,2626,1569,2610,1608,2592,1636,2592,1672,2629,1662,2656,1600,2666,1564,2699,1548,2704,1518,2666,1507,2640,1482,2640,1451,2656,1415,2693,1405,2715,1425,2747,1415,2768,1446,2795,1456,2800,1433,2784,1405,2731,1384,2685,1356,2661,1353,2602,1338,2586,1307,2589,1289,2589,1268,2576,1261,2560,1276,2541,1276,2450,1230,2392,1117,2368,1096,2336,1076,2290,1040,2290,1011,2317,1001,2309,978,2293,973,2293,947,2312,947,2373,903,2397,916,2381,934,2413,986,2434,975,2434,942,2464,965,2482,1014,2512,1027,2512,1055,2562,1099,2629,1117,2685,1150,2771,1202,2803,1232,2848,1253,2853,1286,2851,1340,2877,1417,2904,1451,2899,1482,2957,1489,3043,1574,3069,1577,3168,1572,3174,1584,3099,1587,3080,1613,3051,1608,3029,1618,3027,1636,3059,1644,3080,1669,3075,1698,3096,1739,3107,1731,3096,1708,3118,1708,3142,1733,3144,1751,3163,1751,3158,1713,3176,1713,3211,1744,3224,1733,3200,1703,3198,1672,3208,1649,3230,1646,3230,1631,3206,1600,3262,1610,3248,1590,3246,1556,3190,1536,3142,1507,3158,1482,3163,1446,3115,1394,3102,1353,3110,1335,3136,1338,3163,1384,3168,1363,3190,1376,3187,1348,3227,1358,3230,1345,3168,1317,3179,1289,3227,1291,3294,1266,3334,1268,3344,1289,3363,1289,3371,1304,3398,1302,3416,1279,3440,1248,3507,1219,3550,1217,3577,1240,3566,1271,3483,1294,3430,1299,3414,1325,3414,1343,3379,1384,3390,1399,3440,1389,3432,1423,3438,1446,3459,1456,3430,1520,3430,1538,3507,1548,3496,1595,3537,1595,3515,1631,3579,1633,3526,1654,3609,1656,3622,1626,3657,1620,3699,1662,3739,1662,3798,1626,3795,1597,3921,1592,3948,1605,4004,1600,4054,1574,4078,1538,4148,1487,4185,1489,4204,1471,4206,1438,4238,1448,4241,1482,4214,1505,4233,1543,4252,1554,4246,1613,4273,1636,4289,1692,4262,1726,4260,1906,4257,1926,4262,2011,4222,2068,4177,2065,4126,2106,4084,2080,4014,2073,3948,2091,3838,2181,3769,2178,3649,2178,3571,2163,3526,2168,3502,2191,3456,2194,3438,2150,3296,2155,3270,2116,3144,2098,3091,2137,3000,2209,3003,2286,3027,2327,2947,2407,2915,2412,2864,2366,2797,2332,2728,2319,2674,2314,2621,2276,2610,2235,2480,2181,2448,2181,2394,2196,2258,2147,2221,2129,2215,2109,2181,2109,2133,2083,2125,2044,2167,2032,2207,1998,2221,1965,2221,1929,2178,1880,2175,1834,2183,1811,2215,1780,2202,1764,2189,1762,2165,1803,2133,1800,2154,1782,2127,1739,2106,1741,2034,1780,1941,1787,1901,1764,1858,1782,1828,1767,1804,1767,1796,1785,1740,1808,1716,1787,1682,1769,1607,1780,1527,1800,1409,1800,1375,1813,1316,1852,1271,1847,1225,1857,1191,1875,1145,1895,1071,1890,1068,1870,1033,1862,1001,1875,934,1870,889,1852,868,1818,854,1805,814,1800,790,1841,769,1872,710,1937,633,1967,587,1965,539,2001,483,2023e" filled="f" stroked="t" strokeweight=".609pt" strokecolor="#00AEEF">
                <v:path arrowok="t"/>
              </v:shape>
            </v:group>
            <v:group style="position:absolute;left:3393;top:595;width:1041;height:576" coordorigin="3393,595" coordsize="1041,576">
              <v:shape style="position:absolute;left:3393;top:595;width:1041;height:576" coordorigin="3393,595" coordsize="1041,576" path="m4178,672l4231,708,4322,729,4391,760,4434,816,4418,893,4343,950,4242,981,4162,1012,4119,986,4081,1001,4033,1006,4023,970,3964,991,3884,986,3820,1027,3783,1017,3713,1078,3628,1145,3553,1166,3505,1171,3462,1145,3398,1032,3393,976,3441,960,3420,888,3468,801,3457,755,3505,724,3516,636,3564,595,3633,600,3606,636,3719,621e" filled="f" stroked="t" strokeweight=".609pt" strokecolor="#00AEEF">
                <v:path arrowok="t"/>
              </v:shape>
            </v:group>
            <v:group style="position:absolute;left:1108;top:317;width:464;height:77" coordorigin="1108,317" coordsize="464,77">
              <v:shape style="position:absolute;left:1108;top:317;width:464;height:77" coordorigin="1108,317" coordsize="464,77" path="m1191,338l1172,358,1114,389,1108,415,1188,389,1258,389,1274,374,1553,374,1573,353,1530,348,1542,338,1191,338e" filled="t" fillcolor="#919498" stroked="f">
                <v:path arrowok="t"/>
                <v:fill/>
              </v:shape>
              <v:shape style="position:absolute;left:1108;top:317;width:464;height:77" coordorigin="1108,317" coordsize="464,77" path="m1553,374l1375,374,1434,384,1519,410,1553,374e" filled="t" fillcolor="#919498" stroked="f">
                <v:path arrowok="t"/>
                <v:fill/>
              </v:shape>
              <v:shape style="position:absolute;left:1108;top:317;width:464;height:77" coordorigin="1108,317" coordsize="464,77" path="m1258,389l1188,389,1247,400,1258,389e" filled="t" fillcolor="#919498" stroked="f">
                <v:path arrowok="t"/>
                <v:fill/>
              </v:shape>
              <v:shape style="position:absolute;left:1108;top:317;width:464;height:77" coordorigin="1108,317" coordsize="464,77" path="m1375,374l1274,374,1349,394,1375,374e" filled="t" fillcolor="#919498" stroked="f">
                <v:path arrowok="t"/>
                <v:fill/>
              </v:shape>
            </v:group>
            <v:group style="position:absolute;left:1108;top:317;width:464;height:77" coordorigin="1108,317" coordsize="464,77">
              <v:shape style="position:absolute;left:1108;top:317;width:464;height:77" coordorigin="1108,317" coordsize="464,77" path="m1191,338l1172,358,1114,389,1108,415,1188,389,1247,400,1274,374,1349,394,1375,374,1434,384,1519,410,1573,353,1530,348,1542,338e" filled="f" stroked="t" strokeweight=".609pt" strokecolor="#00AEEF">
                <v:path arrowok="t"/>
              </v:shape>
            </v:group>
            <v:group style="position:absolute;left:4103;top:2173;width:451;height:280" coordorigin="4103,2173" coordsize="451,280">
              <v:shape style="position:absolute;left:4103;top:2173;width:451;height:280" coordorigin="4103,2173" coordsize="451,280" path="m4361,2454l4263,2379,4140,2281,4140,2261,4103,2220,4130,2204,4215,2286,4290,2353,4327,2338,4338,2307,4332,2184,4364,2173,4375,2302,4402,2292,4482,2369,4554,2454e" filled="f" stroked="t" strokeweight=".609pt" strokecolor="#00AEEF">
                <v:path arrowok="t"/>
              </v:shape>
            </v:group>
            <v:group style="position:absolute;left:3807;top:384;width:370;height:293" coordorigin="3807,384" coordsize="370,293">
              <v:shape style="position:absolute;left:3807;top:384;width:370;height:293" coordorigin="3807,384" coordsize="370,293" path="m4177,677l4113,656,4032,672,3958,641,3968,610,4006,594,4006,528,4049,523,4049,497,3995,487,4070,399,4043,384,3963,445,3899,492,3840,543,3807,608e" filled="f" stroked="t" strokeweight=".609pt" strokecolor="#00AEEF">
                <v:path arrowok="t"/>
              </v:shape>
            </v:group>
            <v:group style="position:absolute;left:4625;top:317;width:692;height:673" coordorigin="4625,317" coordsize="692,673">
              <v:shape style="position:absolute;left:4625;top:317;width:692;height:673" coordorigin="4625,317" coordsize="692,673" path="m5317,1009l5276,996,5191,986,5137,1006,5052,903,5105,873,5041,759,5105,718,4988,708,4935,646,4838,626,4732,502,4625,482,4644,344e" filled="f" stroked="t" strokeweight=".609pt" strokecolor="#00AEEF">
                <v:path arrowok="t"/>
              </v:shape>
            </v:group>
            <v:group style="position:absolute;left:3980;top:2050;width:69;height:411" coordorigin="3980,2050" coordsize="69,411">
              <v:shape style="position:absolute;left:3980;top:2050;width:69;height:411" coordorigin="3980,2050" coordsize="69,411" path="m4049,2461l3991,2389,4033,2312,3996,2230,3996,2168,3980,2132,3985,2096,4017,2050e" filled="f" stroked="t" strokeweight=".457pt" strokecolor="#00AEEF">
                <v:path arrowok="t"/>
              </v:shape>
            </v:group>
            <v:group style="position:absolute;left:3884;top:2106;width:112;height:62" coordorigin="3884,2106" coordsize="112,62">
              <v:shape style="position:absolute;left:3884;top:2106;width:112;height:62" coordorigin="3884,2106" coordsize="112,62" path="m3996,2168l3959,2168,3948,2127,3884,2106e" filled="f" stroked="t" strokeweight=".457pt" strokecolor="#00AEEF">
                <v:path arrowok="t"/>
              </v:shape>
            </v:group>
            <v:group style="position:absolute;left:3361;top:755;width:96;height:36" coordorigin="3361,755" coordsize="96,36">
              <v:shape style="position:absolute;left:3361;top:755;width:96;height:36" coordorigin="3361,755" coordsize="96,36" path="m3361,791l3430,785,3457,755e" filled="f" stroked="t" strokeweight=".518pt" strokecolor="#00AEEF">
                <v:path arrowok="t"/>
              </v:shape>
            </v:group>
            <v:group style="position:absolute;left:3430;top:793;width:37;height:2" coordorigin="3430,793" coordsize="37,2">
              <v:shape style="position:absolute;left:3430;top:793;width:37;height:2" coordorigin="3430,793" coordsize="37,0" path="m3430,793l3468,793e" filled="f" stroked="t" strokeweight=".77pt" strokecolor="#00AEEF">
                <v:path arrowok="t"/>
              </v:shape>
            </v:group>
            <v:group style="position:absolute;left:2036;top:572;width:1345;height:439" coordorigin="2036,572" coordsize="1345,439">
              <v:shape style="position:absolute;left:2036;top:572;width:1345;height:439" coordorigin="2036,572" coordsize="1345,439" path="m3360,789l3354,845,3381,875,3360,905,3274,931,3253,976,3194,996,3109,991,3018,1011,3023,976,2997,956,2997,920,2975,941,2842,936,2810,885,2783,895,2698,809,2719,764,2735,744,2714,708,2730,683,2719,653,2660,663,2618,668,2591,638,2548,638,2506,613,2463,633,2447,658,2362,618,2249,572,2191,572,2143,592,2105,602,2084,623,2036,648e" filled="f" stroked="t" strokeweight=".518pt" strokecolor="#00AEEF">
                <v:path arrowok="t"/>
              </v:shape>
            </v:group>
            <v:group style="position:absolute;left:3445;top:1181;width:885;height:500" coordorigin="3445,1181" coordsize="885,500">
              <v:shape style="position:absolute;left:3445;top:1181;width:885;height:500" coordorigin="3445,1181" coordsize="885,500" path="m3519,1181l3506,1197,3492,1211,3479,1225,3467,1240,3457,1257,3449,1276,3445,1298,3447,1327,3473,1398,3525,1449,3595,1483,3674,1506,3756,1522,3783,1527,3809,1531,3833,1536,3857,1541,4150,1546,4168,1544,4187,1546,4207,1551,4265,1583,4310,1628,4330,1676,4326,1681e" filled="f" stroked="t" strokeweight=".914pt" strokecolor="#ED1D24">
                <v:path arrowok="t"/>
              </v:shape>
            </v:group>
            <v:group style="position:absolute;left:1740;top:539;width:1765;height:632" coordorigin="1740,539" coordsize="1765,632">
              <v:shape style="position:absolute;left:1740;top:539;width:1765;height:632" coordorigin="1740,539" coordsize="1765,632" path="m1740,690l1808,621,1941,554,2053,539,2128,546,2280,597,2448,657,2570,729,2651,785,2736,863,2843,960,2923,1027,3009,1073,3110,1109,3211,1140,3350,1150,3462,1145,3505,1171e" filled="f" stroked="t" strokeweight=".914pt" strokecolor="#ED1D24">
                <v:path arrowok="t"/>
              </v:shape>
            </v:group>
            <v:group style="position:absolute;left:3310;top:1175;width:978;height:766" coordorigin="3310,1175" coordsize="978,766">
              <v:shape style="position:absolute;left:3310;top:1175;width:978;height:766" coordorigin="3310,1175" coordsize="978,766" path="m3509,1177l3484,1175,3467,1176,3452,1180,3396,1218,3351,1281,3326,1340,3313,1404,3310,1449,3311,1471,3332,1552,3374,1629,3433,1694,3482,1730,3537,1762,3599,1790,3667,1813,3740,1833,3819,1849,3884,1861,3944,1872,4000,1882,4027,1886,4100,1900,4165,1912,4240,1928,4272,1937,4288,1942e" filled="f" stroked="t" strokeweight=".914pt" strokecolor="#CCA987">
                <v:path arrowok="t"/>
              </v:shape>
            </v:group>
            <v:group style="position:absolute;left:3486;top:1149;width:61;height:58" coordorigin="3486,1149" coordsize="61,58">
              <v:shape style="position:absolute;left:3486;top:1149;width:61;height:58" coordorigin="3486,1149" coordsize="61,58" path="m3513,1149l3494,1159,3486,1179,3488,1189,3500,1203,3525,1208,3541,1196,3547,1173,3536,1156,3513,1149e" filled="t" fillcolor="#000000" stroked="f">
                <v:path arrowok="t"/>
                <v:fill/>
              </v:shape>
            </v:group>
            <v:group style="position:absolute;left:4295;top:1656;width:61;height:58" coordorigin="4295,1656" coordsize="61,58">
              <v:shape style="position:absolute;left:4295;top:1656;width:61;height:58" coordorigin="4295,1656" coordsize="61,58" path="m4322,1656l4303,1665,4295,1685,4296,1695,4309,1709,4334,1714,4350,1702,4356,1679,4345,1662,4322,1656e" filled="t" fillcolor="#000000" stroked="f">
                <v:path arrowok="t"/>
                <v:fill/>
              </v:shape>
            </v:group>
            <v:group style="position:absolute;left:4268;top:1918;width:61;height:58" coordorigin="4268,1918" coordsize="61,58">
              <v:shape style="position:absolute;left:4268;top:1918;width:61;height:58" coordorigin="4268,1918" coordsize="61,58" path="m4295,1918l4276,1928,4268,1948,4270,1957,4282,1971,4307,1976,4323,1965,4329,1941,4318,1924,4295,1918e" filled="t" fillcolor="#000000" stroked="f">
                <v:path arrowok="t"/>
                <v:fill/>
              </v:shape>
            </v:group>
            <v:group style="position:absolute;left:2250;top:566;width:61;height:58" coordorigin="2250,566" coordsize="61,58">
              <v:shape style="position:absolute;left:2250;top:566;width:61;height:58" coordorigin="2250,566" coordsize="61,58" path="m2278,566l2258,576,2250,596,2252,605,2265,620,2290,624,2306,613,2312,589,2300,573,2278,566e" filled="t" fillcolor="#000000" stroked="f">
                <v:path arrowok="t"/>
                <v:fill/>
              </v:shape>
            </v:group>
            <v:group style="position:absolute;left:1946;top:509;width:61;height:58" coordorigin="1946,509" coordsize="61,58">
              <v:shape style="position:absolute;left:1946;top:509;width:61;height:58" coordorigin="1946,509" coordsize="61,58" path="m1973,509l1954,519,1946,539,1948,549,1961,563,1985,568,2002,556,2007,533,1996,516,1973,509e" filled="t" fillcolor="#000000" stroked="f">
                <v:path arrowok="t"/>
                <v:fill/>
              </v:shape>
            </v:group>
            <v:group style="position:absolute;left:1711;top:658;width:61;height:59" coordorigin="1711,658" coordsize="61,59">
              <v:shape style="position:absolute;left:1711;top:658;width:61;height:59" coordorigin="1711,658" coordsize="61,59" path="m1739,658l1719,668,1711,688,1713,698,1726,712,1751,717,1767,705,1773,682,1761,665,1739,658e" filled="t" fillcolor="#000000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I</w:t>
      </w:r>
      <w:r>
        <w:rPr>
          <w:rFonts w:ascii="Trebuchet MS" w:hAnsi="Trebuchet MS" w:cs="Trebuchet MS" w:eastAsia="Trebuchet MS"/>
          <w:sz w:val="24"/>
          <w:szCs w:val="24"/>
          <w:spacing w:val="-22"/>
          <w:w w:val="100"/>
          <w:b/>
          <w:bCs/>
          <w:position w:val="-1"/>
        </w:rPr>
        <w:t>V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Trebuchet MS" w:hAnsi="Trebuchet MS" w:cs="Trebuchet MS" w:eastAsia="Trebuchet MS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Crociata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n.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...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position w:val="0"/>
        </w:rPr>
      </w:r>
    </w:p>
    <w:p>
      <w:pPr>
        <w:spacing w:before="28" w:after="0" w:line="271" w:lineRule="exact"/>
        <w:ind w:right="-20"/>
        <w:jc w:val="left"/>
        <w:rPr>
          <w:rFonts w:ascii="Trebuchet MS" w:hAnsi="Trebuchet MS" w:cs="Trebuchet MS" w:eastAsia="Trebuchet MS"/>
          <w:sz w:val="24"/>
          <w:szCs w:val="2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4"/>
          <w:szCs w:val="24"/>
          <w:spacing w:val="-22"/>
          <w:w w:val="100"/>
          <w:b/>
          <w:bCs/>
          <w:position w:val="-1"/>
        </w:rPr>
        <w:t>V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.</w:t>
      </w:r>
      <w:r>
        <w:rPr>
          <w:rFonts w:ascii="Trebuchet MS" w:hAnsi="Trebuchet MS" w:cs="Trebuchet MS" w:eastAsia="Trebuchet MS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Crociata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n.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...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  <w:cols w:num="2" w:equalWidth="0">
            <w:col w:w="2026" w:space="3239"/>
            <w:col w:w="4775"/>
          </w:cols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4"/>
          <w:w w:val="94"/>
          <w:b/>
          <w:bCs/>
        </w:rPr>
        <w:t>W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orms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137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Ratisbona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  <w:cols w:num="2" w:equalWidth="0">
            <w:col w:w="1814" w:space="125"/>
            <w:col w:w="8101"/>
          </w:cols>
        </w:sectPr>
      </w:pPr>
      <w:rPr/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-5"/>
          <w:w w:val="93"/>
          <w:b/>
          <w:bCs/>
        </w:rPr>
        <w:t>V</w:t>
      </w:r>
      <w:r>
        <w:rPr>
          <w:rFonts w:ascii="Arial" w:hAnsi="Arial" w:cs="Arial" w:eastAsia="Arial"/>
          <w:sz w:val="12"/>
          <w:szCs w:val="12"/>
          <w:spacing w:val="0"/>
          <w:w w:val="104"/>
          <w:b/>
          <w:bCs/>
        </w:rPr>
        <w:t>ézelay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Costantinopoli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1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w w:val="102"/>
          <w:b/>
          <w:bCs/>
        </w:rPr>
        <w:t>Damasc</w:t>
      </w:r>
      <w:r>
        <w:rPr>
          <w:rFonts w:ascii="Arial" w:hAnsi="Arial" w:cs="Arial" w:eastAsia="Arial"/>
          <w:sz w:val="12"/>
          <w:szCs w:val="12"/>
          <w:w w:val="97"/>
          <w:b/>
          <w:bCs/>
        </w:rPr>
        <w:t>o</w:t>
      </w:r>
      <w:r>
        <w:rPr>
          <w:rFonts w:ascii="Arial" w:hAnsi="Arial" w:cs="Arial" w:eastAsia="Arial"/>
          <w:sz w:val="12"/>
          <w:szCs w:val="12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03" w:right="-59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San</w:t>
      </w:r>
      <w:r>
        <w:rPr>
          <w:rFonts w:ascii="Arial" w:hAnsi="Arial" w:cs="Arial" w:eastAsia="Arial"/>
          <w:sz w:val="12"/>
          <w:szCs w:val="12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96"/>
          <w:b/>
          <w:bCs/>
        </w:rPr>
        <w:t>Giovanni</w:t>
      </w:r>
      <w:r>
        <w:rPr>
          <w:rFonts w:ascii="Arial" w:hAnsi="Arial" w:cs="Arial" w:eastAsia="Arial"/>
          <w:sz w:val="12"/>
          <w:szCs w:val="12"/>
          <w:spacing w:val="6"/>
          <w:w w:val="96"/>
          <w:b/>
          <w:bCs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  <w:b/>
          <w:bCs/>
        </w:rPr>
        <w:t>d’Acri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Aigues-Mo</w:t>
      </w:r>
      <w:r>
        <w:rPr>
          <w:rFonts w:ascii="Arial" w:hAnsi="Arial" w:cs="Arial" w:eastAsia="Arial"/>
          <w:sz w:val="13"/>
          <w:szCs w:val="13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tes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2"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-8"/>
          <w:w w:val="86"/>
          <w:b/>
          <w:bCs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86"/>
          <w:b/>
          <w:bCs/>
        </w:rPr>
        <w:t>unisi</w:t>
      </w:r>
      <w:r>
        <w:rPr>
          <w:rFonts w:ascii="Arial" w:hAnsi="Arial" w:cs="Arial" w:eastAsia="Arial"/>
          <w:sz w:val="13"/>
          <w:szCs w:val="13"/>
          <w:spacing w:val="8"/>
          <w:w w:val="86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</w:rPr>
        <w:t>1279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Bar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Damietta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30" w:lineRule="exact"/>
        <w:ind w:left="25" w:right="104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San</w:t>
      </w:r>
      <w:r>
        <w:rPr>
          <w:rFonts w:ascii="Arial" w:hAnsi="Arial" w:cs="Arial" w:eastAsia="Arial"/>
          <w:sz w:val="13"/>
          <w:szCs w:val="13"/>
          <w:spacing w:val="8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Giovanni</w:t>
      </w:r>
      <w:r>
        <w:rPr>
          <w:rFonts w:ascii="Arial" w:hAnsi="Arial" w:cs="Arial" w:eastAsia="Arial"/>
          <w:sz w:val="13"/>
          <w:szCs w:val="13"/>
          <w:spacing w:val="0"/>
          <w:w w:val="89"/>
          <w:b/>
          <w:bCs/>
        </w:rPr>
        <w:t> 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d’Acri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88" w:after="0" w:line="148" w:lineRule="exact"/>
        <w:ind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</w:rPr>
        <w:t>Gerusalemme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spacing w:before="0" w:after="0" w:line="129" w:lineRule="exact"/>
        <w:ind w:left="162" w:right="369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spacing w:val="0"/>
          <w:w w:val="106"/>
          <w:b/>
          <w:bCs/>
        </w:rPr>
        <w:t>1229</w:t>
      </w:r>
      <w:r>
        <w:rPr>
          <w:rFonts w:ascii="Arial" w:hAnsi="Arial" w:cs="Arial" w:eastAsia="Arial"/>
          <w:sz w:val="13"/>
          <w:szCs w:val="13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360" w:right="660"/>
          <w:cols w:num="6" w:equalWidth="0">
            <w:col w:w="1659" w:space="1440"/>
            <w:col w:w="1631" w:space="1352"/>
            <w:col w:w="944" w:space="153"/>
            <w:col w:w="235" w:space="1100"/>
            <w:col w:w="521" w:space="83"/>
            <w:col w:w="922"/>
          </w:cols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70" w:lineRule="auto"/>
        <w:ind w:left="646" w:right="77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raccolse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all’accordo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bizantini,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assediare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Gerusalemme,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sterminarono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“infedeli”,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ebrei.</w:t>
      </w:r>
    </w:p>
    <w:p>
      <w:pPr>
        <w:spacing w:before="0" w:after="0" w:line="297" w:lineRule="exact"/>
        <w:ind w:left="36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venne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bandita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riconquistare</w:t>
      </w:r>
    </w:p>
    <w:p>
      <w:pPr>
        <w:spacing w:before="35" w:after="0" w:line="272" w:lineRule="auto"/>
        <w:ind w:left="646" w:right="1508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Gerusalemme.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flotta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ricevuta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veneziani,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espugnarono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Zara.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Successivamente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assediarono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saccheggiarono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Costantinopoli.</w:t>
      </w:r>
    </w:p>
    <w:p>
      <w:pPr>
        <w:spacing w:before="0" w:after="0" w:line="295" w:lineRule="exact"/>
        <w:ind w:left="36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Crociata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crociati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costituirono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umerosi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</w:p>
    <w:p>
      <w:pPr>
        <w:spacing w:before="35" w:after="0" w:line="240" w:lineRule="auto"/>
        <w:ind w:left="646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Gerusalemme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sottratti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musulmani.</w:t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363" w:right="670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141800pt;margin-top:4.495773pt;width:11.339pt;height:11pt;mso-position-horizontal-relative:page;mso-position-vertical-relative:paragraph;z-index:-7708" coordorigin="723,90" coordsize="227,220">
            <v:shape style="position:absolute;left:723;top:90;width:227;height:220" coordorigin="723,90" coordsize="227,220" path="m723,310l950,310,950,90,723,90,723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CAUS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DECLINO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BIZANTINO.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36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arabe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quarti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dell’Impero.</w:t>
      </w:r>
    </w:p>
    <w:p>
      <w:pPr>
        <w:spacing w:before="16" w:after="0" w:line="240" w:lineRule="auto"/>
        <w:ind w:left="363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turchi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selgiùchidi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anatolico.</w:t>
      </w:r>
    </w:p>
    <w:p>
      <w:pPr>
        <w:jc w:val="left"/>
        <w:spacing w:after="0"/>
        <w:sectPr>
          <w:type w:val="continuous"/>
          <w:pgSz w:w="11060" w:h="14760"/>
          <w:pgMar w:top="460" w:bottom="660" w:left="360" w:right="660"/>
        </w:sectPr>
      </w:pPr>
      <w:rPr/>
    </w:p>
    <w:p>
      <w:pPr>
        <w:spacing w:before="7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posizione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strategica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dell’Impero.</w:t>
      </w:r>
    </w:p>
    <w:p>
      <w:pPr>
        <w:spacing w:before="1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’elevata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piccola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roprietà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agricola.</w:t>
      </w:r>
    </w:p>
    <w:p>
      <w:pPr>
        <w:spacing w:before="1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germaniche,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arabi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ungari.</w:t>
      </w:r>
    </w:p>
    <w:p>
      <w:pPr>
        <w:spacing w:before="1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sfruttamento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nobili.</w:t>
      </w:r>
    </w:p>
    <w:p>
      <w:pPr>
        <w:spacing w:before="1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g.</w:t>
      </w:r>
      <w:r>
        <w:rPr>
          <w:rFonts w:ascii="Trebuchet MS" w:hAnsi="Trebuchet MS" w:cs="Trebuchet MS" w:eastAsia="Trebuchet MS"/>
          <w:sz w:val="27"/>
          <w:szCs w:val="27"/>
          <w:spacing w:val="-33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scambio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ani.</w:t>
      </w:r>
    </w:p>
    <w:p>
      <w:pPr>
        <w:spacing w:before="1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7"/>
          <w:szCs w:val="27"/>
          <w:spacing w:val="-5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privilegio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sconfitto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normanni</w:t>
      </w:r>
    </w:p>
    <w:p>
      <w:pPr>
        <w:spacing w:before="3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minacciavano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7"/>
          <w:szCs w:val="27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’allontanamento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bizantini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Sicilia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meridionale.</w:t>
      </w:r>
    </w:p>
    <w:p>
      <w:pPr>
        <w:jc w:val="left"/>
        <w:spacing w:after="0"/>
        <w:sectPr>
          <w:pgMar w:header="0" w:footer="468" w:top="440" w:bottom="660" w:left="920" w:right="10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695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694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4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4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6"/>
              </w:rPr>
              <w:t>Nuovi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equilibri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tra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poteri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2" w:after="0" w:line="217" w:lineRule="auto"/>
        <w:ind w:left="117" w:right="20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45.073067pt;width:215.82pt;height:.7pt;mso-position-horizontal-relative:page;mso-position-vertical-relative:paragraph;z-index:-7696" coordorigin="5651,-901" coordsize="4316,14">
            <v:group style="position:absolute;left:5693;top:-894;width:4254;height:2" coordorigin="5693,-894" coordsize="4254,2">
              <v:shape style="position:absolute;left:5693;top:-894;width:4254;height:2" coordorigin="5693,-894" coordsize="4254,0" path="m5693,-894l9947,-894e" filled="f" stroked="t" strokeweight=".7pt" strokecolor="#000000">
                <v:path arrowok="t"/>
                <v:stroke dashstyle="dash"/>
              </v:shape>
            </v:group>
            <v:group style="position:absolute;left:5651;top:-901;width:2;height:14" coordorigin="5651,-901" coordsize="2,14">
              <v:shape style="position:absolute;left:5651;top:-901;width:2;height:14" coordorigin="5651,-901" coordsize="0,14" path="m5651,-901l5651,-887e" filled="f" stroked="t" strokeweight="0pt" strokecolor="#000000">
                <v:path arrowok="t"/>
              </v:shape>
            </v:group>
            <v:group style="position:absolute;left:9968;top:-901;width:2;height:14" coordorigin="9968,-901" coordsize="2,14">
              <v:shape style="position:absolute;left:9968;top:-901;width:2;height:14" coordorigin="9968,-901" coordsize="0,14" path="m9968,-901l9968,-887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28.715168pt;width:68.873955pt;height:20.542pt;mso-position-horizontal-relative:page;mso-position-vertical-relative:paragraph;z-index:-7693" coordorigin="731,-574" coordsize="1377,411">
            <v:shape style="position:absolute;left:1704;top:-567;width:404;height:396" type="#_x0000_t75">
              <v:imagedata r:id="rId23" o:title=""/>
            </v:shape>
            <v:shape style="position:absolute;left:1943;top:-534;width:141;height:326" type="#_x0000_t75">
              <v:imagedata r:id="rId24" o:title=""/>
            </v:shape>
            <v:group style="position:absolute;left:779;top:-537;width:264;height:264" coordorigin="779,-537" coordsize="264,264">
              <v:shape style="position:absolute;left:779;top:-537;width:264;height:264" coordorigin="779,-537" coordsize="264,264" path="m924,-535l855,-521,820,-498,820,-498,803,-478,793,-459,785,-437,780,-413,779,-390,779,-390,779,-384,781,-375,784,-362,788,-352,792,-344,801,-329,802,-328,816,-312,832,-298,851,-286,872,-278,895,-273,917,-271,917,-271,926,-272,938,-274,948,-277,959,-280,969,-285,979,-290,988,-296,996,-303,1004,-310,1012,-318,1018,-326,1024,-335,1029,-345,1034,-355,1037,-365,1040,-376,1042,-387,1043,-397,1041,-419,1036,-442,1028,-463,1016,-482,1002,-498,987,-512,987,-512,930,-535,924,-535e" filled="t" fillcolor="#981B1E" stroked="f">
                <v:path arrowok="t"/>
                <v:fill/>
              </v:shape>
            </v:group>
            <v:group style="position:absolute;left:933;top:-467;width:74;height:74" coordorigin="933,-467" coordsize="74,74">
              <v:shape style="position:absolute;left:933;top:-467;width:74;height:74" coordorigin="933,-467" coordsize="74,74" path="m1007,-440l933,-440,933,-420,959,-420,959,-393,980,-393,980,-420,1007,-420,1007,-440e" filled="t" fillcolor="#FFFFFF" stroked="f">
                <v:path arrowok="t"/>
                <v:fill/>
              </v:shape>
              <v:shape style="position:absolute;left:933;top:-467;width:74;height:74" coordorigin="933,-467" coordsize="74,74" path="m980,-467l959,-467,959,-440,980,-440,980,-467e" filled="t" fillcolor="#FFFFFF" stroked="f">
                <v:path arrowok="t"/>
                <v:fill/>
              </v:shape>
            </v:group>
            <v:group style="position:absolute;left:817;top:-462;width:11;height:42" coordorigin="817,-462" coordsize="11,42">
              <v:shape style="position:absolute;left:817;top:-462;width:11;height:42" coordorigin="817,-462" coordsize="11,42" path="m817,-441l828,-441e" filled="f" stroked="t" strokeweight="2.223pt" strokecolor="#FFFFFF">
                <v:path arrowok="t"/>
              </v:shape>
            </v:group>
            <v:group style="position:absolute;left:833;top:-462;width:11;height:43" coordorigin="833,-462" coordsize="11,43">
              <v:shape style="position:absolute;left:833;top:-462;width:11;height:43" coordorigin="833,-462" coordsize="11,43" path="m843,-452l833,-452,833,-420,843,-420,843,-452e" filled="t" fillcolor="#FFFFFF" stroked="f">
                <v:path arrowok="t"/>
                <v:fill/>
              </v:shape>
              <v:shape style="position:absolute;left:833;top:-462;width:11;height:43" coordorigin="833,-462" coordsize="11,43" path="m843,-462l833,-462,833,-455,843,-455,843,-462e" filled="t" fillcolor="#FFFFFF" stroked="f">
                <v:path arrowok="t"/>
                <v:fill/>
              </v:shape>
            </v:group>
            <v:group style="position:absolute;left:848;top:-462;width:27;height:43" coordorigin="848,-462" coordsize="27,43">
              <v:shape style="position:absolute;left:848;top:-462;width:27;height:43" coordorigin="848,-462" coordsize="27,43" path="m875,-424l858,-424,859,-420,862,-419,872,-419,875,-424e" filled="t" fillcolor="#FFFFFF" stroked="f">
                <v:path arrowok="t"/>
                <v:fill/>
              </v:shape>
              <v:shape style="position:absolute;left:848;top:-462;width:27;height:43" coordorigin="848,-462" coordsize="27,43" path="m858,-462l848,-462,848,-420,858,-420,858,-424,875,-424,875,-427,859,-427,858,-428,858,-443,859,-444,874,-444,874,-448,858,-448,858,-462e" filled="t" fillcolor="#FFFFFF" stroked="f">
                <v:path arrowok="t"/>
                <v:fill/>
              </v:shape>
              <v:shape style="position:absolute;left:848;top:-462;width:27;height:43" coordorigin="848,-462" coordsize="27,43" path="m874,-444l864,-444,864,-443,864,-428,864,-427,875,-427,875,-440,875,-443,874,-444e" filled="t" fillcolor="#FFFFFF" stroked="f">
                <v:path arrowok="t"/>
                <v:fill/>
              </v:shape>
              <v:shape style="position:absolute;left:848;top:-462;width:27;height:43" coordorigin="848,-462" coordsize="27,43" path="m870,-452l862,-452,860,-451,858,-448,874,-448,873,-450,870,-452e" filled="t" fillcolor="#FFFFFF" stroked="f">
                <v:path arrowok="t"/>
                <v:fill/>
              </v:shape>
            </v:group>
            <v:group style="position:absolute;left:878;top:-452;width:19;height:33" coordorigin="878,-452" coordsize="19,33">
              <v:shape style="position:absolute;left:878;top:-452;width:19;height:33" coordorigin="878,-452" coordsize="19,33" path="m888,-452l878,-452,878,-420,889,-420,889,-441,890,-443,897,-443,897,-446,888,-446,888,-452e" filled="t" fillcolor="#FFFFFF" stroked="f">
                <v:path arrowok="t"/>
                <v:fill/>
              </v:shape>
              <v:shape style="position:absolute;left:878;top:-452;width:19;height:33" coordorigin="878,-452" coordsize="19,33" path="m897,-443l896,-443,897,-442,897,-443e" filled="t" fillcolor="#FFFFFF" stroked="f">
                <v:path arrowok="t"/>
                <v:fill/>
              </v:shape>
              <v:shape style="position:absolute;left:878;top:-452;width:19;height:33" coordorigin="878,-452" coordsize="19,33" path="m892,-452l890,-450,888,-446,897,-446,897,-452,892,-452e" filled="t" fillcolor="#FFFFFF" stroked="f">
                <v:path arrowok="t"/>
                <v:fill/>
              </v:shape>
            </v:group>
            <v:group style="position:absolute;left:899;top:-453;width:27;height:34" coordorigin="899,-453" coordsize="27,34">
              <v:shape style="position:absolute;left:899;top:-453;width:27;height:34" coordorigin="899,-453" coordsize="27,34" path="m922,-453l908,-453,906,-452,900,-448,899,-444,899,-423,902,-419,922,-419,926,-423,926,-426,910,-426,909,-427,909,-444,910,-446,926,-446,926,-448,922,-453e" filled="t" fillcolor="#FFFFFF" stroked="f">
                <v:path arrowok="t"/>
                <v:fill/>
              </v:shape>
              <v:shape style="position:absolute;left:899;top:-453;width:27;height:34" coordorigin="899,-453" coordsize="27,34" path="m926,-446l915,-446,915,-444,915,-427,915,-426,926,-426,926,-446e" filled="t" fillcolor="#FFFFFF" stroked="f">
                <v:path arrowok="t"/>
                <v:fill/>
              </v:shape>
            </v:group>
            <v:group style="position:absolute;left:817;top:-399;width:11;height:43" coordorigin="817,-399" coordsize="11,43">
              <v:shape style="position:absolute;left:817;top:-399;width:11;height:43" coordorigin="817,-399" coordsize="11,43" path="m828,-388l817,-388,817,-356,828,-356,828,-388e" filled="t" fillcolor="#FFFFFF" stroked="f">
                <v:path arrowok="t"/>
                <v:fill/>
              </v:shape>
              <v:shape style="position:absolute;left:817;top:-399;width:11;height:43" coordorigin="817,-399" coordsize="11,43" path="m828,-399l817,-399,817,-391,828,-391,828,-399e" filled="t" fillcolor="#FFFFFF" stroked="f">
                <v:path arrowok="t"/>
                <v:fill/>
              </v:shape>
            </v:group>
            <v:group style="position:absolute;left:832;top:-389;width:27;height:33" coordorigin="832,-389" coordsize="27,33">
              <v:shape style="position:absolute;left:832;top:-389;width:27;height:33" coordorigin="832,-389" coordsize="27,33" path="m843,-388l832,-388,832,-356,843,-356,843,-380,844,-381,859,-381,859,-383,859,-384,842,-384,843,-388e" filled="t" fillcolor="#FFFFFF" stroked="f">
                <v:path arrowok="t"/>
                <v:fill/>
              </v:shape>
              <v:shape style="position:absolute;left:832;top:-389;width:27;height:33" coordorigin="832,-389" coordsize="27,33" path="m859,-381l848,-381,848,-380,848,-356,859,-356,859,-381e" filled="t" fillcolor="#FFFFFF" stroked="f">
                <v:path arrowok="t"/>
                <v:fill/>
              </v:shape>
              <v:shape style="position:absolute;left:832;top:-389;width:27;height:33" coordorigin="832,-389" coordsize="27,33" path="m853,-389l847,-389,844,-387,842,-384,859,-384,859,-385,856,-388,853,-389e" filled="t" fillcolor="#FFFFFF" stroked="f">
                <v:path arrowok="t"/>
                <v:fill/>
              </v:shape>
            </v:group>
            <v:group style="position:absolute;left:861;top:-397;width:19;height:42" coordorigin="861,-397" coordsize="19,42">
              <v:shape style="position:absolute;left:861;top:-397;width:19;height:42" coordorigin="861,-397" coordsize="19,42" path="m875,-397l865,-397,865,-388,861,-388,861,-381,865,-381,865,-362,865,-360,865,-359,866,-357,869,-356,878,-356,880,-356,880,-363,876,-363,875,-364,875,-381,880,-381,880,-388,875,-388,875,-397e" filled="t" fillcolor="#FFFFFF" stroked="f">
                <v:path arrowok="t"/>
                <v:fill/>
              </v:shape>
              <v:shape style="position:absolute;left:861;top:-397;width:19;height:42" coordorigin="861,-397" coordsize="19,42" path="m880,-363l876,-363,880,-363e" filled="t" fillcolor="#FFFFFF" stroked="f">
                <v:path arrowok="t"/>
                <v:fill/>
              </v:shape>
            </v:group>
            <v:group style="position:absolute;left:881;top:-389;width:27;height:34" coordorigin="881,-389" coordsize="27,34">
              <v:shape style="position:absolute;left:881;top:-389;width:27;height:34" coordorigin="881,-389" coordsize="27,34" path="m904,-389l889,-389,885,-387,882,-381,881,-381,881,-378,881,-360,884,-355,903,-355,907,-359,907,-362,892,-362,892,-363,892,-370,907,-370,907,-376,892,-376,892,-381,892,-382,907,-382,907,-385,904,-389e" filled="t" fillcolor="#FFFFFF" stroked="f">
                <v:path arrowok="t"/>
                <v:fill/>
              </v:shape>
              <v:shape style="position:absolute;left:881;top:-389;width:27;height:34" coordorigin="881,-389" coordsize="27,34" path="m907,-367l898,-367,897,-363,897,-362,907,-362,907,-367e" filled="t" fillcolor="#FFFFFF" stroked="f">
                <v:path arrowok="t"/>
                <v:fill/>
              </v:shape>
              <v:shape style="position:absolute;left:881;top:-389;width:27;height:34" coordorigin="881,-389" coordsize="27,34" path="m907,-382l897,-382,897,-381,897,-376,907,-376,907,-382e" filled="t" fillcolor="#FFFFFF" stroked="f">
                <v:path arrowok="t"/>
                <v:fill/>
              </v:shape>
            </v:group>
            <v:group style="position:absolute;left:910;top:-389;width:19;height:33" coordorigin="910,-389" coordsize="19,33">
              <v:shape style="position:absolute;left:910;top:-389;width:19;height:33" coordorigin="910,-389" coordsize="19,33" path="m920,-388l910,-388,910,-356,921,-356,921,-377,922,-379,929,-379,929,-383,920,-383,920,-388e" filled="t" fillcolor="#FFFFFF" stroked="f">
                <v:path arrowok="t"/>
                <v:fill/>
              </v:shape>
              <v:shape style="position:absolute;left:910;top:-389;width:19;height:33" coordorigin="910,-389" coordsize="19,33" path="m929,-379l928,-379,929,-379,929,-379e" filled="t" fillcolor="#FFFFFF" stroked="f">
                <v:path arrowok="t"/>
                <v:fill/>
              </v:shape>
              <v:shape style="position:absolute;left:910;top:-389;width:19;height:33" coordorigin="910,-389" coordsize="19,33" path="m924,-389l922,-387,920,-383,929,-383,929,-389,924,-389e" filled="t" fillcolor="#FFFFFF" stroked="f">
                <v:path arrowok="t"/>
                <v:fill/>
              </v:shape>
            </v:group>
            <v:group style="position:absolute;left:931;top:-389;width:27;height:33" coordorigin="931,-389" coordsize="27,33">
              <v:shape style="position:absolute;left:931;top:-389;width:27;height:33" coordorigin="931,-389" coordsize="27,33" path="m942,-388l931,-388,931,-356,942,-356,942,-380,943,-381,958,-381,958,-383,958,-384,941,-384,942,-388e" filled="t" fillcolor="#FFFFFF" stroked="f">
                <v:path arrowok="t"/>
                <v:fill/>
              </v:shape>
              <v:shape style="position:absolute;left:931;top:-389;width:27;height:33" coordorigin="931,-389" coordsize="27,33" path="m958,-381l947,-381,947,-380,947,-356,958,-356,958,-381e" filled="t" fillcolor="#FFFFFF" stroked="f">
                <v:path arrowok="t"/>
                <v:fill/>
              </v:shape>
              <v:shape style="position:absolute;left:931;top:-389;width:27;height:33" coordorigin="931,-389" coordsize="27,33" path="m953,-389l946,-389,943,-387,941,-384,958,-384,958,-385,955,-388,953,-389e" filled="t" fillcolor="#FFFFFF" stroked="f">
                <v:path arrowok="t"/>
                <v:fill/>
              </v:shape>
            </v:group>
            <v:group style="position:absolute;left:961;top:-389;width:27;height:34" coordorigin="961,-389" coordsize="27,34">
              <v:shape style="position:absolute;left:961;top:-389;width:27;height:34" coordorigin="961,-389" coordsize="27,34" path="m984,-389l969,-389,965,-387,962,-381,962,-381,961,-378,961,-360,965,-355,984,-355,987,-359,987,-362,973,-362,972,-363,972,-370,988,-370,988,-376,972,-376,972,-381,973,-382,988,-382,988,-385,984,-389e" filled="t" fillcolor="#FFFFFF" stroked="f">
                <v:path arrowok="t"/>
                <v:fill/>
              </v:shape>
              <v:shape style="position:absolute;left:961;top:-389;width:27;height:34" coordorigin="961,-389" coordsize="27,34" path="m988,-367l978,-367,978,-363,977,-362,987,-362,988,-367e" filled="t" fillcolor="#FFFFFF" stroked="f">
                <v:path arrowok="t"/>
                <v:fill/>
              </v:shape>
              <v:shape style="position:absolute;left:961;top:-389;width:27;height:34" coordorigin="961,-389" coordsize="27,34" path="m988,-382l977,-382,978,-381,978,-376,988,-376,988,-382e" filled="t" fillcolor="#FFFFFF" stroked="f">
                <v:path arrowok="t"/>
                <v:fill/>
              </v:shape>
            </v:group>
            <v:group style="position:absolute;left:989;top:-397;width:19;height:42" coordorigin="989,-397" coordsize="19,42">
              <v:shape style="position:absolute;left:989;top:-397;width:19;height:42" coordorigin="989,-397" coordsize="19,42" path="m1003,-397l993,-397,993,-388,989,-388,989,-381,992,-381,992,-362,993,-360,993,-359,994,-357,996,-356,1005,-356,1007,-356,1007,-363,1004,-363,1003,-364,1003,-381,1007,-381,1007,-388,1003,-388,1003,-397e" filled="t" fillcolor="#FFFFFF" stroked="f">
                <v:path arrowok="t"/>
                <v:fill/>
              </v:shape>
              <v:shape style="position:absolute;left:989;top:-397;width:19;height:42" coordorigin="989,-397" coordsize="19,42" path="m1007,-363l1004,-363,1007,-363e" filled="t" fillcolor="#FFFFFF" stroked="f">
                <v:path arrowok="t"/>
                <v:fill/>
              </v:shape>
            </v:group>
            <v:group style="position:absolute;left:738;top:-567;width:915;height:397" coordorigin="738,-567" coordsize="915,397">
              <v:shape style="position:absolute;left:738;top:-567;width:915;height:397" coordorigin="738,-567" coordsize="915,397" path="m1049,-567l904,-567,882,-566,825,-548,776,-507,745,-454,738,-416,738,-392,753,-332,791,-282,845,-248,1564,-237,1564,-170,1652,-258,1631,-279,904,-279,883,-280,827,-304,787,-358,779,-393,780,-417,813,-487,865,-520,1049,-526,1049,-567e" filled="t" fillcolor="#782665" stroked="f">
                <v:path arrowok="t"/>
                <v:fill/>
              </v:shape>
              <v:shape style="position:absolute;left:738;top:-567;width:915;height:397" coordorigin="738,-567" coordsize="915,397" path="m1564,-345l1564,-279,1631,-279,1564,-345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295632pt;width:11.339pt;height:11pt;mso-position-horizontal-relative:page;mso-position-vertical-relative:paragraph;z-index:-7692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ESCRIZION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SVOLSERO.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7" w:lineRule="auto"/>
        <w:ind w:left="2740" w:right="347" w:firstLine="-2623"/>
        <w:jc w:val="left"/>
        <w:tabs>
          <w:tab w:pos="236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4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Milano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4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istituita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magistratura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Gonfaloniere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giustizia,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reprimere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attentato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“popolare”.</w:t>
      </w:r>
    </w:p>
    <w:p>
      <w:pPr>
        <w:spacing w:before="0" w:after="0" w:line="277" w:lineRule="auto"/>
        <w:ind w:left="2740" w:right="577" w:firstLine="-2623"/>
        <w:jc w:val="left"/>
        <w:tabs>
          <w:tab w:pos="236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4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Firenze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4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’aristocrazia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affari,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cosiddetta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Serrata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Maggior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consiglio,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limitò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l’accesso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ristretto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famiglie.</w:t>
      </w:r>
    </w:p>
    <w:p>
      <w:pPr>
        <w:spacing w:before="0" w:after="0" w:line="277" w:lineRule="auto"/>
        <w:ind w:left="2740" w:right="207" w:firstLine="-2623"/>
        <w:jc w:val="left"/>
        <w:tabs>
          <w:tab w:pos="236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4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4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vecchia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classe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dirigente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guida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un’oligarchia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ereditarie.</w:t>
      </w:r>
    </w:p>
    <w:p>
      <w:pPr>
        <w:spacing w:before="0" w:after="0" w:line="277" w:lineRule="auto"/>
        <w:ind w:left="2740" w:right="329" w:firstLine="-36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4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approvare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1293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Ordinamenti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giustizia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escludevano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aristocratiche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città.</w:t>
      </w:r>
    </w:p>
    <w:p>
      <w:pPr>
        <w:spacing w:before="0" w:after="0" w:line="277" w:lineRule="auto"/>
        <w:ind w:left="2740" w:right="898" w:firstLine="-36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4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organizzazioni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corporative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grasso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modificare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l’assetto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oligarchico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esistente.</w:t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7" w:lineRule="auto"/>
        <w:ind w:left="117" w:right="355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695652pt;width:11.339pt;height:11pt;mso-position-horizontal-relative:page;mso-position-vertical-relative:paragraph;z-index:-7691" coordorigin="737,94" coordsize="227,220">
            <v:shape style="position:absolute;left:737;top:94;width:227;height:220" coordorigin="737,94" coordsize="227,220" path="m737,314l964,314,964,94,737,94,737,31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ESPRESSION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!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ESSER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UTILIZZ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dottrina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uguaglianza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infedeli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albigesi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materia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popolari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sacramenti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2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tribunale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dell’Inquisizione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clero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spirito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1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eretici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poveri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lombardi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crociata</w:t>
      </w:r>
    </w:p>
    <w:p>
      <w:pPr>
        <w:spacing w:before="2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càtari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valdesi</w:t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partir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dall’X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secol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diffuser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Europ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alcun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moviment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accomunat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rifiut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gerarchi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ruol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sacerdoti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principal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rivendicazione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6" w:after="0" w:line="277" w:lineRule="auto"/>
        <w:ind w:left="117" w:right="50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total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cancellass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differenz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social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esistenti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moviment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ù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radicat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estes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avevano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vit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Chies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alternativ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propri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organizzazion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propria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basat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dualism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assolut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Ben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(l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(l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altr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moviment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molt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fort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6" w:after="0" w:line="277" w:lineRule="auto"/>
        <w:ind w:left="117" w:right="776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Itali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not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nom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«........................»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rifi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utavan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ritual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cattolic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affermavan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qualunqu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fedele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potev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amministrar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Chies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quest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movimenti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0" w:footer="468" w:top="460" w:bottom="740" w:left="620" w:right="780"/>
          <w:pgSz w:w="11060" w:h="14760"/>
        </w:sectPr>
      </w:pPr>
      <w:rPr/>
    </w:p>
    <w:p>
      <w:pPr>
        <w:spacing w:before="76" w:after="0" w:line="272" w:lineRule="auto"/>
        <w:ind w:left="100" w:right="5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«........................»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eccentric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rispett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ufficiale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membr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dovevan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esser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perseguitat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combattut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.........................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scatenaron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pertant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propri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ondat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persecutori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portaron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allo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stermini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degl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1208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contr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all’istituzion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1" w:lineRule="exact"/>
        <w:ind w:left="14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175246pt;width:11.339pt;height:11pt;mso-position-horizontal-relative:page;mso-position-vertical-relative:paragraph;z-index:-7690" coordorigin="1020,124" coordsize="227,220">
            <v:shape style="position:absolute;left:1020;top:124;width:227;height:220" coordorigin="1020,124" coordsize="227,220" path="m1020,344l1247,344,1247,124,1020,124,1020,34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  <w:position w:val="5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5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AMENTE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SEGUI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  <w:position w:val="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AFFRON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POLITIC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99"/>
          <w:b/>
          <w:bCs/>
          <w:position w:val="1"/>
        </w:rPr>
        <w:t>PO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99"/>
          <w:b/>
          <w:bCs/>
          <w:position w:val="1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99"/>
          <w:b/>
          <w:bCs/>
          <w:position w:val="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99"/>
          <w:b/>
          <w:bCs/>
          <w:position w:val="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3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  <w:position w:val="1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39" w:after="0" w:line="272" w:lineRule="auto"/>
        <w:ind w:left="100" w:right="119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INNOCENZ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GL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ERIFICARON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DURANT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PONTIFIC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1198,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Costanza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d’Alta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illa,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Innocenzo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0" w:lineRule="exact"/>
        <w:ind w:left="667" w:right="302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imprigionò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figlio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ribellò.</w:t>
      </w:r>
    </w:p>
    <w:p>
      <w:pPr>
        <w:spacing w:before="0" w:after="0" w:line="333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ebbe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incoronò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Baviera.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ederico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eletto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Sicilia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Innocenzo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padre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seguito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battaglia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Bouvines.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anni.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obietti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pontificato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Innocenzo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ottenere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subordinazione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papato.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reprimere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movimenti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proposte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26" w:after="0" w:line="240" w:lineRule="auto"/>
        <w:ind w:left="629" w:right="3215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rinnovamento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d’Assisi.</w:t>
      </w:r>
    </w:p>
    <w:p>
      <w:pPr>
        <w:spacing w:before="10" w:after="0" w:line="330" w:lineRule="exact"/>
        <w:ind w:left="667" w:right="45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inserire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all’intern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movimenti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ereticali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catarismo.</w:t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italiani...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aderirono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lombarda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svilupparono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meridionale.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vennero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amministrati,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magistrati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espressione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ristretta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oligarchia.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’intervento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Pietro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d’A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agona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Sicilia...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ecitat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angioini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sollecita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locale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ancora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sveva.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ecitat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pressanti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richieste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papato.</w:t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00" w:right="19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75013pt;width:11.339pt;height:11pt;mso-position-horizontal-relative:page;mso-position-vertical-relative:paragraph;z-index:-7689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FOCALIZZERA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8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ASPETT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DEGLI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EVENT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DECLIN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’IMPERO.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0" w:footer="468" w:top="440" w:bottom="660" w:left="920" w:right="7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5.007973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091" w:space="0" w:color="000000"/>
              <w:left w:val="nil" w:sz="6" w:space="0" w:color="auto"/>
              <w:right w:val="single" w:sz="1.600708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741" w:hRule="exact"/>
        </w:trPr>
        <w:tc>
          <w:tcPr>
            <w:tcW w:w="8402" w:type="dxa"/>
            <w:tcBorders>
              <w:top w:val="single" w:sz="1.600091" w:space="0" w:color="000000"/>
              <w:bottom w:val="single" w:sz="1.600085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Manfredi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figlio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3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Federico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incoronato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Sicilia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1258.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85" w:space="0" w:color="000000"/>
              <w:bottom w:val="single" w:sz="1.600233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angioini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improntarono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governo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segno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continuità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Svevi.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233" w:space="0" w:color="000000"/>
              <w:bottom w:val="single" w:sz="1.600114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</w:rPr>
              <w:t>P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apa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Clemente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scomunicò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Manfredi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assegnò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8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egno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Sicilia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d’Angiò.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233" w:space="0" w:color="000000"/>
              <w:bottom w:val="single" w:sz="1.600114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233" w:space="0" w:color="000000"/>
              <w:bottom w:val="single" w:sz="1.600114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14" w:space="0" w:color="000000"/>
              <w:bottom w:val="single" w:sz="1.60004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guerra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espro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scoppiò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quando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soldato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francese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oltraggiò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donna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siciliana,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P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alermo.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4" w:space="0" w:color="000000"/>
              <w:bottom w:val="single" w:sz="1.60004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4" w:space="0" w:color="000000"/>
              <w:bottom w:val="single" w:sz="1.60004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4" w:space="0" w:color="000000"/>
              <w:bottom w:val="single" w:sz="1.600034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72" w:lineRule="auto"/>
              <w:ind w:left="111" w:right="247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Dopo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pace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Caltabellotta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Sicilia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affidata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angioini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aragonesi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andò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egno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Napoli.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4" w:space="0" w:color="000000"/>
              <w:bottom w:val="single" w:sz="1.600034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4" w:space="0" w:color="000000"/>
              <w:bottom w:val="single" w:sz="1.600034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34" w:space="0" w:color="000000"/>
              <w:bottom w:val="single" w:sz="1.600107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odolfo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Germania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9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omani,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incoronato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imperatore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oma,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notte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Natale.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34" w:space="0" w:color="000000"/>
              <w:bottom w:val="single" w:sz="1.600107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34" w:space="0" w:color="000000"/>
              <w:bottom w:val="single" w:sz="1.600107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07" w:space="0" w:color="000000"/>
              <w:bottom w:val="single" w:sz="1.600063" w:space="0" w:color="000000"/>
              <w:left w:val="single" w:sz="1.600052" w:space="0" w:color="000000"/>
              <w:right w:val="single" w:sz="1.600708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g.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Bolla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6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d’oro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6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decretato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l’elezione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6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imperiale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sarebbe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spettata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grandi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elettori.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07" w:space="0" w:color="000000"/>
              <w:bottom w:val="single" w:sz="1.600063" w:space="0" w:color="000000"/>
              <w:left w:val="single" w:sz="1.600708" w:space="0" w:color="000000"/>
              <w:right w:val="single" w:sz="1.6005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07" w:space="0" w:color="000000"/>
              <w:bottom w:val="single" w:sz="1.600063" w:space="0" w:color="000000"/>
              <w:left w:val="single" w:sz="1.60052" w:space="0" w:color="000000"/>
              <w:right w:val="single" w:sz="1.600333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14" w:lineRule="auto"/>
        <w:ind w:left="117" w:right="66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1pt;width:11.339pt;height:11pt;mso-position-horizontal-relative:page;mso-position-vertical-relative:paragraph;z-index:-7688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RIGUARDAN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SCE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ISCRIT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feudale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predominio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magistrature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comuni.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podestà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professionisti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mestiere.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podestà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rendevano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omogenee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istituzioni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italiani.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contrapponeva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minuto.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740" w:left="620" w:right="900"/>
          <w:pgSz w:w="11060" w:h="14760"/>
        </w:sectPr>
      </w:pPr>
      <w:rPr/>
    </w:p>
    <w:p>
      <w:pPr>
        <w:spacing w:before="7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rafforzò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particolarismo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feudale.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Nacquero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assemblee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rappresentative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chiamate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generali.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un’oligarchia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itaria.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384" w:right="7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mantenere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funzionari,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l’esercito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te,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richiesto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ecclesiastici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pagamento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decime.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686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685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5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5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Mondi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contatto,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mondi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parte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1" w:after="0" w:line="217" w:lineRule="auto"/>
        <w:ind w:left="117" w:right="52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78219pt;width:215.82pt;height:.7pt;mso-position-horizontal-relative:page;mso-position-vertical-relative:paragraph;z-index:-7687" coordorigin="5651,-1044" coordsize="4316,14">
            <v:group style="position:absolute;left:5693;top:-1037;width:4254;height:2" coordorigin="5693,-1037" coordsize="4254,2">
              <v:shape style="position:absolute;left:5693;top:-1037;width:4254;height:2" coordorigin="5693,-1037" coordsize="4254,0" path="m5693,-1037l9947,-1037e" filled="f" stroked="t" strokeweight=".7pt" strokecolor="#000000">
                <v:path arrowok="t"/>
                <v:stroke dashstyle="dash"/>
              </v:shape>
            </v:group>
            <v:group style="position:absolute;left:5651;top:-1044;width:2;height:14" coordorigin="5651,-1044" coordsize="2,14">
              <v:shape style="position:absolute;left:5651;top:-1044;width:2;height:14" coordorigin="5651,-1044" coordsize="0,14" path="m5651,-1044l5651,-1030e" filled="f" stroked="t" strokeweight="0pt" strokecolor="#000000">
                <v:path arrowok="t"/>
              </v:shape>
            </v:group>
            <v:group style="position:absolute;left:9968;top:-1044;width:2;height:14" coordorigin="9968,-1044" coordsize="2,14">
              <v:shape style="position:absolute;left:9968;top:-1044;width:2;height:14" coordorigin="9968,-1044" coordsize="0,14" path="m9968,-1044l9968,-1030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820316pt;width:68.873955pt;height:20.542pt;mso-position-horizontal-relative:page;mso-position-vertical-relative:paragraph;z-index:-7684" coordorigin="731,-716" coordsize="1377,411">
            <v:shape style="position:absolute;left:1704;top:-709;width:404;height:396" type="#_x0000_t75">
              <v:imagedata r:id="rId25" o:title=""/>
            </v:shape>
            <v:shape style="position:absolute;left:1943;top:-676;width:141;height:326" type="#_x0000_t75">
              <v:imagedata r:id="rId26" o:title=""/>
            </v:shape>
            <v:group style="position:absolute;left:779;top:-679;width:264;height:264" coordorigin="779,-679" coordsize="264,264">
              <v:shape style="position:absolute;left:779;top:-679;width:264;height:264" coordorigin="779,-679" coordsize="264,264" path="m924,-677l855,-664,820,-641,820,-641,803,-620,793,-601,785,-579,780,-555,779,-532,779,-532,779,-526,781,-517,784,-505,788,-494,792,-486,801,-471,802,-470,816,-454,832,-440,851,-429,872,-420,895,-415,917,-413,917,-413,926,-414,938,-416,948,-419,959,-422,969,-427,979,-432,988,-438,996,-445,1004,-452,1012,-460,1018,-468,1024,-478,1029,-487,1034,-497,1037,-508,1040,-518,1042,-530,1043,-540,1041,-561,1036,-584,1028,-605,1016,-624,1002,-641,987,-654,987,-654,930,-677,924,-677e" filled="t" fillcolor="#981B1E" stroked="f">
                <v:path arrowok="t"/>
                <v:fill/>
              </v:shape>
            </v:group>
            <v:group style="position:absolute;left:933;top:-609;width:74;height:74" coordorigin="933,-609" coordsize="74,74">
              <v:shape style="position:absolute;left:933;top:-609;width:74;height:74" coordorigin="933,-609" coordsize="74,74" path="m1007,-582l933,-582,933,-562,959,-562,959,-535,980,-535,980,-562,1007,-562,1007,-582e" filled="t" fillcolor="#FFFFFF" stroked="f">
                <v:path arrowok="t"/>
                <v:fill/>
              </v:shape>
              <v:shape style="position:absolute;left:933;top:-609;width:74;height:74" coordorigin="933,-609" coordsize="74,74" path="m980,-609l959,-609,959,-582,980,-582,980,-609e" filled="t" fillcolor="#FFFFFF" stroked="f">
                <v:path arrowok="t"/>
                <v:fill/>
              </v:shape>
            </v:group>
            <v:group style="position:absolute;left:817;top:-604;width:11;height:42" coordorigin="817,-604" coordsize="11,42">
              <v:shape style="position:absolute;left:817;top:-604;width:11;height:42" coordorigin="817,-604" coordsize="11,42" path="m817,-583l828,-583e" filled="f" stroked="t" strokeweight="2.223pt" strokecolor="#FFFFFF">
                <v:path arrowok="t"/>
              </v:shape>
            </v:group>
            <v:group style="position:absolute;left:833;top:-605;width:11;height:43" coordorigin="833,-605" coordsize="11,43">
              <v:shape style="position:absolute;left:833;top:-605;width:11;height:43" coordorigin="833,-605" coordsize="11,43" path="m843,-594l833,-594,833,-562,843,-562,843,-594e" filled="t" fillcolor="#FFFFFF" stroked="f">
                <v:path arrowok="t"/>
                <v:fill/>
              </v:shape>
              <v:shape style="position:absolute;left:833;top:-605;width:11;height:43" coordorigin="833,-605" coordsize="11,43" path="m843,-605l833,-605,833,-597,843,-597,843,-605e" filled="t" fillcolor="#FFFFFF" stroked="f">
                <v:path arrowok="t"/>
                <v:fill/>
              </v:shape>
            </v:group>
            <v:group style="position:absolute;left:848;top:-604;width:27;height:43" coordorigin="848,-604" coordsize="27,43">
              <v:shape style="position:absolute;left:848;top:-604;width:27;height:43" coordorigin="848,-604" coordsize="27,43" path="m875,-566l858,-566,859,-562,862,-561,872,-561,875,-566e" filled="t" fillcolor="#FFFFFF" stroked="f">
                <v:path arrowok="t"/>
                <v:fill/>
              </v:shape>
              <v:shape style="position:absolute;left:848;top:-604;width:27;height:43" coordorigin="848,-604" coordsize="27,43" path="m858,-604l848,-604,848,-562,858,-562,858,-566,875,-566,875,-569,859,-569,858,-571,858,-585,859,-587,874,-587,874,-590,858,-590,858,-604e" filled="t" fillcolor="#FFFFFF" stroked="f">
                <v:path arrowok="t"/>
                <v:fill/>
              </v:shape>
              <v:shape style="position:absolute;left:848;top:-604;width:27;height:43" coordorigin="848,-604" coordsize="27,43" path="m874,-587l864,-587,864,-585,864,-571,864,-569,875,-569,875,-582,875,-585,874,-587e" filled="t" fillcolor="#FFFFFF" stroked="f">
                <v:path arrowok="t"/>
                <v:fill/>
              </v:shape>
              <v:shape style="position:absolute;left:848;top:-604;width:27;height:43" coordorigin="848,-604" coordsize="27,43" path="m870,-594l862,-594,860,-593,858,-590,874,-590,873,-592,870,-594e" filled="t" fillcolor="#FFFFFF" stroked="f">
                <v:path arrowok="t"/>
                <v:fill/>
              </v:shape>
            </v:group>
            <v:group style="position:absolute;left:878;top:-594;width:19;height:33" coordorigin="878,-594" coordsize="19,33">
              <v:shape style="position:absolute;left:878;top:-594;width:19;height:33" coordorigin="878,-594" coordsize="19,33" path="m888,-594l878,-594,878,-562,889,-562,889,-583,890,-585,897,-585,897,-588,888,-588,888,-594e" filled="t" fillcolor="#FFFFFF" stroked="f">
                <v:path arrowok="t"/>
                <v:fill/>
              </v:shape>
              <v:shape style="position:absolute;left:878;top:-594;width:19;height:33" coordorigin="878,-594" coordsize="19,33" path="m897,-585l896,-585,897,-584,897,-585e" filled="t" fillcolor="#FFFFFF" stroked="f">
                <v:path arrowok="t"/>
                <v:fill/>
              </v:shape>
              <v:shape style="position:absolute;left:878;top:-594;width:19;height:33" coordorigin="878,-594" coordsize="19,33" path="m892,-594l890,-592,888,-588,897,-588,897,-594,892,-594e" filled="t" fillcolor="#FFFFFF" stroked="f">
                <v:path arrowok="t"/>
                <v:fill/>
              </v:shape>
            </v:group>
            <v:group style="position:absolute;left:899;top:-595;width:27;height:34" coordorigin="899,-595" coordsize="27,34">
              <v:shape style="position:absolute;left:899;top:-595;width:27;height:34" coordorigin="899,-595" coordsize="27,34" path="m922,-595l908,-595,906,-594,900,-590,899,-586,899,-565,902,-561,922,-561,926,-566,926,-568,910,-568,909,-570,909,-586,910,-588,926,-588,926,-590,922,-595e" filled="t" fillcolor="#FFFFFF" stroked="f">
                <v:path arrowok="t"/>
                <v:fill/>
              </v:shape>
              <v:shape style="position:absolute;left:899;top:-595;width:27;height:34" coordorigin="899,-595" coordsize="27,34" path="m926,-588l915,-588,915,-586,915,-570,915,-568,926,-568,926,-588e" filled="t" fillcolor="#FFFFFF" stroked="f">
                <v:path arrowok="t"/>
                <v:fill/>
              </v:shape>
            </v:group>
            <v:group style="position:absolute;left:817;top:-541;width:11;height:43" coordorigin="817,-541" coordsize="11,43">
              <v:shape style="position:absolute;left:817;top:-541;width:11;height:43" coordorigin="817,-541" coordsize="11,43" path="m828,-530l817,-530,817,-498,828,-498,828,-530e" filled="t" fillcolor="#FFFFFF" stroked="f">
                <v:path arrowok="t"/>
                <v:fill/>
              </v:shape>
              <v:shape style="position:absolute;left:817;top:-541;width:11;height:43" coordorigin="817,-541" coordsize="11,43" path="m828,-541l817,-541,817,-533,828,-533,828,-541e" filled="t" fillcolor="#FFFFFF" stroked="f">
                <v:path arrowok="t"/>
                <v:fill/>
              </v:shape>
            </v:group>
            <v:group style="position:absolute;left:832;top:-531;width:27;height:33" coordorigin="832,-531" coordsize="27,33">
              <v:shape style="position:absolute;left:832;top:-531;width:27;height:33" coordorigin="832,-531" coordsize="27,33" path="m843,-530l832,-530,832,-498,843,-498,843,-522,844,-523,859,-523,859,-525,859,-526,842,-526,843,-530e" filled="t" fillcolor="#FFFFFF" stroked="f">
                <v:path arrowok="t"/>
                <v:fill/>
              </v:shape>
              <v:shape style="position:absolute;left:832;top:-531;width:27;height:33" coordorigin="832,-531" coordsize="27,33" path="m859,-523l848,-523,848,-522,848,-498,859,-498,859,-523e" filled="t" fillcolor="#FFFFFF" stroked="f">
                <v:path arrowok="t"/>
                <v:fill/>
              </v:shape>
              <v:shape style="position:absolute;left:832;top:-531;width:27;height:33" coordorigin="832,-531" coordsize="27,33" path="m853,-531l847,-531,844,-529,842,-526,859,-526,859,-527,856,-530,853,-531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30,861,-530,861,-523,865,-523,865,-504,865,-502,865,-501,866,-499,869,-498,878,-498,880,-498,880,-505,876,-505,875,-506,875,-523,880,-523,880,-530,875,-530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5l876,-505,880,-505e" filled="t" fillcolor="#FFFFFF" stroked="f">
                <v:path arrowok="t"/>
                <v:fill/>
              </v:shape>
            </v:group>
            <v:group style="position:absolute;left:881;top:-531;width:27;height:34" coordorigin="881,-531" coordsize="27,34">
              <v:shape style="position:absolute;left:881;top:-531;width:27;height:34" coordorigin="881,-531" coordsize="27,34" path="m904,-531l889,-531,885,-529,882,-523,881,-523,881,-520,881,-502,884,-497,903,-497,907,-501,907,-504,892,-504,892,-505,892,-512,907,-512,907,-518,892,-518,892,-523,892,-525,907,-525,907,-527,904,-531e" filled="t" fillcolor="#FFFFFF" stroked="f">
                <v:path arrowok="t"/>
                <v:fill/>
              </v:shape>
              <v:shape style="position:absolute;left:881;top:-531;width:27;height:34" coordorigin="881,-531" coordsize="27,34" path="m907,-509l898,-509,897,-505,897,-504,907,-504,907,-509e" filled="t" fillcolor="#FFFFFF" stroked="f">
                <v:path arrowok="t"/>
                <v:fill/>
              </v:shape>
              <v:shape style="position:absolute;left:881;top:-531;width:27;height:34" coordorigin="881,-531" coordsize="27,34" path="m907,-525l897,-525,897,-523,897,-518,907,-518,907,-525e" filled="t" fillcolor="#FFFFFF" stroked="f">
                <v:path arrowok="t"/>
                <v:fill/>
              </v:shape>
            </v:group>
            <v:group style="position:absolute;left:910;top:-531;width:19;height:33" coordorigin="910,-531" coordsize="19,33">
              <v:shape style="position:absolute;left:910;top:-531;width:19;height:33" coordorigin="910,-531" coordsize="19,33" path="m920,-530l910,-530,910,-498,921,-498,921,-520,922,-521,929,-521,929,-525,920,-525,920,-530e" filled="t" fillcolor="#FFFFFF" stroked="f">
                <v:path arrowok="t"/>
                <v:fill/>
              </v:shape>
              <v:shape style="position:absolute;left:910;top:-531;width:19;height:33" coordorigin="910,-531" coordsize="19,33" path="m929,-521l928,-521,929,-521,929,-521e" filled="t" fillcolor="#FFFFFF" stroked="f">
                <v:path arrowok="t"/>
                <v:fill/>
              </v:shape>
              <v:shape style="position:absolute;left:910;top:-531;width:19;height:33" coordorigin="910,-531" coordsize="19,33" path="m924,-531l922,-529,920,-525,929,-525,929,-531,924,-531e" filled="t" fillcolor="#FFFFFF" stroked="f">
                <v:path arrowok="t"/>
                <v:fill/>
              </v:shape>
            </v:group>
            <v:group style="position:absolute;left:931;top:-531;width:27;height:33" coordorigin="931,-531" coordsize="27,33">
              <v:shape style="position:absolute;left:931;top:-531;width:27;height:33" coordorigin="931,-531" coordsize="27,33" path="m942,-530l931,-530,931,-498,942,-498,942,-522,943,-523,958,-523,958,-525,958,-526,941,-526,942,-530e" filled="t" fillcolor="#FFFFFF" stroked="f">
                <v:path arrowok="t"/>
                <v:fill/>
              </v:shape>
              <v:shape style="position:absolute;left:931;top:-531;width:27;height:33" coordorigin="931,-531" coordsize="27,33" path="m958,-523l947,-523,947,-522,947,-498,958,-498,958,-523e" filled="t" fillcolor="#FFFFFF" stroked="f">
                <v:path arrowok="t"/>
                <v:fill/>
              </v:shape>
              <v:shape style="position:absolute;left:931;top:-531;width:27;height:33" coordorigin="931,-531" coordsize="27,33" path="m953,-531l946,-531,943,-529,941,-526,958,-526,958,-527,955,-530,953,-531e" filled="t" fillcolor="#FFFFFF" stroked="f">
                <v:path arrowok="t"/>
                <v:fill/>
              </v:shape>
            </v:group>
            <v:group style="position:absolute;left:961;top:-531;width:27;height:34" coordorigin="961,-531" coordsize="27,34">
              <v:shape style="position:absolute;left:961;top:-531;width:27;height:34" coordorigin="961,-531" coordsize="27,34" path="m984,-531l969,-531,965,-529,962,-523,962,-523,961,-520,961,-502,965,-497,984,-497,987,-501,987,-504,973,-504,972,-505,972,-512,988,-512,988,-518,972,-518,972,-523,973,-525,988,-525,988,-527,984,-531e" filled="t" fillcolor="#FFFFFF" stroked="f">
                <v:path arrowok="t"/>
                <v:fill/>
              </v:shape>
              <v:shape style="position:absolute;left:961;top:-531;width:27;height:34" coordorigin="961,-531" coordsize="27,34" path="m988,-509l978,-509,978,-505,977,-504,987,-504,988,-509e" filled="t" fillcolor="#FFFFFF" stroked="f">
                <v:path arrowok="t"/>
                <v:fill/>
              </v:shape>
              <v:shape style="position:absolute;left:961;top:-531;width:27;height:34" coordorigin="961,-531" coordsize="27,34" path="m988,-525l977,-525,978,-523,978,-518,988,-518,988,-525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30,989,-530,989,-523,992,-523,992,-504,993,-502,993,-501,994,-499,996,-498,1005,-498,1007,-498,1007,-505,1004,-505,1003,-506,1003,-523,1007,-523,1007,-530,1003,-530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5l1004,-505,1007,-505e" filled="t" fillcolor="#FFFFFF" stroked="f">
                <v:path arrowok="t"/>
                <v:fill/>
              </v:shape>
            </v:group>
            <v:group style="position:absolute;left:738;top:-709;width:915;height:397" coordorigin="738,-709" coordsize="915,397">
              <v:shape style="position:absolute;left:738;top:-709;width:915;height:397" coordorigin="738,-709" coordsize="915,397" path="m1049,-709l904,-709,882,-708,825,-690,776,-649,745,-596,738,-558,738,-534,753,-474,791,-424,845,-390,1564,-379,1564,-313,1652,-400,1631,-421,904,-421,883,-422,827,-446,787,-500,779,-535,780,-559,813,-630,865,-662,1049,-668,1049,-709e" filled="t" fillcolor="#782665" stroked="f">
                <v:path arrowok="t"/>
                <v:fill/>
              </v:shape>
              <v:shape style="position:absolute;left:738;top:-709;width:915;height:397" coordorigin="738,-709" coordsize="915,397" path="m1564,-487l1564,-421,1631,-421,1564,-487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277182pt;width:11.339pt;height:11pt;mso-position-horizontal-relative:page;mso-position-vertical-relative:paragraph;z-index:-7683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BUD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ISM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CONFUCIANESIM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METTER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EVIDENZ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TTERISTICH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ESSENZIALI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2" w:after="0" w:line="283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RELIGION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Ù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DIFFUS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CINA.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7.008018" w:type="dxa"/>
      </w:tblPr>
      <w:tblGrid/>
      <w:tr>
        <w:trPr>
          <w:trHeight w:val="370" w:hRule="exact"/>
        </w:trPr>
        <w:tc>
          <w:tcPr>
            <w:tcW w:w="1833" w:type="dxa"/>
            <w:tcBorders>
              <w:top w:val="dotted" w:sz="4.000195" w:space="0" w:color="000000"/>
              <w:bottom w:val="dotted" w:sz="4.000192" w:space="0" w:color="000000"/>
              <w:left w:val="dotted" w:sz="4.00002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3732" w:type="dxa"/>
            <w:tcBorders>
              <w:top w:val="dotted" w:sz="4.000195" w:space="0" w:color="000000"/>
              <w:bottom w:val="dotted" w:sz="4.00019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3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Buddismo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32" w:type="dxa"/>
            <w:tcBorders>
              <w:top w:val="dotted" w:sz="4.000195" w:space="0" w:color="000000"/>
              <w:bottom w:val="dotted" w:sz="4.000192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43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Confucianesimo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723" w:hRule="exact"/>
        </w:trPr>
        <w:tc>
          <w:tcPr>
            <w:tcW w:w="1833" w:type="dxa"/>
            <w:tcBorders>
              <w:top w:val="dotted" w:sz="4.000192" w:space="0" w:color="000000"/>
              <w:bottom w:val="dotted" w:sz="4.000066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1" w:lineRule="auto"/>
              <w:ind w:left="52" w:right="517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Chi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4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(fu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3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il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fondatore)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32" w:type="dxa"/>
            <w:tcBorders>
              <w:top w:val="dotted" w:sz="4.000192" w:space="0" w:color="000000"/>
              <w:bottom w:val="dotted" w:sz="4.00006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  <w:tc>
          <w:tcPr>
            <w:tcW w:w="3732" w:type="dxa"/>
            <w:tcBorders>
              <w:top w:val="dotted" w:sz="4.000192" w:space="0" w:color="000000"/>
              <w:bottom w:val="dotted" w:sz="4.000066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</w:tr>
      <w:tr>
        <w:trPr>
          <w:trHeight w:val="443" w:hRule="exact"/>
        </w:trPr>
        <w:tc>
          <w:tcPr>
            <w:tcW w:w="1833" w:type="dxa"/>
            <w:tcBorders>
              <w:top w:val="dotted" w:sz="4.000066" w:space="0" w:color="000000"/>
              <w:bottom w:val="dotted" w:sz="4.000079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Dove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6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(nasce)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32" w:type="dxa"/>
            <w:tcBorders>
              <w:top w:val="dotted" w:sz="4.000066" w:space="0" w:color="000000"/>
              <w:bottom w:val="dotted" w:sz="4.000079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  <w:tc>
          <w:tcPr>
            <w:tcW w:w="3732" w:type="dxa"/>
            <w:tcBorders>
              <w:top w:val="dotted" w:sz="4.000066" w:space="0" w:color="000000"/>
              <w:bottom w:val="dotted" w:sz="4.000079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</w:tr>
      <w:tr>
        <w:trPr>
          <w:trHeight w:val="723" w:hRule="exact"/>
        </w:trPr>
        <w:tc>
          <w:tcPr>
            <w:tcW w:w="1833" w:type="dxa"/>
            <w:tcBorders>
              <w:top w:val="dotted" w:sz="4.000079" w:space="0" w:color="000000"/>
              <w:bottom w:val="dotted" w:sz="4.000093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Quando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1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(nasce)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32" w:type="dxa"/>
            <w:tcBorders>
              <w:top w:val="dotted" w:sz="4.000079" w:space="0" w:color="000000"/>
              <w:bottom w:val="dotted" w:sz="4.00009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  <w:tc>
          <w:tcPr>
            <w:tcW w:w="3732" w:type="dxa"/>
            <w:tcBorders>
              <w:top w:val="dotted" w:sz="4.000079" w:space="0" w:color="000000"/>
              <w:bottom w:val="dotted" w:sz="4.00009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</w:tr>
      <w:tr>
        <w:trPr>
          <w:trHeight w:val="2269" w:hRule="exact"/>
        </w:trPr>
        <w:tc>
          <w:tcPr>
            <w:tcW w:w="1833" w:type="dxa"/>
            <w:tcBorders>
              <w:top w:val="dotted" w:sz="4.000093" w:space="0" w:color="000000"/>
              <w:bottom w:val="dotted" w:sz="4.000043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1" w:lineRule="auto"/>
              <w:ind w:left="52" w:right="385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Che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4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cosa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5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(si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predicava)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3732" w:type="dxa"/>
            <w:tcBorders>
              <w:top w:val="dotted" w:sz="4.000093" w:space="0" w:color="000000"/>
              <w:bottom w:val="dotted" w:sz="4.00004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4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“nobili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verità”: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1.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2.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3.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4.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</w:t>
            </w:r>
          </w:p>
        </w:tc>
        <w:tc>
          <w:tcPr>
            <w:tcW w:w="3732" w:type="dxa"/>
            <w:tcBorders>
              <w:top w:val="dotted" w:sz="4.000093" w:space="0" w:color="000000"/>
              <w:bottom w:val="dotted" w:sz="4.00004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7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</w:t>
            </w:r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17" w:lineRule="auto"/>
        <w:ind w:left="117" w:right="30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277179pt;width:11.339pt;height:11pt;mso-position-horizontal-relative:page;mso-position-vertical-relative:paragraph;z-index:-7682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GEOGRAFIC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À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ANTICA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MEDIE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SCEGLIEND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99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’A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TER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99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99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ARENTESI.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sfericità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esposta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soprattutto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</w:p>
    <w:p>
      <w:pPr>
        <w:spacing w:before="47" w:after="0" w:line="278" w:lineRule="auto"/>
        <w:ind w:left="117" w:right="22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olomeo/Einstein)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(XIX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d.C./II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d.C.).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semisfera/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sfera)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immobile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Sole/la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Luna)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girasse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intorno</w:t>
      </w:r>
    </w:p>
    <w:p>
      <w:pPr>
        <w:spacing w:before="0" w:after="0" w:line="278" w:lineRule="auto"/>
        <w:ind w:left="117" w:right="196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oppositori: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musulmani/i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cristiani);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ritenevano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impossibile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vivere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antipodi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innaturale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giù.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Medioevo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dominò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avrebbe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piatto/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“T”).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sfericità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tornò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auge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(nell’età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Lumi/nel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Rinascimento).</w:t>
      </w:r>
    </w:p>
    <w:p>
      <w:pPr>
        <w:jc w:val="left"/>
        <w:spacing w:after="0"/>
        <w:sectPr>
          <w:pgMar w:header="0" w:footer="468" w:top="460" w:bottom="740" w:left="620" w:right="780"/>
          <w:pgSz w:w="11060" w:h="14760"/>
        </w:sectPr>
      </w:pPr>
      <w:rPr/>
    </w:p>
    <w:p>
      <w:pPr>
        <w:spacing w:before="70" w:after="0" w:line="214" w:lineRule="auto"/>
        <w:ind w:left="100" w:right="105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7.975021pt;width:11.339pt;height:11pt;mso-position-horizontal-relative:page;mso-position-vertical-relative:paragraph;z-index:-7681" coordorigin="1020,160" coordsize="227,220">
            <v:shape style="position:absolute;left:1020;top:160;width:227;height:220" coordorigin="1020,160" coordsize="227,220" path="m1020,380l1247,380,1247,160,1020,160,1020,380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90.325401pt;margin-top:45.794823pt;width:425.5803pt;height:150.4563pt;mso-position-horizontal-relative:page;mso-position-vertical-relative:paragraph;z-index:-7680" coordorigin="1807,916" coordsize="8512,3009">
            <v:group style="position:absolute;left:4576;top:1026;width:2208;height:452" coordorigin="4576,1026" coordsize="2208,452">
              <v:shape style="position:absolute;left:4576;top:1026;width:2208;height:452" coordorigin="4576,1026" coordsize="2208,452" path="m4746,1026l4675,1027,4610,1038,4579,1097,4576,1156,4576,1348,4582,1428,4626,1472,4706,1478,6653,1478,6686,1478,6750,1466,6781,1407,6784,1348,6784,1156,6778,1076,6734,1032,6654,1026,4746,1026e" filled="t" fillcolor="#FFE8AF" stroked="f">
                <v:path arrowok="t"/>
                <v:fill/>
              </v:shape>
            </v:group>
            <v:group style="position:absolute;left:4576;top:1026;width:2208;height:452" coordorigin="4576,1026" coordsize="2208,452">
              <v:shape style="position:absolute;left:4576;top:1026;width:2208;height:452" coordorigin="4576,1026" coordsize="2208,452" path="m4746,1026l4675,1027,4610,1038,4579,1097,4576,1195,4576,1308,4576,1347,4582,1428,4626,1472,4706,1478,6614,1478,6653,1478,6734,1472,6778,1428,6784,1348,6784,1196,6784,1157,6778,1076,6734,1032,6654,1026,4746,1026xe" filled="f" stroked="t" strokeweight="1pt" strokecolor="#F99D1C">
                <v:path arrowok="t"/>
              </v:shape>
            </v:group>
            <v:group style="position:absolute;left:5663;top:1468;width:2;height:487" coordorigin="5663,1468" coordsize="2,487">
              <v:shape style="position:absolute;left:5663;top:1468;width:2;height:487" coordorigin="5663,1468" coordsize="0,487" path="m5663,1468l5663,1955e" filled="f" stroked="t" strokeweight="1pt" strokecolor="#F99D1C">
                <v:path arrowok="t"/>
              </v:shape>
            </v:group>
            <v:group style="position:absolute;left:5612;top:1924;width:102;height:140" coordorigin="5612,1924" coordsize="102,140">
              <v:shape style="position:absolute;left:5612;top:1924;width:102;height:140" coordorigin="5612,1924" coordsize="102,140" path="m5612,1924l5663,2065,5703,1955,5663,1955,5612,1924e" filled="t" fillcolor="#F99D1C" stroked="f">
                <v:path arrowok="t"/>
                <v:fill/>
              </v:shape>
              <v:shape style="position:absolute;left:5612;top:1924;width:102;height:140" coordorigin="5612,1924" coordsize="102,140" path="m5714,1924l5663,1955,5703,1955,5714,1924e" filled="t" fillcolor="#F99D1C" stroked="f">
                <v:path arrowok="t"/>
                <v:fill/>
              </v:shape>
            </v:group>
            <v:group style="position:absolute;left:1868;top:1722;width:2;height:271" coordorigin="1868,1722" coordsize="2,271">
              <v:shape style="position:absolute;left:1868;top:1722;width:2;height:271" coordorigin="1868,1722" coordsize="0,271" path="m1868,1722l1868,1992e" filled="f" stroked="t" strokeweight="1pt" strokecolor="#F99D1C">
                <v:path arrowok="t"/>
              </v:shape>
            </v:group>
            <v:group style="position:absolute;left:1817;top:1961;width:102;height:140" coordorigin="1817,1961" coordsize="102,140">
              <v:shape style="position:absolute;left:1817;top:1961;width:102;height:140" coordorigin="1817,1961" coordsize="102,140" path="m1817,1961l1868,2102,1907,1992,1868,1992,1817,1961e" filled="t" fillcolor="#F99D1C" stroked="f">
                <v:path arrowok="t"/>
                <v:fill/>
              </v:shape>
              <v:shape style="position:absolute;left:1817;top:1961;width:102;height:140" coordorigin="1817,1961" coordsize="102,140" path="m1919,1961l1868,1992,1907,1992,1919,1961e" filled="t" fillcolor="#F99D1C" stroked="f">
                <v:path arrowok="t"/>
                <v:fill/>
              </v:shape>
            </v:group>
            <v:group style="position:absolute;left:9470;top:1714;width:2;height:271" coordorigin="9470,1714" coordsize="2,271">
              <v:shape style="position:absolute;left:9470;top:1714;width:2;height:271" coordorigin="9470,1714" coordsize="0,271" path="m9470,1714l9470,1985e" filled="f" stroked="t" strokeweight="1pt" strokecolor="#F99D1C">
                <v:path arrowok="t"/>
              </v:shape>
            </v:group>
            <v:group style="position:absolute;left:9419;top:1954;width:102;height:140" coordorigin="9419,1954" coordsize="102,140">
              <v:shape style="position:absolute;left:9419;top:1954;width:102;height:140" coordorigin="9419,1954" coordsize="102,140" path="m9419,1954l9470,2094,9509,1985,9470,1985,9419,1954e" filled="t" fillcolor="#F99D1C" stroked="f">
                <v:path arrowok="t"/>
                <v:fill/>
              </v:shape>
              <v:shape style="position:absolute;left:9419;top:1954;width:102;height:140" coordorigin="9419,1954" coordsize="102,140" path="m9521,1954l9470,1985,9509,1985,9521,1954e" filled="t" fillcolor="#F99D1C" stroked="f">
                <v:path arrowok="t"/>
                <v:fill/>
              </v:shape>
            </v:group>
            <v:group style="position:absolute;left:1861;top:1732;width:7618;height:2" coordorigin="1861,1732" coordsize="7618,2">
              <v:shape style="position:absolute;left:1861;top:1732;width:7618;height:2" coordorigin="1861,1732" coordsize="7618,0" path="m1861,1732l9478,1732e" filled="f" stroked="t" strokeweight="1pt" strokecolor="#F99D1C">
                <v:path arrowok="t"/>
              </v:shape>
            </v:group>
            <v:group style="position:absolute;left:8648;top:2153;width:1660;height:1762" coordorigin="8648,2153" coordsize="1660,1762">
              <v:shape style="position:absolute;left:8648;top:2153;width:1660;height:1762" coordorigin="8648,2153" coordsize="1660,1762" path="m8818,2153l8747,2154,8682,2165,8651,2224,8648,2322,8648,3745,8648,3784,8654,3864,8698,3909,8778,3915,10138,3915,10177,3915,10258,3909,10302,3865,10308,3785,10308,2323,10308,2284,10302,2204,10258,2160,10178,2153,8818,2153xe" filled="f" stroked="t" strokeweight="1pt" strokecolor="#F99D1C">
                <v:path arrowok="t"/>
              </v:shape>
            </v:group>
            <v:group style="position:absolute;left:3772;top:1722;width:2;height:271" coordorigin="3772,1722" coordsize="2,271">
              <v:shape style="position:absolute;left:3772;top:1722;width:2;height:271" coordorigin="3772,1722" coordsize="0,271" path="m3772,1722l3772,1992e" filled="f" stroked="t" strokeweight="1pt" strokecolor="#F99D1C">
                <v:path arrowok="t"/>
              </v:shape>
            </v:group>
            <v:group style="position:absolute;left:3721;top:1961;width:102;height:140" coordorigin="3721,1961" coordsize="102,140">
              <v:shape style="position:absolute;left:3721;top:1961;width:102;height:140" coordorigin="3721,1961" coordsize="102,140" path="m3721,1961l3772,2102,3812,1992,3772,1992,3721,1961e" filled="t" fillcolor="#F99D1C" stroked="f">
                <v:path arrowok="t"/>
                <v:fill/>
              </v:shape>
              <v:shape style="position:absolute;left:3721;top:1961;width:102;height:140" coordorigin="3721,1961" coordsize="102,140" path="m3823,1961l3772,1992,3812,1992,3823,1961e" filled="t" fillcolor="#F99D1C" stroked="f">
                <v:path arrowok="t"/>
                <v:fill/>
              </v:shape>
            </v:group>
            <v:group style="position:absolute;left:7582;top:1722;width:2;height:271" coordorigin="7582,1722" coordsize="2,271">
              <v:shape style="position:absolute;left:7582;top:1722;width:2;height:271" coordorigin="7582,1722" coordsize="0,271" path="m7582,1722l7582,1992e" filled="f" stroked="t" strokeweight="1pt" strokecolor="#F99D1C">
                <v:path arrowok="t"/>
              </v:shape>
            </v:group>
            <v:group style="position:absolute;left:7531;top:1961;width:102;height:140" coordorigin="7531,1961" coordsize="102,140">
              <v:shape style="position:absolute;left:7531;top:1961;width:102;height:140" coordorigin="7531,1961" coordsize="102,140" path="m7531,1961l7582,2102,7622,1992,7582,1992,7531,1961e" filled="t" fillcolor="#F99D1C" stroked="f">
                <v:path arrowok="t"/>
                <v:fill/>
              </v:shape>
              <v:shape style="position:absolute;left:7531;top:1961;width:102;height:140" coordorigin="7531,1961" coordsize="102,140" path="m7633,1961l7582,1992,7622,1992,7633,1961e" filled="t" fillcolor="#F99D1C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SCHEM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’INDUISM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METTER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EVIDENZ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TTERISTICH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ESSENZIAL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RELIGIONE.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203" w:lineRule="exact"/>
        <w:ind w:left="3865" w:right="3728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La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religione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induista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68" w:top="420" w:bottom="660" w:left="920" w:right="740"/>
          <w:pgSz w:w="11060" w:h="14760"/>
        </w:sectPr>
      </w:pPr>
      <w:rPr/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586" w:right="352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Quando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180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180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180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486" w:right="466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Dove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3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3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3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321" w:lineRule="auto"/>
        <w:ind w:left="33" w:right="1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termine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nasce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nel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147.086807pt;margin-top:-37.749298pt;width:83.005pt;height:88.092pt;mso-position-horizontal-relative:page;mso-position-vertical-relative:paragraph;z-index:-7678" coordorigin="2942,-755" coordsize="1660,1762">
            <v:shape style="position:absolute;left:2942;top:-755;width:1660;height:1762" coordorigin="2942,-755" coordsize="1660,1762" path="m3112,-755l3040,-754,2976,-743,2944,-684,2942,-586,2942,837,2942,876,2948,956,2992,1000,3072,1007,4432,1007,4471,1007,4551,1001,4595,957,4602,877,4602,-585,4602,-624,4596,-704,4552,-749,4472,-755,3112,-755xe" filled="f" stroked="t" strokeweight="1pt" strokecolor="#F99D1C">
              <v:path arrowok="t"/>
            </v:shape>
          </v:group>
          <w10:wrap type="none"/>
        </w:pict>
      </w:r>
      <w:r>
        <w:rPr/>
        <w:pict>
          <v:group style="position:absolute;margin-left:337.617615pt;margin-top:-37.749298pt;width:83.005pt;height:88.092pt;mso-position-horizontal-relative:page;mso-position-vertical-relative:paragraph;z-index:-7676" coordorigin="6752,-755" coordsize="1660,1762">
            <v:shape style="position:absolute;left:6752;top:-755;width:1660;height:1762" coordorigin="6752,-755" coordsize="1660,1762" path="m6922,-755l6851,-754,6786,-743,6755,-684,6752,-586,6752,837,6752,876,6759,956,6802,1000,6882,1007,8242,1007,8281,1007,8362,1001,8406,957,8412,877,8412,-585,8412,-624,8406,-704,8362,-749,8282,-755,6922,-755xe" filled="f" stroked="t" strokeweight="1pt" strokecolor="#F99D1C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60" w:after="0" w:line="321" w:lineRule="auto"/>
        <w:ind w:left="79" w:right="59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casta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più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importante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5"/>
          <w:w w:val="99"/>
          <w:b/>
          <w:bCs/>
        </w:rPr>
        <w:t>r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a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242.834595pt;margin-top:-40.093132pt;width:83.005pt;height:88.092pt;mso-position-horizontal-relative:page;mso-position-vertical-relative:paragraph;z-index:-7677" coordorigin="4857,-802" coordsize="1660,1762">
            <v:shape style="position:absolute;left:4857;top:-802;width:1660;height:1762" coordorigin="4857,-802" coordsize="1660,1762" path="m5027,-802l4955,-801,4891,-790,4859,-731,4857,-633,4857,790,4857,829,4863,909,4907,954,4987,960,6347,960,6386,960,6466,954,6510,910,6517,830,6517,-632,6517,-671,6511,-751,6467,-795,6387,-802,5027,-802xe" filled="f" stroked="t" strokeweight="1pt" strokecolor="#F99D1C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03" w:lineRule="exact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40" w:after="0" w:line="321" w:lineRule="auto"/>
        <w:ind w:left="113" w:right="20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dio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supremo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6"/>
          <w:w w:val="99"/>
          <w:b/>
          <w:bCs/>
        </w:rPr>
        <w:t>ra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40" w:lineRule="auto"/>
        <w:ind w:left="-33" w:right="57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3" w:right="57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-33" w:right="57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920" w:right="740"/>
          <w:cols w:num="5" w:equalWidth="0">
            <w:col w:w="1668" w:space="457"/>
            <w:col w:w="1455" w:space="461"/>
            <w:col w:w="1455" w:space="441"/>
            <w:col w:w="1455" w:space="441"/>
            <w:col w:w="15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14" w:lineRule="auto"/>
        <w:ind w:left="100" w:right="20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523499pt;margin-top:-120.19989pt;width:83.005pt;height:88.092pt;mso-position-horizontal-relative:page;mso-position-vertical-relative:paragraph;z-index:-7679" coordorigin="1030,-2404" coordsize="1660,1762">
            <v:shape style="position:absolute;left:1030;top:-2404;width:1660;height:1762" coordorigin="1030,-2404" coordsize="1660,1762" path="m1201,-2404l1129,-2403,1064,-2392,1033,-2333,1030,-2235,1030,-812,1031,-773,1037,-693,1081,-649,1161,-642,2520,-642,2559,-642,2640,-648,2684,-692,2690,-772,2691,-2234,2690,-2273,2684,-2353,2641,-2398,2560,-2404,1201,-2404xe" filled="f" stroked="t" strokeweight="1pt" strokecolor="#F99D1C">
              <v:path arrowok="t"/>
            </v:shape>
          </v:group>
          <w10:wrap type="none"/>
        </w:pict>
      </w:r>
      <w:r>
        <w:rPr/>
        <w:pict>
          <v:group style="position:absolute;margin-left:51.023602pt;margin-top:6.325006pt;width:11.339pt;height:11pt;mso-position-horizontal-relative:page;mso-position-vertical-relative:paragraph;z-index:-7675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MEDIE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cavallo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dell’anno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Mille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nasce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prima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ande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dinastia: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Ming.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Song.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Lao-Tze.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prima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capitale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questo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ande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fu...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Xiang.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echin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Kaifeng.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d’acqua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artificiale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trovava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Cina: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26" w:after="0" w:line="240" w:lineRule="auto"/>
        <w:ind w:left="629" w:right="7933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paese.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ume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Giallo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acifico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l’Oceano</w:t>
      </w:r>
    </w:p>
    <w:p>
      <w:pPr>
        <w:spacing w:before="26" w:after="0" w:line="240" w:lineRule="auto"/>
        <w:ind w:left="629" w:right="7759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Indiano.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irro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Grecia.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’unità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mminist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ativa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base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prefettura.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dipartimento.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cosidde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tto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“sistem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esami”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ser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impedire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avanzamenti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carriera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immeritati.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40"/>
        </w:sectPr>
      </w:pPr>
      <w:rPr/>
    </w:p>
    <w:p>
      <w:pPr>
        <w:spacing w:before="5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consentire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aggiornamento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tecnologico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continuo.</w:t>
      </w:r>
    </w:p>
    <w:p>
      <w:pPr>
        <w:spacing w:before="0" w:after="0" w:line="32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personale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specializz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111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08pt;width:11.339pt;height:11pt;mso-position-horizontal-relative:page;mso-position-vertical-relative:paragraph;z-index:-7674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SINOTTIC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POPOLAZIONI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PRECOLOMBIAN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’AMERICA.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7.008018" w:type="dxa"/>
      </w:tblPr>
      <w:tblGrid/>
      <w:tr>
        <w:trPr>
          <w:trHeight w:val="337" w:hRule="exact"/>
        </w:trPr>
        <w:tc>
          <w:tcPr>
            <w:tcW w:w="1936" w:type="dxa"/>
            <w:tcBorders>
              <w:top w:val="dotted" w:sz="4.000322" w:space="0" w:color="000000"/>
              <w:bottom w:val="dotted" w:sz="4.000378" w:space="0" w:color="000000"/>
              <w:left w:val="dotted" w:sz="4.00002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447" w:type="dxa"/>
            <w:tcBorders>
              <w:top w:val="dotted" w:sz="4.000322" w:space="0" w:color="000000"/>
              <w:bottom w:val="dotted" w:sz="4.000378" w:space="0" w:color="000000"/>
              <w:left w:val="single" w:sz="4" w:space="0" w:color="000000"/>
              <w:right w:val="dotted" w:sz="4.000148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Aztechi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322" w:space="0" w:color="000000"/>
              <w:bottom w:val="dotted" w:sz="4.000378" w:space="0" w:color="000000"/>
              <w:left w:val="dotted" w:sz="4.000148" w:space="0" w:color="000000"/>
              <w:right w:val="dotted" w:sz="4.000071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Maya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322" w:space="0" w:color="000000"/>
              <w:bottom w:val="dotted" w:sz="4.000378" w:space="0" w:color="000000"/>
              <w:left w:val="dotted" w:sz="4.000071" w:space="0" w:color="000000"/>
              <w:right w:val="dotted" w:sz="4.000005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Inca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770" w:hRule="exact"/>
        </w:trPr>
        <w:tc>
          <w:tcPr>
            <w:tcW w:w="1936" w:type="dxa"/>
            <w:tcBorders>
              <w:top w:val="dotted" w:sz="4.000378" w:space="0" w:color="000000"/>
              <w:bottom w:val="dotted" w:sz="4.000270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Dove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378" w:space="0" w:color="000000"/>
              <w:bottom w:val="dotted" w:sz="4.000270" w:space="0" w:color="000000"/>
              <w:left w:val="single" w:sz="4" w:space="0" w:color="000000"/>
              <w:right w:val="dotted" w:sz="4.000148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378" w:space="0" w:color="000000"/>
              <w:bottom w:val="dotted" w:sz="4.000270" w:space="0" w:color="000000"/>
              <w:left w:val="dotted" w:sz="4.000148" w:space="0" w:color="000000"/>
              <w:right w:val="dotted" w:sz="4.000071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378" w:space="0" w:color="000000"/>
              <w:bottom w:val="dotted" w:sz="4.000270" w:space="0" w:color="000000"/>
              <w:left w:val="dotted" w:sz="4.000071" w:space="0" w:color="000000"/>
              <w:right w:val="dotted" w:sz="4.000005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</w:tr>
      <w:tr>
        <w:trPr>
          <w:trHeight w:val="770" w:hRule="exact"/>
        </w:trPr>
        <w:tc>
          <w:tcPr>
            <w:tcW w:w="1936" w:type="dxa"/>
            <w:tcBorders>
              <w:top w:val="dotted" w:sz="4.000270" w:space="0" w:color="000000"/>
              <w:bottom w:val="dotted" w:sz="4.000191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Quando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270" w:space="0" w:color="000000"/>
              <w:bottom w:val="dotted" w:sz="4.000191" w:space="0" w:color="000000"/>
              <w:left w:val="single" w:sz="4" w:space="0" w:color="000000"/>
              <w:right w:val="dotted" w:sz="4.000148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270" w:space="0" w:color="000000"/>
              <w:bottom w:val="dotted" w:sz="4.000191" w:space="0" w:color="000000"/>
              <w:left w:val="dotted" w:sz="4.000148" w:space="0" w:color="000000"/>
              <w:right w:val="dotted" w:sz="4.000071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270" w:space="0" w:color="000000"/>
              <w:bottom w:val="dotted" w:sz="4.000191" w:space="0" w:color="000000"/>
              <w:left w:val="dotted" w:sz="4.000071" w:space="0" w:color="000000"/>
              <w:right w:val="dotted" w:sz="4.000005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</w:tr>
      <w:tr>
        <w:trPr>
          <w:trHeight w:val="770" w:hRule="exact"/>
        </w:trPr>
        <w:tc>
          <w:tcPr>
            <w:tcW w:w="1936" w:type="dxa"/>
            <w:tcBorders>
              <w:top w:val="dotted" w:sz="4.000191" w:space="0" w:color="000000"/>
              <w:bottom w:val="dotted" w:sz="4.00019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26" w:after="0" w:line="241" w:lineRule="auto"/>
              <w:ind w:left="75" w:right="62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Organizzazione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politica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191" w:space="0" w:color="000000"/>
              <w:bottom w:val="dotted" w:sz="4.00019" w:space="0" w:color="000000"/>
              <w:left w:val="single" w:sz="4" w:space="0" w:color="000000"/>
              <w:right w:val="dotted" w:sz="4.000148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191" w:space="0" w:color="000000"/>
              <w:bottom w:val="dotted" w:sz="4.00019" w:space="0" w:color="000000"/>
              <w:left w:val="dotted" w:sz="4.000148" w:space="0" w:color="000000"/>
              <w:right w:val="dotted" w:sz="4.000071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191" w:space="0" w:color="000000"/>
              <w:bottom w:val="dotted" w:sz="4.00019" w:space="0" w:color="000000"/>
              <w:left w:val="dotted" w:sz="4.000071" w:space="0" w:color="000000"/>
              <w:right w:val="dotted" w:sz="4.000005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</w:tr>
      <w:tr>
        <w:trPr>
          <w:trHeight w:val="770" w:hRule="exact"/>
        </w:trPr>
        <w:tc>
          <w:tcPr>
            <w:tcW w:w="1936" w:type="dxa"/>
            <w:tcBorders>
              <w:top w:val="dotted" w:sz="4.00019" w:space="0" w:color="000000"/>
              <w:bottom w:val="dotted" w:sz="4.000217" w:space="0" w:color="000000"/>
              <w:left w:val="dotted" w:sz="4.00002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Culti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religiosi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447" w:type="dxa"/>
            <w:tcBorders>
              <w:top w:val="dotted" w:sz="4.00019" w:space="0" w:color="000000"/>
              <w:bottom w:val="dotted" w:sz="4.000217" w:space="0" w:color="000000"/>
              <w:left w:val="single" w:sz="4" w:space="0" w:color="000000"/>
              <w:right w:val="dotted" w:sz="4.000148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19" w:space="0" w:color="000000"/>
              <w:bottom w:val="dotted" w:sz="4.000217" w:space="0" w:color="000000"/>
              <w:left w:val="dotted" w:sz="4.000148" w:space="0" w:color="000000"/>
              <w:right w:val="dotted" w:sz="4.000071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  <w:tc>
          <w:tcPr>
            <w:tcW w:w="2447" w:type="dxa"/>
            <w:tcBorders>
              <w:top w:val="dotted" w:sz="4.00019" w:space="0" w:color="000000"/>
              <w:bottom w:val="dotted" w:sz="4.000217" w:space="0" w:color="000000"/>
              <w:left w:val="dotted" w:sz="4.000071" w:space="0" w:color="000000"/>
              <w:right w:val="dotted" w:sz="4.000005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  <w:p>
            <w:pPr>
              <w:spacing w:before="5" w:after="0" w:line="150" w:lineRule="exact"/>
              <w:jc w:val="left"/>
              <w:rPr>
                <w:sz w:val="15"/>
                <w:szCs w:val="15"/>
              </w:rPr>
            </w:pPr>
            <w:rPr/>
            <w:r>
              <w:rPr>
                <w:sz w:val="15"/>
                <w:szCs w:val="15"/>
              </w:rPr>
            </w:r>
          </w:p>
          <w:p>
            <w:pPr>
              <w:spacing w:before="0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</w:t>
            </w:r>
          </w:p>
        </w:tc>
      </w:tr>
    </w:tbl>
    <w:p>
      <w:pPr>
        <w:jc w:val="left"/>
        <w:spacing w:after="0"/>
        <w:sectPr>
          <w:pgMar w:header="0" w:footer="468" w:top="440" w:bottom="740" w:left="620" w:right="9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96.735504pt;margin-top:90.457596pt;width:.1pt;height:.7pt;mso-position-horizontal-relative:page;mso-position-vertical-relative:page;z-index:-7670" coordorigin="5935,1809" coordsize="2,14">
            <v:shape style="position:absolute;left:5935;top:1809;width:2;height:14" coordorigin="5935,1809" coordsize="0,14" path="m5935,1809l5935,1823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90.457596pt;width:.1pt;height:.7pt;mso-position-horizontal-relative:page;mso-position-vertical-relative:page;z-index:-7669" coordorigin="10251,1809" coordsize="2,14">
            <v:shape style="position:absolute;left:10251;top:1809;width:2;height:14" coordorigin="10251,1809" coordsize="0,14" path="m10251,1809l10251,1823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98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/>
            <w:rPr/>
          </w:p>
        </w:tc>
      </w:tr>
      <w:tr>
        <w:trPr>
          <w:trHeight w:val="1153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83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3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3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3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3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3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3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3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3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3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3"/>
              </w:rPr>
              <w:t>6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6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crisi</w:t>
            </w:r>
            <w:r>
              <w:rPr>
                <w:rFonts w:ascii="Arial" w:hAnsi="Arial" w:cs="Arial" w:eastAsia="Arial"/>
                <w:sz w:val="20"/>
                <w:szCs w:val="20"/>
                <w:spacing w:val="15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del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tardo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Medioevo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82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5" w:after="0" w:line="190" w:lineRule="exact"/>
              <w:jc w:val="left"/>
              <w:rPr>
                <w:sz w:val="19"/>
                <w:szCs w:val="19"/>
              </w:rPr>
            </w:pPr>
            <w:rPr/>
            <w:r>
              <w:rPr>
                <w:sz w:val="19"/>
                <w:szCs w:val="19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66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38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32pt;width:11.339pt;height:11pt;mso-position-horizontal-relative:page;mso-position-vertical-relative:paragraph;z-index:-7673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6.735504pt;margin-top:-45.185467pt;width:215.82pt;height:.7pt;mso-position-horizontal-relative:page;mso-position-vertical-relative:paragraph;z-index:-7671" coordorigin="5935,-904" coordsize="4316,14">
            <v:group style="position:absolute;left:5977;top:-897;width:4254;height:2" coordorigin="5977,-897" coordsize="4254,2">
              <v:shape style="position:absolute;left:5977;top:-897;width:4254;height:2" coordorigin="5977,-897" coordsize="4254,0" path="m5977,-897l10230,-897e" filled="f" stroked="t" strokeweight=".7pt" strokecolor="#000000">
                <v:path arrowok="t"/>
                <v:stroke dashstyle="dash"/>
              </v:shape>
            </v:group>
            <v:group style="position:absolute;left:5935;top:-904;width:2;height:14" coordorigin="5935,-904" coordsize="2,14">
              <v:shape style="position:absolute;left:5935;top:-904;width:2;height:14" coordorigin="5935,-904" coordsize="0,14" path="m5935,-904l5935,-890e" filled="f" stroked="t" strokeweight="0pt" strokecolor="#000000">
                <v:path arrowok="t"/>
              </v:shape>
            </v:group>
            <v:group style="position:absolute;left:10251;top:-904;width:2;height:14" coordorigin="10251,-904" coordsize="2,14">
              <v:shape style="position:absolute;left:10251;top:-904;width:2;height:14" coordorigin="10251,-904" coordsize="0,14" path="m10251,-904l10251,-890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0.953568pt;width:68.873973pt;height:20.542pt;mso-position-horizontal-relative:page;mso-position-vertical-relative:paragraph;z-index:-7668" coordorigin="1014,-619" coordsize="1377,411">
            <v:shape style="position:absolute;left:1988;top:-612;width:404;height:396" type="#_x0000_t75">
              <v:imagedata r:id="rId27" o:title=""/>
            </v:shape>
            <v:shape style="position:absolute;left:2226;top:-578;width:141;height:326" type="#_x0000_t75">
              <v:imagedata r:id="rId28" o:title=""/>
            </v:shape>
            <v:group style="position:absolute;left:1062;top:-582;width:265;height:265" coordorigin="1062,-582" coordsize="265,265">
              <v:shape style="position:absolute;left:1062;top:-582;width:265;height:265" coordorigin="1062,-582" coordsize="265,265" path="m1194,-582l1194,-582,1133,-567,1115,-555,1076,-505,1062,-436,1062,-436,1063,-430,1065,-419,1068,-409,1072,-396,1075,-390,1085,-374,1099,-357,1155,-324,1200,-317,1200,-317,1210,-318,1221,-320,1232,-323,1242,-326,1253,-331,1262,-336,1271,-342,1280,-348,1288,-356,1295,-364,1302,-372,1308,-381,1313,-391,1317,-401,1321,-411,1324,-422,1325,-433,1327,-449,1327,-449,1325,-466,1324,-477,1211,-581,1194,-582e" filled="t" fillcolor="#981B1E" stroked="f">
                <v:path arrowok="t"/>
                <v:fill/>
              </v:shape>
            </v:group>
            <v:group style="position:absolute;left:1216;top:-511;width:74;height:74" coordorigin="1216,-511" coordsize="74,74">
              <v:shape style="position:absolute;left:1216;top:-511;width:74;height:74" coordorigin="1216,-511" coordsize="74,74" path="m1290,-484l1216,-484,1216,-465,1243,-465,1243,-437,1263,-437,1263,-465,1290,-465,1290,-484e" filled="t" fillcolor="#FFFFFF" stroked="f">
                <v:path arrowok="t"/>
                <v:fill/>
              </v:shape>
              <v:shape style="position:absolute;left:1216;top:-511;width:74;height:74" coordorigin="1216,-511" coordsize="74,74" path="m1263,-511l1243,-511,1243,-484,1263,-484,1263,-511e" filled="t" fillcolor="#FFFFFF" stroked="f">
                <v:path arrowok="t"/>
                <v:fill/>
              </v:shape>
            </v:group>
            <v:group style="position:absolute;left:1101;top:-507;width:11;height:42" coordorigin="1101,-507" coordsize="11,42">
              <v:shape style="position:absolute;left:1101;top:-507;width:11;height:42" coordorigin="1101,-507" coordsize="11,42" path="m1101,-486l1111,-486e" filled="f" stroked="t" strokeweight="2.223pt" strokecolor="#FFFFFF">
                <v:path arrowok="t"/>
              </v:shape>
            </v:group>
            <v:group style="position:absolute;left:1116;top:-507;width:11;height:43" coordorigin="1116,-507" coordsize="11,43">
              <v:shape style="position:absolute;left:1116;top:-507;width:11;height:43" coordorigin="1116,-507" coordsize="11,43" path="m1127,-496l1116,-496,1116,-464,1127,-464,1127,-496e" filled="t" fillcolor="#FFFFFF" stroked="f">
                <v:path arrowok="t"/>
                <v:fill/>
              </v:shape>
              <v:shape style="position:absolute;left:1116;top:-507;width:11;height:43" coordorigin="1116,-507" coordsize="11,43" path="m1127,-507l1116,-507,1116,-499,1127,-499,1127,-507e" filled="t" fillcolor="#FFFFFF" stroked="f">
                <v:path arrowok="t"/>
                <v:fill/>
              </v:shape>
            </v:group>
            <v:group style="position:absolute;left:1131;top:-507;width:27;height:43" coordorigin="1131,-507" coordsize="27,43">
              <v:shape style="position:absolute;left:1131;top:-507;width:27;height:43" coordorigin="1131,-507" coordsize="27,43" path="m1159,-469l1142,-469,1143,-465,1145,-463,1156,-463,1159,-468e" filled="t" fillcolor="#FFFFFF" stroked="f">
                <v:path arrowok="t"/>
                <v:fill/>
              </v:shape>
              <v:shape style="position:absolute;left:1131;top:-507;width:27;height:43" coordorigin="1131,-507" coordsize="27,43" path="m1142,-507l1131,-507,1131,-464,1142,-464,1142,-469,1159,-469,1159,-471,1142,-471,1142,-473,1142,-487,1142,-489,1158,-489,1157,-493,1142,-493,1142,-507e" filled="t" fillcolor="#FFFFFF" stroked="f">
                <v:path arrowok="t"/>
                <v:fill/>
              </v:shape>
              <v:shape style="position:absolute;left:1131;top:-507;width:27;height:43" coordorigin="1131,-507" coordsize="27,43" path="m1158,-489l1147,-489,1148,-487,1148,-473,1147,-471,1159,-471,1159,-485,1158,-487,1158,-489e" filled="t" fillcolor="#FFFFFF" stroked="f">
                <v:path arrowok="t"/>
                <v:fill/>
              </v:shape>
              <v:shape style="position:absolute;left:1131;top:-507;width:27;height:43" coordorigin="1131,-507" coordsize="27,43" path="m1154,-497l1146,-497,1143,-496,1142,-493,1157,-493,1157,-495,1154,-497e" filled="t" fillcolor="#FFFFFF" stroked="f">
                <v:path arrowok="t"/>
                <v:fill/>
              </v:shape>
            </v:group>
            <v:group style="position:absolute;left:1162;top:-497;width:19;height:33" coordorigin="1162,-497" coordsize="19,33">
              <v:shape style="position:absolute;left:1162;top:-497;width:19;height:33" coordorigin="1162,-497" coordsize="19,33" path="m1172,-496l1162,-496,1162,-464,1172,-464,1172,-486,1174,-487,1181,-487,1181,-491,1172,-491,1172,-496e" filled="t" fillcolor="#FFFFFF" stroked="f">
                <v:path arrowok="t"/>
                <v:fill/>
              </v:shape>
              <v:shape style="position:absolute;left:1162;top:-497;width:19;height:33" coordorigin="1162,-497" coordsize="19,33" path="m1181,-487l1179,-487,1181,-487,1181,-487e" filled="t" fillcolor="#FFFFFF" stroked="f">
                <v:path arrowok="t"/>
                <v:fill/>
              </v:shape>
              <v:shape style="position:absolute;left:1162;top:-497;width:19;height:33" coordorigin="1162,-497" coordsize="19,33" path="m1176,-497l1173,-495,1172,-491,1181,-491,1181,-497,1176,-497e" filled="t" fillcolor="#FFFFFF" stroked="f">
                <v:path arrowok="t"/>
                <v:fill/>
              </v:shape>
            </v:group>
            <v:group style="position:absolute;left:1182;top:-497;width:27;height:34" coordorigin="1182,-497" coordsize="27,34">
              <v:shape style="position:absolute;left:1182;top:-497;width:27;height:34" coordorigin="1182,-497" coordsize="27,34" path="m1206,-497l1192,-497,1189,-497,1183,-492,1182,-489,1182,-468,1186,-464,1206,-464,1209,-468,1209,-470,1193,-470,1193,-472,1193,-489,1193,-490,1209,-490,1209,-493,1206,-497e" filled="t" fillcolor="#FFFFFF" stroked="f">
                <v:path arrowok="t"/>
                <v:fill/>
              </v:shape>
              <v:shape style="position:absolute;left:1182;top:-497;width:27;height:34" coordorigin="1182,-497" coordsize="27,34" path="m1209,-490l1198,-490,1199,-489,1199,-472,1198,-470,1209,-470,1209,-490e" filled="t" fillcolor="#FFFFFF" stroked="f">
                <v:path arrowok="t"/>
                <v:fill/>
              </v:shape>
            </v:group>
            <v:group style="position:absolute;left:1101;top:-444;width:11;height:43" coordorigin="1101,-444" coordsize="11,43">
              <v:shape style="position:absolute;left:1101;top:-444;width:11;height:43" coordorigin="1101,-444" coordsize="11,43" path="m1111,-433l1101,-433,1101,-401,1111,-401,1111,-433e" filled="t" fillcolor="#FFFFFF" stroked="f">
                <v:path arrowok="t"/>
                <v:fill/>
              </v:shape>
              <v:shape style="position:absolute;left:1101;top:-444;width:11;height:43" coordorigin="1101,-444" coordsize="11,43" path="m1111,-444l1101,-444,1101,-436,1111,-436,1111,-444e" filled="t" fillcolor="#FFFFFF" stroked="f">
                <v:path arrowok="t"/>
                <v:fill/>
              </v:shape>
            </v:group>
            <v:group style="position:absolute;left:1116;top:-434;width:27;height:33" coordorigin="1116,-434" coordsize="27,33">
              <v:shape style="position:absolute;left:1116;top:-434;width:27;height:33" coordorigin="1116,-434" coordsize="27,33" path="m1126,-433l1116,-433,1116,-401,1126,-401,1127,-425,1127,-426,1142,-426,1142,-428,1142,-429,1126,-429,1126,-433e" filled="t" fillcolor="#FFFFFF" stroked="f">
                <v:path arrowok="t"/>
                <v:fill/>
              </v:shape>
              <v:shape style="position:absolute;left:1116;top:-434;width:27;height:33" coordorigin="1116,-434" coordsize="27,33" path="m1142,-426l1131,-426,1132,-425,1132,-401,1142,-401,1142,-426e" filled="t" fillcolor="#FFFFFF" stroked="f">
                <v:path arrowok="t"/>
                <v:fill/>
              </v:shape>
              <v:shape style="position:absolute;left:1116;top:-434;width:27;height:33" coordorigin="1116,-434" coordsize="27,33" path="m1137,-434l1130,-434,1128,-432,1126,-429,1142,-429,1142,-430,1139,-433,1137,-434e" filled="t" fillcolor="#FFFFFF" stroked="f">
                <v:path arrowok="t"/>
                <v:fill/>
              </v:shape>
            </v:group>
            <v:group style="position:absolute;left:1144;top:-442;width:19;height:42" coordorigin="1144,-442" coordsize="19,42">
              <v:shape style="position:absolute;left:1144;top:-442;width:19;height:42" coordorigin="1144,-442" coordsize="19,42" path="m1159,-442l1148,-442,1148,-433,1144,-433,1144,-426,1148,-426,1148,-407,1148,-405,1149,-404,1150,-401,1152,-400,1161,-400,1163,-401,1163,-408,1160,-408,1159,-408,1159,-426,1163,-426,1163,-433,1159,-433,1159,-442e" filled="t" fillcolor="#FFFFFF" stroked="f">
                <v:path arrowok="t"/>
                <v:fill/>
              </v:shape>
              <v:shape style="position:absolute;left:1144;top:-442;width:19;height:42" coordorigin="1144,-442" coordsize="19,42" path="m1163,-408l1160,-408,1163,-408e" filled="t" fillcolor="#FFFFFF" stroked="f">
                <v:path arrowok="t"/>
                <v:fill/>
              </v:shape>
            </v:group>
            <v:group style="position:absolute;left:1164;top:-434;width:27;height:34" coordorigin="1164,-434" coordsize="27,34">
              <v:shape style="position:absolute;left:1164;top:-434;width:27;height:34" coordorigin="1164,-434" coordsize="27,34" path="m1187,-434l1172,-434,1168,-432,1165,-426,1165,-426,1164,-423,1164,-404,1168,-400,1187,-400,1190,-404,1190,-406,1176,-406,1175,-408,1175,-415,1191,-415,1191,-421,1175,-421,1175,-426,1176,-427,1191,-427,1191,-430,1187,-434e" filled="t" fillcolor="#FFFFFF" stroked="f">
                <v:path arrowok="t"/>
                <v:fill/>
              </v:shape>
              <v:shape style="position:absolute;left:1164;top:-434;width:27;height:34" coordorigin="1164,-434" coordsize="27,34" path="m1191,-412l1181,-412,1181,-408,1180,-406,1190,-406,1191,-412e" filled="t" fillcolor="#FFFFFF" stroked="f">
                <v:path arrowok="t"/>
                <v:fill/>
              </v:shape>
              <v:shape style="position:absolute;left:1164;top:-434;width:27;height:34" coordorigin="1164,-434" coordsize="27,34" path="m1191,-427l1180,-427,1181,-426,1181,-421,1191,-421,1191,-427e" filled="t" fillcolor="#FFFFFF" stroked="f">
                <v:path arrowok="t"/>
                <v:fill/>
              </v:shape>
            </v:group>
            <v:group style="position:absolute;left:1194;top:-434;width:19;height:33" coordorigin="1194,-434" coordsize="19,33">
              <v:shape style="position:absolute;left:1194;top:-434;width:19;height:33" coordorigin="1194,-434" coordsize="19,33" path="m1204,-433l1194,-433,1194,-401,1204,-401,1204,-422,1206,-424,1213,-424,1213,-428,1204,-428,1204,-433e" filled="t" fillcolor="#FFFFFF" stroked="f">
                <v:path arrowok="t"/>
                <v:fill/>
              </v:shape>
              <v:shape style="position:absolute;left:1194;top:-434;width:19;height:33" coordorigin="1194,-434" coordsize="19,33" path="m1213,-424l1211,-424,1213,-424,1213,-424e" filled="t" fillcolor="#FFFFFF" stroked="f">
                <v:path arrowok="t"/>
                <v:fill/>
              </v:shape>
              <v:shape style="position:absolute;left:1194;top:-434;width:19;height:33" coordorigin="1194,-434" coordsize="19,33" path="m1208,-434l1205,-432,1204,-428,1213,-428,1213,-434,1208,-434e" filled="t" fillcolor="#FFFFFF" stroked="f">
                <v:path arrowok="t"/>
                <v:fill/>
              </v:shape>
            </v:group>
            <v:group style="position:absolute;left:1215;top:-434;width:27;height:33" coordorigin="1215,-434" coordsize="27,33">
              <v:shape style="position:absolute;left:1215;top:-434;width:27;height:33" coordorigin="1215,-434" coordsize="27,33" path="m1225,-433l1215,-433,1215,-401,1226,-401,1226,-425,1226,-426,1242,-426,1242,-428,1241,-429,1225,-429,1225,-433e" filled="t" fillcolor="#FFFFFF" stroked="f">
                <v:path arrowok="t"/>
                <v:fill/>
              </v:shape>
              <v:shape style="position:absolute;left:1215;top:-434;width:27;height:33" coordorigin="1215,-434" coordsize="27,33" path="m1242,-426l1230,-426,1231,-425,1231,-401,1242,-401,1242,-426e" filled="t" fillcolor="#FFFFFF" stroked="f">
                <v:path arrowok="t"/>
                <v:fill/>
              </v:shape>
              <v:shape style="position:absolute;left:1215;top:-434;width:27;height:33" coordorigin="1215,-434" coordsize="27,33" path="m1236,-434l1229,-434,1227,-432,1225,-429,1241,-429,1241,-430,1238,-433,1236,-434e" filled="t" fillcolor="#FFFFFF" stroked="f">
                <v:path arrowok="t"/>
                <v:fill/>
              </v:shape>
            </v:group>
            <v:group style="position:absolute;left:1245;top:-434;width:27;height:34" coordorigin="1245,-434" coordsize="27,34">
              <v:shape style="position:absolute;left:1245;top:-434;width:27;height:34" coordorigin="1245,-434" coordsize="27,34" path="m1268,-434l1252,-434,1249,-432,1245,-426,1245,-426,1245,-423,1245,-404,1248,-400,1267,-400,1271,-404,1271,-406,1256,-406,1255,-408,1255,-415,1271,-415,1271,-421,1255,-421,1256,-426,1256,-427,1271,-427,1271,-430,1268,-434e" filled="t" fillcolor="#FFFFFF" stroked="f">
                <v:path arrowok="t"/>
                <v:fill/>
              </v:shape>
              <v:shape style="position:absolute;left:1245;top:-434;width:27;height:34" coordorigin="1245,-434" coordsize="27,34" path="m1271,-412l1261,-412,1261,-408,1261,-406,1271,-406,1271,-412e" filled="t" fillcolor="#FFFFFF" stroked="f">
                <v:path arrowok="t"/>
                <v:fill/>
              </v:shape>
              <v:shape style="position:absolute;left:1245;top:-434;width:27;height:34" coordorigin="1245,-434" coordsize="27,34" path="m1271,-427l1261,-427,1261,-426,1261,-421,1271,-421,1271,-427e" filled="t" fillcolor="#FFFFFF" stroked="f">
                <v:path arrowok="t"/>
                <v:fill/>
              </v:shape>
            </v:group>
            <v:group style="position:absolute;left:1272;top:-442;width:19;height:42" coordorigin="1272,-442" coordsize="19,42">
              <v:shape style="position:absolute;left:1272;top:-442;width:19;height:42" coordorigin="1272,-442" coordsize="19,42" path="m1287,-442l1276,-442,1276,-433,1272,-433,1272,-426,1276,-426,1276,-407,1276,-405,1277,-404,1277,-401,1280,-400,1289,-400,1291,-401,1291,-408,1287,-408,1287,-408,1287,-426,1291,-426,1291,-433,1287,-433,1287,-442e" filled="t" fillcolor="#FFFFFF" stroked="f">
                <v:path arrowok="t"/>
                <v:fill/>
              </v:shape>
              <v:shape style="position:absolute;left:1272;top:-442;width:19;height:42" coordorigin="1272,-442" coordsize="19,42" path="m1291,-408l1287,-408,1291,-408e" filled="t" fillcolor="#FFFFFF" stroked="f">
                <v:path arrowok="t"/>
                <v:fill/>
              </v:shape>
            </v:group>
            <v:group style="position:absolute;left:1021;top:-612;width:915;height:397" coordorigin="1021,-612" coordsize="915,397">
              <v:shape style="position:absolute;left:1021;top:-612;width:915;height:397" coordorigin="1021,-612" coordsize="915,397" path="m1333,-612l1187,-612,1166,-611,1108,-593,1059,-552,1029,-499,1021,-461,1022,-436,1037,-376,1075,-327,1128,-293,1847,-282,1847,-215,1936,-303,1915,-323,1187,-323,1166,-325,1111,-349,1071,-403,1062,-438,1064,-462,1096,-532,1149,-565,1333,-571,1333,-612e" filled="t" fillcolor="#782665" stroked="f">
                <v:path arrowok="t"/>
                <v:fill/>
              </v:shape>
              <v:shape style="position:absolute;left:1021;top:-612;width:915;height:397" coordorigin="1021,-612" coordsize="915,397" path="m1847,-390l1847,-323,1915,-323,1847,-390e" filled="t" fillcolor="#782665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RIVO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EURO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COLLOCAND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VOC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100" w:right="289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1381;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1378;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1358;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guidati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soprannominato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“Jacques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Bonhomme”;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operai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Ciompi;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l’applicazione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cosiddetta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poll-tax;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devastazioni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provocate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Cent’anni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Inghilterra,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prepotenze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tasse;</w:t>
      </w:r>
    </w:p>
    <w:p>
      <w:pPr>
        <w:spacing w:before="0" w:after="0" w:line="272" w:lineRule="auto"/>
        <w:ind w:left="100" w:right="53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finanziaria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fallimento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eruzzi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Bardi;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castelli,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magazzini,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signorili;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palazzi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monasteri;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castelli,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magazzini,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signorili;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eliminare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sfruttamento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maestri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botteghe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l’abolizione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servitù,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l’alleggerimento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corvées,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l’amnistia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generale;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rivoltosi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imprigionati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giustiziati,</w:t>
      </w:r>
    </w:p>
    <w:p>
      <w:pPr>
        <w:spacing w:before="0" w:after="0" w:line="272" w:lineRule="auto"/>
        <w:ind w:left="100" w:right="206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cancellate;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condizioni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esistenti;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soffocata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repressa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violentemente;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consiglieri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accolsero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inizialmente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richieste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rivoltosi,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iniziò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sanguinosa</w:t>
      </w:r>
    </w:p>
    <w:p>
      <w:pPr>
        <w:spacing w:before="0" w:after="0" w:line="283" w:lineRule="exact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repressione.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71821" w:type="dxa"/>
      </w:tblPr>
      <w:tblGrid/>
      <w:tr>
        <w:trPr>
          <w:trHeight w:val="337" w:hRule="exact"/>
        </w:trPr>
        <w:tc>
          <w:tcPr>
            <w:tcW w:w="2319" w:type="dxa"/>
            <w:tcBorders>
              <w:top w:val="dotted" w:sz="4.000166" w:space="0" w:color="000000"/>
              <w:bottom w:val="dotted" w:sz="4.000243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La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3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rivolta...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166" w:space="0" w:color="000000"/>
              <w:bottom w:val="dotted" w:sz="4.00024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in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7"/>
                <w:w w:val="100"/>
                <w:b/>
                <w:bCs/>
              </w:rPr>
              <w:t>r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ancia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166" w:space="0" w:color="000000"/>
              <w:bottom w:val="dotted" w:sz="4.00024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in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Inghilter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7"/>
                <w:w w:val="100"/>
                <w:b/>
                <w:bCs/>
              </w:rPr>
              <w:t>r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166" w:space="0" w:color="000000"/>
              <w:bottom w:val="dotted" w:sz="4.000243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1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Firenze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243" w:space="0" w:color="000000"/>
              <w:bottom w:val="dotted" w:sz="4.000034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verificò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24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nel...</w:t>
            </w:r>
          </w:p>
        </w:tc>
        <w:tc>
          <w:tcPr>
            <w:tcW w:w="2319" w:type="dxa"/>
            <w:tcBorders>
              <w:top w:val="dotted" w:sz="4.000243" w:space="0" w:color="000000"/>
              <w:bottom w:val="dotted" w:sz="4.0000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243" w:space="0" w:color="000000"/>
              <w:bottom w:val="dotted" w:sz="4.0000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243" w:space="0" w:color="000000"/>
              <w:bottom w:val="dotted" w:sz="4.0000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034" w:space="0" w:color="000000"/>
              <w:bottom w:val="dotted" w:sz="4.000178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condotta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da...</w:t>
            </w:r>
          </w:p>
        </w:tc>
        <w:tc>
          <w:tcPr>
            <w:tcW w:w="2319" w:type="dxa"/>
            <w:tcBorders>
              <w:top w:val="dotted" w:sz="4.000034" w:space="0" w:color="000000"/>
              <w:bottom w:val="dotted" w:sz="4.00017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34" w:space="0" w:color="000000"/>
              <w:bottom w:val="dotted" w:sz="4.00017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34" w:space="0" w:color="000000"/>
              <w:bottom w:val="dotted" w:sz="4.000178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178" w:space="0" w:color="000000"/>
              <w:bottom w:val="dotted" w:sz="4.000234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causata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da...</w:t>
            </w:r>
          </w:p>
        </w:tc>
        <w:tc>
          <w:tcPr>
            <w:tcW w:w="2319" w:type="dxa"/>
            <w:tcBorders>
              <w:top w:val="dotted" w:sz="4.000178" w:space="0" w:color="000000"/>
              <w:bottom w:val="dotted" w:sz="4.0002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178" w:space="0" w:color="000000"/>
              <w:bottom w:val="dotted" w:sz="4.0002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178" w:space="0" w:color="000000"/>
              <w:bottom w:val="dotted" w:sz="4.000234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234" w:space="0" w:color="000000"/>
              <w:bottom w:val="dotted" w:sz="4.000022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rivolse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contro...</w:t>
            </w:r>
          </w:p>
        </w:tc>
        <w:tc>
          <w:tcPr>
            <w:tcW w:w="2319" w:type="dxa"/>
            <w:tcBorders>
              <w:top w:val="dotted" w:sz="4.000234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234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234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022" w:space="0" w:color="000000"/>
              <w:bottom w:val="dotted" w:sz="4.000055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finalizzata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23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a...</w:t>
            </w:r>
          </w:p>
        </w:tc>
        <w:tc>
          <w:tcPr>
            <w:tcW w:w="2319" w:type="dxa"/>
            <w:tcBorders>
              <w:top w:val="dotted" w:sz="4.000022" w:space="0" w:color="000000"/>
              <w:bottom w:val="dotted" w:sz="4.000055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22" w:space="0" w:color="000000"/>
              <w:bottom w:val="dotted" w:sz="4.000055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22" w:space="0" w:color="000000"/>
              <w:bottom w:val="dotted" w:sz="4.000055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  <w:tr>
        <w:trPr>
          <w:trHeight w:val="337" w:hRule="exact"/>
        </w:trPr>
        <w:tc>
          <w:tcPr>
            <w:tcW w:w="2319" w:type="dxa"/>
            <w:tcBorders>
              <w:top w:val="dotted" w:sz="4.000055" w:space="0" w:color="000000"/>
              <w:bottom w:val="dotted" w:sz="4.000022" w:space="0" w:color="000000"/>
              <w:left w:val="dotted" w:sz="4.000061" w:space="0" w:color="000000"/>
              <w:right w:val="single" w:sz="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2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concluse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con...</w:t>
            </w:r>
          </w:p>
        </w:tc>
        <w:tc>
          <w:tcPr>
            <w:tcW w:w="2319" w:type="dxa"/>
            <w:tcBorders>
              <w:top w:val="dotted" w:sz="4.000055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55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  <w:tc>
          <w:tcPr>
            <w:tcW w:w="2319" w:type="dxa"/>
            <w:tcBorders>
              <w:top w:val="dotted" w:sz="4.000055" w:space="0" w:color="000000"/>
              <w:bottom w:val="dotted" w:sz="4.000022" w:space="0" w:color="000000"/>
              <w:left w:val="single" w:sz="4" w:space="0" w:color="000000"/>
              <w:right w:val="single" w:sz="4" w:space="0" w:color="000000"/>
            </w:tcBorders>
          </w:tcPr>
          <w:p>
            <w:pPr/>
            <w:rPr/>
          </w:p>
        </w:tc>
      </w:tr>
    </w:tbl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102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14pt;width:11.339pt;height:11pt;mso-position-horizontal-relative:page;mso-position-vertical-relative:paragraph;z-index:-7672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SCRIV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À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COLLETTI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99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MEDIE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FRONT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EPIDEMI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PESTE: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mentalità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dell’epo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660" w:left="920" w:right="500"/>
          <w:pgSz w:w="11060" w:h="14760"/>
        </w:sectPr>
      </w:pPr>
      <w:rPr/>
    </w:p>
    <w:p>
      <w:pPr>
        <w:spacing w:before="76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4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flagellan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ufficiale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24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ricerca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«colpevole»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6" w:lineRule="auto"/>
        <w:ind w:left="117" w:right="53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61686pt;width:11.339pt;height:11pt;mso-position-horizontal-relative:page;mso-position-vertical-relative:paragraph;z-index:-7667" coordorigin="737,92" coordsize="227,220">
            <v:shape style="position:absolute;left:737;top:92;width:227;height:220" coordorigin="737,92" coordsize="227,220" path="m737,312l964,312,964,92,737,92,737,312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contem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anei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attribuirono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cosiddetta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’300...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accusati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diffuso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peste.</w:t>
      </w:r>
    </w:p>
    <w:p>
      <w:pPr>
        <w:spacing w:before="0" w:after="0" w:line="33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all’intrecciarsi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epidemie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biamenti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climatici.</w:t>
      </w:r>
    </w:p>
    <w:p>
      <w:pPr>
        <w:spacing w:before="0" w:after="0" w:line="33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tenta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sfruttare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sempre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</w:p>
    <w:p>
      <w:pPr>
        <w:spacing w:before="29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contadini.</w:t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’abband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ono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terre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marginali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avvenne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questo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periodo...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4" w:lineRule="exact"/>
        <w:ind w:left="684" w:right="711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dovuto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prospettive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offerte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comuni.</w:t>
      </w:r>
    </w:p>
    <w:p>
      <w:pPr>
        <w:spacing w:before="0" w:after="0" w:line="33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cambiamenti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climatici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conseguente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produttiva.</w:t>
      </w:r>
    </w:p>
    <w:p>
      <w:pPr>
        <w:spacing w:before="0" w:after="0" w:line="33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scappare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ercenari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combattevano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</w:p>
    <w:p>
      <w:pPr>
        <w:spacing w:before="29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territorio.</w:t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termin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</w:rPr>
        <w:t>enclosures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indica...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zadri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situate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all’inter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poderi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coltivati.</w:t>
      </w:r>
    </w:p>
    <w:p>
      <w:pPr>
        <w:spacing w:before="0" w:after="0" w:line="33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recinzioni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delimitavano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agricoli.</w:t>
      </w:r>
    </w:p>
    <w:p>
      <w:pPr>
        <w:jc w:val="left"/>
        <w:spacing w:after="0"/>
        <w:sectPr>
          <w:pgMar w:header="0" w:footer="468" w:top="440" w:bottom="740" w:left="620" w:right="1180"/>
          <w:pgSz w:w="11060" w:h="14760"/>
        </w:sectPr>
      </w:pPr>
      <w:rPr/>
    </w:p>
    <w:p>
      <w:pPr>
        <w:spacing w:before="5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sistema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utiliz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llettivo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mezzadria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diffuse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particolarmente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entro-settentrionale,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seguito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demografico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all’aumento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investimenti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produttivi.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Lombardia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prevaleva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sistema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imprenditoriale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agricola.</w:t>
      </w:r>
    </w:p>
    <w:p>
      <w:pPr>
        <w:spacing w:before="10" w:after="0" w:line="330" w:lineRule="exact"/>
        <w:ind w:left="667" w:right="601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contestualmente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diffusione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servitù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gleba.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’apparire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Europa...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massimo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’300.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diffusione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miasmi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usi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nell’aria.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mortalità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40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l’80%.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spiegare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dilagare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dell’epidemia...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0" w:lineRule="exact"/>
        <w:ind w:left="667" w:right="162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riferimento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indica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pulci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vettore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trasmissione.</w:t>
      </w:r>
    </w:p>
    <w:p>
      <w:pPr>
        <w:spacing w:before="0" w:after="0" w:line="330" w:lineRule="exact"/>
        <w:ind w:left="667" w:right="961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attribuì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penitenti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gira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villaggio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villaggio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flagellandosi.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27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attribuì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diffusione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0" w:right="93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23pt;width:11.339pt;height:11pt;mso-position-horizontal-relative:page;mso-position-vertical-relative:paragraph;z-index:-7666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IMMAGIN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DIDASCALI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Ù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APPROPRI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3.945046pt;height:216pt;mso-position-horizontal-relative:char;mso-position-vertical-relative:line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mostra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39" w:after="0" w:line="240" w:lineRule="auto"/>
        <w:ind w:left="345" w:right="283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tempo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punizione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infatti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morti</w:t>
      </w:r>
    </w:p>
    <w:p>
      <w:pPr>
        <w:jc w:val="center"/>
        <w:spacing w:after="0"/>
        <w:sectPr>
          <w:pgMar w:header="0" w:footer="468" w:top="440" w:bottom="660" w:left="920" w:right="620"/>
          <w:pgSz w:w="11060" w:h="14760"/>
        </w:sectPr>
      </w:pPr>
      <w:rPr/>
    </w:p>
    <w:p>
      <w:pPr>
        <w:spacing w:before="76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riconoscono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cappelli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abiti),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cioè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</w:p>
    <w:p>
      <w:pPr>
        <w:spacing w:before="39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hanno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tradito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volere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Dio.</w:t>
      </w:r>
    </w:p>
    <w:p>
      <w:pPr>
        <w:spacing w:before="39" w:after="0" w:line="272" w:lineRule="auto"/>
        <w:ind w:left="400" w:right="24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evidenti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diavoli,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usano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strumento,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all’inferno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quindi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ingrandire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regno.</w:t>
      </w:r>
    </w:p>
    <w:p>
      <w:pPr>
        <w:spacing w:before="0" w:after="0" w:line="272" w:lineRule="auto"/>
        <w:ind w:left="400" w:right="287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riproduce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drammaticità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effetti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falci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colpiscono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chiunque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pietà,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badare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morte.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53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95876pt;width:11.339pt;height:11pt;mso-position-horizontal-relative:page;mso-position-vertical-relative:paragraph;z-index:-7665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CRIS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RENDI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SIGNORILE,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ARENTESI.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fondiaria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radici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demografico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’300;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l’eccessivo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sfruttamento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proprietari]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7"/>
          <w:szCs w:val="27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domanda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prezzo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cereali;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</w:rPr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specializzate]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conseguente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abbassamento]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</w:p>
    <w:p>
      <w:pPr>
        <w:spacing w:before="3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rendite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terrieri.</w:t>
      </w:r>
    </w:p>
    <w:p>
      <w:pPr>
        <w:spacing w:before="21" w:after="0" w:line="255" w:lineRule="auto"/>
        <w:ind w:left="117" w:right="89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ultimi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reagirono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diverso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dell’Est;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oscana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Emilia]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sfruttamento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zone,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dell’Est;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oscana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Emilia]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sistema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gestione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fondiaria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(es.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latifondo;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mezzadria]).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ancora,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convertirono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prediligendo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specializzate;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estensiv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richiedev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manodopera,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l’artigianato;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3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7"/>
          <w:szCs w:val="27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l’allevamento].</w:t>
      </w:r>
    </w:p>
    <w:p>
      <w:pPr>
        <w:jc w:val="left"/>
        <w:spacing w:after="0"/>
        <w:sectPr>
          <w:pgMar w:header="0" w:footer="468" w:top="440" w:bottom="740" w:left="620" w:right="9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7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7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Le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monarchie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nazionali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in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Europa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14" w:lineRule="auto"/>
        <w:ind w:left="101" w:right="35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4pt;width:11.339pt;height:11pt;mso-position-horizontal-relative:page;mso-position-vertical-relative:paragraph;z-index:-7664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6.735504pt;margin-top:-47.878361pt;width:215.82pt;height:.7pt;mso-position-horizontal-relative:page;mso-position-vertical-relative:paragraph;z-index:-7662" coordorigin="5935,-958" coordsize="4316,14">
            <v:group style="position:absolute;left:5977;top:-951;width:4254;height:2" coordorigin="5977,-951" coordsize="4254,2">
              <v:shape style="position:absolute;left:5977;top:-951;width:4254;height:2" coordorigin="5977,-951" coordsize="4254,0" path="m5977,-951l10230,-951e" filled="f" stroked="t" strokeweight=".7pt" strokecolor="#000000">
                <v:path arrowok="t"/>
                <v:stroke dashstyle="dash"/>
              </v:shape>
            </v:group>
            <v:group style="position:absolute;left:5935;top:-958;width:2;height:14" coordorigin="5935,-958" coordsize="2,14">
              <v:shape style="position:absolute;left:5935;top:-958;width:2;height:14" coordorigin="5935,-958" coordsize="0,14" path="m5935,-958l5935,-944e" filled="f" stroked="t" strokeweight="0pt" strokecolor="#000000">
                <v:path arrowok="t"/>
              </v:shape>
            </v:group>
            <v:group style="position:absolute;left:10251;top:-958;width:2;height:14" coordorigin="10251,-958" coordsize="2,14">
              <v:shape style="position:absolute;left:10251;top:-958;width:2;height:14" coordorigin="10251,-958" coordsize="0,14" path="m10251,-958l10251,-944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1.52046pt;width:68.873973pt;height:20.542pt;mso-position-horizontal-relative:page;mso-position-vertical-relative:paragraph;z-index:-7659" coordorigin="1014,-630" coordsize="1377,411">
            <v:shape style="position:absolute;left:1988;top:-623;width:404;height:396" type="#_x0000_t75">
              <v:imagedata r:id="rId30" o:title=""/>
            </v:shape>
            <v:shape style="position:absolute;left:2226;top:-590;width:141;height:326" type="#_x0000_t75">
              <v:imagedata r:id="rId31" o:title=""/>
            </v:shape>
            <v:group style="position:absolute;left:1062;top:-594;width:265;height:265" coordorigin="1062,-594" coordsize="265,265">
              <v:shape style="position:absolute;left:1062;top:-594;width:265;height:265" coordorigin="1062,-594" coordsize="265,265" path="m1194,-594l1194,-594,1133,-578,1115,-567,1076,-516,1062,-447,1062,-447,1063,-441,1065,-430,1068,-420,1073,-408,1075,-401,1085,-385,1099,-369,1155,-335,1200,-328,1200,-328,1210,-329,1221,-331,1232,-334,1243,-337,1252,-342,1262,-347,1271,-353,1280,-360,1287,-367,1295,-375,1302,-383,1308,-393,1313,-402,1317,-412,1321,-423,1324,-433,1325,-445,1327,-461,1327,-461,1325,-477,1324,-488,1210,-592,1194,-594e" filled="t" fillcolor="#981B1E" stroked="f">
                <v:path arrowok="t"/>
                <v:fill/>
              </v:shape>
            </v:group>
            <v:group style="position:absolute;left:1216;top:-523;width:74;height:74" coordorigin="1216,-523" coordsize="74,74">
              <v:shape style="position:absolute;left:1216;top:-523;width:74;height:74" coordorigin="1216,-523" coordsize="74,74" path="m1290,-496l1216,-496,1216,-476,1243,-476,1243,-449,1263,-449,1263,-476,1290,-476,1290,-496e" filled="t" fillcolor="#FFFFFF" stroked="f">
                <v:path arrowok="t"/>
                <v:fill/>
              </v:shape>
              <v:shape style="position:absolute;left:1216;top:-523;width:74;height:74" coordorigin="1216,-523" coordsize="74,74" path="m1263,-523l1243,-523,1243,-496,1263,-496,1263,-523e" filled="t" fillcolor="#FFFFFF" stroked="f">
                <v:path arrowok="t"/>
                <v:fill/>
              </v:shape>
            </v:group>
            <v:group style="position:absolute;left:1101;top:-518;width:11;height:42" coordorigin="1101,-518" coordsize="11,42">
              <v:shape style="position:absolute;left:1101;top:-518;width:11;height:42" coordorigin="1101,-518" coordsize="11,42" path="m1101,-497l1111,-497e" filled="f" stroked="t" strokeweight="2.223pt" strokecolor="#FFFFFF">
                <v:path arrowok="t"/>
              </v:shape>
            </v:group>
            <v:group style="position:absolute;left:1116;top:-519;width:11;height:43" coordorigin="1116,-519" coordsize="11,43">
              <v:shape style="position:absolute;left:1116;top:-519;width:11;height:43" coordorigin="1116,-519" coordsize="11,43" path="m1127,-508l1116,-508,1116,-476,1127,-476,1127,-508e" filled="t" fillcolor="#FFFFFF" stroked="f">
                <v:path arrowok="t"/>
                <v:fill/>
              </v:shape>
              <v:shape style="position:absolute;left:1116;top:-519;width:11;height:43" coordorigin="1116,-519" coordsize="11,43" path="m1127,-519l1116,-519,1116,-511,1127,-511,1127,-519e" filled="t" fillcolor="#FFFFFF" stroked="f">
                <v:path arrowok="t"/>
                <v:fill/>
              </v:shape>
            </v:group>
            <v:group style="position:absolute;left:1131;top:-518;width:27;height:43" coordorigin="1131,-518" coordsize="27,43">
              <v:shape style="position:absolute;left:1131;top:-518;width:27;height:43" coordorigin="1131,-518" coordsize="27,43" path="m1159,-480l1142,-480,1143,-476,1145,-475,1156,-475,1159,-480e" filled="t" fillcolor="#FFFFFF" stroked="f">
                <v:path arrowok="t"/>
                <v:fill/>
              </v:shape>
              <v:shape style="position:absolute;left:1131;top:-518;width:27;height:43" coordorigin="1131,-518" coordsize="27,43" path="m1142,-518l1131,-518,1131,-476,1142,-476,1142,-480,1159,-480,1159,-483,1142,-483,1142,-485,1142,-499,1142,-501,1158,-501,1157,-504,1142,-504,1142,-518e" filled="t" fillcolor="#FFFFFF" stroked="f">
                <v:path arrowok="t"/>
                <v:fill/>
              </v:shape>
              <v:shape style="position:absolute;left:1131;top:-518;width:27;height:43" coordorigin="1131,-518" coordsize="27,43" path="m1158,-501l1147,-501,1148,-499,1148,-485,1147,-483,1159,-483,1159,-496,1158,-499,1158,-501e" filled="t" fillcolor="#FFFFFF" stroked="f">
                <v:path arrowok="t"/>
                <v:fill/>
              </v:shape>
              <v:shape style="position:absolute;left:1131;top:-518;width:27;height:43" coordorigin="1131,-518" coordsize="27,43" path="m1154,-508l1146,-508,1143,-507,1142,-504,1157,-504,1157,-506,1154,-508e" filled="t" fillcolor="#FFFFFF" stroked="f">
                <v:path arrowok="t"/>
                <v:fill/>
              </v:shape>
            </v:group>
            <v:group style="position:absolute;left:1162;top:-508;width:19;height:33" coordorigin="1162,-508" coordsize="19,33">
              <v:shape style="position:absolute;left:1162;top:-508;width:19;height:33" coordorigin="1162,-508" coordsize="19,33" path="m1172,-508l1162,-508,1162,-476,1172,-476,1172,-497,1174,-499,1181,-499,1181,-502,1172,-502,1172,-508e" filled="t" fillcolor="#FFFFFF" stroked="f">
                <v:path arrowok="t"/>
                <v:fill/>
              </v:shape>
              <v:shape style="position:absolute;left:1162;top:-508;width:19;height:33" coordorigin="1162,-508" coordsize="19,33" path="m1181,-499l1179,-499,1181,-498,1181,-499e" filled="t" fillcolor="#FFFFFF" stroked="f">
                <v:path arrowok="t"/>
                <v:fill/>
              </v:shape>
              <v:shape style="position:absolute;left:1162;top:-508;width:19;height:33" coordorigin="1162,-508" coordsize="19,33" path="m1176,-508l1173,-506,1172,-502,1181,-502,1181,-508,1176,-508e" filled="t" fillcolor="#FFFFFF" stroked="f">
                <v:path arrowok="t"/>
                <v:fill/>
              </v:shape>
            </v:group>
            <v:group style="position:absolute;left:1182;top:-509;width:27;height:34" coordorigin="1182,-509" coordsize="27,34">
              <v:shape style="position:absolute;left:1182;top:-509;width:27;height:34" coordorigin="1182,-509" coordsize="27,34" path="m1206,-509l1192,-509,1189,-508,1183,-504,1182,-500,1182,-479,1186,-475,1206,-475,1209,-480,1209,-482,1193,-482,1193,-484,1193,-500,1193,-502,1209,-502,1209,-504,1206,-509e" filled="t" fillcolor="#FFFFFF" stroked="f">
                <v:path arrowok="t"/>
                <v:fill/>
              </v:shape>
              <v:shape style="position:absolute;left:1182;top:-509;width:27;height:34" coordorigin="1182,-509" coordsize="27,34" path="m1209,-502l1198,-502,1199,-500,1199,-484,1198,-482,1209,-482,1209,-502e" filled="t" fillcolor="#FFFFFF" stroked="f">
                <v:path arrowok="t"/>
                <v:fill/>
              </v:shape>
            </v:group>
            <v:group style="position:absolute;left:1101;top:-455;width:11;height:43" coordorigin="1101,-455" coordsize="11,43">
              <v:shape style="position:absolute;left:1101;top:-455;width:11;height:43" coordorigin="1101,-455" coordsize="11,43" path="m1111,-444l1101,-444,1101,-412,1111,-412,1111,-444e" filled="t" fillcolor="#FFFFFF" stroked="f">
                <v:path arrowok="t"/>
                <v:fill/>
              </v:shape>
              <v:shape style="position:absolute;left:1101;top:-455;width:11;height:43" coordorigin="1101,-455" coordsize="11,43" path="m1111,-455l1101,-455,1101,-447,1111,-447,1111,-455e" filled="t" fillcolor="#FFFFFF" stroked="f">
                <v:path arrowok="t"/>
                <v:fill/>
              </v:shape>
            </v:group>
            <v:group style="position:absolute;left:1116;top:-445;width:27;height:33" coordorigin="1116,-445" coordsize="27,33">
              <v:shape style="position:absolute;left:1116;top:-445;width:27;height:33" coordorigin="1116,-445" coordsize="27,33" path="m1126,-444l1116,-444,1116,-412,1126,-412,1127,-436,1127,-437,1142,-437,1142,-439,1142,-440,1126,-440,1126,-444e" filled="t" fillcolor="#FFFFFF" stroked="f">
                <v:path arrowok="t"/>
                <v:fill/>
              </v:shape>
              <v:shape style="position:absolute;left:1116;top:-445;width:27;height:33" coordorigin="1116,-445" coordsize="27,33" path="m1142,-437l1131,-437,1132,-436,1132,-412,1142,-412,1142,-437e" filled="t" fillcolor="#FFFFFF" stroked="f">
                <v:path arrowok="t"/>
                <v:fill/>
              </v:shape>
              <v:shape style="position:absolute;left:1116;top:-445;width:27;height:33" coordorigin="1116,-445" coordsize="27,33" path="m1137,-445l1130,-445,1128,-443,1126,-440,1142,-440,1142,-441,1139,-444,1137,-445e" filled="t" fillcolor="#FFFFFF" stroked="f">
                <v:path arrowok="t"/>
                <v:fill/>
              </v:shape>
            </v:group>
            <v:group style="position:absolute;left:1144;top:-453;width:19;height:42" coordorigin="1144,-453" coordsize="19,42">
              <v:shape style="position:absolute;left:1144;top:-453;width:19;height:42" coordorigin="1144,-453" coordsize="19,42" path="m1159,-453l1148,-453,1148,-444,1144,-444,1144,-437,1148,-437,1148,-418,1148,-416,1149,-415,1150,-413,1152,-412,1161,-412,1163,-412,1163,-419,1160,-419,1159,-420,1159,-437,1163,-437,1163,-444,1159,-444,1159,-453e" filled="t" fillcolor="#FFFFFF" stroked="f">
                <v:path arrowok="t"/>
                <v:fill/>
              </v:shape>
              <v:shape style="position:absolute;left:1144;top:-453;width:19;height:42" coordorigin="1144,-453" coordsize="19,42" path="m1163,-419l1160,-419,1163,-419e" filled="t" fillcolor="#FFFFFF" stroked="f">
                <v:path arrowok="t"/>
                <v:fill/>
              </v:shape>
            </v:group>
            <v:group style="position:absolute;left:1164;top:-445;width:27;height:34" coordorigin="1164,-445" coordsize="27,34">
              <v:shape style="position:absolute;left:1164;top:-445;width:27;height:34" coordorigin="1164,-445" coordsize="27,34" path="m1187,-445l1172,-445,1168,-443,1165,-437,1165,-437,1164,-434,1164,-416,1168,-411,1187,-411,1190,-415,1190,-418,1176,-418,1175,-419,1175,-426,1191,-426,1191,-432,1175,-432,1175,-437,1176,-439,1191,-439,1191,-441,1187,-445e" filled="t" fillcolor="#FFFFFF" stroked="f">
                <v:path arrowok="t"/>
                <v:fill/>
              </v:shape>
              <v:shape style="position:absolute;left:1164;top:-445;width:27;height:34" coordorigin="1164,-445" coordsize="27,34" path="m1191,-423l1181,-423,1181,-419,1180,-418,1190,-418,1191,-423e" filled="t" fillcolor="#FFFFFF" stroked="f">
                <v:path arrowok="t"/>
                <v:fill/>
              </v:shape>
              <v:shape style="position:absolute;left:1164;top:-445;width:27;height:34" coordorigin="1164,-445" coordsize="27,34" path="m1191,-439l1180,-439,1181,-437,1181,-432,1191,-432,1191,-439e" filled="t" fillcolor="#FFFFFF" stroked="f">
                <v:path arrowok="t"/>
                <v:fill/>
              </v:shape>
            </v:group>
            <v:group style="position:absolute;left:1194;top:-445;width:19;height:33" coordorigin="1194,-445" coordsize="19,33">
              <v:shape style="position:absolute;left:1194;top:-445;width:19;height:33" coordorigin="1194,-445" coordsize="19,33" path="m1204,-444l1194,-444,1194,-412,1204,-412,1204,-434,1206,-435,1213,-435,1213,-439,1204,-439,1204,-444e" filled="t" fillcolor="#FFFFFF" stroked="f">
                <v:path arrowok="t"/>
                <v:fill/>
              </v:shape>
              <v:shape style="position:absolute;left:1194;top:-445;width:19;height:33" coordorigin="1194,-445" coordsize="19,33" path="m1213,-435l1211,-435,1213,-435,1213,-435e" filled="t" fillcolor="#FFFFFF" stroked="f">
                <v:path arrowok="t"/>
                <v:fill/>
              </v:shape>
              <v:shape style="position:absolute;left:1194;top:-445;width:19;height:33" coordorigin="1194,-445" coordsize="19,33" path="m1208,-445l1205,-443,1204,-439,1213,-439,1213,-445,1208,-445e" filled="t" fillcolor="#FFFFFF" stroked="f">
                <v:path arrowok="t"/>
                <v:fill/>
              </v:shape>
            </v:group>
            <v:group style="position:absolute;left:1215;top:-445;width:27;height:33" coordorigin="1215,-445" coordsize="27,33">
              <v:shape style="position:absolute;left:1215;top:-445;width:27;height:33" coordorigin="1215,-445" coordsize="27,33" path="m1225,-444l1215,-444,1215,-412,1226,-412,1226,-436,1226,-437,1242,-437,1242,-439,1241,-440,1225,-440,1225,-444e" filled="t" fillcolor="#FFFFFF" stroked="f">
                <v:path arrowok="t"/>
                <v:fill/>
              </v:shape>
              <v:shape style="position:absolute;left:1215;top:-445;width:27;height:33" coordorigin="1215,-445" coordsize="27,33" path="m1242,-437l1230,-437,1231,-436,1231,-412,1242,-412,1242,-437e" filled="t" fillcolor="#FFFFFF" stroked="f">
                <v:path arrowok="t"/>
                <v:fill/>
              </v:shape>
              <v:shape style="position:absolute;left:1215;top:-445;width:27;height:33" coordorigin="1215,-445" coordsize="27,33" path="m1236,-445l1229,-445,1227,-443,1225,-440,1241,-440,1241,-441,1238,-444,1236,-445e" filled="t" fillcolor="#FFFFFF" stroked="f">
                <v:path arrowok="t"/>
                <v:fill/>
              </v:shape>
            </v:group>
            <v:group style="position:absolute;left:1245;top:-445;width:27;height:34" coordorigin="1245,-445" coordsize="27,34">
              <v:shape style="position:absolute;left:1245;top:-445;width:27;height:34" coordorigin="1245,-445" coordsize="27,34" path="m1268,-445l1252,-445,1249,-443,1245,-437,1245,-437,1245,-434,1245,-416,1248,-411,1267,-411,1271,-415,1271,-418,1256,-418,1255,-419,1255,-426,1271,-426,1271,-432,1255,-432,1256,-437,1256,-439,1271,-439,1271,-441,1268,-445e" filled="t" fillcolor="#FFFFFF" stroked="f">
                <v:path arrowok="t"/>
                <v:fill/>
              </v:shape>
              <v:shape style="position:absolute;left:1245;top:-445;width:27;height:34" coordorigin="1245,-445" coordsize="27,34" path="m1271,-423l1261,-423,1261,-419,1261,-418,1271,-418,1271,-423e" filled="t" fillcolor="#FFFFFF" stroked="f">
                <v:path arrowok="t"/>
                <v:fill/>
              </v:shape>
              <v:shape style="position:absolute;left:1245;top:-445;width:27;height:34" coordorigin="1245,-445" coordsize="27,34" path="m1271,-439l1261,-439,1261,-437,1261,-432,1271,-432,1271,-439e" filled="t" fillcolor="#FFFFFF" stroked="f">
                <v:path arrowok="t"/>
                <v:fill/>
              </v:shape>
            </v:group>
            <v:group style="position:absolute;left:1272;top:-453;width:19;height:42" coordorigin="1272,-453" coordsize="19,42">
              <v:shape style="position:absolute;left:1272;top:-453;width:19;height:42" coordorigin="1272,-453" coordsize="19,42" path="m1287,-453l1276,-453,1276,-444,1272,-444,1272,-437,1276,-437,1276,-418,1276,-416,1277,-415,1277,-413,1280,-412,1289,-412,1291,-412,1291,-419,1287,-419,1287,-420,1287,-437,1291,-437,1291,-444,1287,-444,1287,-453e" filled="t" fillcolor="#FFFFFF" stroked="f">
                <v:path arrowok="t"/>
                <v:fill/>
              </v:shape>
              <v:shape style="position:absolute;left:1272;top:-453;width:19;height:42" coordorigin="1272,-453" coordsize="19,42" path="m1291,-419l1287,-419,1291,-419e" filled="t" fillcolor="#FFFFFF" stroked="f">
                <v:path arrowok="t"/>
                <v:fill/>
              </v:shape>
            </v:group>
            <v:group style="position:absolute;left:1021;top:-623;width:915;height:397" coordorigin="1021,-623" coordsize="915,397">
              <v:shape style="position:absolute;left:1021;top:-623;width:915;height:397" coordorigin="1021,-623" coordsize="915,397" path="m1333,-623l1187,-623,1166,-622,1108,-604,1059,-563,1029,-510,1021,-472,1022,-448,1037,-388,1075,-338,1128,-304,1847,-293,1847,-227,1936,-314,1915,-335,1187,-335,1166,-336,1111,-360,1071,-414,1062,-449,1064,-473,1096,-544,1149,-576,1333,-582,1333,-623e" filled="t" fillcolor="#782665" stroked="f">
                <v:path arrowok="t"/>
                <v:fill/>
              </v:shape>
              <v:shape style="position:absolute;left:1021;top:-623;width:915;height:397" coordorigin="1021,-623" coordsize="915,397" path="m1847,-401l1847,-335,1915,-335,1847,-401e" filled="t" fillcolor="#782665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RIFERIMEN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COLONN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ESTRA: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68" w:top="460" w:bottom="660" w:left="920" w:right="500"/>
          <w:pgSz w:w="11060" w:h="14760"/>
        </w:sectPr>
      </w:pPr>
      <w:rPr/>
    </w:p>
    <w:p>
      <w:pPr>
        <w:spacing w:before="27" w:after="0" w:line="272" w:lineRule="auto"/>
        <w:ind w:left="384" w:right="57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72.917526pt;width:.1pt;height:.7pt;mso-position-horizontal-relative:page;mso-position-vertical-relative:paragraph;z-index:-7661" coordorigin="5935,-1458" coordsize="2,14">
            <v:shape style="position:absolute;left:5935;top:-1458;width:2;height:14" coordorigin="5935,-1458" coordsize="0,14" path="m5935,-1458l5935,-1444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-72.917526pt;width:.1pt;height:.7pt;mso-position-horizontal-relative:page;mso-position-vertical-relative:paragraph;z-index:-7660" coordorigin="10251,-1458" coordsize="2,14">
            <v:shape style="position:absolute;left:10251;top:-1458;width:2;height:14" coordorigin="10251,-1458" coordsize="0,14" path="m10251,-1458l10251,-1444e" filled="f" stroked="t" strokeweight="0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’ascesa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monarchia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francese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’Inghilt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Isabella</w:t>
      </w:r>
    </w:p>
    <w:p>
      <w:pPr>
        <w:spacing w:before="27" w:after="0" w:line="272" w:lineRule="auto"/>
        <w:ind w:left="284" w:right="493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1492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Granada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1512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Navarra.</w:t>
      </w:r>
    </w:p>
    <w:p>
      <w:pPr>
        <w:spacing w:before="14" w:after="0" w:line="272" w:lineRule="auto"/>
        <w:ind w:left="284" w:right="54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impadronì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emerario,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scontrandosi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Massimiliano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d’Asburgo.</w:t>
      </w:r>
    </w:p>
    <w:p>
      <w:pPr>
        <w:spacing w:before="14" w:after="0" w:line="272" w:lineRule="auto"/>
        <w:ind w:left="284" w:right="648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scardinare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locale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stellata.</w:t>
      </w:r>
    </w:p>
    <w:p>
      <w:pPr>
        <w:spacing w:before="14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alcuni</w:t>
      </w:r>
    </w:p>
    <w:p>
      <w:pPr>
        <w:spacing w:before="39" w:after="0" w:line="240" w:lineRule="auto"/>
        <w:ind w:left="2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54" w:after="0" w:line="272" w:lineRule="auto"/>
        <w:ind w:left="284" w:right="300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matrimonio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Isabella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Castiglia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d’Aragona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sancisce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l’unione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territori.</w:t>
      </w:r>
    </w:p>
    <w:p>
      <w:pPr>
        <w:spacing w:before="14" w:after="0" w:line="240" w:lineRule="auto"/>
        <w:ind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1455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1485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casate</w:t>
      </w:r>
    </w:p>
    <w:p>
      <w:pPr>
        <w:spacing w:before="0" w:after="0" w:line="330" w:lineRule="atLeast"/>
        <w:ind w:left="284" w:right="578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</w:rPr>
        <w:t>Y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ork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Lancaster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battaglia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sanguinosa.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500"/>
          <w:cols w:num="2" w:equalWidth="0">
            <w:col w:w="3816" w:space="1014"/>
            <w:col w:w="48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35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116pt;width:11.339pt;height:11pt;mso-position-horizontal-relative:page;mso-position-vertical-relative:paragraph;z-index:-7663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NASCI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SENTIMEN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NAZIONALE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EURO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un’identità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realizzò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collante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coscienza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nazio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</w:t>
      </w:r>
    </w:p>
    <w:p>
      <w:pPr>
        <w:spacing w:before="39" w:after="0" w:line="240" w:lineRule="auto"/>
        <w:ind w:left="345" w:right="472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384" w:right="18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rincipato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russo,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puntarono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appoggiarono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500"/>
        </w:sectPr>
      </w:pPr>
      <w:rPr/>
    </w:p>
    <w:p>
      <w:pPr>
        <w:spacing w:before="76" w:after="0" w:line="272" w:lineRule="auto"/>
        <w:ind w:left="401" w:right="86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iù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invece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vincolo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Confederazione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elvetica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</w:t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28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3192pt;width:11.339pt;height:11pt;mso-position-horizontal-relative:page;mso-position-vertical-relative:paragraph;z-index:-7658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COLLOC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LINE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TEMP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VVENIMENT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INERENTI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CENT’ANNI.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468" w:top="440" w:bottom="740" w:left="620" w:right="920"/>
          <w:pgSz w:w="11060" w:h="14760"/>
        </w:sectPr>
      </w:pPr>
      <w:rPr/>
    </w:p>
    <w:p>
      <w:pPr>
        <w:spacing w:before="41" w:after="0" w:line="158" w:lineRule="exact"/>
        <w:ind w:left="439"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1314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1328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1337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1356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1360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(inizi</w:t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0"/>
          <w:w w:val="100"/>
          <w:b/>
          <w:bCs/>
        </w:rPr>
        <w:t>)</w:t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1400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61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1431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spacing w:before="41" w:after="0" w:line="158" w:lineRule="exact"/>
        <w:ind w:right="-20"/>
        <w:jc w:val="left"/>
        <w:rPr>
          <w:rFonts w:ascii="Trebuchet MS" w:hAnsi="Trebuchet MS" w:cs="Trebuchet MS" w:eastAsia="Trebuchet MS"/>
          <w:sz w:val="14"/>
          <w:szCs w:val="14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4"/>
          <w:szCs w:val="14"/>
          <w:color w:val="FFFFFF"/>
          <w:spacing w:val="-4"/>
          <w:w w:val="100"/>
          <w:b/>
          <w:bCs/>
        </w:rPr>
        <w:t>1453</w:t>
      </w:r>
      <w:r>
        <w:rPr>
          <w:rFonts w:ascii="Trebuchet MS" w:hAnsi="Trebuchet MS" w:cs="Trebuchet MS" w:eastAsia="Trebuchet MS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  <w:cols w:num="8" w:equalWidth="0">
            <w:col w:w="750" w:space="878"/>
            <w:col w:w="312" w:space="898"/>
            <w:col w:w="312" w:space="893"/>
            <w:col w:w="312" w:space="883"/>
            <w:col w:w="312" w:space="688"/>
            <w:col w:w="705" w:space="657"/>
            <w:col w:w="312" w:space="898"/>
            <w:col w:w="71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</w:sectPr>
      </w:pPr>
      <w:rPr/>
    </w:p>
    <w:p>
      <w:pPr>
        <w:spacing w:before="40" w:after="0" w:line="160" w:lineRule="exact"/>
        <w:ind w:left="173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pict>
          <v:group style="position:absolute;margin-left:42.838299pt;margin-top:-30.702604pt;width:459.894pt;height:27.116pt;mso-position-horizontal-relative:page;mso-position-vertical-relative:paragraph;z-index:-7657" coordorigin="857,-614" coordsize="9198,542">
            <v:group style="position:absolute;left:937;top:-195;width:8919;height:2" coordorigin="937,-195" coordsize="8919,2">
              <v:shape style="position:absolute;left:937;top:-195;width:8919;height:2" coordorigin="937,-195" coordsize="8919,0" path="m937,-195l9856,-195e" filled="f" stroked="t" strokeweight="2pt" strokecolor="#0091B2">
                <v:path arrowok="t"/>
                <v:stroke dashstyle="dash"/>
              </v:shape>
            </v:group>
            <v:group style="position:absolute;left:857;top:-215;width:2;height:40" coordorigin="857,-215" coordsize="2,40">
              <v:shape style="position:absolute;left:857;top:-215;width:2;height:40" coordorigin="857,-215" coordsize="0,40" path="m857,-215l857,-175e" filled="f" stroked="t" strokeweight="0pt" strokecolor="#0091B2">
                <v:path arrowok="t"/>
              </v:shape>
            </v:group>
            <v:group style="position:absolute;left:9896;top:-215;width:2;height:40" coordorigin="9896,-215" coordsize="2,40">
              <v:shape style="position:absolute;left:9896;top:-215;width:2;height:40" coordorigin="9896,-215" coordsize="0,40" path="m9896,-215l9896,-175e" filled="f" stroked="t" strokeweight="0pt" strokecolor="#0091B2">
                <v:path arrowok="t"/>
              </v:shape>
            </v:group>
            <v:group style="position:absolute;left:9820;top:-273;width:214;height:138" coordorigin="9820,-273" coordsize="214,138">
              <v:shape style="position:absolute;left:9820;top:-273;width:214;height:138" coordorigin="9820,-273" coordsize="214,138" path="m9820,-273l9866,-223,9877,-200,9877,-189,9873,-178,9865,-166,9853,-152,9837,-135,10035,-195,9820,-273e" filled="t" fillcolor="#0091B2" stroked="f">
                <v:path arrowok="t"/>
                <v:fill/>
              </v:shape>
            </v:group>
            <v:group style="position:absolute;left:1107;top:-317;width:218;height:226" coordorigin="1107,-317" coordsize="218,226">
              <v:shape style="position:absolute;left:1107;top:-317;width:218;height:226" coordorigin="1107,-317" coordsize="218,226" path="m1232,-317l1162,-301,1119,-256,1107,-216,1109,-190,1137,-129,1189,-95,1217,-92,1239,-94,1295,-126,1325,-184,1324,-212,1299,-277,1232,-317e" filled="t" fillcolor="#F99D1C" stroked="f">
                <v:path arrowok="t"/>
                <v:fill/>
              </v:shape>
            </v:group>
            <v:group style="position:absolute;left:996;top:-594;width:454;height:227" coordorigin="996,-594" coordsize="454,227">
              <v:shape style="position:absolute;left:996;top:-594;width:454;height:227" coordorigin="996,-594" coordsize="454,227" path="m1076,-594l1005,-582,996,-447,997,-412,1052,-367,1370,-367,1405,-368,1450,-422,1450,-514,1449,-549,1395,-594,1076,-594e" filled="t" fillcolor="#0091B2" stroked="f">
                <v:path arrowok="t"/>
                <v:fill/>
              </v:shape>
            </v:group>
            <v:group style="position:absolute;left:3516;top:-317;width:218;height:226" coordorigin="3516,-317" coordsize="218,226">
              <v:shape style="position:absolute;left:3516;top:-317;width:218;height:226" coordorigin="3516,-317" coordsize="218,226" path="m3641,-317l3571,-301,3528,-256,3516,-216,3518,-190,3546,-129,3598,-95,3626,-92,3648,-94,3704,-126,3734,-184,3733,-212,3708,-277,3641,-317e" filled="t" fillcolor="#F99D1C" stroked="f">
                <v:path arrowok="t"/>
                <v:fill/>
              </v:shape>
            </v:group>
            <v:group style="position:absolute;left:3395;top:-594;width:454;height:227" coordorigin="3395,-594" coordsize="454,227">
              <v:shape style="position:absolute;left:3395;top:-594;width:454;height:227" coordorigin="3395,-594" coordsize="454,227" path="m3475,-594l3404,-582,3395,-447,3396,-412,3451,-367,3769,-367,3804,-368,3849,-422,3849,-514,3849,-549,3794,-594,3475,-594e" filled="t" fillcolor="#0091B2" stroked="f">
                <v:path arrowok="t"/>
                <v:fill/>
              </v:shape>
            </v:group>
            <v:group style="position:absolute;left:5916;top:-317;width:218;height:226" coordorigin="5916,-317" coordsize="218,226">
              <v:shape style="position:absolute;left:5916;top:-317;width:218;height:226" coordorigin="5916,-317" coordsize="218,226" path="m6041,-317l5971,-301,5928,-256,5916,-216,5918,-190,5946,-129,5998,-95,6026,-92,6048,-94,6104,-126,6134,-184,6133,-212,6108,-277,6041,-317e" filled="t" fillcolor="#F99D1C" stroked="f">
                <v:path arrowok="t"/>
                <v:fill/>
              </v:shape>
            </v:group>
            <v:group style="position:absolute;left:5795;top:-594;width:454;height:227" coordorigin="5795,-594" coordsize="454,227">
              <v:shape style="position:absolute;left:5795;top:-594;width:454;height:227" coordorigin="5795,-594" coordsize="454,227" path="m5875,-594l5804,-582,5795,-447,5796,-412,5851,-367,6169,-367,6204,-368,6249,-422,6249,-514,6249,-549,6194,-594,5875,-594e" filled="t" fillcolor="#0091B2" stroked="f">
                <v:path arrowok="t"/>
                <v:fill/>
              </v:shape>
            </v:group>
            <v:group style="position:absolute;left:7097;top:-317;width:218;height:226" coordorigin="7097,-317" coordsize="218,226">
              <v:shape style="position:absolute;left:7097;top:-317;width:218;height:226" coordorigin="7097,-317" coordsize="218,226" path="m7222,-317l7152,-301,7109,-256,7097,-216,7099,-190,7127,-129,7179,-95,7207,-92,7229,-94,7285,-126,7315,-184,7314,-212,7289,-277,7222,-317e" filled="t" fillcolor="#F99D1C" stroked="f">
                <v:path arrowok="t"/>
                <v:fill/>
              </v:shape>
            </v:group>
            <v:group style="position:absolute;left:6732;top:-594;width:964;height:227" coordorigin="6732,-594" coordsize="964,227">
              <v:shape style="position:absolute;left:6732;top:-594;width:964;height:227" coordorigin="6732,-594" coordsize="964,227" path="m6812,-594l6741,-582,6732,-447,6733,-412,6788,-367,7616,-367,7651,-368,7696,-423,7696,-514,7696,-549,7641,-594,6812,-594e" filled="t" fillcolor="#0091B2" stroked="f">
                <v:path arrowok="t"/>
                <v:fill/>
              </v:shape>
            </v:group>
            <v:group style="position:absolute;left:8279;top:-317;width:218;height:226" coordorigin="8279,-317" coordsize="218,226">
              <v:shape style="position:absolute;left:8279;top:-317;width:218;height:226" coordorigin="8279,-317" coordsize="218,226" path="m8403,-317l8334,-301,8290,-256,8279,-216,8280,-190,8308,-129,8361,-95,8388,-92,8410,-94,8467,-126,8496,-184,8495,-212,8470,-277,8403,-317e" filled="t" fillcolor="#F99D1C" stroked="f">
                <v:path arrowok="t"/>
                <v:fill/>
              </v:shape>
            </v:group>
            <v:group style="position:absolute;left:8158;top:-594;width:454;height:227" coordorigin="8158,-594" coordsize="454,227">
              <v:shape style="position:absolute;left:8158;top:-594;width:454;height:227" coordorigin="8158,-594" coordsize="454,227" path="m8238,-594l8166,-582,8158,-447,8158,-412,8213,-367,8531,-367,8567,-368,8611,-422,8611,-514,8611,-549,8556,-594,8238,-594e" filled="t" fillcolor="#0091B2" stroked="f">
                <v:path arrowok="t"/>
                <v:fill/>
              </v:shape>
            </v:group>
            <v:group style="position:absolute;left:9488;top:-317;width:218;height:226" coordorigin="9488,-317" coordsize="218,226">
              <v:shape style="position:absolute;left:9488;top:-317;width:218;height:226" coordorigin="9488,-317" coordsize="218,226" path="m9613,-317l9543,-301,9500,-256,9488,-216,9490,-190,9518,-129,9570,-95,9597,-92,9620,-94,9676,-126,9706,-184,9704,-212,9680,-277,9613,-317e" filled="t" fillcolor="#F99D1C" stroked="f">
                <v:path arrowok="t"/>
                <v:fill/>
              </v:shape>
            </v:group>
            <v:group style="position:absolute;left:9367;top:-594;width:454;height:227" coordorigin="9367,-594" coordsize="454,227">
              <v:shape style="position:absolute;left:9367;top:-594;width:454;height:227" coordorigin="9367,-594" coordsize="454,227" path="m9447,-594l9375,-582,9367,-447,9368,-412,9422,-367,9741,-367,9776,-368,9821,-423,9821,-514,9820,-549,9765,-594,9447,-594e" filled="t" fillcolor="#0091B2" stroked="f">
                <v:path arrowok="t"/>
                <v:fill/>
              </v:shape>
            </v:group>
            <v:group style="position:absolute;left:2307;top:-317;width:218;height:226" coordorigin="2307,-317" coordsize="218,226">
              <v:shape style="position:absolute;left:2307;top:-317;width:218;height:226" coordorigin="2307,-317" coordsize="218,226" path="m2431,-317l2362,-301,2318,-256,2307,-216,2309,-190,2337,-129,2389,-95,2416,-92,2439,-94,2495,-126,2524,-184,2523,-212,2499,-277,2431,-317e" filled="t" fillcolor="#F99D1C" stroked="f">
                <v:path arrowok="t"/>
                <v:fill/>
              </v:shape>
            </v:group>
            <v:group style="position:absolute;left:2186;top:-594;width:454;height:227" coordorigin="2186,-594" coordsize="454,227">
              <v:shape style="position:absolute;left:2186;top:-594;width:454;height:227" coordorigin="2186,-594" coordsize="454,227" path="m2266,-594l2194,-582,2186,-447,2186,-412,2241,-367,2560,-367,2595,-368,2639,-423,2640,-514,2639,-549,2584,-594,2266,-594e" filled="t" fillcolor="#0091B2" stroked="f">
                <v:path arrowok="t"/>
                <v:fill/>
              </v:shape>
            </v:group>
            <v:group style="position:absolute;left:4721;top:-317;width:218;height:226" coordorigin="4721,-317" coordsize="218,226">
              <v:shape style="position:absolute;left:4721;top:-317;width:218;height:226" coordorigin="4721,-317" coordsize="218,226" path="m4846,-317l4777,-301,4733,-256,4721,-216,4723,-190,4751,-129,4804,-95,4831,-92,4853,-94,4910,-126,4939,-184,4938,-212,4913,-277,4846,-317e" filled="t" fillcolor="#F99D1C" stroked="f">
                <v:path arrowok="t"/>
                <v:fill/>
              </v:shape>
            </v:group>
            <v:group style="position:absolute;left:4601;top:-594;width:454;height:227" coordorigin="4601,-594" coordsize="454,227">
              <v:shape style="position:absolute;left:4601;top:-594;width:454;height:227" coordorigin="4601,-594" coordsize="454,227" path="m4681,-594l4609,-582,4601,-447,4601,-412,4656,-367,4974,-367,5010,-368,5054,-423,5054,-514,5054,-549,4999,-594,4681,-594e" filled="t" fillcolor="#0091B2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40" w:after="0" w:line="160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09C9E"/>
          <w:spacing w:val="-4"/>
          <w:w w:val="119"/>
          <w:b/>
          <w:bCs/>
        </w:rPr>
        <w:t>....................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  <w:cols w:num="8" w:equalWidth="0">
            <w:col w:w="1022" w:space="351"/>
            <w:col w:w="849" w:space="361"/>
            <w:col w:w="849" w:space="356"/>
            <w:col w:w="849" w:space="346"/>
            <w:col w:w="849" w:space="332"/>
            <w:col w:w="849" w:space="332"/>
            <w:col w:w="849" w:space="361"/>
            <w:col w:w="965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2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rétigny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Inizia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Cent’anni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sbarco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Edoardo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III</w:t>
      </w:r>
    </w:p>
    <w:p>
      <w:pPr>
        <w:spacing w:before="35" w:after="0" w:line="240" w:lineRule="auto"/>
        <w:ind w:left="362" w:right="7651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d’Inghilterra</w:t>
      </w:r>
    </w:p>
    <w:p>
      <w:pPr>
        <w:spacing w:before="2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catturano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Giovanni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Normand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Giovanna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d’Arco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mandata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rogo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g.</w:t>
      </w:r>
      <w:r>
        <w:rPr>
          <w:rFonts w:ascii="Trebuchet MS" w:hAnsi="Trebuchet MS" w:cs="Trebuchet MS" w:eastAsia="Trebuchet MS"/>
          <w:sz w:val="27"/>
          <w:szCs w:val="27"/>
          <w:spacing w:val="-33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alois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ncia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7"/>
          <w:szCs w:val="27"/>
          <w:spacing w:val="-5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66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95873pt;width:11.339pt;height:11pt;mso-position-horizontal-relative:page;mso-position-vertical-relative:paragraph;z-index:-7656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CONCETTUAL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RAFFORZAMEN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MONARCHI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NAZIONAL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INSEREND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AFFERMAZIONI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: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METTERAI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COSÌ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EVI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CAUS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CONSEGUENZE.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potenzian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apparati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amministrativi</w:t>
      </w:r>
    </w:p>
    <w:p>
      <w:pPr>
        <w:spacing w:before="16" w:after="0" w:line="252" w:lineRule="auto"/>
        <w:ind w:left="117" w:right="509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127.8545pt;margin-top:58.435715pt;width:176.248pt;height:45.354pt;mso-position-horizontal-relative:page;mso-position-vertical-relative:paragraph;z-index:-7654" coordorigin="2557,1169" coordsize="3525,907">
            <v:group style="position:absolute;left:2567;top:1179;width:1766;height:887" coordorigin="2567,1179" coordsize="1766,887">
              <v:shape style="position:absolute;left:2567;top:1179;width:1766;height:887" coordorigin="2567,1179" coordsize="1766,887" path="m2737,1179l2666,1179,2601,1191,2570,1250,2567,1309,2567,1936,2573,2015,2617,2059,2697,2066,4202,2066,4234,2065,4299,2054,4330,1995,4333,1936,4333,1309,4327,1229,4283,1185,4203,1179,2737,1179e" filled="t" fillcolor="#FFE8AF" stroked="f">
                <v:path arrowok="t"/>
                <v:fill/>
              </v:shape>
            </v:group>
            <v:group style="position:absolute;left:2567;top:1179;width:1766;height:887" coordorigin="2567,1179" coordsize="1766,887">
              <v:shape style="position:absolute;left:2567;top:1179;width:1766;height:887" coordorigin="2567,1179" coordsize="1766,887" path="m2737,1179l2666,1179,2601,1191,2570,1250,2567,1348,2567,1896,2567,1935,2573,2015,2617,2059,2697,2066,4163,2066,4202,2066,4282,2060,4327,2016,4333,1936,4333,1349,4333,1310,4327,1229,4283,1185,4203,1179,2737,1179xe" filled="f" stroked="t" strokeweight="1.0pt" strokecolor="#F99D1C">
                <v:path arrowok="t"/>
              </v:shape>
            </v:group>
            <v:group style="position:absolute;left:4343;top:1622;width:1620;height:2" coordorigin="4343,1622" coordsize="1620,2">
              <v:shape style="position:absolute;left:4343;top:1622;width:1620;height:2" coordorigin="4343,1622" coordsize="1620,0" path="m4343,1622l5963,1622e" filled="f" stroked="t" strokeweight="1pt" strokecolor="#F99D1C">
                <v:path arrowok="t"/>
              </v:shape>
            </v:group>
            <v:group style="position:absolute;left:5932;top:1571;width:140;height:102" coordorigin="5932,1571" coordsize="140,102">
              <v:shape style="position:absolute;left:5932;top:1571;width:140;height:102" coordorigin="5932,1571" coordsize="140,102" path="m5932,1571l5963,1622,5932,1673,6072,1622,5932,1571e" filled="t" fillcolor="#F99D1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6.9375pt;margin-top:59.935715pt;width:118.289pt;height:44.354pt;mso-position-horizontal-relative:page;mso-position-vertical-relative:paragraph;z-index:-7653" coordorigin="6139,1199" coordsize="2366,887">
            <v:shape style="position:absolute;left:6139;top:1199;width:2366;height:887" coordorigin="6139,1199" coordsize="2366,887" path="m6309,1199l6237,1199,6173,1211,6141,1270,6139,1368,6139,1916,6139,1955,6145,2035,6189,2079,6269,2086,8334,2086,8373,2086,8454,2080,8498,2036,8504,1956,8505,1369,8504,1330,8498,1249,8454,1205,8374,1199,6309,1199xe" filled="f" stroked="t" strokeweight="1pt" strokecolor="#F99D1C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C’è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bisogno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eserciti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permanenti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guerre</w:t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21" w:lineRule="auto"/>
        <w:ind w:left="2006" w:right="-51" w:firstLine="204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147.952301pt;margin-top:35.60508pt;width:47.588pt;height:49.8506pt;mso-position-horizontal-relative:page;mso-position-vertical-relative:paragraph;z-index:-7652" coordorigin="2959,712" coordsize="952,997">
            <v:group style="position:absolute;left:3315;top:832;width:240;height:521" coordorigin="3315,832" coordsize="240,521">
              <v:shape style="position:absolute;left:3315;top:832;width:240;height:521" coordorigin="3315,832" coordsize="240,521" path="m3315,1353l3555,1353,3555,832,3315,832,3315,1353xe" filled="t" fillcolor="#F99D1C" stroked="f">
                <v:path arrowok="t"/>
                <v:fill/>
              </v:shape>
            </v:group>
            <v:group style="position:absolute;left:3079;top:1206;width:712;height:383" coordorigin="3079,1206" coordsize="712,383">
              <v:shape style="position:absolute;left:3079;top:1206;width:712;height:383" coordorigin="3079,1206" coordsize="712,383" path="m3791,1206l3079,1206,3435,1589,3791,1206e" filled="t" fillcolor="#F99D1C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9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afforzan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le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monarchi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nazionali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321" w:lineRule="auto"/>
        <w:ind w:left="-16" w:right="177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indeboliscono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poteri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locali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vecchi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poteri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634" w:right="242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6.923264pt;margin-top:20.147781pt;width:11pt;height:31.37305pt;mso-position-horizontal-relative:page;mso-position-vertical-relative:paragraph;z-index:-7646" type="#_x0000_t202" filled="f" stroked="f">
            <v:textbox inset="0,0,0,0" style="layout-flow:vertical">
              <w:txbxContent>
                <w:p>
                  <w:pPr>
                    <w:spacing w:before="0" w:after="0" w:line="206" w:lineRule="exact"/>
                    <w:ind w:left="20" w:right="-47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Pr/>
                  <w:r>
                    <w:rPr>
                      <w:rFonts w:ascii="Trebuchet MS" w:hAnsi="Trebuchet MS" w:cs="Trebuchet MS" w:eastAsia="Trebuchet MS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perché</w:t>
                  </w:r>
                  <w:r>
                    <w:rPr>
                      <w:rFonts w:ascii="Trebuchet MS" w:hAnsi="Trebuchet MS" w:cs="Trebuchet MS" w:eastAsia="Trebuchet MS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nobiliari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620" w:right="920"/>
          <w:cols w:num="2" w:equalWidth="0">
            <w:col w:w="3645" w:space="2026"/>
            <w:col w:w="384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</w:sectPr>
      </w:pPr>
      <w:rPr/>
    </w:p>
    <w:p>
      <w:pPr>
        <w:spacing w:before="26" w:after="0" w:line="240" w:lineRule="auto"/>
        <w:ind w:left="1735" w:right="-79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0"/>
        </w:rPr>
        <w:t>...........................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75" w:lineRule="exact"/>
        <w:ind w:left="1735" w:right="-79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304.166199pt;margin-top:65.236084pt;width:121.832pt;height:38.685pt;mso-position-horizontal-relative:page;mso-position-vertical-relative:paragraph;z-index:-7655" coordorigin="6083,1305" coordsize="2437,774">
            <v:shape style="position:absolute;left:6083;top:1305;width:2437;height:774" coordorigin="6083,1305" coordsize="2437,774" path="m6253,1305l6182,1306,6117,1317,6086,1376,6083,1474,6083,1908,6083,1947,6090,2028,6133,2072,6213,2078,8350,2078,8389,2078,8469,2072,8514,2028,8520,1948,8520,1475,8520,1436,8514,1355,8470,1311,8390,1305,6253,1305xe" filled="f" stroked="t" strokeweight="1pt" strokecolor="#F99D1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4.13266pt;margin-top:23.058285pt;width:11pt;height:33.601077pt;mso-position-horizontal-relative:page;mso-position-vertical-relative:paragraph;z-index:-7647" type="#_x0000_t202" filled="f" stroked="f">
            <v:textbox inset="0,0,0,0" style="layout-flow:vertical">
              <w:txbxContent>
                <w:p>
                  <w:pPr>
                    <w:spacing w:before="0" w:after="0" w:line="206" w:lineRule="exact"/>
                    <w:ind w:left="20" w:right="-47"/>
                    <w:jc w:val="left"/>
                    <w:rPr>
                      <w:rFonts w:ascii="Trebuchet MS" w:hAnsi="Trebuchet MS" w:cs="Trebuchet MS" w:eastAsia="Trebuchet MS"/>
                      <w:sz w:val="18"/>
                      <w:szCs w:val="18"/>
                    </w:rPr>
                  </w:pPr>
                  <w:rPr/>
                  <w:r>
                    <w:rPr>
                      <w:rFonts w:ascii="Trebuchet MS" w:hAnsi="Trebuchet MS" w:cs="Trebuchet MS" w:eastAsia="Trebuchet MS"/>
                      <w:sz w:val="18"/>
                      <w:szCs w:val="18"/>
                      <w:color w:val="FFFFFF"/>
                      <w:spacing w:val="0"/>
                      <w:w w:val="100"/>
                      <w:b/>
                      <w:bCs/>
                    </w:rPr>
                    <w:t>dunque</w:t>
                  </w:r>
                  <w:r>
                    <w:rPr>
                      <w:rFonts w:ascii="Trebuchet MS" w:hAnsi="Trebuchet MS" w:cs="Trebuchet MS" w:eastAsia="Trebuchet MS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2"/>
        </w:rPr>
        <w:t>...........................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tabs>
          <w:tab w:pos="1280" w:val="left"/>
        </w:tabs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111.584396pt;margin-top:-12.399711pt;width:121.832pt;height:38.685pt;mso-position-horizontal-relative:page;mso-position-vertical-relative:paragraph;z-index:-7651" coordorigin="2232,-248" coordsize="2437,774">
            <v:shape style="position:absolute;left:2232;top:-248;width:2437;height:774" coordorigin="2232,-248" coordsize="2437,774" path="m2402,-248l2330,-247,2266,-236,2234,-177,2232,-79,2232,356,2232,395,2238,475,2282,519,2362,526,4498,526,4537,526,4618,519,4662,476,4668,396,4668,-78,4668,-117,4662,-197,4618,-242,4538,-248,2402,-248xe" filled="f" stroked="t" strokeweight="1pt" strokecolor="#F99D1C">
              <v:path arrowok="t"/>
            </v:shape>
          </v:group>
          <w10:wrap type="none"/>
        </w:pict>
      </w:r>
      <w:r>
        <w:rPr/>
        <w:pict>
          <v:group style="position:absolute;margin-left:234.241196pt;margin-top:-17.482012pt;width:49.8506pt;height:47.588pt;mso-position-horizontal-relative:page;mso-position-vertical-relative:paragraph;z-index:-7650" coordorigin="4685,-350" coordsize="997,952">
            <v:group style="position:absolute;left:4805;top:6;width:521;height:240" coordorigin="4805,6" coordsize="521,240">
              <v:shape style="position:absolute;left:4805;top:6;width:521;height:240" coordorigin="4805,6" coordsize="521,240" path="m4805,246l5326,246,5326,6,4805,6,4805,246xe" filled="t" fillcolor="#F99D1C" stroked="f">
                <v:path arrowok="t"/>
                <v:fill/>
              </v:shape>
            </v:group>
            <v:group style="position:absolute;left:5179;top:-230;width:383;height:712" coordorigin="5179,-230" coordsize="383,712">
              <v:shape style="position:absolute;left:5179;top:-230;width:383;height:712" coordorigin="5179,-230" coordsize="383,712" path="m5179,-230l5179,482,5562,126,5179,-230e" filled="t" fillcolor="#F99D1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05.166199pt;margin-top:-12.398711pt;width:121.832pt;height:38.685pt;mso-position-horizontal-relative:page;mso-position-vertical-relative:paragraph;z-index:-7649" coordorigin="6103,-248" coordsize="2437,774">
            <v:shape style="position:absolute;left:6103;top:-248;width:2437;height:774" coordorigin="6103,-248" coordsize="2437,774" path="m6273,-248l6202,-247,6137,-236,6106,-177,6103,-79,6103,356,6103,395,6110,475,6153,519,6233,526,8370,526,8409,526,8489,519,8534,476,8540,396,8540,-78,8540,-117,8534,-197,8490,-242,8410,-248,6273,-248xe" filled="f" stroked="t" strokeweight="1pt" strokecolor="#F99D1C">
              <v:path arrowok="t"/>
            </v:shape>
          </v:group>
          <w10:wrap type="none"/>
        </w:pict>
      </w:r>
      <w:r>
        <w:rPr/>
        <w:pict>
          <v:group style="position:absolute;margin-left:335.161713pt;margin-top:24.049589pt;width:47.588pt;height:49.85050pt;mso-position-horizontal-relative:page;mso-position-vertical-relative:paragraph;z-index:-7648" coordorigin="6703,481" coordsize="952,997">
            <v:group style="position:absolute;left:7059;top:601;width:240;height:521" coordorigin="7059,601" coordsize="240,521">
              <v:shape style="position:absolute;left:7059;top:601;width:240;height:521" coordorigin="7059,601" coordsize="240,521" path="m7059,1122l7299,1122,7299,601,7059,601,7059,1122xe" filled="t" fillcolor="#F99D1C" stroked="f">
                <v:path arrowok="t"/>
                <v:fill/>
              </v:shape>
            </v:group>
            <v:group style="position:absolute;left:6823;top:975;width:712;height:383" coordorigin="6823,975" coordsize="712,383">
              <v:shape style="position:absolute;left:6823;top:975;width:712;height:383" coordorigin="6823,975" coordsize="712,383" path="m7535,975l6823,975,7179,1358,7535,975e" filled="t" fillcolor="#F99D1C" stroked="f">
                <v:path arrowok="t"/>
                <v:fill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18"/>
          <w:szCs w:val="18"/>
          <w:color w:val="FFFFFF"/>
          <w:spacing w:val="0"/>
          <w:w w:val="100"/>
          <w:b/>
          <w:bCs/>
          <w:position w:val="6"/>
        </w:rPr>
        <w:t>quindi</w:t>
        <w:tab/>
      </w:r>
      <w:r>
        <w:rPr>
          <w:rFonts w:ascii="Trebuchet MS" w:hAnsi="Trebuchet MS" w:cs="Trebuchet MS" w:eastAsia="Trebuchet MS"/>
          <w:sz w:val="18"/>
          <w:szCs w:val="18"/>
          <w:color w:val="FFFFFF"/>
          <w:spacing w:val="0"/>
          <w:w w:val="100"/>
          <w:b/>
          <w:bCs/>
          <w:position w:val="6"/>
        </w:rPr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0"/>
        </w:rPr>
        <w:t>.............................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  <w:cols w:num="2" w:equalWidth="0">
            <w:col w:w="3745" w:space="571"/>
            <w:col w:w="520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6" w:after="0" w:line="240" w:lineRule="auto"/>
        <w:ind w:left="5587"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0"/>
        </w:rPr>
        <w:t>.............................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</w:sectPr>
      </w:pPr>
      <w:rPr/>
    </w:p>
    <w:p>
      <w:pPr>
        <w:spacing w:before="76" w:after="0" w:line="214" w:lineRule="auto"/>
        <w:ind w:left="100" w:right="2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75001pt;width:11.339pt;height:11pt;mso-position-horizontal-relative:page;mso-position-vertical-relative:paragraph;z-index:-7645" coordorigin="1020,166" coordsize="227,220">
            <v:shape style="position:absolute;left:1020;top:166;width:227;height:220" coordorigin="1020,166" coordsize="227,220" path="m1020,386l1247,386,1247,166,1020,166,1020,386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135.766006pt;margin-top:42.5238pt;width:281.224pt;height:305.824pt;mso-position-horizontal-relative:page;mso-position-vertical-relative:paragraph;z-index:-7644" coordorigin="2715,850" coordsize="5624,6116">
            <v:shape style="position:absolute;left:3931;top:2321;width:3250;height:3250" type="#_x0000_t75">
              <v:imagedata r:id="rId32" o:title=""/>
            </v:shape>
            <v:group style="position:absolute;left:5561;top:2430;width:1521;height:3019" coordorigin="5561,2430" coordsize="1521,3019">
              <v:shape style="position:absolute;left:5561;top:2430;width:1521;height:3019" coordorigin="5561,2430" coordsize="1521,3019" path="m5731,2430l5561,2430,5685,2435,5806,2449,5924,2473,6038,2507,6149,2548,6255,2598,6356,2656,6453,2721,6543,2793,6628,2872,6707,2957,6779,3048,6844,3144,6902,3246,6952,3352,6994,3462,7027,3576,7051,3694,7066,3815,7071,3939,7066,4063,7051,4184,7027,4302,6994,4416,6952,4526,6902,4632,6844,4734,6779,4830,6707,4921,6628,5006,6543,5085,6453,5157,6356,5222,6255,5280,6149,5330,6038,5371,5924,5404,5806,5429,5685,5443,5561,5448,5746,5448,5808,5441,5927,5416,6042,5383,6154,5341,6261,5291,6363,5233,6460,5167,6551,5094,6637,5015,6716,4929,6789,4838,6855,4741,6913,4639,6963,4532,7005,4420,7038,4305,7063,4186,7078,4065,7083,3940,7078,3815,7063,3693,7038,3575,7005,3459,6963,3348,6913,3241,6855,3139,6789,3042,6716,2950,6637,2865,6551,2785,6460,2713,6363,2647,6261,2589,6154,2539,6042,2497,5927,2463,5808,2439,5731,2430e" filled="t" fillcolor="#B6DBF3" stroked="f">
                <v:path arrowok="t"/>
                <v:fill/>
              </v:shape>
            </v:group>
            <v:group style="position:absolute;left:4041;top:2419;width:1690;height:1521" coordorigin="4041,2419" coordsize="1690,1521">
              <v:shape style="position:absolute;left:4041;top:2419;width:1690;height:1521" coordorigin="4041,2419" coordsize="1690,1521" path="m5562,2419l5437,2424,5315,2439,5197,2463,5081,2497,4970,2539,4863,2589,4761,2647,4664,2713,4572,2785,4487,2865,4407,2950,4335,3042,4269,3139,4211,3241,4161,3348,4119,3459,4085,3575,4061,3693,4046,3815,4041,3940,4052,3939,4057,3815,4072,3694,4096,3576,4129,3462,4171,3352,4221,3246,4278,3144,4343,3048,4415,2957,4494,2872,4579,2793,4670,2721,4766,2656,4868,2598,4974,2548,5084,2507,5199,2473,5317,2449,5438,2435,5561,2430,5731,2430,5686,2424,5562,2419e" filled="t" fillcolor="#B6DBF3" stroked="f">
                <v:path arrowok="t"/>
                <v:fill/>
              </v:shape>
            </v:group>
            <v:group style="position:absolute;left:4030;top:3940;width:1708;height:1532" coordorigin="4030,3940" coordsize="1708,1532">
              <v:shape style="position:absolute;left:4030;top:3940;width:1708;height:1532" coordorigin="4030,3940" coordsize="1708,1532" path="m4030,3940l4035,4065,4050,4188,4074,4308,4108,4424,4150,4536,4201,4644,4259,4747,4325,4845,4399,4937,4479,5023,4565,5103,4657,5176,4755,5242,4858,5301,4966,5352,5078,5394,5194,5428,5313,5452,5436,5467,5562,5472,5687,5467,5737,5461,5561,5461,5437,5456,5315,5441,5196,5417,5081,5383,4970,5341,4863,5291,4760,5233,4663,5167,4572,5095,4486,5015,4407,4930,4334,4838,4269,4741,4210,4639,4160,4532,4118,4421,4085,4305,4061,4187,4046,4065,4041,3940,4030,3940e" filled="t" fillcolor="#B6DBF3" stroked="f">
                <v:path arrowok="t"/>
                <v:fill/>
              </v:shape>
            </v:group>
            <v:group style="position:absolute;left:5561;top:2419;width:1533;height:3042" coordorigin="5561,2419" coordsize="1533,3042">
              <v:shape style="position:absolute;left:5561;top:2419;width:1533;height:3042" coordorigin="5561,2419" coordsize="1533,3042" path="m5742,2419l5561,2419,5686,2424,5808,2439,5927,2464,6042,2497,6153,2539,6260,2589,6362,2647,6459,2713,6551,2786,6637,2865,6716,2951,6789,3042,6854,3139,6912,3241,6963,3348,7005,3460,7038,3575,7062,3694,7077,3815,7082,3940,7077,4065,7062,4187,7038,4305,7005,4421,6963,4532,6912,4639,6854,4741,6789,4838,6716,4930,6637,5015,6551,5095,6459,5167,6362,5233,6260,5291,6153,5341,6042,5383,5927,5417,5808,5441,5686,5456,5561,5461,5737,5461,5810,5452,5930,5428,6046,5394,6158,5352,6266,5301,6369,5242,6467,5176,6559,5103,6645,5023,6725,4937,6798,4845,6864,4747,6923,4644,6974,4536,7016,4424,7049,4308,7074,4188,7089,4065,7094,3940,7089,3814,7074,3691,7049,3572,7016,3456,6974,3344,6923,3236,6864,3133,6798,3035,6725,2943,6645,2857,6559,2777,6467,2703,6369,2637,6266,2579,6158,2528,6046,2486,5930,2452,5810,2428,5742,2419e" filled="t" fillcolor="#B6DBF3" stroked="f">
                <v:path arrowok="t"/>
                <v:fill/>
              </v:shape>
            </v:group>
            <v:group style="position:absolute;left:4030;top:2408;width:1712;height:1533" coordorigin="4030,2408" coordsize="1712,1533">
              <v:shape style="position:absolute;left:4030;top:2408;width:1712;height:1533" coordorigin="4030,2408" coordsize="1712,1533" path="m5562,2408l5436,2413,5313,2428,5194,2452,5078,2486,4966,2528,4858,2579,4755,2637,4657,2703,4565,2777,4479,2857,4399,2943,4325,3035,4259,3133,4201,3236,4150,3344,4108,3456,4074,3572,4050,3691,4035,3814,4030,3940,4041,3940,4046,3815,4061,3694,4085,3575,4118,3460,4160,3348,4210,3241,4269,3139,4334,3042,4407,2951,4486,2865,4572,2786,4663,2713,4760,2647,4863,2589,4970,2539,5081,2497,5196,2464,5315,2439,5437,2424,5561,2419,5742,2419,5687,2413,5562,2408e" filled="t" fillcolor="#B6DBF3" stroked="f">
                <v:path arrowok="t"/>
                <v:fill/>
              </v:shape>
            </v:group>
            <v:group style="position:absolute;left:4018;top:3940;width:1720;height:1544" coordorigin="4018,3940" coordsize="1720,1544">
              <v:shape style="position:absolute;left:4018;top:3940;width:1720;height:1544" coordorigin="4018,3940" coordsize="1720,1544" path="m4018,3940l4023,4066,4038,4190,4063,4311,4097,4428,4140,4541,4191,4649,4250,4753,4316,4851,4390,4944,4470,5031,4557,5112,4650,5186,4749,5252,4853,5311,4961,5362,5074,5405,5191,5439,5312,5463,5435,5478,5562,5484,5688,5478,5738,5472,5563,5472,5437,5467,5314,5452,5195,5428,5078,5394,4966,5352,4859,5301,4756,5243,4658,5177,4566,5103,4479,5023,4399,4937,4326,4845,4260,4747,4201,4644,4151,4536,4109,4424,4075,4308,4050,4189,4035,4066,4030,3940,4018,3940e" filled="t" fillcolor="#B6DBF3" stroked="f">
                <v:path arrowok="t"/>
                <v:fill/>
              </v:shape>
            </v:group>
            <v:group style="position:absolute;left:5563;top:2408;width:1543;height:3064" coordorigin="5563,2408" coordsize="1543,3064">
              <v:shape style="position:absolute;left:5563;top:2408;width:1543;height:3064" coordorigin="5563,2408" coordsize="1543,3064" path="m5742,2408l5563,2408,5688,2413,5811,2428,5931,2452,6047,2486,6159,2528,6267,2579,6369,2638,6467,2704,6560,2777,6646,2857,6726,2943,6799,3035,6865,3133,6924,3236,6974,3344,7017,3456,7050,3572,7075,3692,7090,3815,7095,3940,7090,4066,7075,4189,7050,4308,7017,4424,6974,4536,6924,4644,6865,4747,6799,4845,6726,4937,6646,5023,6560,5103,6467,5177,6369,5243,6267,5301,6159,5352,6047,5394,5931,5428,5811,5452,5688,5467,5563,5472,5738,5472,5812,5463,5933,5439,6050,5405,6163,5362,6271,5311,6375,5252,6473,5186,6566,5112,6653,5031,6734,4944,6808,4851,6874,4753,6933,4649,6984,4541,7027,4428,7061,4311,7085,4190,7100,4066,7105,3940,7100,3813,7085,3690,7061,3569,7027,3452,6984,3339,6933,3231,6874,3127,6808,3028,6734,2935,6653,2849,6566,2768,6473,2694,6375,2628,6271,2569,6163,2518,6050,2475,5933,2441,5812,2416,5742,2408e" filled="t" fillcolor="#B6DBF3" stroked="f">
                <v:path arrowok="t"/>
                <v:fill/>
              </v:shape>
            </v:group>
            <v:group style="position:absolute;left:4018;top:2396;width:1724;height:1544" coordorigin="4018,2396" coordsize="1724,1544">
              <v:shape style="position:absolute;left:4018;top:2396;width:1724;height:1544" coordorigin="4018,2396" coordsize="1724,1544" path="m5562,2396l5435,2401,5312,2416,5191,2441,5074,2475,4961,2518,4853,2569,4749,2628,4650,2694,4557,2768,4470,2849,4390,2935,4316,3028,4250,3127,4191,3231,4140,3339,4097,3452,4063,3569,4038,3690,4023,3813,4018,3940,4030,3940,4035,3815,4050,3692,4075,3572,4109,3456,4151,3344,4201,3236,4260,3133,4326,3035,4399,2943,4479,2857,4566,2777,4658,2704,4756,2638,4859,2579,4966,2528,5078,2486,5195,2452,5314,2428,5437,2413,5563,2408,5742,2408,5688,2401,5562,2396e" filled="t" fillcolor="#B6DBF3" stroked="f">
                <v:path arrowok="t"/>
                <v:fill/>
              </v:shape>
            </v:group>
            <v:group style="position:absolute;left:4007;top:3940;width:1732;height:1555" coordorigin="4007,3940" coordsize="1732,1555">
              <v:shape style="position:absolute;left:4007;top:3940;width:1732;height:1555" coordorigin="4007,3940" coordsize="1732,1555" path="m4007,3940l4012,4067,4027,4192,4052,4313,4086,4431,4129,4545,4180,4654,4240,4759,4307,4858,4381,4952,4462,5039,4550,5120,4644,5195,4743,5262,4847,5321,4957,5373,5070,5416,5188,5450,5310,5475,5434,5490,5562,5495,5689,5490,5738,5484,5561,5484,5435,5479,5311,5464,5191,5439,5074,5405,4961,5362,4852,5311,4748,5252,4650,5186,4557,5112,4470,5032,4389,4945,4316,4852,4249,4753,4190,4649,4139,4541,4096,4428,4063,4311,4038,4190,4023,4067,4018,3940,4007,3940e" filled="t" fillcolor="#B6DBF3" stroked="f">
                <v:path arrowok="t"/>
                <v:fill/>
              </v:shape>
            </v:group>
            <v:group style="position:absolute;left:5561;top:2396;width:1556;height:3087" coordorigin="5561,2396" coordsize="1556,3087">
              <v:shape style="position:absolute;left:5561;top:2396;width:1556;height:3087" coordorigin="5561,2396" coordsize="1556,3087" path="m5743,2396l5561,2396,5688,2402,5812,2417,5932,2441,6049,2475,6162,2518,6271,2569,6374,2628,6473,2694,6566,2768,6653,2849,6733,2936,6807,3029,6874,3127,6933,3231,6984,3339,7026,3452,7060,3569,7085,3690,7100,3814,7105,3940,7100,4067,7085,4190,7060,4311,7026,4428,6984,4541,6933,4649,6874,4753,6807,4852,6733,4945,6653,5032,6566,5112,6473,5186,6374,5252,6271,5311,6162,5362,6049,5405,5932,5439,5812,5464,5688,5479,5561,5484,5738,5484,5814,5475,5935,5450,6053,5416,6167,5373,6276,5321,6381,5262,6480,5195,6574,5120,6661,5039,6742,4952,6817,4858,6884,4759,6943,4654,6995,4545,7038,4431,7072,4313,7097,4192,7112,4067,7117,3940,7112,3812,7097,3688,7072,3566,7038,3449,6995,3335,6943,3225,6884,3121,6817,3022,6742,2928,6661,2840,6574,2759,6480,2685,6381,2618,6276,2558,6167,2507,6053,2464,5935,2430,5814,2405,5743,2396e" filled="t" fillcolor="#B6DBF3" stroked="f">
                <v:path arrowok="t"/>
                <v:fill/>
              </v:shape>
            </v:group>
            <v:group style="position:absolute;left:4007;top:2385;width:1736;height:1555" coordorigin="4007,2385" coordsize="1736,1555">
              <v:shape style="position:absolute;left:4007;top:2385;width:1736;height:1555" coordorigin="4007,2385" coordsize="1736,1555" path="m5562,2385l5434,2390,5310,2405,5188,2430,5070,2464,4957,2507,4847,2558,4743,2618,4644,2685,4550,2759,4462,2840,4381,2928,4307,3022,4240,3121,4180,3225,4129,3335,4086,3449,4052,3566,4027,3688,4012,3812,4007,3940,4018,3940,4023,3814,4038,3690,4063,3569,4096,3452,4139,3339,4190,3231,4249,3127,4316,3029,4389,2936,4470,2849,4557,2768,4650,2694,4748,2628,4852,2569,4961,2518,5074,2475,5191,2441,5311,2417,5435,2402,5561,2396,5743,2396,5689,2390,5562,2385e" filled="t" fillcolor="#B6DBF3" stroked="f">
                <v:path arrowok="t"/>
                <v:fill/>
              </v:shape>
            </v:group>
            <v:group style="position:absolute;left:3995;top:3939;width:1754;height:1567" coordorigin="3995,3939" coordsize="1754,1567">
              <v:shape style="position:absolute;left:3995;top:3939;width:1754;height:1567" coordorigin="3995,3939" coordsize="1754,1567" path="m4006,3939l3995,3940,4000,4068,4016,4194,4041,4316,4075,4435,4118,4549,4170,4660,4230,4765,4298,4865,4373,4959,4454,5047,4543,5129,4637,5204,4737,5272,4842,5331,4952,5383,5067,5426,5186,5461,5308,5486,5433,5501,5562,5506,5690,5501,5749,5494,5561,5494,5434,5489,5309,5474,5188,5449,5070,5415,4956,5372,4847,5320,4742,5261,4643,5194,4550,5120,4462,5038,4381,4951,4306,4857,4239,4758,4180,4653,4129,4544,4086,4430,4052,4313,4027,4191,4011,4066,4006,3939e" filled="t" fillcolor="#B4D9F1" stroked="f">
                <v:path arrowok="t"/>
                <v:fill/>
              </v:shape>
            </v:group>
            <v:group style="position:absolute;left:5561;top:2384;width:1567;height:3110" coordorigin="5561,2384" coordsize="1567,3110">
              <v:shape style="position:absolute;left:5561;top:2384;width:1567;height:3110" coordorigin="5561,2384" coordsize="1567,3110" path="m5734,2384l5561,2384,5689,2389,5814,2404,5935,2429,6053,2463,6166,2506,6276,2558,6380,2617,6480,2684,6573,2758,6661,2840,6742,2927,6816,3021,6883,3120,6943,3224,6994,3334,7037,3448,7071,3565,7096,3687,7111,3811,7116,3939,7111,4066,7096,4191,7071,4313,7037,4430,6994,4544,6943,4653,6883,4758,6816,4857,6742,4951,6661,5038,6573,5120,6480,5194,6380,5261,6276,5320,6166,5372,6053,5415,5935,5449,5814,5474,5689,5489,5561,5494,5749,5494,5816,5486,5938,5461,6057,5426,6171,5383,6282,5331,6387,5272,6487,5204,6581,5129,6669,5047,6751,4959,6826,4865,6894,4765,6953,4660,7005,4549,7048,4435,7083,4316,7108,4194,7123,4068,7128,3940,7123,3811,7108,3686,7083,3564,7048,3445,7005,3330,6953,3220,6894,3115,6826,3015,6751,2921,6669,2832,6581,2751,6487,2676,6387,2608,6282,2548,6171,2497,6057,2453,5938,2419,5816,2394,5734,2384e" filled="t" fillcolor="#B4D9F1" stroked="f">
                <v:path arrowok="t"/>
                <v:fill/>
              </v:shape>
            </v:group>
            <v:group style="position:absolute;left:3995;top:2373;width:1739;height:1567" coordorigin="3995,2373" coordsize="1739,1567">
              <v:shape style="position:absolute;left:3995;top:2373;width:1739;height:1567" coordorigin="3995,2373" coordsize="1739,1567" path="m5562,2373l5433,2379,5308,2394,5186,2419,5067,2453,4952,2497,4842,2548,4737,2608,4637,2676,4543,2751,4454,2832,4373,2921,4298,3015,4230,3115,4170,3220,4118,3330,4075,3445,4041,3564,4016,3686,4000,3811,3995,3940,4006,3939,4011,3811,4027,3687,4052,3565,4086,3448,4129,3334,4180,3224,4239,3120,4306,3021,4381,2927,4462,2840,4550,2758,4643,2684,4742,2617,4847,2558,4956,2506,5070,2463,5188,2429,5309,2404,5434,2389,5561,2384,5734,2384,5690,2379,5562,2373e" filled="t" fillcolor="#B4D9F1" stroked="f">
                <v:path arrowok="t"/>
                <v:fill/>
              </v:shape>
            </v:group>
            <v:group style="position:absolute;left:3984;top:3940;width:1756;height:1578" coordorigin="3984,3940" coordsize="1756,1578">
              <v:shape style="position:absolute;left:3984;top:3940;width:1756;height:1578" coordorigin="3984,3940" coordsize="1756,1578" path="m3984,3940l3989,4069,4005,4196,4030,4319,4064,4438,4108,4554,4160,4665,4220,4771,4288,4872,4364,4967,4446,5055,4535,5138,4630,5213,4731,5281,4837,5342,4948,5394,5063,5437,5183,5472,5306,5497,5432,5513,5562,5518,5691,5513,5740,5507,5561,5507,5433,5501,5307,5486,5185,5461,5066,5427,4952,5384,4842,5332,4736,5272,4636,5204,4542,5129,4454,5048,4372,4959,4297,4865,4230,4765,4170,4660,4118,4550,4075,4435,4040,4316,4015,4194,4000,4069,3995,3940,3984,3940e" filled="t" fillcolor="#B4D9F1" stroked="f">
                <v:path arrowok="t"/>
                <v:fill/>
              </v:shape>
            </v:group>
            <v:group style="position:absolute;left:5561;top:2374;width:1578;height:3133" coordorigin="5561,2374" coordsize="1578,3133">
              <v:shape style="position:absolute;left:5561;top:2374;width:1578;height:3133" coordorigin="5561,2374" coordsize="1578,3133" path="m5744,2374l5561,2374,5690,2379,5815,2394,5938,2419,6056,2454,6171,2497,6281,2549,6386,2608,6486,2676,6581,2751,6669,2833,6751,2921,6826,3015,6893,3115,6953,3220,7005,3331,7048,3445,7082,3564,7107,3686,7123,3812,7128,3940,7123,4069,7107,4194,7082,4316,7048,4435,7005,4550,6953,4660,6893,4765,6826,4865,6751,4959,6669,5048,6581,5129,6486,5204,6386,5272,6281,5332,6171,5384,6056,5427,5938,5461,5815,5486,5690,5501,5561,5507,5740,5507,5818,5497,5941,5472,6060,5437,6176,5394,6287,5342,6393,5281,6494,5213,6589,5138,6677,5055,6760,4967,6835,4872,6903,4771,6964,4665,7016,4554,7059,4438,7094,4319,7119,4196,7135,4069,7140,3940,7135,3811,7119,3684,7094,3561,7059,3441,7016,3326,6964,3215,6903,3109,6835,3008,6760,2913,6677,2824,6589,2742,6494,2666,6393,2598,6287,2538,6176,2486,6060,2442,5941,2408,5818,2383,5744,2374e" filled="t" fillcolor="#B4D9F1" stroked="f">
                <v:path arrowok="t"/>
                <v:fill/>
              </v:shape>
            </v:group>
            <v:group style="position:absolute;left:3984;top:2362;width:1760;height:1578" coordorigin="3984,2362" coordsize="1760,1578">
              <v:shape style="position:absolute;left:3984;top:2362;width:1760;height:1578" coordorigin="3984,2362" coordsize="1760,1578" path="m5562,2362l5432,2367,5306,2383,5183,2408,5063,2442,4948,2486,4837,2538,4731,2598,4630,2666,4535,2742,4446,2824,4364,2913,4288,3008,4220,3109,4160,3215,4108,3326,4064,3441,4030,3561,4005,3684,3989,3811,3984,3940,3995,3940,4000,3812,4015,3686,4040,3564,4075,3445,4118,3331,4170,3220,4230,3115,4297,3015,4372,2921,4454,2833,4542,2751,4636,2676,4736,2608,4842,2549,4952,2497,5066,2454,5185,2419,5307,2394,5433,2379,5561,2374,5744,2374,5691,2367,5562,2362e" filled="t" fillcolor="#B4D9F1" stroked="f">
                <v:path arrowok="t"/>
                <v:fill/>
              </v:shape>
            </v:group>
            <v:group style="position:absolute;left:3972;top:3940;width:1768;height:1589" coordorigin="3972,3940" coordsize="1768,1589">
              <v:shape style="position:absolute;left:3972;top:3940;width:1768;height:1589" coordorigin="3972,3940" coordsize="1768,1589" path="m3972,3940l3978,4070,3993,4198,4019,4322,4054,4442,4097,4558,4150,4670,4211,4777,4279,4878,4355,4974,4438,5064,4528,5147,4623,5222,4725,5291,4832,5352,4943,5404,5060,5448,5180,5483,5304,5508,5432,5524,5562,5529,5692,5524,5740,5518,5563,5518,5433,5513,5307,5497,5184,5472,5064,5438,4949,5394,4838,5342,4732,5282,4631,5214,4536,5138,4447,5056,4365,4967,4289,4872,4221,4771,4161,4665,4109,4554,4065,4439,4030,4319,4005,4196,3990,4070,3985,3940,3972,3940e" filled="t" fillcolor="#B4D9F1" stroked="f">
                <v:path arrowok="t"/>
                <v:fill/>
              </v:shape>
            </v:group>
            <v:group style="position:absolute;left:5563;top:2362;width:1589;height:3156" coordorigin="5563,2362" coordsize="1589,3156">
              <v:shape style="position:absolute;left:5563;top:2362;width:1589;height:3156" coordorigin="5563,2362" coordsize="1589,3156" path="m5745,2362l5563,2362,5692,2367,5818,2383,5942,2408,6061,2443,6177,2486,6288,2538,6394,2599,6494,2667,6589,2742,6678,2825,6761,2913,6836,3008,6904,3109,6964,3215,7016,3326,7060,3442,7095,3561,7120,3684,7135,3811,7141,3940,7135,4070,7120,4196,7095,4319,7060,4439,7016,4554,6964,4665,6904,4771,6836,4872,6761,4967,6678,5056,6589,5138,6494,5214,6394,5282,6288,5342,6177,5394,6061,5438,5942,5472,5818,5497,5692,5513,5563,5518,5740,5518,5820,5508,5944,5483,6064,5448,6180,5404,6292,5352,6399,5291,6500,5222,6596,5147,6686,5064,6768,4974,6844,4878,6913,4777,6974,4670,7026,4558,7070,4442,7105,4322,7130,4198,7146,4070,7151,3940,7146,3810,7130,3682,7105,3558,7070,3438,7026,3321,6974,3210,6913,3103,6844,3001,6768,2906,6686,2816,6596,2733,6500,2657,6399,2589,6292,2528,6180,2475,6064,2432,5944,2397,5820,2371,5745,2362e" filled="t" fillcolor="#B4D9F1" stroked="f">
                <v:path arrowok="t"/>
                <v:fill/>
              </v:shape>
            </v:group>
            <v:group style="position:absolute;left:3972;top:2350;width:1773;height:1590" coordorigin="3972,2350" coordsize="1773,1590">
              <v:shape style="position:absolute;left:3972;top:2350;width:1773;height:1590" coordorigin="3972,2350" coordsize="1773,1590" path="m5562,2350l5432,2356,5304,2371,5180,2397,5060,2432,4943,2475,4832,2528,4725,2589,4623,2657,4528,2733,4438,2816,4355,2906,4279,3001,4211,3103,4150,3210,4097,3321,4054,3438,4019,3558,3993,3682,3978,3810,3972,3940,3985,3940,3990,3811,4005,3684,4030,3561,4065,3442,4109,3326,4161,3215,4221,3109,4289,3008,4365,2913,4447,2825,4536,2742,4631,2667,4732,2599,4838,2538,4949,2486,5064,2443,5184,2408,5307,2383,5433,2367,5563,2362,5745,2362,5692,2356,5562,2350e" filled="t" fillcolor="#B4D9F1" stroked="f">
                <v:path arrowok="t"/>
                <v:fill/>
              </v:shape>
            </v:group>
            <v:group style="position:absolute;left:3961;top:3940;width:1780;height:1601" coordorigin="3961,3940" coordsize="1780,1601">
              <v:shape style="position:absolute;left:3961;top:3940;width:1780;height:1601" coordorigin="3961,3940" coordsize="1780,1601" path="m3961,3940l3966,4071,3982,4199,4008,4324,4043,4446,4087,4563,4140,4675,4201,4783,4270,4885,4347,4981,4430,5072,4520,5155,4617,5232,4719,5301,4826,5362,4939,5415,5056,5459,5177,5494,5302,5520,5431,5535,5562,5541,5693,5535,5741,5530,5563,5530,5432,5524,5305,5509,5181,5483,5060,5448,4944,5405,4832,5352,4726,5291,4624,5223,4528,5147,4439,5064,4356,4974,4280,4879,4211,4777,4151,4670,4098,4559,4054,4442,4019,4322,3994,4198,3978,4070,3973,3940,3961,3940e" filled="t" fillcolor="#B3D9F1" stroked="f">
                <v:path arrowok="t"/>
                <v:fill/>
              </v:shape>
            </v:group>
            <v:group style="position:absolute;left:5563;top:2351;width:1600;height:3179" coordorigin="5563,2351" coordsize="1600,3179">
              <v:shape style="position:absolute;left:5563;top:2351;width:1600;height:3179" coordorigin="5563,2351" coordsize="1600,3179" path="m5746,2351l5563,2351,5693,2356,5820,2372,5944,2397,6065,2432,6181,2476,6293,2528,6400,2589,6501,2658,6597,2734,6686,2816,6769,2906,6845,3002,6914,3103,6974,3210,7027,3322,7071,3438,7106,3558,7131,3682,7147,3810,7152,3940,7147,4070,7131,4198,7106,4322,7071,4442,7027,4559,6974,4670,6914,4777,6845,4879,6769,4974,6686,5064,6597,5147,6501,5223,6400,5291,6293,5352,6181,5405,6065,5448,5944,5483,5820,5509,5693,5524,5563,5530,5741,5530,5821,5520,5946,5494,6068,5459,6185,5415,6297,5362,6405,5301,6507,5232,6603,5155,6694,5072,6777,4981,6854,4885,6923,4783,6984,4675,7037,4563,7081,4446,7116,4324,7142,4199,7157,4071,7163,3940,7157,3809,7142,3680,7116,3555,7081,3434,7037,3317,6984,3204,6923,3097,6854,2995,6777,2898,6694,2808,6603,2725,6507,2648,6405,2579,6297,2518,6185,2465,6068,2421,5946,2386,5821,2360,5746,2351e" filled="t" fillcolor="#B3D9F1" stroked="f">
                <v:path arrowok="t"/>
                <v:fill/>
              </v:shape>
            </v:group>
            <v:group style="position:absolute;left:3961;top:2339;width:1785;height:1601" coordorigin="3961,2339" coordsize="1785,1601">
              <v:shape style="position:absolute;left:3961;top:2339;width:1785;height:1601" coordorigin="3961,2339" coordsize="1785,1601" path="m5562,2339l5431,2344,5302,2360,5177,2386,5056,2421,4939,2465,4826,2518,4719,2579,4617,2648,4520,2725,4430,2808,4347,2898,4270,2995,4201,3097,4140,3204,4087,3317,4043,3434,4008,3555,3982,3680,3966,3809,3961,3940,3973,3940,3978,3810,3994,3682,4019,3558,4054,3438,4098,3322,4151,3210,4211,3103,4280,3002,4356,2906,4439,2816,4528,2734,4624,2658,4726,2589,4832,2528,4944,2476,5060,2432,5181,2397,5305,2372,5432,2356,5563,2351,5746,2351,5693,2344,5562,2339e" filled="t" fillcolor="#B3D9F1" stroked="f">
                <v:path arrowok="t"/>
                <v:fill/>
              </v:shape>
            </v:group>
            <v:group style="position:absolute;left:3950;top:3939;width:1802;height:1613" coordorigin="3950,3939" coordsize="1802,1613">
              <v:shape style="position:absolute;left:3950;top:3939;width:1802;height:1613" coordorigin="3950,3939" coordsize="1802,1613" path="m3961,3939l3950,3940,3955,4072,3971,4201,3996,4327,4032,4449,4076,4567,4130,4681,4191,4789,4261,4892,4338,4989,4422,5080,4513,5164,4610,5241,4713,5310,4821,5372,4934,5425,5052,5470,5175,5505,5300,5531,5430,5547,5562,5552,5694,5547,5751,5540,5561,5540,5430,5534,5302,5519,5177,5493,5056,5458,4938,5414,4826,5361,4718,5300,4616,5231,4520,5154,4430,5071,4346,4981,4270,4884,4200,4782,4139,4674,4086,4562,4042,4445,4007,4323,3982,4199,3966,4070,3961,3939e" filled="t" fillcolor="#B3D9F1" stroked="f">
                <v:path arrowok="t"/>
                <v:fill/>
              </v:shape>
            </v:group>
            <v:group style="position:absolute;left:5561;top:2338;width:1613;height:3202" coordorigin="5561,2338" coordsize="1613,3202">
              <v:shape style="position:absolute;left:5561;top:2338;width:1613;height:3202" coordorigin="5561,2338" coordsize="1613,3202" path="m5736,2338l5561,2338,5693,2343,5821,2359,5946,2385,6067,2420,6184,2464,6297,2517,6404,2578,6507,2647,6603,2724,6693,2807,6777,2897,6853,2994,6922,3096,6983,3203,7036,3316,7081,3433,7116,3554,7141,3679,7157,3808,7162,3939,7157,4070,7141,4199,7116,4323,7081,4445,7036,4562,6983,4674,6922,4782,6853,4884,6777,4981,6693,5071,6603,5154,6507,5231,6404,5300,6297,5361,6184,5414,6067,5458,5946,5493,5821,5519,5693,5534,5561,5540,5751,5540,5823,5531,5949,5505,6071,5470,6189,5425,6303,5372,6411,5310,6514,5241,6611,5164,6702,5080,6786,4989,6863,4892,6932,4789,6994,4681,7047,4567,7092,4449,7127,4327,7153,4201,7169,4072,7174,3940,7169,3808,7153,3678,7127,3553,7092,3430,7047,3313,6994,3199,6932,3091,6863,2988,6786,2891,6702,2800,6611,2716,6514,2639,6411,2569,6303,2508,6189,2454,6071,2410,5949,2374,5823,2349,5736,2338e" filled="t" fillcolor="#B3D9F1" stroked="f">
                <v:path arrowok="t"/>
                <v:fill/>
              </v:shape>
            </v:group>
            <v:group style="position:absolute;left:3950;top:2328;width:1787;height:1612" coordorigin="3950,2328" coordsize="1787,1612">
              <v:shape style="position:absolute;left:3950;top:2328;width:1787;height:1612" coordorigin="3950,2328" coordsize="1787,1612" path="m5562,2328l5430,2333,5300,2349,5175,2374,5052,2410,4934,2454,4821,2508,4713,2569,4610,2639,4513,2716,4422,2800,4338,2891,4261,2988,4191,3091,4130,3199,4076,3313,4032,3430,3996,3553,3971,3678,3955,3808,3950,3940,3961,3939,3966,3808,3982,3679,4007,3554,4042,3433,4086,3316,4139,3203,4200,3096,4270,2994,4346,2897,4430,2807,4520,2724,4616,2647,4718,2578,4826,2517,4938,2464,5056,2420,5177,2385,5302,2359,5430,2343,5561,2338,5736,2338,5694,2333,5562,2328e" filled="t" fillcolor="#B3D9F1" stroked="f">
                <v:path arrowok="t"/>
                <v:fill/>
              </v:shape>
            </v:group>
            <v:group style="position:absolute;left:3938;top:3940;width:1804;height:1624" coordorigin="3938,3940" coordsize="1804,1624">
              <v:shape style="position:absolute;left:3938;top:3940;width:1804;height:1624" coordorigin="3938,3940" coordsize="1804,1624" path="m3938,3940l3944,4073,3959,4203,3985,4330,4021,4453,4066,4572,4119,4686,4182,4795,4252,4899,4329,4996,4414,5088,4505,5173,4603,5250,4707,5320,4816,5382,4930,5436,5049,5481,5172,5516,5299,5542,5429,5558,5562,5564,5695,5558,5742,5552,5561,5552,5429,5547,5300,5531,5174,5506,5052,5470,4934,5426,4821,5372,4712,5311,4609,5241,4512,5164,4422,5080,4337,4989,4260,4892,4191,4789,4129,4681,4076,4568,4031,4450,3996,4327,3970,4202,3954,4072,3949,3940,3938,3940e" filled="t" fillcolor="#B3D8F0" stroked="f">
                <v:path arrowok="t"/>
                <v:fill/>
              </v:shape>
            </v:group>
            <v:group style="position:absolute;left:5561;top:2328;width:1624;height:3225" coordorigin="5561,2328" coordsize="1624,3225">
              <v:shape style="position:absolute;left:5561;top:2328;width:1624;height:3225" coordorigin="5561,2328" coordsize="1624,3225" path="m5747,2328l5561,2328,5694,2333,5823,2349,5949,2375,6071,2410,6189,2455,6302,2508,6410,2570,6513,2639,6610,2716,6701,2800,6785,2891,6862,2988,6932,3091,6994,3199,7047,3313,7091,3431,7127,3553,7153,3679,7168,3808,7174,3940,7168,4072,7153,4202,7127,4327,7091,4450,7047,4568,6994,4681,6932,4789,6862,4892,6785,4989,6701,5080,6610,5164,6513,5241,6410,5311,6302,5372,6189,5426,6071,5470,5949,5506,5823,5531,5694,5547,5561,5552,5742,5552,5825,5542,5952,5516,6075,5481,6194,5436,6308,5382,6417,5320,6521,5250,6618,5173,6710,5088,6795,4996,6872,4899,6942,4795,7004,4686,7058,4572,7103,4453,7138,4330,7164,4203,7180,4073,7186,3940,7180,3807,7164,3677,7138,3550,7103,3427,7058,3308,7004,3194,6942,3085,6872,2981,6795,2883,6710,2792,6618,2707,6521,2630,6417,2560,6308,2497,6194,2444,6075,2399,5952,2363,5825,2337,5747,2328e" filled="t" fillcolor="#B3D8F0" stroked="f">
                <v:path arrowok="t"/>
                <v:fill/>
              </v:shape>
            </v:group>
            <v:group style="position:absolute;left:3938;top:2316;width:1809;height:1624" coordorigin="3938,2316" coordsize="1809,1624">
              <v:shape style="position:absolute;left:3938;top:2316;width:1809;height:1624" coordorigin="3938,2316" coordsize="1809,1624" path="m5562,2316l5429,2322,5299,2337,5172,2363,5049,2399,4930,2444,4816,2497,4707,2560,4603,2630,4505,2707,4414,2792,4329,2883,4252,2981,4182,3085,4119,3194,4066,3308,4021,3427,3985,3550,3959,3677,3944,3807,3938,3940,3949,3940,3954,3808,3970,3679,3996,3553,4031,3431,4076,3313,4129,3199,4191,3091,4260,2988,4337,2891,4422,2800,4512,2716,4609,2639,4712,2570,4821,2508,4934,2455,5052,2410,5174,2375,5300,2349,5429,2333,5561,2328,5747,2328,5695,2322,5562,2316e" filled="t" fillcolor="#B3D8F0" stroked="f">
                <v:path arrowok="t"/>
                <v:fill/>
              </v:shape>
            </v:group>
            <v:group style="position:absolute;left:3927;top:3940;width:1816;height:1635" coordorigin="3927,3940" coordsize="1816,1635">
              <v:shape style="position:absolute;left:3927;top:3940;width:1816;height:1635" coordorigin="3927,3940" coordsize="1816,1635" path="m3927,3940l3932,4074,3948,4205,3974,4333,4010,4457,4055,4576,4109,4691,4172,4801,4242,4905,4320,5004,4406,5096,4498,5181,4596,5259,4701,5330,4811,5392,4926,5446,5045,5492,5169,5527,5297,5554,5428,5570,5562,5575,5696,5570,5743,5564,5563,5564,5429,5558,5299,5543,5173,5517,5050,5481,4931,5436,4817,5383,4707,5320,4604,5250,4506,5173,4415,5088,4330,4997,4252,4899,4182,4795,4120,4686,4067,4572,4022,4453,3986,4330,3960,4203,3944,4073,3939,3940,3927,3940e" filled="t" fillcolor="#B3D8F0" stroked="f">
                <v:path arrowok="t"/>
                <v:fill/>
              </v:shape>
            </v:group>
            <v:group style="position:absolute;left:5563;top:2316;width:1634;height:3247" coordorigin="5563,2316" coordsize="1634,3247">
              <v:shape style="position:absolute;left:5563;top:2316;width:1634;height:3247" coordorigin="5563,2316" coordsize="1634,3247" path="m5747,2316l5563,2316,5696,2322,5826,2338,5953,2364,6076,2399,6194,2444,6309,2498,6418,2560,6521,2630,6619,2707,6711,2792,6795,2884,6873,2981,6943,3085,7005,3194,7059,3308,7103,3427,7139,3550,7165,3677,7181,3807,7186,3940,7181,4073,7165,4203,7139,4330,7103,4453,7059,4572,7005,4686,6943,4795,6873,4899,6795,4997,6711,5088,6619,5173,6521,5250,6418,5320,6309,5383,6194,5436,6076,5481,5953,5517,5826,5543,5696,5558,5563,5564,5743,5564,5827,5554,5955,5527,6078,5492,6198,5446,6313,5392,6423,5330,6527,5259,6626,5181,6718,5096,6803,5004,6881,4905,6952,4801,7014,4691,7068,4576,7114,4457,7149,4333,7176,4205,7192,4074,7197,3940,7192,3806,7176,3675,7149,3547,7114,3423,7068,3304,7014,3189,6952,3079,6881,2974,6803,2876,6718,2784,6626,2699,6527,2620,6423,2550,6313,2487,6198,2433,6078,2388,5955,2352,5827,2326,5747,2316e" filled="t" fillcolor="#B3D8F0" stroked="f">
                <v:path arrowok="t"/>
                <v:fill/>
              </v:shape>
            </v:group>
            <v:group style="position:absolute;left:3927;top:2305;width:1821;height:1635" coordorigin="3927,2305" coordsize="1821,1635">
              <v:shape style="position:absolute;left:3927;top:2305;width:1821;height:1635" coordorigin="3927,2305" coordsize="1821,1635" path="m5562,2305l5428,2310,5297,2326,5169,2352,5045,2388,4926,2433,4811,2487,4701,2550,4596,2620,4498,2699,4406,2784,4320,2876,4242,2974,4172,3079,4109,3189,4055,3304,4010,3423,3974,3547,3948,3675,3932,3806,3927,3940,3939,3940,3944,3807,3960,3677,3986,3550,4022,3427,4067,3308,4120,3194,4182,3085,4252,2981,4330,2884,4415,2792,4506,2707,4604,2630,4707,2560,4817,2498,4931,2444,5050,2399,5173,2364,5299,2338,5429,2322,5563,2316,5747,2316,5696,2310,5562,2305e" filled="t" fillcolor="#B3D8F0" stroked="f">
                <v:path arrowok="t"/>
                <v:fill/>
              </v:shape>
            </v:group>
            <v:group style="position:absolute;left:3915;top:3940;width:1828;height:1647" coordorigin="3915,3940" coordsize="1828,1647">
              <v:shape style="position:absolute;left:3915;top:3940;width:1828;height:1647" coordorigin="3915,3940" coordsize="1828,1647" path="m3915,3940l3921,4075,3937,4207,3963,4335,3999,4460,4045,4581,4099,4696,4162,4807,4233,4912,4312,5011,4398,5104,4490,5190,4590,5269,4695,5340,4805,5403,4921,5457,5042,5502,5166,5539,5295,5565,5427,5581,5562,5586,5697,5581,5744,5575,5563,5575,5429,5570,5297,5554,5170,5528,5046,5492,4926,5447,4811,5393,4701,5330,4597,5260,4499,5182,4407,5096,4321,5004,4243,4906,4173,4801,4110,4691,4056,4576,4011,4457,3975,4333,3949,4205,3933,4074,3927,3940,3915,3940e" filled="t" fillcolor="#B3D8F0" stroked="f">
                <v:path arrowok="t"/>
                <v:fill/>
              </v:shape>
            </v:group>
            <v:group style="position:absolute;left:5563;top:2305;width:1646;height:3270" coordorigin="5563,2305" coordsize="1646,3270">
              <v:shape style="position:absolute;left:5563;top:2305;width:1646;height:3270" coordorigin="5563,2305" coordsize="1646,3270" path="m5748,2305l5563,2305,5697,2310,5828,2326,5955,2353,6079,2388,6199,2434,6314,2488,6424,2550,6528,2621,6627,2699,6719,2784,6804,2876,6882,2975,6953,3079,7015,3189,7069,3304,7114,3423,7150,3547,7176,3675,7192,3806,7198,3940,7192,4074,7176,4205,7150,4333,7114,4457,7069,4576,7015,4691,6953,4801,6882,4906,6804,5004,6719,5096,6627,5182,6528,5260,6424,5330,6314,5393,6199,5447,6079,5492,5955,5528,5828,5554,5697,5570,5563,5575,5744,5575,5829,5565,5957,5539,6082,5502,6203,5457,6318,5403,6429,5340,6534,5269,6633,5190,6726,5104,6812,5011,6891,4912,6962,4807,7025,4696,7079,4581,7124,4460,7161,4335,7187,4207,7203,4075,7208,3940,7203,3805,7187,3673,7161,3544,7124,3420,7079,3299,7025,3183,6962,3073,6891,2968,6812,2868,6726,2776,6633,2690,6534,2611,6429,2540,6318,2477,6203,2423,6082,2377,5957,2341,5829,2315,5748,2305e" filled="t" fillcolor="#B3D8F0" stroked="f">
                <v:path arrowok="t"/>
                <v:fill/>
              </v:shape>
            </v:group>
            <v:group style="position:absolute;left:3915;top:2293;width:1833;height:1647" coordorigin="3915,2293" coordsize="1833,1647">
              <v:shape style="position:absolute;left:3915;top:2293;width:1833;height:1647" coordorigin="3915,2293" coordsize="1833,1647" path="m5562,2293l5427,2299,5295,2315,5166,2341,5042,2377,4921,2423,4805,2477,4695,2540,4590,2611,4490,2690,4398,2776,4312,2868,4233,2968,4162,3073,4099,3183,4045,3299,3999,3420,3963,3544,3937,3673,3921,3805,3915,3940,3927,3940,3933,3806,3949,3675,3975,3547,4011,3423,4056,3304,4110,3189,4173,3079,4243,2975,4321,2876,4407,2784,4499,2699,4597,2621,4701,2550,4811,2488,4926,2434,5046,2388,5170,2353,5297,2326,5429,2310,5563,2305,5748,2305,5697,2299,5562,2293e" filled="t" fillcolor="#B3D8F0" stroked="f">
                <v:path arrowok="t"/>
                <v:fill/>
              </v:shape>
            </v:group>
            <v:group style="position:absolute;left:3904;top:3940;width:1840;height:1658" coordorigin="3904,3940" coordsize="1840,1658">
              <v:shape style="position:absolute;left:3904;top:3940;width:1840;height:1658" coordorigin="3904,3940" coordsize="1840,1658" path="m3904,3940l3909,4076,3926,4209,3952,4338,3988,4464,4034,4585,4089,4702,4152,4813,4224,4919,4303,5019,4390,5112,4483,5199,4583,5278,4689,5349,4800,5413,4917,5468,5038,5513,5164,5550,5293,5576,5426,5592,5562,5598,5698,5592,5744,5587,5561,5587,5426,5581,5294,5565,5166,5539,5041,5503,4921,5457,4805,5403,4694,5340,4589,5269,4490,5190,4397,5104,4311,5012,4233,4912,4162,4807,4099,4697,4044,4581,3999,4460,3963,4336,3936,4207,3920,4075,3915,3940,3904,3940e" filled="t" fillcolor="#B2D8F0" stroked="f">
                <v:path arrowok="t"/>
                <v:fill/>
              </v:shape>
            </v:group>
            <v:group style="position:absolute;left:5561;top:2294;width:1658;height:3293" coordorigin="5561,2294" coordsize="1658,3293">
              <v:shape style="position:absolute;left:5561;top:2294;width:1658;height:3293" coordorigin="5561,2294" coordsize="1658,3293" path="m5749,2294l5561,2294,5696,2299,5828,2315,5957,2341,6082,2378,6202,2423,6318,2477,6428,2540,6534,2611,6633,2690,6725,2776,6811,2869,6890,2968,6961,3073,7024,3184,7078,3299,7124,3420,7160,3545,7186,3673,7202,3805,7208,3940,7202,4075,7186,4207,7160,4336,7124,4460,7078,4581,7024,4697,6961,4807,6890,4912,6811,5012,6725,5104,6633,5190,6534,5269,6428,5340,6318,5403,6202,5457,6082,5503,5957,5539,5828,5565,5696,5581,5561,5587,5744,5587,5831,5576,5960,5550,6086,5513,6207,5468,6324,5413,6435,5349,6541,5278,6641,5199,6734,5112,6821,5019,6900,4919,6971,4813,7035,4702,7089,4585,7135,4464,7172,4338,7198,4209,7214,4076,7220,3940,7214,3804,7198,3671,7172,3542,7135,3416,7089,3295,7035,3178,6971,3067,6900,2961,6821,2861,6734,2768,6641,2681,6541,2602,6435,2530,6324,2467,6207,2412,6086,2366,5960,2330,5831,2304,5749,2294e" filled="t" fillcolor="#B2D8F0" stroked="f">
                <v:path arrowok="t"/>
                <v:fill/>
              </v:shape>
            </v:group>
            <v:group style="position:absolute;left:3904;top:2282;width:1845;height:1658" coordorigin="3904,2282" coordsize="1845,1658">
              <v:shape style="position:absolute;left:3904;top:2282;width:1845;height:1658" coordorigin="3904,2282" coordsize="1845,1658" path="m5562,2282l5426,2287,5293,2304,5164,2330,5038,2366,4917,2412,4800,2467,4689,2530,4583,2602,4483,2681,4390,2768,4303,2861,4224,2961,4152,3067,4089,3178,4034,3295,3988,3416,3952,3542,3926,3671,3909,3804,3904,3940,3915,3940,3920,3805,3936,3673,3963,3545,3999,3420,4044,3299,4099,3184,4162,3073,4233,2968,4311,2869,4397,2776,4490,2690,4589,2611,4694,2540,4805,2477,4921,2423,5041,2378,5166,2341,5294,2315,5426,2299,5561,2294,5749,2294,5698,2287,5562,2282e" filled="t" fillcolor="#B2D8F0" stroked="f">
                <v:path arrowok="t"/>
                <v:fill/>
              </v:shape>
            </v:group>
            <v:group style="position:absolute;left:3892;top:3939;width:1862;height:1670" coordorigin="3892,3939" coordsize="1862,1670">
              <v:shape style="position:absolute;left:3892;top:3939;width:1862;height:1670" coordorigin="3892,3939" coordsize="1862,1670" path="m3903,3939l3892,3940,3898,4077,3914,4211,3941,4341,3978,4467,4024,4589,4079,4707,4143,4819,4215,4926,4294,5026,4382,5120,4476,5207,4576,5287,4683,5359,4795,5423,4912,5478,5034,5524,5161,5561,5291,5587,5425,5604,5562,5609,5699,5604,5755,5597,5561,5597,5425,5591,5293,5575,5163,5549,5037,5512,4916,5467,4800,5412,4688,5348,4582,5277,4483,5198,4389,5111,4303,5018,4223,4918,4152,4812,4089,4701,4034,4584,3988,4463,3952,4337,3925,4208,3909,4075,3903,3939e" filled="t" fillcolor="#B2D8F0" stroked="f">
                <v:path arrowok="t"/>
                <v:fill/>
              </v:shape>
            </v:group>
            <v:group style="position:absolute;left:5561;top:2281;width:1670;height:3316" coordorigin="5561,2281" coordsize="1670,3316">
              <v:shape style="position:absolute;left:5561;top:2281;width:1670;height:3316" coordorigin="5561,2281" coordsize="1670,3316" path="m5740,2281l5561,2281,5697,2286,5830,2303,5960,2329,6085,2366,6207,2411,6323,2466,6435,2529,6540,2601,6640,2680,6734,2767,6820,2860,6899,2960,6971,3066,7034,3177,7089,3294,7135,3415,7171,3541,7198,3670,7214,3803,7219,3939,7214,4075,7198,4208,7171,4337,7135,4463,7089,4584,7034,4701,6971,4812,6899,4918,6820,5018,6734,5111,6640,5198,6540,5277,6435,5348,6323,5412,6207,5467,6085,5512,5960,5549,5830,5575,5697,5591,5561,5597,5755,5597,5833,5587,5963,5561,6089,5524,6211,5478,6329,5423,6441,5359,6548,5287,6648,5207,6742,5120,6829,5026,6909,4926,6981,4819,7045,4707,7100,4589,7146,4467,7183,4341,7209,4211,7226,4077,7231,3940,7226,3803,7209,3669,7183,3539,7146,3412,7100,3290,7045,3173,6981,3061,6909,2954,6829,2854,6742,2760,6648,2672,6548,2593,6441,2521,6329,2457,6211,2402,6089,2356,5963,2319,5833,2292,5740,2281e" filled="t" fillcolor="#B2D8F0" stroked="f">
                <v:path arrowok="t"/>
                <v:fill/>
              </v:shape>
            </v:group>
            <v:group style="position:absolute;left:3892;top:2270;width:1847;height:1669" coordorigin="3892,2270" coordsize="1847,1669">
              <v:shape style="position:absolute;left:3892;top:2270;width:1847;height:1669" coordorigin="3892,2270" coordsize="1847,1669" path="m5562,2270l5425,2276,5291,2292,5161,2319,5034,2356,4912,2402,4795,2457,4683,2521,4576,2593,4476,2672,4382,2760,4294,2854,4215,2954,4143,3061,4079,3173,4024,3290,3978,3412,3941,3539,3914,3669,3898,3803,3892,3940,3903,3939,3909,3803,3925,3670,3952,3541,3988,3415,4034,3294,4089,3177,4152,3066,4223,2960,4303,2860,4389,2767,4483,2680,4582,2601,4688,2529,4800,2466,4916,2411,5037,2366,5163,2329,5293,2303,5425,2286,5561,2281,5740,2281,5699,2276,5562,2270e" filled="t" fillcolor="#B2D8F0" stroked="f">
                <v:path arrowok="t"/>
                <v:fill/>
              </v:shape>
            </v:group>
            <v:group style="position:absolute;left:3881;top:3940;width:1864;height:1681" coordorigin="3881,3940" coordsize="1864,1681">
              <v:shape style="position:absolute;left:3881;top:3940;width:1864;height:1681" coordorigin="3881,3940" coordsize="1864,1681" path="m3881,3940l3887,4078,3903,4212,3930,4344,3967,4471,4013,4594,4069,4712,4133,4825,4205,4932,4286,5034,4373,5128,4468,5216,4569,5296,4677,5369,4790,5433,4908,5489,5031,5535,5158,5572,5289,5599,5424,5615,5562,5621,5700,5615,5745,5610,5561,5610,5425,5604,5291,5588,5160,5561,5034,5524,4912,5478,4794,5423,4682,5359,4576,5287,4475,5208,4381,5120,4294,5026,4214,4926,4142,4819,4078,4707,4023,4590,3977,4468,3940,4341,3914,4211,3897,4077,3892,3940,3881,3940e" filled="t" fillcolor="#B2D8F0" stroked="f">
                <v:path arrowok="t"/>
                <v:fill/>
              </v:shape>
            </v:group>
            <v:group style="position:absolute;left:5561;top:2271;width:1681;height:3339" coordorigin="5561,2271" coordsize="1681,3339">
              <v:shape style="position:absolute;left:5561;top:2271;width:1681;height:3339" coordorigin="5561,2271" coordsize="1681,3339" path="m5750,2271l5561,2271,5698,2276,5832,2293,5962,2319,6089,2356,6211,2402,6328,2457,6441,2521,6547,2593,6648,2673,6742,2760,6829,2854,6909,2954,6981,3061,7044,3173,7100,3291,7146,3413,7182,3539,7209,3669,7225,3803,7231,3940,7225,4077,7209,4211,7182,4341,7146,4468,7100,4590,7044,4707,6981,4819,6909,4926,6829,5026,6742,5120,6648,5208,6547,5287,6441,5359,6328,5423,6211,5478,6089,5524,5962,5561,5832,5588,5698,5604,5561,5610,5745,5610,5834,5599,5966,5572,6093,5535,6216,5489,6334,5433,6447,5369,6554,5296,6656,5216,6750,5128,6838,5034,6918,4932,6991,4825,7055,4712,7111,4594,7157,4471,7194,4344,7221,4212,7237,4078,7243,3940,7237,3802,7221,3667,7194,3536,7157,3409,7111,3286,7055,3168,6991,3055,6918,2947,6838,2846,6750,2751,6656,2664,6554,2583,6447,2511,6334,2447,6216,2391,6093,2345,5966,2308,5834,2281,5750,2271e" filled="t" fillcolor="#B2D8F0" stroked="f">
                <v:path arrowok="t"/>
                <v:fill/>
              </v:shape>
            </v:group>
            <v:group style="position:absolute;left:3881;top:2259;width:1869;height:1681" coordorigin="3881,2259" coordsize="1869,1681">
              <v:shape style="position:absolute;left:3881;top:2259;width:1869;height:1681" coordorigin="3881,2259" coordsize="1869,1681" path="m5562,2259l5424,2265,5289,2281,5158,2308,5031,2345,4908,2391,4790,2447,4677,2511,4569,2583,4468,2664,4373,2751,4286,2846,4205,2947,4133,3055,4069,3168,4013,3286,3967,3409,3930,3536,3903,3667,3887,3802,3881,3940,3892,3940,3897,3803,3914,3669,3940,3539,3977,3413,4023,3291,4078,3173,4142,3061,4214,2954,4294,2854,4381,2760,4475,2673,4576,2593,4682,2521,4794,2457,4912,2402,5034,2356,5160,2319,5291,2293,5425,2276,5561,2271,5750,2271,5700,2265,5562,2259e" filled="t" fillcolor="#B2D8F0" stroked="f">
                <v:path arrowok="t"/>
                <v:fill/>
              </v:shape>
            </v:group>
            <v:group style="position:absolute;left:3870;top:3940;width:1876;height:1692" coordorigin="3870,3940" coordsize="1876,1692">
              <v:shape style="position:absolute;left:3870;top:3940;width:1876;height:1692" coordorigin="3870,3940" coordsize="1876,1692" path="m3870,3940l3875,4079,3892,4214,3919,4346,3956,4475,4003,4598,4059,4717,4123,4831,4196,4939,4277,5041,4365,5136,4461,5225,4563,5306,4671,5379,4784,5443,4903,5499,5027,5546,5155,5583,5287,5610,5423,5627,5562,5632,5701,5627,5746,5621,5563,5621,5425,5615,5290,5599,5159,5572,5031,5535,4908,5489,4790,5433,4677,5369,4570,5297,4469,5216,4374,5129,4286,5034,4206,4933,4134,4825,4069,4712,4014,4594,3967,4471,3931,4344,3904,4213,3887,4078,3882,3940,3870,3940e" filled="t" fillcolor="#B2D7F0" stroked="f">
                <v:path arrowok="t"/>
                <v:fill/>
              </v:shape>
            </v:group>
            <v:group style="position:absolute;left:5563;top:2259;width:1692;height:3362" coordorigin="5563,2259" coordsize="1692,3362">
              <v:shape style="position:absolute;left:5563;top:2259;width:1692;height:3362" coordorigin="5563,2259" coordsize="1692,3362" path="m5751,2259l5563,2259,5700,2265,5835,2281,5966,2308,6094,2345,6217,2391,6335,2447,6448,2511,6555,2584,6656,2664,6751,2752,6839,2846,6919,2948,6991,3055,7056,3168,7111,3286,7158,3409,7195,3536,7221,3668,7238,3802,7243,3940,7238,4078,7221,4213,7195,4344,7158,4471,7111,4594,7056,4712,6991,4825,6919,4933,6839,5034,6751,5129,6656,5216,6555,5297,6448,5369,6335,5433,6217,5489,6094,5535,5966,5572,5835,5599,5700,5615,5563,5621,5746,5621,5836,5610,5968,5583,6097,5546,6220,5499,6339,5443,6453,5379,6561,5306,6663,5225,6758,5136,6847,5041,6927,4939,7000,4831,7065,4717,7121,4598,7168,4475,7205,4346,7232,4214,7249,4079,7254,3940,7249,3801,7232,3665,7205,3533,7168,3405,7121,3281,7065,3162,7000,3049,6927,2941,6847,2839,6758,2743,6663,2655,6561,2574,6453,2501,6339,2437,6220,2381,6097,2334,5968,2297,5836,2270,5751,2259e" filled="t" fillcolor="#B2D7F0" stroked="f">
                <v:path arrowok="t"/>
                <v:fill/>
              </v:shape>
            </v:group>
            <v:group style="position:absolute;left:3870;top:2248;width:1881;height:1693" coordorigin="3870,2248" coordsize="1881,1693">
              <v:shape style="position:absolute;left:3870;top:2248;width:1881;height:1693" coordorigin="3870,2248" coordsize="1881,1693" path="m5562,2248l5423,2253,5287,2270,5155,2297,5027,2334,4903,2381,4784,2437,4671,2501,4563,2574,4461,2655,4365,2743,4277,2839,4196,2941,4123,3049,4059,3162,4003,3281,3956,3405,3919,3533,3892,3665,3875,3801,3870,3940,3882,3940,3887,3802,3904,3668,3931,3536,3967,3409,4014,3286,4069,3168,4134,3055,4206,2948,4286,2846,4374,2752,4469,2664,4570,2584,4677,2511,4790,2447,4908,2391,5031,2345,5159,2308,5290,2281,5425,2265,5563,2259,5751,2259,5701,2253,5562,2248e" filled="t" fillcolor="#B2D7F0" stroked="f">
                <v:path arrowok="t"/>
                <v:fill/>
              </v:shape>
            </v:group>
            <v:group style="position:absolute;left:3858;top:3940;width:1889;height:1704" coordorigin="3858,3940" coordsize="1889,1704">
              <v:shape style="position:absolute;left:3858;top:3940;width:1889;height:1704" coordorigin="3858,3940" coordsize="1889,1704" path="m3858,3940l3864,4080,3880,4216,3908,4349,3945,4478,3992,4603,4048,4723,4113,4837,4187,4946,4268,5048,4357,5144,4453,5233,4556,5315,4665,5388,4779,5453,4899,5510,5024,5557,5153,5594,5286,5621,5422,5638,5562,5644,5701,5638,5747,5632,5561,5632,5423,5627,5287,5610,5155,5583,5027,5546,4903,5499,4784,5443,4670,5379,4562,5306,4460,5225,4365,5137,4277,5041,4196,4939,4123,4831,4058,4718,4002,4599,3955,4475,3918,4347,3891,4215,3875,4079,3869,3940,3858,3940e" filled="t" fillcolor="#B2D7F0" stroked="f">
                <v:path arrowok="t"/>
                <v:fill/>
              </v:shape>
            </v:group>
            <v:group style="position:absolute;left:5561;top:2248;width:1704;height:3385" coordorigin="5561,2248" coordsize="1704,3385">
              <v:shape style="position:absolute;left:5561;top:2248;width:1704;height:3385" coordorigin="5561,2248" coordsize="1704,3385" path="m5751,2248l5561,2248,5700,2253,5836,2270,5968,2297,6096,2334,6220,2381,6339,2437,6453,2502,6561,2574,6663,2655,6758,2744,6846,2839,6927,2941,7000,3049,7065,3163,7121,3282,7167,3405,7204,3534,7232,3666,7248,3801,7254,3940,7248,4079,7232,4215,7204,4347,7167,4475,7121,4599,7065,4718,7000,4831,6927,4939,6846,5041,6758,5137,6663,5225,6561,5306,6453,5379,6339,5443,6220,5499,6096,5546,5968,5583,5836,5610,5700,5627,5561,5632,5747,5632,5838,5621,5971,5594,6100,5557,6225,5510,6345,5453,6459,5388,6568,5315,6670,5233,6766,5144,6855,5048,6937,4946,7010,4837,7075,4723,7132,4603,7179,4478,7216,4349,7243,4216,7260,4080,7266,3940,7260,3800,7243,3664,7216,3531,7179,3402,7132,3277,7075,3157,7010,3043,6937,2934,6855,2831,6766,2735,6670,2646,6568,2565,6459,2492,6345,2426,6225,2370,6100,2323,5971,2286,5838,2258,5751,2248e" filled="t" fillcolor="#B2D7F0" stroked="f">
                <v:path arrowok="t"/>
                <v:fill/>
              </v:shape>
            </v:group>
            <v:group style="position:absolute;left:3858;top:2236;width:1893;height:1704" coordorigin="3858,2236" coordsize="1893,1704">
              <v:shape style="position:absolute;left:3858;top:2236;width:1893;height:1704" coordorigin="3858,2236" coordsize="1893,1704" path="m5562,2236l5422,2242,5286,2258,5153,2286,5024,2323,4899,2370,4779,2426,4665,2492,4556,2565,4453,2646,4357,2735,4268,2831,4187,2934,4113,3043,4048,3157,3992,3277,3945,3402,3908,3531,3880,3664,3864,3800,3858,3940,3869,3940,3875,3801,3891,3666,3918,3534,3955,3405,4002,3282,4058,3163,4123,3049,4196,2941,4277,2839,4365,2744,4460,2655,4562,2574,4670,2502,4784,2437,4903,2381,5027,2334,5155,2297,5287,2270,5423,2253,5561,2248,5751,2248,5701,2242,5562,2236e" filled="t" fillcolor="#B2D7F0" stroked="f">
                <v:path arrowok="t"/>
                <v:fill/>
              </v:shape>
            </v:group>
            <v:group style="position:absolute;left:3847;top:3939;width:1910;height:1716" coordorigin="3847,3939" coordsize="1910,1716">
              <v:shape style="position:absolute;left:3847;top:3939;width:1910;height:1716" coordorigin="3847,3939" coordsize="1910,1716" path="m3858,3939l3847,3940,3852,4080,3869,4218,3897,4352,3934,4482,3982,4607,4038,4728,4104,4843,4178,4953,4260,5056,4349,5152,4446,5242,4549,5324,4659,5398,4774,5463,4894,5520,5020,5568,5150,5605,5284,5633,5421,5649,5562,5655,5702,5649,5757,5643,5561,5643,5422,5637,5285,5620,5152,5593,5023,5556,4898,5509,4779,5452,4664,5387,4555,5314,4453,5232,4357,5143,4268,5048,4186,4945,4113,4836,4048,4722,3992,4602,3945,4477,3907,4348,3880,4215,3863,4079,3858,3939e" filled="t" fillcolor="#B0D6EF" stroked="f">
                <v:path arrowok="t"/>
                <v:fill/>
              </v:shape>
            </v:group>
            <v:group style="position:absolute;left:5561;top:2235;width:1716;height:3407" coordorigin="5561,2235" coordsize="1716,3407">
              <v:shape style="position:absolute;left:5561;top:2235;width:1716;height:3407" coordorigin="5561,2235" coordsize="1716,3407" path="m5742,2235l5561,2235,5701,2241,5838,2258,5971,2285,6100,2322,6224,2369,6344,2425,6459,2491,6567,2564,6670,2645,6766,2734,6855,2830,6936,2933,7010,3042,7075,3156,7131,3276,7178,3401,7216,3530,7243,3663,7259,3799,7265,3939,7259,4079,7243,4215,7216,4348,7178,4477,7131,4602,7075,4722,7010,4836,6936,4945,6855,5048,6766,5143,6670,5232,6567,5314,6459,5387,6344,5452,6224,5509,6100,5556,5971,5593,5838,5620,5701,5637,5561,5643,5757,5643,5840,5633,5974,5605,6104,5568,6229,5520,6350,5463,6465,5398,6575,5324,6678,5242,6774,5152,6864,5056,6946,4953,7020,4843,7085,4728,7142,4607,7190,4482,7227,4352,7255,4218,7271,4080,7277,3940,7271,3799,7255,3662,7227,3528,7190,3398,7142,3272,7085,3152,7020,3037,6946,2927,6864,2824,6774,2727,6678,2638,6575,2556,6465,2482,6350,2416,6229,2360,6104,2312,5974,2275,5840,2247,5742,2235e" filled="t" fillcolor="#B0D6EF" stroked="f">
                <v:path arrowok="t"/>
                <v:fill/>
              </v:shape>
            </v:group>
            <v:group style="position:absolute;left:3847;top:2225;width:1895;height:1715" coordorigin="3847,2225" coordsize="1895,1715">
              <v:shape style="position:absolute;left:3847;top:2225;width:1895;height:1715" coordorigin="3847,2225" coordsize="1895,1715" path="m5562,2225l5421,2230,5284,2247,5150,2275,5020,2312,4894,2360,4774,2416,4659,2482,4549,2556,4446,2638,4349,2727,4260,2824,4178,2927,4104,3037,4038,3152,3982,3272,3934,3398,3897,3528,3869,3662,3852,3799,3847,3940,3858,3939,3863,3799,3880,3663,3907,3530,3945,3401,3992,3276,4048,3156,4113,3042,4186,2933,4268,2830,4357,2734,4453,2645,4555,2564,4664,2491,4779,2425,4898,2369,5023,2322,5152,2285,5285,2258,5422,2241,5561,2235,5742,2235,5702,2230,5562,2225e" filled="t" fillcolor="#B0D6EF" stroked="f">
                <v:path arrowok="t"/>
                <v:fill/>
              </v:shape>
            </v:group>
            <v:group style="position:absolute;left:3835;top:3940;width:1913;height:1727" coordorigin="3835,3940" coordsize="1913,1727">
              <v:shape style="position:absolute;left:3835;top:3940;width:1913;height:1727" coordorigin="3835,3940" coordsize="1913,1727" path="m3835,3940l3841,4081,3858,4220,3885,4355,3923,4485,3971,4612,4028,4733,4094,4849,4168,4959,4251,5063,4341,5161,4438,5251,4542,5333,4653,5408,4769,5474,4890,5531,5016,5578,5147,5616,5282,5644,5420,5661,5562,5666,5703,5661,5748,5655,5561,5655,5421,5650,5283,5633,5149,5605,5019,5568,4894,5520,4773,5464,4658,5398,4549,5324,4445,5242,4349,5153,4259,5056,4177,4953,4103,4843,4038,4728,3981,4608,3934,4482,3896,4352,3869,4218,3852,4081,3846,3940,3835,3940e" filled="t" fillcolor="#B0D6EF" stroked="f">
                <v:path arrowok="t"/>
                <v:fill/>
              </v:shape>
            </v:group>
            <v:group style="position:absolute;left:5561;top:2225;width:1727;height:3430" coordorigin="5561,2225" coordsize="1727,3430">
              <v:shape style="position:absolute;left:5561;top:2225;width:1727;height:3430" coordorigin="5561,2225" coordsize="1727,3430" path="m5752,2225l5561,2225,5702,2231,5839,2247,5973,2275,6103,2312,6229,2360,6349,2417,6465,2482,6574,2556,6677,2638,6774,2728,6864,2824,6945,2927,7019,3037,7085,3152,7142,3273,7189,3398,7227,3528,7254,3662,7271,3800,7277,3940,7271,4081,7254,4218,7227,4352,7189,4482,7142,4608,7085,4728,7019,4843,6945,4953,6864,5056,6774,5153,6677,5242,6574,5324,6465,5398,6349,5464,6229,5520,6103,5568,5973,5605,5839,5633,5702,5650,5561,5655,5748,5655,5842,5644,5977,5616,6107,5578,6234,5531,6355,5474,6471,5408,6581,5333,6685,5251,6783,5161,6873,5063,6955,4959,7030,4849,7096,4733,7153,4612,7200,4485,7238,4355,7266,4220,7283,4081,7288,3940,7283,3798,7266,3660,7238,3525,7200,3394,7153,3268,7096,3147,7030,3031,6955,2920,6873,2816,6783,2719,6685,2629,6581,2547,6471,2472,6355,2406,6234,2349,6107,2301,5977,2263,5842,2236,5752,2225e" filled="t" fillcolor="#B0D6EF" stroked="f">
                <v:path arrowok="t"/>
                <v:fill/>
              </v:shape>
            </v:group>
            <v:group style="position:absolute;left:3835;top:2213;width:1917;height:1727" coordorigin="3835,2213" coordsize="1917,1727">
              <v:shape style="position:absolute;left:3835;top:2213;width:1917;height:1727" coordorigin="3835,2213" coordsize="1917,1727" path="m5562,2213l5420,2219,5282,2236,5147,2263,5016,2301,4890,2349,4769,2406,4653,2472,4542,2547,4438,2629,4341,2719,4251,2816,4168,2920,4094,3031,4028,3147,3971,3268,3923,3394,3885,3525,3858,3660,3841,3798,3835,3940,3846,3940,3852,3800,3869,3662,3896,3528,3934,3398,3981,3273,4038,3152,4103,3037,4177,2927,4259,2824,4349,2728,4445,2638,4549,2556,4658,2482,4773,2417,4894,2360,5019,2312,5149,2275,5283,2247,5421,2231,5561,2225,5752,2225,5703,2219,5562,2213e" filled="t" fillcolor="#B0D6EF" stroked="f">
                <v:path arrowok="t"/>
                <v:fill/>
              </v:shape>
            </v:group>
            <v:group style="position:absolute;left:3824;top:3940;width:1925;height:1738" coordorigin="3824,3940" coordsize="1925,1738">
              <v:shape style="position:absolute;left:3824;top:3940;width:1925;height:1738" coordorigin="3824,3940" coordsize="1925,1738" path="m3824,3940l3830,4082,3847,4222,3874,4357,3912,4489,3960,4616,4018,4738,4084,4855,4159,4966,4242,5071,4333,5169,4431,5259,4536,5342,4647,5417,4763,5484,4886,5541,5013,5589,5144,5627,5280,5655,5419,5672,5562,5678,5704,5672,5749,5667,5563,5667,5421,5661,5283,5644,5148,5617,5017,5579,4891,5531,4769,5474,4653,5408,4543,5333,4439,5251,4342,5161,4252,5064,4169,4960,4095,4849,4029,4733,3972,4612,3924,4486,3886,4355,3859,4220,3842,4082,3836,3940,3824,3940e" filled="t" fillcolor="#B0D6EF" stroked="f">
                <v:path arrowok="t"/>
                <v:fill/>
              </v:shape>
            </v:group>
            <v:group style="position:absolute;left:5563;top:2214;width:1737;height:3453" coordorigin="5563,2214" coordsize="1737,3453">
              <v:shape style="position:absolute;left:5563;top:2214;width:1737;height:3453" coordorigin="5563,2214" coordsize="1737,3453" path="m5753,2214l5563,2214,5704,2219,5843,2236,5977,2264,6108,2302,6234,2349,6356,2406,6472,2472,6582,2547,6686,2629,6783,2719,6873,2817,6956,2921,7030,3031,7096,3147,7153,3268,7201,3395,7239,3525,7267,3660,7283,3799,7289,3940,7283,4082,7267,4220,7239,4355,7201,4486,7153,4612,7096,4733,7030,4849,6956,4960,6873,5064,6783,5161,6686,5251,6582,5333,6472,5408,6356,5474,6234,5531,6108,5579,5977,5617,5843,5644,5704,5661,5563,5667,5749,5667,5844,5655,5979,5627,6111,5589,6238,5541,6360,5484,6477,5417,6588,5342,6693,5259,6791,5169,6881,5071,6964,4966,7039,4855,7106,4738,7163,4616,7211,4489,7249,4357,7277,4222,7294,4082,7300,3940,7294,3797,7277,3658,7249,3522,7211,3391,7163,3264,7106,3141,7039,3025,6964,2914,6881,2809,6791,2711,6693,2620,6588,2537,6477,2462,6360,2396,6238,2338,6111,2290,5979,2252,5844,2225,5753,2214e" filled="t" fillcolor="#B0D6EF" stroked="f">
                <v:path arrowok="t"/>
                <v:fill/>
              </v:shape>
            </v:group>
            <v:group style="position:absolute;left:3824;top:2202;width:1929;height:1738" coordorigin="3824,2202" coordsize="1929,1738">
              <v:shape style="position:absolute;left:3824;top:2202;width:1929;height:1738" coordorigin="3824,2202" coordsize="1929,1738" path="m5562,2202l5419,2208,5280,2225,5144,2252,5013,2290,4886,2338,4763,2396,4647,2462,4536,2537,4431,2620,4333,2711,4242,2809,4159,2914,4084,3025,4018,3141,3960,3264,3912,3391,3874,3522,3847,3658,3830,3797,3824,3940,3836,3940,3842,3799,3859,3660,3886,3525,3924,3395,3972,3268,4029,3147,4095,3031,4169,2921,4252,2817,4342,2719,4439,2629,4543,2547,4653,2472,4769,2406,4891,2349,5017,2302,5148,2264,5283,2236,5421,2219,5563,2214,5753,2214,5704,2208,5562,2202e" filled="t" fillcolor="#B0D6EF" stroked="f">
                <v:path arrowok="t"/>
                <v:fill/>
              </v:shape>
            </v:group>
            <v:group style="position:absolute;left:3812;top:3940;width:1937;height:1749" coordorigin="3812,3940" coordsize="1937,1749">
              <v:shape style="position:absolute;left:3812;top:3940;width:1937;height:1749" coordorigin="3812,3940" coordsize="1937,1749" path="m3812,3940l3818,4083,3835,4224,3863,4360,3902,4493,3950,4621,4008,4744,4075,4861,4150,4973,4234,5078,4325,5177,4423,5268,4529,5352,4640,5427,4758,5494,4881,5552,5009,5600,5142,5638,5278,5666,5418,5684,5562,5689,5705,5684,5749,5678,5563,5678,5420,5672,5281,5655,5145,5628,5013,5590,4886,5542,4764,5484,4647,5418,4536,5343,4432,5260,4334,5169,4243,5071,4160,4966,4085,4855,4019,4739,3961,4616,3913,4489,3875,4358,3847,4222,3830,4083,3825,3940,3812,3940e" filled="t" fillcolor="#AFD5EE" stroked="f">
                <v:path arrowok="t"/>
                <v:fill/>
              </v:shape>
            </v:group>
            <v:group style="position:absolute;left:5563;top:2202;width:1749;height:3476" coordorigin="5563,2202" coordsize="1749,3476">
              <v:shape style="position:absolute;left:5563;top:2202;width:1749;height:3476" coordorigin="5563,2202" coordsize="1749,3476" path="m5754,2202l5563,2202,5705,2208,5844,2225,5980,2253,6112,2291,6239,2339,6361,2396,6478,2463,6589,2538,6693,2621,6791,2711,6882,2809,6965,2914,7040,3025,7107,3142,7164,3264,7212,3391,7250,3523,7278,3658,7295,3798,7301,3940,7295,4083,7278,4222,7250,4358,7212,4489,7164,4616,7107,4739,7040,4855,6965,4966,6882,5071,6791,5169,6693,5260,6589,5343,6478,5418,6361,5484,6239,5542,6112,5590,5980,5628,5844,5655,5705,5672,5563,5678,5749,5678,5845,5666,5982,5638,6115,5600,6243,5552,6366,5494,6483,5427,6595,5352,6700,5268,6799,5177,6890,5078,6974,4973,7049,4861,7116,4744,7174,4621,7222,4493,7260,4360,7288,4224,7306,4083,7311,3940,7306,3796,7288,3656,7260,3520,7222,3387,7174,3259,7116,3136,7049,3019,6974,2907,6890,2802,6799,2703,6700,2612,6595,2528,6483,2453,6366,2386,6243,2328,6115,2280,5982,2241,5845,2213,5754,2202e" filled="t" fillcolor="#AFD5EE" stroked="f">
                <v:path arrowok="t"/>
                <v:fill/>
              </v:shape>
            </v:group>
            <v:group style="position:absolute;left:3812;top:2190;width:1941;height:1750" coordorigin="3812,2190" coordsize="1941,1750">
              <v:shape style="position:absolute;left:3812;top:2190;width:1941;height:1750" coordorigin="3812,2190" coordsize="1941,1750" path="m5562,2190l5418,2196,5278,2213,5142,2241,5009,2280,4881,2328,4758,2386,4640,2453,4529,2528,4423,2612,4325,2703,4234,2802,4150,2907,4075,3019,4008,3136,3950,3259,3902,3387,3863,3520,3835,3656,3818,3796,3812,3940,3825,3940,3830,3798,3847,3658,3875,3523,3913,3391,3961,3264,4019,3142,4085,3025,4160,2914,4243,2809,4334,2711,4432,2621,4536,2538,4647,2463,4764,2396,4886,2339,5013,2291,5145,2253,5281,2225,5420,2208,5563,2202,5754,2202,5705,2196,5562,2190e" filled="t" fillcolor="#AFD5EE" stroked="f">
                <v:path arrowok="t"/>
                <v:fill/>
              </v:shape>
            </v:group>
            <v:group style="position:absolute;left:3801;top:3939;width:1959;height:1762" coordorigin="3801,3939" coordsize="1959,1762">
              <v:shape style="position:absolute;left:3801;top:3939;width:1959;height:1762" coordorigin="3801,3939" coordsize="1959,1762" path="m3812,3939l3801,3940,3807,4084,3824,4225,3852,4363,3891,4496,3939,4625,3998,4749,4065,4867,4141,4980,4225,5086,4317,5185,4416,5277,4522,5361,4634,5437,4753,5504,4877,5562,5005,5611,5139,5650,5276,5678,5417,5695,5562,5701,5706,5695,5759,5688,5561,5688,5418,5683,5278,5666,5141,5638,5009,5599,4881,5551,4758,5493,4640,5426,4528,5351,4423,5267,4324,5176,4233,5077,4150,4972,4074,4860,4007,4743,3949,4620,3901,4492,3863,4359,3835,4223,3818,4082,3812,3939e" filled="t" fillcolor="#AFD5EE" stroked="f">
                <v:path arrowok="t"/>
                <v:fill/>
              </v:shape>
            </v:group>
            <v:group style="position:absolute;left:5561;top:2189;width:1761;height:3499" coordorigin="5561,2189" coordsize="1761,3499">
              <v:shape style="position:absolute;left:5561;top:2189;width:1761;height:3499" coordorigin="5561,2189" coordsize="1761,3499" path="m5744,2189l5561,2189,5705,2195,5845,2212,5982,2240,6114,2279,6242,2327,6365,2385,6483,2452,6594,2527,6700,2611,6798,2702,6890,2801,6973,2906,7049,3018,7115,3135,7173,3258,7222,3386,7260,3519,7288,3655,7305,3796,7311,3939,7305,4082,7288,4223,7260,4359,7222,4492,7173,4620,7115,4743,7049,4860,6973,4972,6890,5077,6798,5176,6700,5267,6594,5351,6483,5426,6365,5493,6242,5551,6114,5599,5982,5638,5845,5666,5705,5683,5561,5688,5759,5688,5847,5678,5985,5650,6118,5611,6247,5562,6371,5504,6489,5437,6602,5361,6708,5277,6807,5185,6899,5086,6983,4980,7059,4867,7126,4749,7184,4625,7233,4496,7272,4363,7300,4225,7317,4084,7323,3940,7317,3796,7300,3654,7272,3517,7233,3383,7184,3255,7126,3131,7059,3013,6983,2900,6899,2794,6807,2695,6708,2603,6602,2519,6489,2443,6371,2376,6247,2317,6118,2269,5985,2230,5847,2202,5744,2189e" filled="t" fillcolor="#AFD5EE" stroked="f">
                <v:path arrowok="t"/>
                <v:fill/>
              </v:shape>
            </v:group>
            <v:group style="position:absolute;left:3801;top:2179;width:1943;height:1761" coordorigin="3801,2179" coordsize="1943,1761">
              <v:shape style="position:absolute;left:3801;top:2179;width:1943;height:1761" coordorigin="3801,2179" coordsize="1943,1761" path="m5562,2179l5417,2185,5276,2202,5139,2230,5005,2269,4877,2317,4753,2376,4634,2443,4522,2519,4416,2603,4317,2695,4225,2794,4141,2900,4065,3013,3998,3131,3939,3255,3891,3383,3852,3517,3824,3654,3807,3796,3801,3940,3812,3939,3818,3796,3835,3655,3863,3519,3901,3386,3949,3258,4007,3135,4074,3018,4150,2906,4233,2801,4324,2702,4423,2611,4528,2527,4640,2452,4758,2385,4881,2327,5009,2279,5141,2240,5278,2212,5418,2195,5561,2189,5744,2189,5706,2185,5562,2179e" filled="t" fillcolor="#AFD5EE" stroked="f">
                <v:path arrowok="t"/>
                <v:fill/>
              </v:shape>
            </v:group>
            <v:group style="position:absolute;left:3789;top:3940;width:1961;height:1772" coordorigin="3789,3940" coordsize="1961,1772">
              <v:shape style="position:absolute;left:3789;top:3940;width:1961;height:1772" coordorigin="3789,3940" coordsize="1961,1772" path="m3789,3940l3795,4085,3813,4227,3841,4366,3880,4500,3929,4630,3987,4754,4055,4873,4132,4986,4216,5093,4309,5193,4409,5285,4515,5370,4628,5447,4748,5514,4872,5573,5002,5622,5136,5661,5274,5689,5417,5706,5562,5712,5707,5706,5750,5701,5561,5701,5417,5695,5276,5678,5138,5650,5005,5611,4876,5563,4752,5504,4634,5437,4522,5361,4416,5277,4316,5185,4225,5086,4140,4980,4064,4867,3997,4749,3939,4625,3890,4497,3852,4363,3824,4226,3806,4085,3800,3940,3789,3940e" filled="t" fillcolor="#AFD5EE" stroked="f">
                <v:path arrowok="t"/>
                <v:fill/>
              </v:shape>
            </v:group>
            <v:group style="position:absolute;left:5561;top:2179;width:1773;height:3522" coordorigin="5561,2179" coordsize="1773,3522">
              <v:shape style="position:absolute;left:5561;top:2179;width:1773;height:3522" coordorigin="5561,2179" coordsize="1773,3522" path="m5755,2179l5561,2179,5706,2185,5847,2202,5984,2230,6118,2269,6247,2318,6370,2376,6489,2443,6601,2519,6707,2603,6806,2695,6898,2794,6982,2900,7058,3013,7126,3131,7184,3255,7232,3384,7271,3517,7299,3655,7316,3796,7322,3940,7316,4085,7299,4226,7271,4363,7232,4497,7184,4625,7126,4749,7058,4867,6982,4980,6898,5086,6806,5185,6707,5277,6601,5361,6489,5437,6370,5504,6247,5563,6118,5611,5984,5650,5847,5678,5706,5695,5561,5701,5750,5701,5849,5689,5988,5661,6122,5622,6251,5573,6376,5514,6495,5447,6608,5370,6715,5285,6815,5193,6907,5093,6992,4986,7069,4873,7136,4754,7195,4630,7244,4500,7283,4366,7311,4227,7328,4085,7334,3940,7328,3795,7311,3653,7283,3514,7244,3380,7195,3250,7136,3126,7069,3006,6992,2893,6907,2787,6815,2687,6715,2594,6608,2510,6495,2433,6376,2365,6251,2307,6122,2258,5988,2219,5849,2191,5755,2179e" filled="t" fillcolor="#AFD5EE" stroked="f">
                <v:path arrowok="t"/>
                <v:fill/>
              </v:shape>
            </v:group>
            <v:group style="position:absolute;left:3789;top:2168;width:1966;height:1773" coordorigin="3789,2168" coordsize="1966,1773">
              <v:shape style="position:absolute;left:3789;top:2168;width:1966;height:1773" coordorigin="3789,2168" coordsize="1966,1773" path="m5562,2168l5417,2173,5274,2191,5136,2219,5002,2258,4872,2307,4748,2365,4628,2433,4515,2510,4409,2594,4309,2687,4216,2787,4132,2893,4055,3006,3987,3126,3929,3250,3880,3380,3841,3514,3813,3653,3795,3795,3789,3940,3800,3940,3806,3796,3824,3655,3852,3517,3890,3384,3939,3255,3997,3131,4064,3013,4140,2900,4225,2794,4316,2695,4416,2603,4522,2519,4634,2443,4752,2376,4876,2318,5005,2269,5138,2230,5276,2202,5417,2185,5561,2179,5755,2179,5707,2173,5562,2168e" filled="t" fillcolor="#AFD5EE" stroked="f">
                <v:path arrowok="t"/>
                <v:fill/>
              </v:shape>
            </v:group>
            <v:group style="position:absolute;left:3778;top:3940;width:1973;height:1784" coordorigin="3778,3940" coordsize="1973,1784">
              <v:shape style="position:absolute;left:3778;top:3940;width:1973;height:1784" coordorigin="3778,3940" coordsize="1973,1784" path="m3778,3940l3784,4086,3801,4229,3830,4368,3869,4503,3918,4634,3977,4759,4045,4879,4122,4993,4208,5101,4301,5201,4401,5294,4509,5379,4622,5456,4742,5524,4868,5583,4998,5633,5133,5672,5273,5700,5416,5718,5562,5724,5708,5718,5751,5712,5563,5712,5417,5707,5275,5689,5137,5661,5003,5622,4873,5573,4748,5515,4629,5447,4516,5370,4409,5286,4310,5193,4217,5093,4132,4987,4056,4874,3988,4754,3930,4630,3881,4500,3842,4366,3813,4228,3796,4085,3790,3940,3778,3940e" filled="t" fillcolor="#AFD5EE" stroked="f">
                <v:path arrowok="t"/>
                <v:fill/>
              </v:shape>
            </v:group>
            <v:group style="position:absolute;left:5563;top:2168;width:1783;height:3545" coordorigin="5563,2168" coordsize="1783,3545">
              <v:shape style="position:absolute;left:5563;top:2168;width:1783;height:3545" coordorigin="5563,2168" coordsize="1783,3545" path="m5756,2168l5563,2168,5708,2174,5850,2191,5988,2219,6123,2258,6252,2307,6377,2366,6496,2433,6609,2510,6716,2595,6816,2687,6908,2787,6993,2894,7069,3007,7137,3126,7196,3250,7245,3380,7283,3514,7312,3653,7329,3795,7335,3940,7329,4085,7312,4228,7283,4366,7245,4500,7196,4630,7137,4754,7069,4874,6993,4987,6908,5093,6816,5193,6716,5286,6609,5370,6496,5447,6377,5515,6252,5573,6123,5622,5988,5661,5850,5689,5708,5707,5563,5712,5751,5712,5851,5700,5990,5672,6125,5633,6256,5583,6381,5524,6501,5456,6615,5379,6722,5294,6823,5201,6916,5101,7001,4993,7078,4879,7146,4759,7205,4634,7255,4503,7294,4368,7322,4229,7340,4086,7346,3940,7340,3794,7322,3651,7294,3511,7255,3376,7205,3246,7146,3120,7078,3000,7001,2887,6916,2779,6823,2679,6722,2586,6615,2500,6501,2423,6381,2355,6256,2296,6125,2247,5990,2208,5851,2179,5756,2168e" filled="t" fillcolor="#AFD5EE" stroked="f">
                <v:path arrowok="t"/>
                <v:fill/>
              </v:shape>
            </v:group>
            <v:group style="position:absolute;left:3778;top:2156;width:1978;height:1784" coordorigin="3778,2156" coordsize="1978,1784">
              <v:shape style="position:absolute;left:3778;top:2156;width:1978;height:1784" coordorigin="3778,2156" coordsize="1978,1784" path="m5562,2156l5416,2162,5273,2179,5133,2208,4998,2247,4868,2296,4742,2355,4622,2423,4509,2500,4401,2586,4301,2679,4208,2779,4122,2887,4045,3000,3977,3120,3918,3246,3869,3376,3830,3511,3801,3651,3784,3794,3778,3940,3790,3940,3796,3795,3813,3653,3842,3514,3881,3380,3930,3250,3988,3126,4056,3007,4132,2894,4217,2787,4310,2687,4409,2595,4516,2510,4629,2433,4748,2366,4873,2307,5003,2258,5137,2219,5275,2191,5417,2174,5563,2168,5756,2168,5708,2162,5562,2156e" filled="t" fillcolor="#AFD5EE" stroked="f">
                <v:path arrowok="t"/>
                <v:fill/>
              </v:shape>
            </v:group>
            <v:group style="position:absolute;left:3767;top:3940;width:1985;height:1795" coordorigin="3767,3940" coordsize="1985,1795">
              <v:shape style="position:absolute;left:3767;top:3940;width:1985;height:1795" coordorigin="3767,3940" coordsize="1985,1795" path="m3767,3940l3773,4087,3790,4231,3819,4371,3858,4507,3908,4638,3967,4765,4036,4885,4113,5000,4199,5108,4293,5209,4394,5303,4502,5389,4616,5466,4737,5535,4863,5594,4995,5644,5131,5683,5271,5712,5415,5729,5562,5735,5709,5729,5752,5724,5563,5724,5416,5718,5273,5701,5134,5672,4999,5633,4868,5584,4743,5525,4623,5457,4509,5380,4402,5294,4301,5201,4208,5101,4123,4993,4046,4880,3978,4760,3919,4634,3870,4504,3831,4369,3802,4229,3785,4086,3779,3940,3767,3940e" filled="t" fillcolor="#AFD5EE" stroked="f">
                <v:path arrowok="t"/>
                <v:fill/>
              </v:shape>
            </v:group>
            <v:group style="position:absolute;left:5563;top:2156;width:1794;height:3568" coordorigin="5563,2156" coordsize="1794,3568">
              <v:shape style="position:absolute;left:5563;top:2156;width:1794;height:3568" coordorigin="5563,2156" coordsize="1794,3568" path="m5756,2156l5563,2156,5709,2162,5852,2180,5991,2208,6126,2247,6257,2297,6382,2356,6502,2424,6616,2501,6723,2586,6824,2679,6917,2779,7002,2887,7079,3001,7147,3121,7206,3246,7255,3377,7294,3512,7323,3651,7340,3794,7346,3940,7340,4086,7323,4229,7294,4369,7255,4504,7206,4634,7147,4760,7079,4880,7002,4993,6917,5101,6824,5201,6723,5294,6616,5380,6502,5457,6382,5525,6257,5584,6126,5633,5991,5672,5852,5701,5709,5718,5563,5724,5752,5724,5853,5712,5993,5683,6129,5644,6260,5594,6387,5535,6507,5466,6622,5389,6730,5303,6831,5209,6925,5108,7011,5000,7088,4885,7157,4765,7216,4638,7265,4507,7305,4371,7334,4231,7351,4087,7357,3940,7351,3793,7334,3649,7305,3509,7265,3373,7216,3241,7157,3115,7088,2994,7011,2880,6925,2772,6831,2671,6730,2577,6622,2491,6507,2414,6387,2345,6260,2286,6129,2236,5993,2197,5853,2168,5756,2156e" filled="t" fillcolor="#AFD5EE" stroked="f">
                <v:path arrowok="t"/>
                <v:fill/>
              </v:shape>
            </v:group>
            <v:group style="position:absolute;left:3767;top:2145;width:1990;height:1795" coordorigin="3767,2145" coordsize="1990,1795">
              <v:shape style="position:absolute;left:3767;top:2145;width:1990;height:1795" coordorigin="3767,2145" coordsize="1990,1795" path="m5562,2145l5415,2151,5271,2168,5131,2197,4995,2236,4863,2286,4737,2345,4616,2414,4502,2491,4394,2577,4293,2671,4199,2772,4113,2880,4036,2994,3967,3115,3908,3241,3858,3373,3819,3509,3790,3649,3773,3793,3767,3940,3779,3940,3785,3794,3802,3651,3831,3512,3870,3377,3919,3246,3978,3121,4046,3001,4123,2887,4208,2779,4301,2679,4402,2586,4509,2501,4623,2424,4743,2356,4868,2297,4999,2247,5134,2208,5273,2180,5416,2162,5563,2156,5756,2156,5709,2151,5562,2145e" filled="t" fillcolor="#AFD5EE" stroked="f">
                <v:path arrowok="t"/>
                <v:fill/>
              </v:shape>
            </v:group>
            <v:group style="position:absolute;left:3755;top:3940;width:1997;height:1807" coordorigin="3755,3940" coordsize="1997,1807">
              <v:shape style="position:absolute;left:3755;top:3940;width:1997;height:1807" coordorigin="3755,3940" coordsize="1997,1807" path="m3755,3940l3761,4088,3779,4233,3808,4374,3847,4511,3897,4643,3957,4770,4026,4891,4104,5007,4190,5115,4285,5217,4386,5311,4495,5398,4610,5476,4732,5545,4859,5604,4991,5654,5128,5694,5269,5723,5414,5741,5562,5747,5710,5741,5752,5735,5561,5735,5414,5729,5270,5712,5130,5683,4994,5644,4863,5594,4737,5535,4616,5466,4501,5389,4393,5303,4292,5209,4198,5108,4113,5000,4035,4886,3967,4765,3907,4639,3858,4507,3818,4371,3790,4231,3772,4087,3766,3940,3755,3940e" filled="t" fillcolor="#AED4EE" stroked="f">
                <v:path arrowok="t"/>
                <v:fill/>
              </v:shape>
            </v:group>
            <v:group style="position:absolute;left:5561;top:2145;width:1807;height:3590" coordorigin="5561,2145" coordsize="1807,3590">
              <v:shape style="position:absolute;left:5561;top:2145;width:1807;height:3590" coordorigin="5561,2145" coordsize="1807,3590" path="m5757,2145l5561,2145,5709,2151,5852,2168,5993,2197,6129,2236,6260,2286,6386,2345,6507,2414,6621,2491,6729,2577,6831,2671,6924,2772,7010,2880,7087,2995,7156,3115,7215,3242,7265,3373,7304,3509,7333,3649,7351,3793,7357,3940,7351,4087,7333,4231,7304,4371,7265,4507,7215,4639,7156,4765,7087,4886,7010,5000,6924,5108,6831,5209,6729,5303,6621,5389,6507,5466,6386,5535,6260,5594,6129,5644,5993,5683,5852,5712,5709,5729,5561,5735,5752,5735,5855,5723,5996,5694,6133,5654,6265,5604,6392,5545,6513,5476,6629,5398,6737,5311,6839,5217,6933,5115,7020,5007,7098,4891,7167,4770,7226,4643,7276,4511,7316,4374,7345,4233,7362,4088,7368,3940,7362,3792,7345,3647,7316,3506,7276,3369,7226,3237,7167,3110,7098,2988,7020,2873,6933,2764,6839,2663,6737,2568,6629,2482,6513,2404,6392,2335,6265,2275,6133,2225,5996,2186,5855,2157,5757,2145e" filled="t" fillcolor="#AED4EE" stroked="f">
                <v:path arrowok="t"/>
                <v:fill/>
              </v:shape>
            </v:group>
            <v:group style="position:absolute;left:3755;top:2133;width:2002;height:1807" coordorigin="3755,2133" coordsize="2002,1807">
              <v:shape style="position:absolute;left:3755;top:2133;width:2002;height:1807" coordorigin="3755,2133" coordsize="2002,1807" path="m5562,2133l5414,2139,5269,2157,5128,2186,4991,2225,4859,2275,4732,2335,4610,2404,4495,2482,4386,2568,4285,2663,4190,2764,4104,2873,4026,2988,3957,3110,3897,3237,3847,3369,3808,3506,3779,3647,3761,3792,3755,3940,3766,3940,3772,3793,3790,3649,3818,3509,3858,3373,3907,3242,3967,3115,4035,2995,4113,2880,4198,2772,4292,2671,4393,2577,4501,2491,4616,2414,4737,2345,4863,2286,4994,2236,5130,2197,5270,2168,5414,2151,5561,2145,5757,2145,5710,2139,5562,2133e" filled="t" fillcolor="#AED4EE" stroked="f">
                <v:path arrowok="t"/>
                <v:fill/>
              </v:shape>
            </v:group>
            <v:group style="position:absolute;left:3744;top:3939;width:2019;height:1819" coordorigin="3744,3939" coordsize="2019,1819">
              <v:shape style="position:absolute;left:3744;top:3939;width:2019;height:1819" coordorigin="3744,3939" coordsize="2019,1819" path="m3755,3939l3744,3940,3750,4089,3768,4235,3797,4377,3836,4514,3887,4647,3947,4775,4016,4897,4095,5013,4182,5123,4276,5225,4379,5320,4488,5407,4604,5485,4727,5555,4854,5615,4987,5665,5125,5705,5267,5734,5413,5752,5562,5758,5711,5752,5763,5746,5561,5746,5413,5740,5268,5722,5127,5693,4991,5653,4858,5604,4731,5544,4610,5475,4495,5397,4386,5311,4284,5216,4190,5114,4103,5006,4026,4890,3956,4769,3897,4642,3847,4510,3807,4373,3778,4232,3761,4087,3755,3939e" filled="t" fillcolor="#AED4EE" stroked="f">
                <v:path arrowok="t"/>
                <v:fill/>
              </v:shape>
            </v:group>
            <v:group style="position:absolute;left:5561;top:2132;width:1819;height:3613" coordorigin="5561,2132" coordsize="1819,3613">
              <v:shape style="position:absolute;left:5561;top:2132;width:1819;height:3613" coordorigin="5561,2132" coordsize="1819,3613" path="m5748,2132l5561,2132,5709,2138,5854,2156,5995,2185,6132,2224,6264,2274,6391,2334,6513,2403,6628,2481,6737,2567,6839,2662,6933,2763,7019,2872,7097,2988,7166,3109,7226,3236,7276,3368,7315,3505,7344,3646,7362,3791,7368,3939,7362,4087,7344,4232,7315,4373,7276,4510,7226,4642,7166,4769,7097,4890,7019,5006,6933,5114,6839,5216,6737,5311,6628,5397,6513,5475,6391,5544,6264,5604,6132,5653,5995,5693,5854,5722,5709,5740,5561,5746,5763,5746,5857,5734,5999,5705,6136,5665,6269,5615,6397,5555,6519,5485,6635,5407,6745,5320,6847,5225,6942,5123,7029,5013,7107,4897,7177,4775,7237,4647,7287,4514,7327,4377,7356,4235,7374,4089,7380,3940,7374,3791,7356,3645,7327,3503,7287,3365,7237,3232,7177,3105,7107,2982,7029,2866,6942,2757,6847,2654,6745,2560,6635,2473,6519,2394,6397,2325,6269,2265,6136,2215,5999,2175,5857,2146,5748,2132e" filled="t" fillcolor="#AED4EE" stroked="f">
                <v:path arrowok="t"/>
                <v:fill/>
              </v:shape>
            </v:group>
            <v:group style="position:absolute;left:3744;top:2122;width:2004;height:1818" coordorigin="3744,2122" coordsize="2004,1818">
              <v:shape style="position:absolute;left:3744;top:2122;width:2004;height:1818" coordorigin="3744,2122" coordsize="2004,1818" path="m5562,2122l5413,2128,5267,2146,5125,2175,4987,2215,4854,2265,4727,2325,4604,2394,4488,2473,4379,2560,4276,2654,4182,2757,4095,2866,4016,2982,3947,3105,3887,3232,3836,3365,3797,3503,3768,3645,3750,3791,3744,3940,3755,3939,3761,3791,3778,3646,3807,3505,3847,3368,3897,3236,3956,3109,4026,2988,4103,2872,4190,2763,4284,2662,4386,2567,4495,2481,4610,2403,4731,2334,4858,2274,4991,2224,5127,2185,5268,2156,5413,2138,5561,2132,5748,2132,5711,2128,5562,2122e" filled="t" fillcolor="#AED4EE" stroked="f">
                <v:path arrowok="t"/>
                <v:fill/>
              </v:shape>
            </v:group>
            <v:group style="position:absolute;left:3732;top:3940;width:2021;height:1830" coordorigin="3732,3940" coordsize="2021,1830">
              <v:shape style="position:absolute;left:3732;top:3940;width:2021;height:1830" coordorigin="3732,3940" coordsize="2021,1830" path="m3732,3940l3738,4090,3756,4237,3786,4379,3826,4518,3876,4652,3937,4780,4007,4903,4085,5020,4173,5130,4268,5233,4371,5329,4482,5416,4598,5495,4721,5565,4850,5626,4984,5676,5122,5716,5265,5745,5412,5763,5562,5769,5712,5763,5754,5758,5561,5758,5412,5752,5267,5734,5125,5705,4987,5665,4854,5615,4726,5555,4604,5486,4488,5407,4378,5320,4276,5226,4181,5123,4094,5014,4016,4898,3946,4775,3886,4648,3836,4515,3796,4377,3767,4235,3749,4089,3743,3940,3732,3940e" filled="t" fillcolor="#AED4EE" stroked="f">
                <v:path arrowok="t"/>
                <v:fill/>
              </v:shape>
            </v:group>
            <v:group style="position:absolute;left:5561;top:2122;width:1830;height:3636" coordorigin="5561,2122" coordsize="1830,3636">
              <v:shape style="position:absolute;left:5561;top:2122;width:1830;height:3636" coordorigin="5561,2122" coordsize="1830,3636" path="m5758,2122l5561,2122,5710,2128,5856,2146,5998,2175,6136,2215,6269,2265,6397,2325,6519,2395,6635,2473,6744,2560,6847,2655,6942,2757,7029,2867,7107,2983,7176,3105,7237,3233,7287,3366,7327,3503,7356,3645,7373,3791,7379,3940,7373,4089,7356,4235,7327,4377,7287,4515,7237,4648,7176,4775,7107,4898,7029,5014,6942,5123,6847,5226,6744,5320,6635,5407,6519,5486,6397,5555,6269,5615,6136,5665,5998,5705,5856,5734,5710,5752,5561,5758,5754,5758,5858,5745,6001,5716,6140,5676,6274,5626,6402,5565,6525,5495,6642,5416,6752,5329,6855,5233,6951,5130,7038,5020,7117,4903,7187,4780,7248,4652,7298,4518,7338,4379,7367,4237,7385,4090,7391,3940,7385,3790,7367,3643,7338,3500,7298,3362,7248,3228,7187,3099,7117,2976,7038,2860,6951,2749,6855,2646,6752,2551,6642,2463,6525,2385,6402,2315,6274,2254,6140,2204,6001,2164,5858,2134,5758,2122e" filled="t" fillcolor="#AED4EE" stroked="f">
                <v:path arrowok="t"/>
                <v:fill/>
              </v:shape>
            </v:group>
            <v:group style="position:absolute;left:3732;top:2110;width:2026;height:1830" coordorigin="3732,2110" coordsize="2026,1830">
              <v:shape style="position:absolute;left:3732;top:2110;width:2026;height:1830" coordorigin="3732,2110" coordsize="2026,1830" path="m5562,2110l5412,2116,5265,2134,5122,2164,4984,2204,4850,2254,4721,2315,4598,2385,4482,2463,4371,2551,4268,2646,4173,2749,4085,2860,4007,2976,3937,3099,3876,3228,3826,3362,3786,3500,3756,3643,3738,3790,3732,3940,3743,3940,3749,3791,3767,3645,3796,3503,3836,3366,3886,3233,3946,3105,4016,2983,4094,2867,4181,2757,4276,2655,4378,2560,4488,2473,4604,2395,4726,2325,4854,2265,4987,2215,5125,2175,5267,2146,5412,2128,5561,2122,5758,2122,5712,2116,5562,2110e" filled="t" fillcolor="#AED4EE" stroked="f">
                <v:path arrowok="t"/>
                <v:fill/>
              </v:shape>
            </v:group>
            <v:group style="position:absolute;left:3721;top:3940;width:2033;height:1841" coordorigin="3721,3940" coordsize="2033,1841">
              <v:shape style="position:absolute;left:3721;top:3940;width:2033;height:1841" coordorigin="3721,3940" coordsize="2033,1841" path="m3721,3940l3727,4091,3745,4238,3774,4382,3815,4522,3866,4656,3926,4786,3997,4909,4076,5027,4164,5138,4260,5241,4364,5337,4475,5425,4592,5505,4716,5575,4845,5636,4980,5687,5120,5727,5263,5757,5411,5775,5562,5781,5713,5775,5754,5770,5563,5770,5413,5764,5266,5746,5123,5716,4985,5676,4851,5626,4722,5565,4599,5495,4482,5417,4372,5329,4269,5234,4174,5131,4086,5020,4007,4904,3937,4781,3877,4652,3826,4518,3786,4380,3757,4237,3739,4090,3733,3940,3721,3940e" filled="t" fillcolor="#AED4EE" stroked="f">
                <v:path arrowok="t"/>
                <v:fill/>
              </v:shape>
            </v:group>
            <v:group style="position:absolute;left:5563;top:2111;width:1840;height:3659" coordorigin="5563,2111" coordsize="1840,3659">
              <v:shape style="position:absolute;left:5563;top:2111;width:1840;height:3659" coordorigin="5563,2111" coordsize="1840,3659" path="m5759,2111l5563,2111,5713,2117,5859,2135,6002,2164,6141,2204,6274,2254,6403,2315,6526,2385,6643,2464,6753,2551,6856,2647,6952,2750,7039,2860,7118,2977,7188,3100,7248,3228,7299,3362,7339,3501,7368,3644,7386,3790,7392,3940,7386,4090,7368,4237,7339,4380,7299,4518,7248,4652,7188,4781,7118,4904,7039,5020,6952,5131,6856,5234,6753,5329,6643,5417,6526,5495,6403,5565,6274,5626,6141,5676,6002,5716,5859,5746,5713,5764,5563,5770,5754,5770,5860,5757,6004,5727,6144,5687,6278,5636,6408,5575,6531,5505,6649,5425,6760,5337,6863,5241,6959,5138,7047,5027,7127,4909,7197,4786,7258,4656,7309,4522,7349,4382,7379,4238,7397,4091,7403,3940,7397,3789,7379,3641,7349,3498,7309,3358,7258,3224,7197,3094,7127,2970,7047,2853,6959,2742,6863,2638,6760,2542,6649,2454,6531,2375,6408,2305,6278,2244,6144,2193,6004,2152,5860,2123,5759,2111e" filled="t" fillcolor="#AED4EE" stroked="f">
                <v:path arrowok="t"/>
                <v:fill/>
              </v:shape>
            </v:group>
            <v:group style="position:absolute;left:3721;top:2099;width:2038;height:1841" coordorigin="3721,2099" coordsize="2038,1841">
              <v:shape style="position:absolute;left:3721;top:2099;width:2038;height:1841" coordorigin="3721,2099" coordsize="2038,1841" path="m5562,2099l5411,2105,5263,2123,5120,2152,4980,2193,4845,2244,4716,2305,4592,2375,4475,2454,4364,2542,4260,2638,4164,2742,4076,2853,3997,2970,3926,3094,3866,3224,3815,3358,3774,3498,3745,3641,3727,3789,3721,3940,3733,3940,3739,3790,3757,3644,3786,3501,3826,3362,3877,3228,3937,3100,4007,2977,4086,2860,4174,2750,4269,2647,4372,2551,4482,2464,4599,2385,4722,2315,4851,2254,4985,2204,5123,2164,5266,2135,5413,2117,5563,2111,5759,2111,5713,2105,5562,2099e" filled="t" fillcolor="#AED4EE" stroked="f">
                <v:path arrowok="t"/>
                <v:fill/>
              </v:shape>
            </v:group>
            <v:group style="position:absolute;left:3709;top:3940;width:2045;height:1852" coordorigin="3709,3940" coordsize="2045,1852">
              <v:shape style="position:absolute;left:3709;top:3940;width:2045;height:1852" coordorigin="3709,3940" coordsize="2045,1852" path="m3709,3940l3716,4092,3734,4240,3763,4385,3804,4525,3855,4661,3916,4791,3987,4915,4067,5034,4156,5145,4252,5250,4357,5346,4468,5435,4586,5515,4711,5585,4841,5647,4977,5698,5117,5738,5261,5768,5410,5786,5562,5792,5714,5786,5755,5781,5561,5781,5410,5775,5263,5757,5119,5728,4980,5687,4845,5636,4716,5576,4592,5505,4474,5426,4364,5338,4260,5242,4164,5138,4076,5027,3996,4910,3926,4786,3865,4657,3814,4522,3774,4382,3745,4239,3727,4091,3720,3940,3709,3940e" filled="t" fillcolor="#AED4EE" stroked="f">
                <v:path arrowok="t"/>
                <v:fill/>
              </v:shape>
            </v:group>
            <v:group style="position:absolute;left:5561;top:2099;width:1853;height:3682" coordorigin="5561,2099" coordsize="1853,3682">
              <v:shape style="position:absolute;left:5561;top:2099;width:1853;height:3682" coordorigin="5561,2099" coordsize="1853,3682" path="m5759,2099l5561,2099,5712,2105,5860,2123,6004,2153,6143,2193,6278,2244,6407,2305,6531,2375,6648,2455,6759,2543,6863,2639,6959,2742,7047,2853,7126,2971,7197,3094,7258,3224,7308,3358,7349,3498,7378,3642,7396,3789,7402,3940,7396,4091,7378,4239,7349,4382,7308,4522,7258,4657,7197,4786,7126,4910,7047,5027,6959,5138,6863,5242,6759,5338,6648,5426,6531,5505,6407,5576,6278,5636,6143,5687,6004,5728,5860,5757,5712,5775,5561,5781,5755,5781,5862,5768,6007,5738,6147,5698,6283,5647,6413,5585,6537,5515,6656,5435,6767,5346,6871,5250,6968,5145,7057,5034,7137,4915,7207,4791,7269,4661,7320,4525,7360,4385,7390,4240,7408,4092,7414,3940,7408,3788,7390,3640,7360,3495,7320,3355,7269,3219,7207,3089,7137,2964,7057,2846,6968,2735,6871,2630,6767,2534,6656,2445,6537,2365,6413,2294,6283,2233,6147,2182,6007,2141,5862,2112,5759,2099e" filled="t" fillcolor="#AED4EE" stroked="f">
                <v:path arrowok="t"/>
                <v:fill/>
              </v:shape>
            </v:group>
            <v:group style="position:absolute;left:3709;top:2087;width:2050;height:1853" coordorigin="3709,2087" coordsize="2050,1853">
              <v:shape style="position:absolute;left:3709;top:2087;width:2050;height:1853" coordorigin="3709,2087" coordsize="2050,1853" path="m5562,2087l5410,2094,5261,2112,5117,2141,4977,2182,4841,2233,4711,2294,4586,2365,4468,2445,4357,2534,4252,2630,4156,2735,4067,2846,3987,2964,3916,3089,3855,3219,3804,3355,3763,3495,3734,3640,3716,3788,3709,3940,3720,3940,3727,3789,3745,3642,3774,3498,3814,3358,3865,3224,3926,3094,3996,2971,4076,2853,4164,2742,4260,2639,4364,2543,4474,2455,4592,2375,4716,2305,4845,2244,4980,2193,5119,2153,5263,2123,5410,2105,5561,2099,5759,2099,5714,2094,5562,2087e" filled="t" fillcolor="#AED4EE" stroked="f">
                <v:path arrowok="t"/>
                <v:fill/>
              </v:shape>
            </v:group>
            <v:group style="position:absolute;left:3698;top:3939;width:2067;height:1865" coordorigin="3698,3939" coordsize="2067,1865">
              <v:shape style="position:absolute;left:3698;top:3939;width:2067;height:1865" coordorigin="3698,3939" coordsize="2067,1865" path="m3709,3939l3698,3940,3704,4093,3722,4242,3752,4388,3793,4529,3845,4665,3906,4796,3977,4921,4058,5040,4147,5153,4244,5258,4349,5355,4461,5444,4580,5524,4706,5596,4837,5657,4973,5709,5114,5749,5260,5779,5409,5798,5562,5804,5715,5798,5765,5791,5561,5791,5410,5785,5261,5767,5116,5737,4976,5697,4841,5646,4710,5584,4586,5514,4468,5434,4356,5345,4252,5249,4155,5144,4067,5033,3987,4914,3916,4790,3855,4660,3803,4524,3763,4384,3733,4239,3715,4091,3709,3939e" filled="t" fillcolor="#ADD2EC" stroked="f">
                <v:path arrowok="t"/>
                <v:fill/>
              </v:shape>
            </v:group>
            <v:group style="position:absolute;left:5561;top:2087;width:1864;height:3705" coordorigin="5561,2087" coordsize="1864,3705">
              <v:shape style="position:absolute;left:5561;top:2087;width:1864;height:3705" coordorigin="5561,2087" coordsize="1864,3705" path="m5750,2087l5561,2087,5713,2093,5862,2111,6006,2140,6147,2181,6282,2232,6412,2293,6537,2364,6655,2444,6767,2533,6871,2629,6968,2734,7056,2845,7136,2963,7207,3088,7268,3218,7319,3354,7360,3494,7389,3639,7408,3787,7414,3939,7408,4091,7389,4239,7360,4384,7319,4524,7268,4660,7207,4790,7136,4914,7056,5033,6968,5144,6871,5249,6767,5345,6655,5434,6537,5514,6412,5584,6282,5646,6147,5697,6006,5737,5862,5767,5713,5785,5561,5791,5765,5791,5864,5779,6010,5749,6151,5709,6287,5657,6418,5596,6543,5524,6662,5444,6775,5355,6880,5258,6977,5153,7066,5040,7146,4921,7218,4796,7279,4665,7331,4529,7371,4388,7401,4242,7419,4093,7426,3940,7419,3787,7401,3638,7371,3492,7331,3351,7279,3215,7218,3084,7146,2958,7066,2839,6977,2727,6880,2622,6775,2525,6662,2436,6543,2355,6418,2284,6287,2223,6151,2171,6010,2130,5864,2100,5750,2087e" filled="t" fillcolor="#ADD2EC" stroked="f">
                <v:path arrowok="t"/>
                <v:fill/>
              </v:shape>
            </v:group>
            <v:group style="position:absolute;left:3698;top:2076;width:2052;height:1864" coordorigin="3698,2076" coordsize="2052,1864">
              <v:shape style="position:absolute;left:3698;top:2076;width:2052;height:1864" coordorigin="3698,2076" coordsize="2052,1864" path="m5562,2076l5409,2082,5260,2100,5114,2130,4973,2171,4837,2223,4706,2284,4580,2355,4461,2436,4349,2525,4244,2622,4147,2727,4058,2839,3977,2958,3906,3084,3845,3215,3793,3351,3752,3492,3722,3638,3704,3787,3698,3940,3709,3939,3715,3787,3733,3639,3763,3494,3803,3354,3855,3218,3916,3088,3987,2963,4067,2845,4155,2734,4252,2629,4356,2533,4468,2444,4586,2364,4710,2293,4841,2232,4976,2181,5116,2140,5261,2111,5410,2093,5561,2087,5750,2087,5715,2082,5562,2076e" filled="t" fillcolor="#ADD2EC" stroked="f">
                <v:path arrowok="t"/>
                <v:fill/>
              </v:shape>
            </v:group>
            <v:group style="position:absolute;left:3687;top:3940;width:2069;height:1875" coordorigin="3687,3940" coordsize="2069,1875">
              <v:shape style="position:absolute;left:3687;top:3940;width:2069;height:1875" coordorigin="3687,3940" coordsize="2069,1875" path="m3687,3940l3693,4094,3711,4244,3741,4390,3782,4532,3834,4670,3896,4801,3968,4927,4049,5047,4138,5160,4236,5266,4342,5364,4455,5453,4574,5534,4700,5606,4832,5668,4969,5719,5111,5761,5258,5791,5408,5809,5562,5815,5716,5809,5756,5804,5561,5804,5409,5798,5259,5780,5114,5750,4972,5709,4836,5657,4705,5596,4580,5525,4461,5444,4349,5355,4244,5258,4146,5153,4057,5041,3977,4922,3906,4796,3844,4665,3793,4529,3752,4388,3722,4242,3704,4093,3698,3940,3687,3940e" filled="t" fillcolor="#ADD2EC" stroked="f">
                <v:path arrowok="t"/>
                <v:fill/>
              </v:shape>
            </v:group>
            <v:group style="position:absolute;left:5561;top:2076;width:1876;height:3728" coordorigin="5561,2076" coordsize="1876,3728">
              <v:shape style="position:absolute;left:5561;top:2076;width:1876;height:3728" coordorigin="5561,2076" coordsize="1876,3728" path="m5761,2076l5561,2076,5714,2083,5864,2101,6009,2131,6150,2171,6287,2223,6418,2284,6543,2356,6662,2436,6774,2525,6879,2622,6976,2727,7065,2840,7146,2959,7217,3084,7279,3215,7330,3351,7371,3492,7401,3638,7419,3787,7425,3940,7419,4093,7401,4242,7371,4388,7330,4529,7279,4665,7217,4796,7146,4922,7065,5041,6976,5153,6879,5258,6774,5355,6662,5444,6543,5525,6418,5596,6287,5657,6150,5709,6009,5750,5864,5780,5714,5798,5561,5804,5756,5804,5866,5791,6012,5761,6154,5719,6292,5668,6423,5606,6549,5534,6669,5453,6782,5364,6888,5266,6986,5160,7075,5047,7156,4927,7228,4801,7290,4670,7341,4532,7383,4390,7413,4244,7431,4094,7437,3940,7431,3786,7413,3636,7383,3489,7341,3347,7290,3210,7228,3078,7156,2952,7075,2833,6986,2720,6888,2614,6782,2516,6669,2427,6549,2346,6423,2274,6292,2212,6154,2160,6012,2119,5866,2089,5761,2076e" filled="t" fillcolor="#ADD2EC" stroked="f">
                <v:path arrowok="t"/>
                <v:fill/>
              </v:shape>
            </v:group>
            <v:group style="position:absolute;left:3687;top:2065;width:2074;height:1876" coordorigin="3687,2065" coordsize="2074,1876">
              <v:shape style="position:absolute;left:3687;top:2065;width:2074;height:1876" coordorigin="3687,2065" coordsize="2074,1876" path="m5562,2065l5408,2071,5258,2089,5111,2119,4969,2160,4832,2212,4700,2274,4574,2346,4455,2427,4342,2516,4236,2614,4138,2720,4049,2833,3968,2952,3896,3078,3834,3210,3782,3347,3741,3489,3711,3636,3693,3786,3687,3940,3698,3940,3704,3787,3722,3638,3752,3492,3793,3351,3844,3215,3906,3084,3977,2959,4057,2840,4146,2727,4244,2622,4349,2525,4461,2436,4580,2356,4705,2284,4836,2223,4972,2171,5114,2131,5259,2101,5409,2083,5561,2076,5761,2076,5716,2071,5562,2065e" filled="t" fillcolor="#ADD2EC" stroked="f">
                <v:path arrowok="t"/>
                <v:fill/>
              </v:shape>
            </v:group>
            <v:group style="position:absolute;left:3675;top:3940;width:2081;height:1887" coordorigin="3675,3940" coordsize="2081,1887">
              <v:shape style="position:absolute;left:3675;top:3940;width:2081;height:1887" coordorigin="3675,3940" coordsize="2081,1887" path="m3675,3940l3681,4095,3700,4246,3730,4393,3771,4536,3823,4674,3886,4807,3958,4933,4039,5054,4129,5167,4228,5274,4334,5372,4448,5462,4568,5544,4695,5616,4828,5678,4966,5730,5109,5772,5256,5802,5407,5820,5562,5827,5716,5820,5757,5815,5563,5815,5409,5809,5259,5791,5112,5761,4970,5720,4833,5668,4701,5606,4575,5534,4455,5453,4342,5364,4237,5266,4139,5160,4049,5047,3968,4928,3897,4802,3835,4670,3783,4533,3742,4391,3712,4244,3694,4094,3687,3940,3675,3940e" filled="t" fillcolor="#ADD2EC" stroked="f">
                <v:path arrowok="t"/>
                <v:fill/>
              </v:shape>
            </v:group>
            <v:group style="position:absolute;left:5563;top:2065;width:1886;height:3751" coordorigin="5563,2065" coordsize="1886,3751">
              <v:shape style="position:absolute;left:5563;top:2065;width:1886;height:3751" coordorigin="5563,2065" coordsize="1886,3751" path="m5761,2065l5563,2065,5716,2071,5867,2089,6013,2119,6155,2161,6292,2212,6424,2274,6550,2346,6670,2427,6783,2516,6888,2614,6986,2720,7076,2833,7157,2953,7228,3079,7290,3210,7342,3348,7383,3490,7413,3636,7432,3786,7438,3940,7432,4094,7413,4244,7383,4391,7342,4533,7290,4670,7228,4802,7157,4928,7076,5047,6986,5160,6888,5266,6783,5364,6670,5453,6550,5534,6424,5606,6292,5668,6155,5720,6013,5761,5867,5791,5716,5809,5563,5815,5757,5815,5868,5802,6015,5772,6158,5730,6296,5678,6429,5616,6555,5544,6676,5462,6789,5372,6896,5274,6994,5167,7084,5054,7166,4933,7238,4807,7300,4674,7352,4536,7394,4393,7424,4246,7442,4095,7449,3940,7442,3785,7424,3634,7394,3487,7352,3344,7300,3206,7238,3073,7166,2946,7084,2826,6994,2712,6896,2606,6789,2508,6676,2417,6555,2336,6429,2264,6296,2202,6158,2149,6015,2108,5868,2078,5761,2065e" filled="t" fillcolor="#ADD2EC" stroked="f">
                <v:path arrowok="t"/>
                <v:fill/>
              </v:shape>
            </v:group>
            <v:group style="position:absolute;left:3675;top:2053;width:2086;height:1887" coordorigin="3675,2053" coordsize="2086,1887">
              <v:shape style="position:absolute;left:3675;top:2053;width:2086;height:1887" coordorigin="3675,2053" coordsize="2086,1887" path="m5562,2053l5407,2059,5256,2078,5109,2108,4966,2149,4828,2202,4695,2264,4568,2336,4448,2417,4334,2508,4228,2606,4129,2712,4039,2826,3958,2946,3886,3073,3823,3206,3771,3344,3730,3487,3700,3634,3681,3785,3675,3940,3687,3940,3694,3786,3712,3636,3742,3490,3783,3348,3835,3210,3897,3079,3968,2953,4049,2833,4139,2720,4237,2614,4342,2516,4455,2427,4575,2346,4701,2274,4833,2212,4970,2161,5112,2119,5259,2089,5409,2071,5563,2065,5761,2065,5716,2059,5562,2053e" filled="t" fillcolor="#ADD2EC" stroked="f">
                <v:path arrowok="t"/>
                <v:fill/>
              </v:shape>
            </v:group>
            <v:group style="position:absolute;left:3664;top:3940;width:2094;height:1898" coordorigin="3664,3940" coordsize="2094,1898">
              <v:shape style="position:absolute;left:3664;top:3940;width:2094;height:1898" coordorigin="3664,3940" coordsize="2094,1898" path="m3664,3940l3670,4095,3689,4248,3719,4396,3761,4540,3813,4678,3876,4812,3948,4939,4030,5061,4121,5175,4220,5282,4327,5381,4441,5472,4562,5553,4690,5626,4823,5689,4962,5741,5106,5783,5254,5813,5406,5832,5562,5838,5717,5832,5757,5827,5563,5827,5408,5821,5257,5802,5109,5772,4966,5731,4828,5678,4696,5616,4569,5544,4449,5463,4335,5372,4229,5274,4130,5168,4040,5054,3959,4934,3887,4807,3824,4674,3772,4536,3731,4393,3701,4246,3682,4095,3676,3940,3664,3940e" filled="t" fillcolor="#ACD2EC" stroked="f">
                <v:path arrowok="t"/>
                <v:fill/>
              </v:shape>
            </v:group>
            <v:group style="position:absolute;left:5563;top:2053;width:1897;height:3773" coordorigin="5563,2053" coordsize="1897,3773">
              <v:shape style="position:absolute;left:5563;top:2053;width:1897;height:3773" coordorigin="5563,2053" coordsize="1897,3773" path="m5762,2053l5563,2053,5717,2060,5868,2078,6016,2108,6159,2150,6297,2202,6429,2264,6556,2336,6677,2418,6790,2508,6896,2606,6995,2713,7085,2826,7166,2947,7239,3073,7301,3206,7353,3344,7394,3487,7425,3634,7443,3785,7449,3940,7443,4095,7425,4246,7394,4393,7353,4536,7301,4674,7239,4807,7166,4934,7085,5054,6995,5168,6896,5274,6790,5372,6677,5463,6556,5544,6429,5616,6297,5678,6159,5731,6016,5772,5868,5802,5717,5821,5563,5827,5757,5827,5870,5813,6018,5783,6162,5741,6300,5689,6434,5626,6561,5553,6683,5472,6797,5381,6904,5282,7003,5175,7094,5061,7175,4939,7248,4812,7311,4678,7363,4540,7405,4396,7435,4248,7454,4095,7460,3940,7454,3784,7435,3632,7405,3484,7363,3340,7311,3201,7248,3068,7175,2940,7094,2819,7003,2705,6904,2598,6797,2499,6683,2408,6561,2326,6434,2254,6300,2191,6162,2139,6018,2097,5870,2067,5762,2053e" filled="t" fillcolor="#ACD2EC" stroked="f">
                <v:path arrowok="t"/>
                <v:fill/>
              </v:shape>
            </v:group>
            <v:group style="position:absolute;left:3664;top:2042;width:2098;height:1898" coordorigin="3664,2042" coordsize="2098,1898">
              <v:shape style="position:absolute;left:3664;top:2042;width:2098;height:1898" coordorigin="3664,2042" coordsize="2098,1898" path="m5562,2042l5406,2048,5254,2067,5106,2097,4962,2139,4823,2191,4690,2254,4562,2326,4441,2408,4327,2499,4220,2598,4121,2705,4030,2819,3948,2940,3876,3068,3813,3201,3761,3340,3719,3484,3689,3632,3670,3784,3664,3940,3676,3940,3682,3785,3701,3634,3731,3487,3772,3344,3824,3206,3887,3073,3959,2947,4040,2826,4130,2713,4229,2606,4335,2508,4449,2418,4569,2336,4696,2264,4828,2202,4966,2150,5109,2108,5257,2078,5408,2060,5563,2053,5762,2053,5717,2048,5562,2042e" filled="t" fillcolor="#ACD2EC" stroked="f">
                <v:path arrowok="t"/>
                <v:fill/>
              </v:shape>
            </v:group>
            <v:group style="position:absolute;left:3652;top:3939;width:2115;height:1910" coordorigin="3652,3939" coordsize="2115,1910">
              <v:shape style="position:absolute;left:3652;top:3939;width:2115;height:1910" coordorigin="3652,3939" coordsize="2115,1910" path="m3663,3939l3652,3940,3659,4096,3677,4249,3708,4399,3750,4543,3802,4683,3866,4817,3938,4946,4021,5067,4112,5182,4212,5290,4319,5390,4434,5481,4556,5563,4685,5636,4819,5699,4958,5752,5103,5794,5252,5824,5405,5843,5562,5849,5718,5843,5768,5837,5561,5837,5406,5831,5254,5812,5105,5782,4962,5740,4823,5688,4689,5625,4562,5553,4441,5471,4326,5380,4219,5281,4120,5174,4030,5060,3948,4939,3875,4811,3812,4678,3760,4539,3718,4395,3688,4247,3670,4095,3663,3939e" filled="t" fillcolor="#ACD2EC" stroked="f">
                <v:path arrowok="t"/>
                <v:fill/>
              </v:shape>
            </v:group>
            <v:group style="position:absolute;left:5561;top:2041;width:1910;height:3796" coordorigin="5561,2041" coordsize="1910,3796">
              <v:shape style="position:absolute;left:5561;top:2041;width:1910;height:3796" coordorigin="5561,2041" coordsize="1910,3796" path="m5753,2041l5561,2041,5717,2047,5869,2066,6017,2096,6161,2138,6300,2190,6433,2253,6561,2325,6682,2407,6796,2498,6903,2597,7002,2704,7093,2818,7175,2939,7248,3067,7310,3200,7363,3339,7404,3483,7435,3631,7453,3783,7459,3939,7453,4095,7435,4247,7404,4395,7363,4539,7310,4678,7248,4811,7175,4939,7093,5060,7002,5174,6903,5281,6796,5380,6682,5471,6561,5553,6433,5625,6300,5688,6161,5740,6017,5782,5869,5812,5717,5831,5561,5837,5768,5837,5871,5824,6021,5794,6165,5752,6305,5699,6439,5636,6567,5563,6689,5481,6804,5390,6912,5290,7012,5182,7103,5067,7185,4946,7258,4817,7321,4683,7374,4543,7416,4399,7446,4249,7465,4096,7471,3940,7465,3783,7446,3630,7416,3481,7374,3337,7321,3197,7258,3063,7185,2934,7103,2812,7012,2697,6912,2590,6804,2490,6689,2399,6567,2317,6439,2244,6305,2180,6165,2128,6021,2086,5871,2055,5753,2041e" filled="t" fillcolor="#ACD2EC" stroked="f">
                <v:path arrowok="t"/>
                <v:fill/>
              </v:shape>
            </v:group>
            <v:group style="position:absolute;left:3652;top:2030;width:2100;height:1910" coordorigin="3652,2030" coordsize="2100,1910">
              <v:shape style="position:absolute;left:3652;top:2030;width:2100;height:1910" coordorigin="3652,2030" coordsize="2100,1910" path="m5562,2030l5405,2037,5252,2055,5103,2086,4958,2128,4819,2180,4685,2244,4556,2317,4434,2399,4319,2490,4212,2590,4112,2697,4021,2812,3938,2934,3866,3063,3802,3197,3750,3337,3708,3481,3677,3630,3659,3783,3652,3940,3663,3939,3670,3783,3688,3631,3718,3483,3760,3339,3812,3200,3875,3067,3948,2939,4030,2818,4120,2704,4219,2597,4326,2498,4441,2407,4562,2325,4689,2253,4823,2190,4962,2138,5105,2096,5254,2066,5406,2047,5561,2041,5753,2041,5718,2037,5562,2030e" filled="t" fillcolor="#ACD2EC" stroked="f">
                <v:path arrowok="t"/>
                <v:fill/>
              </v:shape>
            </v:group>
            <v:group style="position:absolute;left:3641;top:3940;width:2118;height:1921" coordorigin="3641,3940" coordsize="2118,1921">
              <v:shape style="position:absolute;left:3641;top:3940;width:2118;height:1921" coordorigin="3641,3940" coordsize="2118,1921" path="m3641,3940l3647,4097,3666,4251,3697,4401,3739,4547,3792,4687,3855,4822,3929,4952,4012,5074,4103,5190,4204,5298,4312,5398,4428,5490,4550,5573,4679,5646,4814,5710,4955,5763,5100,5805,5250,5836,5404,5854,5562,5861,5719,5854,5759,5850,5561,5850,5405,5843,5252,5825,5103,5794,4958,5752,4818,5700,4684,5636,4556,5563,4434,5481,4319,5390,4211,5290,4112,5183,4020,5068,3938,4946,3865,4817,3802,4683,3749,4544,3707,4399,3677,4250,3658,4097,3652,3940,3641,3940e" filled="t" fillcolor="#ACD2EC" stroked="f">
                <v:path arrowok="t"/>
                <v:fill/>
              </v:shape>
            </v:group>
            <v:group style="position:absolute;left:5561;top:2031;width:1921;height:3819" coordorigin="5561,2031" coordsize="1921,3819">
              <v:shape style="position:absolute;left:5561;top:2031;width:1921;height:3819" coordorigin="5561,2031" coordsize="1921,3819" path="m5763,2031l5561,2031,5718,2037,5871,2056,6020,2086,6165,2128,6304,2181,6439,2244,6567,2317,6689,2399,6804,2490,6911,2590,7011,2698,7102,2813,7185,2935,7258,3063,7321,3197,7374,3337,7415,3481,7446,3631,7465,3784,7471,3940,7465,4097,7446,4250,7415,4399,7374,4544,7321,4683,7258,4817,7185,4946,7102,5068,7011,5183,6911,5290,6804,5390,6689,5481,6567,5563,6439,5636,6304,5700,6165,5752,6020,5794,5871,5825,5718,5843,5561,5850,5759,5850,5873,5836,6023,5805,6169,5763,6309,5710,6444,5646,6573,5573,6696,5490,6812,5398,6920,5298,7020,5190,7112,5074,7195,4952,7268,4822,7332,4687,7385,4547,7427,4401,7458,4251,7476,4097,7483,3940,7476,3782,7458,3628,7427,3478,7385,3333,7332,3192,7268,3057,7195,2928,7112,2806,7020,2690,6920,2582,6812,2481,6696,2390,6573,2307,6444,2233,6309,2170,6169,2117,6023,2075,5873,2044,5763,2031e" filled="t" fillcolor="#ACD2EC" stroked="f">
                <v:path arrowok="t"/>
                <v:fill/>
              </v:shape>
            </v:group>
            <v:group style="position:absolute;left:3641;top:2019;width:2122;height:1921" coordorigin="3641,2019" coordsize="2122,1921">
              <v:shape style="position:absolute;left:3641;top:2019;width:2122;height:1921" coordorigin="3641,2019" coordsize="2122,1921" path="m5562,2019l5404,2025,5250,2044,5100,2075,4955,2117,4814,2170,4679,2233,4550,2307,4428,2390,4312,2481,4204,2582,4103,2690,4012,2806,3929,2928,3855,3057,3792,3192,3739,3333,3697,3478,3666,3628,3647,3782,3641,3940,3652,3940,3658,3784,3677,3631,3707,3481,3749,3337,3802,3197,3865,3063,3938,2935,4020,2813,4112,2698,4211,2590,4319,2490,4434,2399,4556,2317,4684,2244,4818,2181,4958,2128,5103,2086,5252,2056,5405,2037,5561,2031,5763,2031,5719,2025,5562,2019e" filled="t" fillcolor="#ACD2EC" stroked="f">
                <v:path arrowok="t"/>
                <v:fill/>
              </v:shape>
            </v:group>
            <v:group style="position:absolute;left:3629;top:3940;width:2130;height:1932" coordorigin="3629,3940" coordsize="2130,1932">
              <v:shape style="position:absolute;left:3629;top:3940;width:2130;height:1932" coordorigin="3629,3940" coordsize="2130,1932" path="m3629,3940l3636,4098,3655,4253,3686,4404,3728,4550,3781,4692,3845,4828,3919,4958,4002,5081,4095,5197,4196,5306,4304,5407,4421,5499,4544,5583,4674,5656,4810,5720,4951,5774,5098,5816,5249,5847,5403,5866,5562,5872,5720,5866,5759,5861,5563,5861,5405,5855,5251,5836,5101,5805,4956,5763,4815,5710,4680,5647,4551,5573,4428,5490,4313,5399,4204,5298,4104,5190,4012,5074,3930,4952,3856,4823,3793,4688,3740,4547,3697,4402,3667,4252,3648,4098,3642,3940,3629,3940e" filled="t" fillcolor="#ACD1EC" stroked="f">
                <v:path arrowok="t"/>
                <v:fill/>
              </v:shape>
            </v:group>
            <v:group style="position:absolute;left:5563;top:2019;width:1932;height:3842" coordorigin="5563,2019" coordsize="1932,3842">
              <v:shape style="position:absolute;left:5563;top:2019;width:1932;height:3842" coordorigin="5563,2019" coordsize="1932,3842" path="m5764,2019l5563,2019,5720,2026,5874,2044,6024,2075,6170,2117,6310,2170,6445,2234,6574,2307,6697,2390,6813,2482,6921,2582,7021,2690,7113,2806,7196,2929,7269,3058,7333,3193,7386,3333,7428,3479,7458,3629,7477,3783,7484,3940,7477,4098,7458,4252,7428,4402,7386,4547,7333,4688,7269,4823,7196,4952,7113,5074,7021,5190,6921,5298,6813,5399,6697,5490,6574,5573,6445,5647,6310,5710,6170,5763,6024,5805,5874,5836,5720,5855,5563,5861,5759,5861,5875,5847,6026,5816,6172,5774,6314,5720,6450,5656,6580,5583,6703,5499,6819,5407,6928,5306,7029,5197,7121,5081,7205,4958,7278,4828,7342,4692,7396,4550,7438,4404,7469,4253,7488,4098,7494,3940,7488,3781,7469,3627,7438,3476,7396,3329,7342,3188,7278,3052,7205,2922,7121,2799,7029,2682,6928,2574,6819,2473,6703,2380,6580,2297,6450,2223,6314,2159,6172,2106,6026,2064,5875,2033,5764,2019e" filled="t" fillcolor="#ACD1EC" stroked="f">
                <v:path arrowok="t"/>
                <v:fill/>
              </v:shape>
            </v:group>
            <v:group style="position:absolute;left:3629;top:2007;width:2134;height:1933" coordorigin="3629,2007" coordsize="2134,1933">
              <v:shape style="position:absolute;left:3629;top:2007;width:2134;height:1933" coordorigin="3629,2007" coordsize="2134,1933" path="m5562,2007l5403,2014,5249,2033,5098,2064,4951,2106,4810,2159,4674,2223,4544,2297,4421,2380,4304,2473,4196,2574,4095,2682,4002,2799,3919,2922,3845,3052,3781,3188,3728,3329,3686,3476,3655,3627,3636,3781,3629,3940,3642,3940,3648,3783,3667,3629,3697,3479,3740,3333,3793,3193,3856,3058,3930,2929,4012,2806,4104,2690,4204,2582,4313,2482,4428,2390,4551,2307,4680,2234,4815,2170,4956,2117,5101,2075,5251,2044,5405,2026,5563,2019,5764,2019,5720,2014,5562,2007e" filled="t" fillcolor="#ACD1EC" stroked="f">
                <v:path arrowok="t"/>
                <v:fill/>
              </v:shape>
            </v:group>
            <v:group style="position:absolute;left:3618;top:3940;width:2142;height:1944" coordorigin="3618,3940" coordsize="2142,1944">
              <v:shape style="position:absolute;left:3618;top:3940;width:2142;height:1944" coordorigin="3618,3940" coordsize="2142,1944" path="m3618,3940l3624,4099,3643,4255,3674,4407,3717,4554,3771,4696,3835,4833,3909,4964,3993,5088,4086,5205,4188,5314,4297,5416,4414,5509,4538,5592,4669,5667,4805,5731,4948,5785,5095,5827,5247,5858,5402,5877,5562,5884,5721,5877,5760,5873,5563,5873,5404,5866,5249,5847,5098,5816,4952,5774,4811,5721,4675,5657,4545,5583,4422,5500,4305,5407,4196,5306,4095,5198,4003,5081,3920,4958,3846,4828,3782,4692,3729,4551,3686,4404,3655,4253,3637,4099,3630,3940,3618,3940e" filled="t" fillcolor="#ACD1EC" stroked="f">
                <v:path arrowok="t"/>
                <v:fill/>
              </v:shape>
            </v:group>
            <v:group style="position:absolute;left:5563;top:2008;width:1943;height:3865" coordorigin="5563,2008" coordsize="1943,3865">
              <v:shape style="position:absolute;left:5563;top:2008;width:1943;height:3865" coordorigin="5563,2008" coordsize="1943,3865" path="m5764,2008l5563,2008,5721,2014,5876,2033,6027,2064,6173,2106,6315,2160,6450,2224,6580,2297,6704,2381,6820,2473,6929,2574,7030,2683,7122,2799,7205,2922,7279,3052,7343,3188,7396,3330,7439,3476,7470,3627,7489,3782,7495,3940,7489,4099,7470,4253,7439,4404,7396,4551,7343,4692,7279,4828,7205,4958,7122,5081,7030,5198,6929,5306,6820,5407,6704,5500,6580,5583,6450,5657,6315,5721,6173,5774,6027,5816,5876,5847,5721,5866,5563,5873,5760,5873,5877,5858,6029,5827,6176,5785,6318,5731,6455,5667,6586,5592,6710,5509,6827,5416,6936,5314,7038,5205,7130,5088,7214,4964,7289,4833,7353,4696,7407,4554,7449,4407,7480,4255,7499,4099,7506,3940,7499,3781,7480,3625,7449,3473,7407,3326,7353,3183,7289,3047,7214,2916,7130,2792,7038,2675,6936,2566,6827,2464,6710,2371,6586,2287,6455,2213,6318,2149,6176,2095,6029,2053,5877,2021,5764,2008e" filled="t" fillcolor="#ACD1EC" stroked="f">
                <v:path arrowok="t"/>
                <v:fill/>
              </v:shape>
            </v:group>
            <v:group style="position:absolute;left:3618;top:1996;width:2146;height:1944" coordorigin="3618,1996" coordsize="2146,1944">
              <v:shape style="position:absolute;left:3618;top:1996;width:2146;height:1944" coordorigin="3618,1996" coordsize="2146,1944" path="m5562,1996l5402,2002,5247,2021,5095,2053,4948,2095,4805,2149,4669,2213,4538,2287,4414,2371,4297,2464,4188,2566,4086,2675,3993,2792,3909,2916,3835,3047,3771,3183,3717,3326,3674,3473,3643,3625,3624,3781,3618,3940,3630,3940,3637,3782,3655,3627,3686,3476,3729,3330,3782,3188,3846,3052,3920,2922,4003,2799,4095,2683,4196,2574,4305,2473,4422,2381,4545,2297,4675,2224,4811,2160,4952,2106,5098,2064,5249,2033,5404,2014,5563,2008,5764,2008,5721,2002,5562,1996e" filled="t" fillcolor="#ACD1EC" stroked="f">
                <v:path arrowok="t"/>
                <v:fill/>
              </v:shape>
            </v:group>
            <v:group style="position:absolute;left:3607;top:3940;width:2154;height:1955" coordorigin="3607,3940" coordsize="2154,1955">
              <v:shape style="position:absolute;left:3607;top:3940;width:2154;height:1955" coordorigin="3607,3940" coordsize="2154,1955" path="m3607,3940l3613,4100,3632,4257,3663,4410,3706,4558,3760,4701,3825,4838,3900,4970,3984,5094,4077,5212,4179,5322,4290,5424,4407,5518,4532,5602,4664,5677,4801,5741,4944,5795,5092,5838,5245,5870,5402,5889,5562,5895,5722,5889,5760,5884,5561,5884,5402,5878,5246,5859,5094,5827,4947,5785,4805,5731,4668,5667,4538,5593,4414,5509,4297,5416,4187,5314,4086,5205,3993,5088,3909,4964,3835,4833,3770,4697,3717,4554,3674,4407,3643,4255,3624,4100,3618,3940,3607,3940e" filled="t" fillcolor="#ABD1EC" stroked="f">
                <v:path arrowok="t"/>
                <v:fill/>
              </v:shape>
            </v:group>
            <v:group style="position:absolute;left:5561;top:1996;width:1956;height:3888" coordorigin="5561,1996" coordsize="1956,3888">
              <v:shape style="position:absolute;left:5561;top:1996;width:1956;height:3888" coordorigin="5561,1996" coordsize="1956,3888" path="m5765,1996l5561,1996,5721,2003,5877,2022,6028,2053,6176,2095,6318,2149,6454,2213,6585,2288,6709,2371,6826,2464,6936,2566,7037,2675,7130,2792,7214,2916,7288,3047,7352,3184,7406,3326,7449,3473,7480,3625,7499,3781,7505,3940,7499,4100,7480,4255,7449,4407,7406,4554,7352,4697,7288,4833,7214,4964,7130,5088,7037,5205,6936,5314,6826,5416,6709,5509,6585,5593,6454,5667,6318,5731,6176,5785,6028,5827,5877,5859,5721,5878,5561,5884,5760,5884,5879,5870,6032,5838,6180,5795,6323,5741,6460,5677,6592,5602,6716,5518,6834,5424,6944,5322,7046,5212,7140,5094,7224,4970,7299,4838,7363,4701,7417,4558,7460,4410,7492,4257,7511,4100,7517,3940,7511,3780,7492,3623,7460,3470,7417,3322,7363,3179,7299,3042,7224,2910,7140,2785,7046,2668,6944,2557,6834,2455,6716,2362,6592,2278,6460,2203,6323,2138,6180,2084,6032,2041,5879,2010,5765,1996e" filled="t" fillcolor="#ABD1EC" stroked="f">
                <v:path arrowok="t"/>
                <v:fill/>
              </v:shape>
            </v:group>
            <v:group style="position:absolute;left:3607;top:1985;width:2158;height:1956" coordorigin="3607,1985" coordsize="2158,1956">
              <v:shape style="position:absolute;left:3607;top:1985;width:2158;height:1956" coordorigin="3607,1985" coordsize="2158,1956" path="m5562,1985l5402,1991,5245,2010,5092,2041,4944,2084,4801,2138,4664,2203,4532,2278,4407,2362,4290,2455,4179,2557,4077,2668,3984,2785,3900,2910,3825,3042,3760,3179,3706,3322,3663,3470,3632,3623,3613,3780,3607,3940,3618,3940,3624,3781,3643,3625,3674,3473,3717,3326,3770,3184,3835,3047,3909,2916,3993,2792,4086,2675,4187,2566,4297,2464,4414,2371,4538,2288,4668,2213,4805,2149,4947,2095,5094,2053,5246,2022,5402,2003,5561,1996,5765,1996,5722,1991,5562,1985e" filled="t" fillcolor="#ABD1EC" stroked="f">
                <v:path arrowok="t"/>
                <v:fill/>
              </v:shape>
            </v:group>
            <v:group style="position:absolute;left:3595;top:3939;width:2176;height:1968" coordorigin="3595,3939" coordsize="2176,1968">
              <v:shape style="position:absolute;left:3595;top:3939;width:2176;height:1968" coordorigin="3595,3939" coordsize="2176,1968" path="m3606,3939l3595,3940,3602,4101,3621,4259,3652,4412,3695,4561,3750,4705,3815,4843,3890,4976,3975,5101,4069,5220,4171,5330,4282,5433,4401,5527,4526,5612,4658,5687,4797,5752,4940,5806,5089,5849,5243,5881,5401,5900,5562,5907,5723,5900,5771,5894,5561,5894,5401,5888,5244,5869,5092,5837,4944,5795,4801,5741,4663,5676,4532,5601,4407,5517,4289,5423,4179,5321,4077,5211,3983,5093,3899,4969,3824,4837,3760,4700,3706,4557,3663,4409,3632,4256,3613,4099,3606,3939e" filled="t" fillcolor="#ABD1EC" stroked="f">
                <v:path arrowok="t"/>
                <v:fill/>
              </v:shape>
            </v:group>
            <v:group style="position:absolute;left:5561;top:1984;width:1967;height:3911" coordorigin="5561,1984" coordsize="1967,3911">
              <v:shape style="position:absolute;left:5561;top:1984;width:1967;height:3911" coordorigin="5561,1984" coordsize="1967,3911" path="m5756,1984l5561,1984,5722,1990,5878,2009,6031,2041,6179,2083,6322,2137,6460,2202,6591,2277,6716,2361,6834,2455,6944,2557,7046,2667,7139,2784,7224,2909,7298,3041,7363,3178,7417,3321,7460,3469,7491,3622,7510,3779,7517,3939,7510,4099,7491,4256,7460,4409,7417,4557,7363,4700,7298,4837,7224,4969,7139,5093,7046,5211,6944,5321,6834,5423,6716,5517,6591,5601,6460,5676,6322,5741,6179,5795,6031,5837,5878,5869,5722,5888,5561,5894,5771,5894,5881,5881,6034,5849,6183,5806,6327,5752,6465,5687,6598,5612,6723,5527,6842,5433,6952,5330,7055,5220,7149,5101,7234,4976,7309,4843,7374,4705,7428,4561,7471,4412,7503,4259,7522,4101,7529,3940,7522,3779,7503,3621,7471,3467,7428,3318,7374,3175,7309,3036,7234,2904,7149,2779,7055,2660,6952,2549,6842,2447,6723,2353,6598,2268,6465,2193,6327,2128,6183,2073,6034,2030,5881,1999,5756,1984e" filled="t" fillcolor="#ABD1EC" stroked="f">
                <v:path arrowok="t"/>
                <v:fill/>
              </v:shape>
            </v:group>
            <v:group style="position:absolute;left:3595;top:1973;width:2161;height:1967" coordorigin="3595,1973" coordsize="2161,1967">
              <v:shape style="position:absolute;left:3595;top:1973;width:2161;height:1967" coordorigin="3595,1973" coordsize="2161,1967" path="m5562,1973l5401,1980,5243,1999,5089,2030,4940,2073,4797,2128,4658,2193,4526,2268,4401,2353,4282,2447,4171,2549,4069,2660,3975,2779,3890,2904,3815,3036,3750,3175,3695,3318,3652,3467,3621,3621,3602,3779,3595,3940,3606,3939,3613,3779,3632,3622,3663,3469,3706,3321,3760,3178,3824,3041,3899,2909,3983,2784,4077,2667,4179,2557,4289,2455,4407,2361,4532,2277,4663,2202,4801,2137,4944,2083,5092,2041,5244,2009,5401,1990,5561,1984,5756,1984,5723,1980,5562,1973e" filled="t" fillcolor="#ABD1EC" stroked="f">
                <v:path arrowok="t"/>
                <v:fill/>
              </v:shape>
            </v:group>
            <v:group style="position:absolute;left:3584;top:3940;width:2178;height:1978" coordorigin="3584,3940" coordsize="2178,1978">
              <v:shape style="position:absolute;left:3584;top:3940;width:2178;height:1978" coordorigin="3584,3940" coordsize="2178,1978" path="m3584,3940l3590,4102,3610,4261,3641,4415,3685,4565,3739,4710,3805,4849,3880,4982,3965,5108,4060,5227,4163,5338,4275,5442,4394,5536,4520,5622,4653,5697,4792,5762,4937,5817,5087,5861,5241,5892,5400,5911,5562,5918,5724,5911,5762,5907,5561,5907,5400,5900,5242,5881,5089,5850,4940,5807,4796,5752,4658,5687,4526,5612,4400,5527,4282,5433,4171,5331,4068,5220,3974,5101,3889,4976,3814,4844,3749,4705,3695,4562,3652,4413,3620,4259,3601,4101,3595,3940,3584,3940e" filled="t" fillcolor="#ABD1EC" stroked="f">
                <v:path arrowok="t"/>
                <v:fill/>
              </v:shape>
            </v:group>
            <v:group style="position:absolute;left:5561;top:1973;width:1979;height:3933" coordorigin="5561,1973" coordsize="1979,3933">
              <v:shape style="position:absolute;left:5561;top:1973;width:1979;height:3933" coordorigin="5561,1973" coordsize="1979,3933" path="m5766,1973l5561,1973,5723,1980,5880,1999,6034,2031,6183,2074,6327,2128,6465,2193,6597,2268,6723,2353,6841,2447,6952,2550,7054,2660,7148,2779,7233,2904,7308,3037,7373,3175,7428,3319,7471,3468,7502,3621,7522,3779,7528,3940,7522,4101,7502,4259,7471,4413,7428,4562,7373,4705,7308,4844,7233,4976,7148,5101,7054,5220,6952,5331,6841,5433,6723,5527,6597,5612,6465,5687,6327,5752,6183,5807,6034,5850,5880,5881,5723,5900,5561,5907,5762,5907,5883,5892,6037,5861,6187,5817,6332,5762,6471,5697,6604,5622,6730,5536,6849,5442,6960,5338,7064,5227,7158,5108,7243,4982,7319,4849,7384,4710,7439,4565,7482,4415,7514,4261,7533,4102,7540,3940,7533,3778,7514,3619,7482,3465,7439,3315,7384,3170,7319,3031,7243,2898,7158,2772,7064,2653,6960,2541,6849,2438,6730,2344,6604,2258,6471,2183,6332,2117,6187,2063,6037,2019,5883,1988,5766,1973e" filled="t" fillcolor="#ABD1EC" stroked="f">
                <v:path arrowok="t"/>
                <v:fill/>
              </v:shape>
            </v:group>
            <v:group style="position:absolute;left:3584;top:1962;width:2183;height:1978" coordorigin="3584,1962" coordsize="2183,1978">
              <v:shape style="position:absolute;left:3584;top:1962;width:2183;height:1978" coordorigin="3584,1962" coordsize="2183,1978" path="m5562,1962l5400,1968,5241,1988,5087,2019,4937,2063,4792,2117,4653,2183,4520,2258,4394,2344,4275,2438,4163,2541,4060,2653,3965,2772,3880,2898,3805,3031,3739,3170,3685,3315,3641,3465,3610,3619,3590,3778,3584,3940,3595,3940,3601,3779,3620,3621,3652,3468,3695,3319,3749,3175,3814,3037,3889,2904,3974,2779,4068,2660,4171,2550,4282,2447,4400,2353,4526,2268,4658,2193,4796,2128,4940,2074,5089,2031,5242,1999,5400,1980,5561,1973,5766,1973,5724,1968,5562,1962e" filled="t" fillcolor="#ABD1EC" stroked="f">
                <v:path arrowok="t"/>
                <v:fill/>
              </v:shape>
            </v:group>
            <v:group style="position:absolute;left:3572;top:3940;width:2190;height:1990" coordorigin="3572,3940" coordsize="2190,1990">
              <v:shape style="position:absolute;left:3572;top:3940;width:2190;height:1990" coordorigin="3572,3940" coordsize="2190,1990" path="m3572,3940l3579,4103,3598,4262,3630,4418,3674,4569,3729,4714,3794,4854,3870,4988,3956,5115,4051,5234,4155,5347,4267,5450,4387,5545,4514,5631,4648,5707,4788,5773,4933,5828,5084,5872,5239,5903,5399,5923,5562,5929,5725,5923,5762,5918,5563,5918,5400,5912,5242,5892,5087,5861,4938,5817,4793,5763,4654,5697,4521,5622,4395,5536,4275,5442,4164,5339,4061,5227,3966,5108,3881,4982,3805,4849,3740,4710,3685,4565,3642,4415,3610,4261,3591,4102,3584,3940,3572,3940e" filled="t" fillcolor="#AAD0EB" stroked="f">
                <v:path arrowok="t"/>
                <v:fill/>
              </v:shape>
            </v:group>
            <v:group style="position:absolute;left:5563;top:1962;width:1989;height:3956" coordorigin="5563,1962" coordsize="1989,3956">
              <v:shape style="position:absolute;left:5563;top:1962;width:1989;height:3956" coordorigin="5563,1962" coordsize="1989,3956" path="m5767,1962l5563,1962,5725,1969,5883,1988,6038,2020,6188,2063,6332,2118,6471,2183,6604,2258,6731,2344,6850,2438,6961,2542,7064,2653,7159,2772,7244,2898,7320,3031,7385,3170,7440,3315,7483,3465,7515,3619,7534,3778,7541,3940,7534,4102,7515,4261,7483,4415,7440,4565,7385,4710,7320,4849,7244,4982,7159,5108,7064,5227,6961,5339,6850,5442,6731,5536,6604,5622,6471,5697,6332,5763,6188,5817,6038,5861,5883,5892,5725,5912,5563,5918,5762,5918,5884,5903,6040,5872,6190,5828,6336,5773,6476,5707,6610,5631,6737,5545,6856,5450,6968,5347,7072,5234,7167,5115,7253,4988,7329,4854,7395,4714,7450,4569,7494,4418,7525,4262,7545,4103,7551,3940,7545,3777,7525,3617,7494,3462,7450,3311,7395,3166,7329,3026,7253,2892,7167,2765,7072,2645,6968,2533,6856,2429,6737,2334,6610,2248,6476,2172,6336,2107,6190,2052,6040,2008,5884,1976,5767,1962e" filled="t" fillcolor="#AAD0EB" stroked="f">
                <v:path arrowok="t"/>
                <v:fill/>
              </v:shape>
            </v:group>
            <v:group style="position:absolute;left:3572;top:1950;width:2195;height:1990" coordorigin="3572,1950" coordsize="2195,1990">
              <v:shape style="position:absolute;left:3572;top:1950;width:2195;height:1990" coordorigin="3572,1950" coordsize="2195,1990" path="m5562,1950l5399,1957,5239,1976,5084,2008,4933,2052,4788,2107,4648,2172,4514,2248,4387,2334,4267,2429,4155,2533,4051,2645,3956,2765,3870,2892,3794,3026,3729,3166,3674,3311,3630,3462,3598,3617,3579,3777,3572,3940,3584,3940,3591,3778,3610,3619,3642,3465,3685,3315,3740,3170,3805,3031,3881,2898,3966,2772,4061,2653,4164,2542,4275,2438,4395,2344,4521,2258,4654,2183,4793,2118,4938,2063,5087,2020,5242,1988,5400,1969,5563,1962,5767,1962,5725,1957,5562,1950e" filled="t" fillcolor="#AAD0EB" stroked="f">
                <v:path arrowok="t"/>
                <v:fill/>
              </v:shape>
            </v:group>
            <v:group style="position:absolute;left:3561;top:3940;width:2202;height:2001" coordorigin="3561,3940" coordsize="2202,2001">
              <v:shape style="position:absolute;left:3561;top:3940;width:2202;height:2001" coordorigin="3561,3940" coordsize="2202,2001" path="m3561,3940l3567,4104,3587,4264,3619,4421,3663,4572,3718,4719,3784,4859,3861,4994,3947,5121,4043,5242,4147,5355,4260,5459,4380,5555,4508,5641,4642,5717,4783,5784,4930,5839,5081,5883,5237,5915,5398,5934,5562,5941,5726,5934,5763,5930,5561,5930,5398,5923,5239,5904,5083,5872,4933,5828,4787,5773,4647,5708,4514,5632,4387,5546,4267,5451,4155,5347,4051,5235,3956,5115,3870,4988,3794,4854,3728,4714,3673,4569,3630,4418,3598,4263,3578,4103,3572,3940,3561,3940e" filled="t" fillcolor="#AAD0EB" stroked="f">
                <v:path arrowok="t"/>
                <v:fill/>
              </v:shape>
            </v:group>
            <v:group style="position:absolute;left:5561;top:1951;width:2001;height:3979" coordorigin="5561,1951" coordsize="2001,3979">
              <v:shape style="position:absolute;left:5561;top:1951;width:2001;height:3979" coordorigin="5561,1951" coordsize="2001,3979" path="m5768,1951l5561,1951,5724,1957,5884,1977,6039,2008,6190,2052,6336,2107,6475,2173,6609,2249,6736,2335,6856,2430,6968,2534,7072,2646,7167,2765,7253,2892,7329,3026,7395,3166,7449,3311,7493,3462,7525,3618,7544,3777,7551,3940,7544,4103,7525,4263,7493,4418,7449,4569,7395,4714,7329,4854,7253,4988,7167,5115,7072,5235,6968,5347,6856,5451,6736,5546,6609,5632,6475,5708,6336,5773,6190,5828,6039,5872,5884,5904,5724,5923,5561,5930,5763,5930,5886,5915,6043,5883,6194,5839,6340,5784,6481,5717,6616,5641,6743,5555,6864,5459,6977,5355,7081,5242,7177,5121,7263,4994,7339,4859,7406,4719,7461,4572,7505,4421,7537,4264,7556,4104,7563,3940,7556,3776,7537,3615,7505,3459,7461,3308,7406,3161,7339,3021,7263,2886,7177,2758,7081,2638,6977,2525,6864,2421,6743,2325,6616,2239,6481,2162,6340,2096,6194,2041,6043,1997,5886,1965,5768,1951e" filled="t" fillcolor="#AAD0EB" stroked="f">
                <v:path arrowok="t"/>
                <v:fill/>
              </v:shape>
            </v:group>
            <v:group style="position:absolute;left:3561;top:1939;width:2207;height:2001" coordorigin="3561,1939" coordsize="2207,2001">
              <v:shape style="position:absolute;left:3561;top:1939;width:2207;height:2001" coordorigin="3561,1939" coordsize="2207,2001" path="m5562,1939l5398,1945,5237,1965,5081,1997,4930,2041,4783,2096,4642,2162,4508,2239,4380,2325,4260,2421,4147,2525,4043,2638,3947,2758,3861,2886,3784,3021,3718,3161,3663,3308,3619,3459,3587,3615,3567,3776,3561,3940,3572,3940,3578,3777,3598,3618,3630,3462,3673,3311,3728,3166,3794,3026,3870,2892,3956,2765,4051,2646,4155,2534,4267,2430,4387,2335,4514,2249,4647,2173,4787,2107,4933,2052,5083,2008,5239,1977,5398,1957,5561,1951,5768,1951,5726,1945,5562,1939e" filled="t" fillcolor="#AAD0EB" stroked="f">
                <v:path arrowok="t"/>
                <v:fill/>
              </v:shape>
            </v:group>
            <v:group style="position:absolute;left:3549;top:3939;width:2224;height:2013" coordorigin="3549,3939" coordsize="2224,2013">
              <v:shape style="position:absolute;left:3549;top:3939;width:2224;height:2013" coordorigin="3549,3939" coordsize="2224,2013" path="m3560,3939l3549,3940,3556,4105,3576,4266,3608,4423,3652,4576,3708,4723,3774,4864,3851,5000,3938,5128,4034,5249,4139,5363,4252,5468,4374,5564,4502,5651,4637,5728,4779,5794,4926,5850,5078,5894,5236,5926,5397,5946,5562,5952,5727,5946,5773,5940,5561,5940,5397,5933,5237,5914,5081,5882,4929,5838,4783,5783,4642,5717,4508,5640,4380,5554,4259,5458,4147,5354,4042,5241,3947,5120,3860,4993,3784,4858,3718,4718,3662,4571,3619,4420,3587,4263,3567,4103,3560,3939e" filled="t" fillcolor="#A9CFEB" stroked="f">
                <v:path arrowok="t"/>
                <v:fill/>
              </v:shape>
            </v:group>
            <v:group style="position:absolute;left:5561;top:1938;width:2013;height:4002" coordorigin="5561,1938" coordsize="2013,4002">
              <v:shape style="position:absolute;left:5561;top:1938;width:2013;height:4002" coordorigin="5561,1938" coordsize="2013,4002" path="m5758,1938l5561,1938,5725,1945,5886,1964,6042,1996,6194,2040,6340,2095,6481,2161,6615,2238,6743,2324,6863,2420,6976,2524,7081,2637,7176,2757,7262,2885,7339,3020,7405,3160,7460,3307,7504,3458,7536,3615,7556,3775,7562,3939,7556,4103,7536,4263,7504,4420,7460,4571,7405,4718,7339,4858,7262,4993,7176,5120,7081,5241,6976,5354,6863,5458,6743,5554,6615,5640,6481,5717,6340,5783,6194,5838,6042,5882,5886,5914,5725,5933,5561,5940,5773,5940,5888,5926,6045,5894,6198,5850,6345,5794,6486,5728,6622,5651,6750,5564,6871,5468,6985,5363,7090,5249,7186,5128,7273,5000,7350,4864,7416,4723,7472,4576,7516,4423,7548,4266,7568,4105,7574,3940,7568,3775,7548,3614,7516,3456,7472,3304,7416,3157,7350,3015,7273,2880,7186,2752,7090,2630,6985,2517,6871,2412,6750,2316,6622,2229,6486,2152,6345,2086,6198,2030,6045,1986,5888,1954,5758,1938e" filled="t" fillcolor="#A9CFEB" stroked="f">
                <v:path arrowok="t"/>
                <v:fill/>
              </v:shape>
            </v:group>
            <v:group style="position:absolute;left:3549;top:1927;width:2209;height:2012" coordorigin="3549,1927" coordsize="2209,2012">
              <v:shape style="position:absolute;left:3549;top:1927;width:2209;height:2012" coordorigin="3549,1927" coordsize="2209,2012" path="m5562,1927l5397,1934,5236,1954,5078,1986,4926,2030,4779,2086,4637,2152,4502,2229,4374,2316,4252,2412,4139,2517,4034,2630,3938,2752,3851,2880,3774,3015,3708,3157,3652,3304,3608,3456,3576,3614,3556,3775,3549,3940,3560,3939,3567,3775,3587,3615,3619,3458,3662,3307,3718,3160,3784,3020,3860,2885,3947,2757,4042,2637,4147,2524,4259,2420,4380,2324,4508,2238,4642,2161,4783,2095,4929,2040,5081,1996,5237,1964,5397,1945,5561,1938,5758,1938,5727,1934,5562,1927e" filled="t" fillcolor="#A9CFEB" stroked="f">
                <v:path arrowok="t"/>
                <v:fill/>
              </v:shape>
            </v:group>
            <v:group style="position:absolute;left:3538;top:3940;width:2226;height:2024" coordorigin="3538,3940" coordsize="2226,2024">
              <v:shape style="position:absolute;left:3538;top:3940;width:2226;height:2024" coordorigin="3538,3940" coordsize="2226,2024" path="m3538,3940l3545,4106,3564,4268,3597,4426,3641,4579,3697,4727,3764,4870,3841,5006,3929,5135,4025,5257,4131,5371,4245,5476,4367,5573,4496,5660,4632,5738,4774,5805,4922,5861,5076,5905,5234,5937,5396,5957,5562,5964,5728,5957,5764,5953,5561,5953,5396,5946,5235,5926,5078,5894,4925,5850,4778,5794,4637,5728,4502,5651,4373,5564,4252,5468,4139,5363,4034,5250,3937,5128,3851,5000,3774,4865,3707,4723,3652,4576,3607,4424,3575,4266,3556,4105,3549,3940,3538,3940e" filled="t" fillcolor="#A9CFEB" stroked="f">
                <v:path arrowok="t"/>
                <v:fill/>
              </v:shape>
            </v:group>
            <v:group style="position:absolute;left:5561;top:1928;width:2024;height:4025" coordorigin="5561,1928" coordsize="2024,4025">
              <v:shape style="position:absolute;left:5561;top:1928;width:2024;height:4025" coordorigin="5561,1928" coordsize="2024,4025" path="m5769,1928l5561,1928,5726,1934,5888,1954,6045,1986,6197,2030,6344,2086,6486,2152,6621,2229,6750,2316,6871,2412,6984,2517,7089,2631,7185,2752,7272,2880,7349,3016,7416,3157,7471,3304,7515,3457,7547,3614,7567,3775,7574,3940,7567,4105,7547,4266,7515,4424,7471,4576,7416,4723,7349,4865,7272,5000,7185,5128,7089,5250,6984,5363,6871,5468,6750,5564,6621,5651,6486,5728,6344,5794,6197,5850,6045,5894,5888,5926,5726,5946,5561,5953,5764,5953,5890,5937,6048,5905,6201,5861,6349,5805,6492,5738,6628,5660,6757,5573,6879,5476,6993,5371,7098,5257,7195,5135,7282,5006,7360,4870,7427,4727,7482,4579,7527,4426,7559,4268,7579,4106,7586,3940,7579,3774,7559,3612,7527,3454,7482,3300,7427,3152,7360,3010,7282,2874,7195,2745,7098,2623,6993,2509,6879,2403,6757,2307,6628,2219,6492,2142,6349,2075,6201,2019,6048,1975,5890,1942,5769,1928e" filled="t" fillcolor="#A9CFEB" stroked="f">
                <v:path arrowok="t"/>
                <v:fill/>
              </v:shape>
            </v:group>
            <v:group style="position:absolute;left:3538;top:1916;width:2231;height:2024" coordorigin="3538,1916" coordsize="2231,2024">
              <v:shape style="position:absolute;left:3538;top:1916;width:2231;height:2024" coordorigin="3538,1916" coordsize="2231,2024" path="m5562,1916l5396,1923,5234,1942,5076,1975,4922,2019,4774,2075,4632,2142,4496,2219,4367,2307,4245,2403,4131,2509,4025,2623,3929,2745,3841,2874,3764,3010,3697,3152,3641,3300,3597,3454,3564,3612,3545,3774,3538,3940,3549,3940,3556,3775,3575,3614,3607,3457,3652,3304,3707,3157,3774,3016,3851,2880,3937,2752,4034,2631,4139,2517,4252,2412,4373,2316,4502,2229,4637,2152,4778,2086,4925,2030,5078,1986,5235,1954,5396,1934,5561,1928,5769,1928,5728,1923,5562,1916e" filled="t" fillcolor="#A9CFEB" stroked="f">
                <v:path arrowok="t"/>
                <v:fill/>
              </v:shape>
            </v:group>
            <v:group style="position:absolute;left:3526;top:3940;width:2238;height:2035" coordorigin="3526,3940" coordsize="2238,2035">
              <v:shape style="position:absolute;left:3526;top:3940;width:2238;height:2035" coordorigin="3526,3940" coordsize="2238,2035" path="m3526,3940l3533,4107,3553,4270,3586,4429,3630,4583,3687,4732,3754,4875,3832,5012,3919,5142,4017,5264,4123,5379,4237,5485,4360,5582,4490,5670,4627,5748,4770,5815,4919,5871,5073,5916,5232,5949,5395,5968,5562,5975,5729,5968,5765,5964,5563,5964,5397,5957,5234,5938,5076,5905,4923,5861,4775,5805,4633,5738,4497,5661,4368,5573,4246,5477,4132,5371,4026,5257,3929,5135,3842,5006,3765,4870,3698,4728,3642,4580,3598,4426,3565,4268,3545,4106,3539,3940,3526,3940e" filled="t" fillcolor="#A9CFEB" stroked="f">
                <v:path arrowok="t"/>
                <v:fill/>
              </v:shape>
            </v:group>
            <v:group style="position:absolute;left:5563;top:1916;width:2035;height:4048" coordorigin="5563,1916" coordsize="2035,4048">
              <v:shape style="position:absolute;left:5563;top:1916;width:2035;height:4048" coordorigin="5563,1916" coordsize="2035,4048" path="m5769,1916l5563,1916,5728,1923,5891,1943,6049,1975,6202,2019,6350,2075,6492,2142,6628,2220,6758,2307,6879,2404,6993,2509,7099,2623,7196,2745,7283,2874,7360,3010,7427,3153,7483,3301,7528,3454,7560,3612,7580,3774,7586,3940,7580,4106,7560,4268,7528,4426,7483,4580,7427,4728,7360,4870,7283,5006,7196,5135,7099,5257,6993,5371,6879,5477,6758,5573,6628,5661,6492,5738,6350,5805,6202,5861,6049,5905,5891,5938,5728,5957,5563,5964,5765,5964,5892,5949,6051,5916,6205,5871,6354,5815,6497,5748,6634,5670,6764,5582,6886,5485,7001,5379,7107,5264,7204,5142,7292,5012,7370,4875,7437,4732,7493,4583,7538,4429,7571,4270,7590,4107,7597,3940,7590,3773,7571,3610,7538,3451,7493,3297,7437,3148,7370,3005,7292,2868,7204,2738,7107,2616,7001,2501,6886,2395,6764,2297,6634,2210,6497,2132,6354,2065,6205,2008,6051,1964,5892,1931,5769,1916e" filled="t" fillcolor="#A9CFEB" stroked="f">
                <v:path arrowok="t"/>
                <v:fill/>
              </v:shape>
            </v:group>
            <v:group style="position:absolute;left:3526;top:1905;width:2243;height:2036" coordorigin="3526,1905" coordsize="2243,2036">
              <v:shape style="position:absolute;left:3526;top:1905;width:2243;height:2036" coordorigin="3526,1905" coordsize="2243,2036" path="m5562,1905l5395,1911,5232,1931,5073,1964,4919,2008,4770,2065,4627,2132,4490,2210,4360,2297,4237,2395,4123,2501,4017,2616,3919,2738,3832,2868,3754,3005,3687,3148,3630,3297,3586,3451,3553,3610,3533,3773,3526,3940,3539,3940,3545,3774,3565,3612,3598,3454,3642,3301,3698,3153,3765,3010,3842,2874,3929,2745,4026,2623,4132,2509,4246,2404,4368,2307,4497,2220,4633,2142,4775,2075,4923,2019,5076,1975,5234,1943,5397,1923,5563,1916,5769,1916,5729,1911,5562,1905e" filled="t" fillcolor="#A9CFEB" stroked="f">
                <v:path arrowok="t"/>
                <v:fill/>
              </v:shape>
            </v:group>
            <v:group style="position:absolute;left:3515;top:3940;width:2250;height:2047" coordorigin="3515,3940" coordsize="2250,2047">
              <v:shape style="position:absolute;left:3515;top:3940;width:2250;height:2047" coordorigin="3515,3940" coordsize="2250,2047" path="m3515,3940l3522,4108,3542,4272,3575,4432,3619,4587,3676,4736,3744,4880,3822,5018,3910,5148,4008,5272,4115,5387,4230,5494,4353,5592,4484,5680,4621,5758,4765,5826,4915,5882,5070,5927,5230,5960,5394,5980,5562,5987,5730,5980,5765,5975,5563,5975,5396,5969,5233,5949,5074,5916,4919,5872,4771,5815,4627,5748,4491,5670,4361,5583,4238,5485,4124,5379,4017,5264,3920,5142,3832,5012,3755,4875,3687,4732,3631,4583,3586,4429,3554,4270,3534,4107,3527,3940,3515,3940e" filled="t" fillcolor="#A8CEEA" stroked="f">
                <v:path arrowok="t"/>
                <v:fill/>
              </v:shape>
            </v:group>
            <v:group style="position:absolute;left:5563;top:1905;width:2046;height:4071" coordorigin="5563,1905" coordsize="2046,4071">
              <v:shape style="position:absolute;left:5563;top:1905;width:2046;height:4071" coordorigin="5563,1905" coordsize="2046,4071" path="m5770,1905l5563,1905,5729,1912,5893,1931,6051,1964,6206,2009,6355,2065,6498,2132,6634,2210,6764,2298,6887,2395,7002,2501,7108,2616,7205,2738,7293,2868,7371,3005,7438,3148,7494,3297,7539,3451,7571,3610,7591,3773,7598,3940,7591,4107,7571,4270,7539,4429,7494,4583,7438,4732,7371,4875,7293,5012,7205,5142,7108,5264,7002,5379,6887,5485,6764,5583,6634,5670,6498,5748,6355,5815,6206,5872,6051,5916,5893,5949,5729,5969,5563,5975,5765,5975,5894,5960,6054,5927,6209,5882,6358,5826,6502,5758,6640,5680,6770,5592,6894,5494,7009,5387,7116,5272,7214,5148,7302,5018,7380,4880,7448,4736,7504,4587,7549,4432,7582,4272,7602,4108,7609,3940,7602,3772,7582,3608,7549,3448,7504,3293,7448,3143,7380,3000,7302,2862,7214,2731,7116,2608,7009,2493,6894,2386,6770,2288,6640,2200,6502,2122,6358,2054,6209,1998,6054,1953,5894,1920,5770,1905e" filled="t" fillcolor="#A8CEEA" stroked="f">
                <v:path arrowok="t"/>
                <v:fill/>
              </v:shape>
            </v:group>
            <v:group style="position:absolute;left:3515;top:1893;width:2255;height:2047" coordorigin="3515,1893" coordsize="2255,2047">
              <v:shape style="position:absolute;left:3515;top:1893;width:2255;height:2047" coordorigin="3515,1893" coordsize="2255,2047" path="m5562,1893l5394,1900,5230,1920,5070,1953,4915,1998,4765,2054,4621,2122,4484,2200,4353,2288,4230,2386,4115,2493,4008,2608,3910,2731,3822,2862,3744,3000,3676,3143,3619,3293,3575,3448,3542,3608,3522,3772,3515,3940,3527,3940,3534,3773,3554,3610,3586,3451,3631,3297,3687,3148,3755,3005,3832,2868,3920,2738,4017,2616,4124,2501,4238,2395,4361,2298,4491,2210,4627,2132,4771,2065,4919,2009,5074,1964,5233,1931,5396,1912,5563,1905,5770,1905,5730,1900,5562,1893e" filled="t" fillcolor="#A8CEEA" stroked="f">
                <v:path arrowok="t"/>
                <v:fill/>
              </v:shape>
            </v:group>
            <v:group style="position:absolute;left:3504;top:3939;width:2272;height:2059" coordorigin="3504,3939" coordsize="2272,2059">
              <v:shape style="position:absolute;left:3504;top:3939;width:2272;height:2059" coordorigin="3504,3939" coordsize="2272,2059" path="m3515,3939l3504,3940,3510,4109,3531,4274,3563,4434,3609,4590,3665,4741,3733,4885,3812,5024,3901,5155,3999,5279,4107,5395,4223,5502,4347,5601,4478,5690,4616,5768,4761,5836,4911,5893,5067,5938,5228,5971,5393,5991,5562,5998,5731,5991,5776,5986,5561,5986,5394,5979,5230,5959,5070,5926,4915,5881,4765,5825,4621,5757,4483,5679,4353,5591,4230,5493,4114,5386,4007,5271,3910,5147,3821,5017,3743,4879,3676,4735,3619,4586,3574,4431,3541,4271,3521,4107,3515,3939e" filled="t" fillcolor="#A8CEEA" stroked="f">
                <v:path arrowok="t"/>
                <v:fill/>
              </v:shape>
            </v:group>
            <v:group style="position:absolute;left:5561;top:1892;width:2059;height:4094" coordorigin="5561,1892" coordsize="2059,4094">
              <v:shape style="position:absolute;left:5561;top:1892;width:2059;height:4094" coordorigin="5561,1892" coordsize="2059,4094" path="m5761,1892l5561,1892,5729,1899,5893,1919,6053,1952,6208,1997,6358,2053,6502,2121,6639,2199,6770,2287,6893,2385,7008,2492,7115,2607,7213,2730,7301,2861,7380,2999,7447,3142,7504,3292,7549,3447,7581,3607,7601,3771,7608,3939,7601,4107,7581,4271,7549,4431,7504,4586,7447,4735,7380,4879,7301,5017,7213,5147,7115,5271,7008,5386,6893,5493,6770,5591,6639,5679,6502,5757,6358,5825,6208,5881,6053,5926,5893,5959,5729,5979,5561,5986,5776,5986,5896,5971,6056,5938,6212,5893,6363,5836,6507,5768,6646,5690,6777,5601,6901,5502,7017,5395,7124,5279,7223,5155,7312,5024,7390,4885,7458,4741,7515,4590,7560,4434,7593,4274,7613,4109,7620,3940,7613,3771,7593,3606,7560,3445,7515,3290,7458,3139,7390,2994,7312,2856,7223,2725,7124,2601,7017,2485,6901,2377,6777,2279,6646,2190,6507,2112,6363,2043,6212,1987,6056,1942,5896,1909,5761,1892e" filled="t" fillcolor="#A8CEEA" stroked="f">
                <v:path arrowok="t"/>
                <v:fill/>
              </v:shape>
            </v:group>
            <v:group style="position:absolute;left:3504;top:1882;width:2257;height:2058" coordorigin="3504,1882" coordsize="2257,2058">
              <v:shape style="position:absolute;left:3504;top:1882;width:2257;height:2058" coordorigin="3504,1882" coordsize="2257,2058" path="m5562,1882l5393,1888,5228,1909,5067,1942,4911,1987,4761,2043,4616,2112,4478,2190,4347,2279,4223,2377,4107,2485,3999,2601,3901,2725,3812,2856,3733,2994,3665,3139,3609,3290,3563,3445,3531,3606,3510,3771,3504,3940,3515,3939,3521,3771,3541,3607,3574,3447,3619,3292,3676,3142,3743,2999,3821,2861,3910,2730,4007,2607,4114,2492,4230,2385,4353,2287,4483,2199,4621,2121,4765,2053,4915,1997,5070,1952,5230,1919,5394,1899,5561,1892,5761,1892,5731,1888,5562,1882e" filled="t" fillcolor="#A8CEEA" stroked="f">
                <v:path arrowok="t"/>
                <v:fill/>
              </v:shape>
            </v:group>
            <v:group style="position:absolute;left:3492;top:3940;width:2275;height:2070" coordorigin="3492,3940" coordsize="2275,2070">
              <v:shape style="position:absolute;left:3492;top:3940;width:2275;height:2070" coordorigin="3492,3940" coordsize="2275,2070" path="m3492,3940l3499,4110,3519,4275,3552,4437,3598,4594,3655,4745,3723,4891,3802,5030,3892,5162,3991,5287,4099,5403,4215,5511,4340,5610,4472,5699,4611,5778,4756,5847,4908,5904,5065,5949,5226,5982,5392,6003,5562,6010,5731,6003,5767,5998,5561,5998,5393,5992,5228,5971,5067,5938,4911,5893,4760,5837,4616,5769,4477,5690,4346,5601,4222,5503,4106,5395,3999,5279,3900,5155,3812,5024,3733,4886,3665,4741,3608,4590,3563,4435,3530,4274,3510,4109,3503,3940,3492,3940e" filled="t" fillcolor="#A8CEEA" stroked="f">
                <v:path arrowok="t"/>
                <v:fill/>
              </v:shape>
            </v:group>
            <v:group style="position:absolute;left:5561;top:1882;width:2070;height:4116" coordorigin="5561,1882" coordsize="2070,4116">
              <v:shape style="position:absolute;left:5561;top:1882;width:2070;height:4116" coordorigin="5561,1882" coordsize="2070,4116" path="m5771,1882l5561,1882,5730,1889,5895,1909,6056,1942,6212,1987,6362,2044,6507,2112,6645,2190,6777,2279,6901,2378,7017,2485,7124,2601,7222,2725,7311,2856,7390,2995,7458,3139,7515,3290,7560,3446,7593,3606,7613,3771,7620,3940,7613,4109,7593,4274,7560,4435,7515,4590,7458,4741,7390,4886,7311,5024,7222,5155,7124,5279,7017,5395,6901,5503,6777,5601,6645,5690,6507,5769,6362,5837,6212,5893,6056,5938,5895,5971,5730,5992,5561,5998,5767,5998,5897,5982,6059,5949,6216,5904,6367,5847,6513,5778,6652,5699,6784,5610,6908,5511,7025,5403,7133,5287,7232,5162,7321,5030,7400,4891,7469,4745,7526,4594,7571,4437,7604,4275,7625,4110,7631,3940,7625,3770,7604,3604,7571,3443,7526,3286,7469,3135,7400,2989,7321,2850,7232,2718,7133,2593,7025,2477,6908,2369,6784,2270,6652,2180,6513,2101,6367,2033,6216,1976,6059,1930,5897,1897,5771,1882e" filled="t" fillcolor="#A8CEEA" stroked="f">
                <v:path arrowok="t"/>
                <v:fill/>
              </v:shape>
            </v:group>
            <v:group style="position:absolute;left:3492;top:1870;width:2279;height:2070" coordorigin="3492,1870" coordsize="2279,2070">
              <v:shape style="position:absolute;left:3492;top:1870;width:2279;height:2070" coordorigin="3492,1870" coordsize="2279,2070" path="m5562,1870l5392,1877,5226,1897,5065,1930,4908,1976,4756,2033,4611,2101,4472,2180,4340,2270,4215,2369,4099,2477,3991,2593,3892,2718,3802,2850,3723,2989,3655,3135,3598,3286,3552,3443,3519,3604,3499,3770,3492,3940,3503,3940,3510,3771,3530,3606,3563,3446,3608,3290,3665,3139,3733,2995,3812,2856,3900,2725,3999,2601,4106,2485,4222,2378,4346,2279,4477,2190,4616,2112,4760,2044,4911,1987,5067,1942,5228,1909,5393,1889,5561,1882,5771,1882,5731,1877,5562,1870e" filled="t" fillcolor="#A8CEEA" stroked="f">
                <v:path arrowok="t"/>
                <v:fill/>
              </v:shape>
            </v:group>
            <v:group style="position:absolute;left:3481;top:3940;width:2287;height:2081" coordorigin="3481,3940" coordsize="2287,2081">
              <v:shape style="position:absolute;left:3481;top:3940;width:2287;height:2081" coordorigin="3481,3940" coordsize="2287,2081" path="m3481,3940l3488,4110,3508,4277,3541,4440,3587,4597,3644,4750,3713,4896,3793,5036,3882,5169,3982,5294,4091,5411,4208,5520,4333,5619,4466,5709,4606,5789,4752,5857,4904,5915,5062,5960,5224,5994,5391,6014,5562,6021,5732,6014,5767,6010,5563,6010,5393,6003,5227,5983,5065,5950,4909,5904,4757,5847,4612,5779,4473,5700,4341,5610,4216,5511,4099,5403,3991,5287,3892,5162,3803,5030,3724,4891,3656,4745,3598,4594,3553,4437,3520,4276,3500,4110,3493,3940,3481,3940e" filled="t" fillcolor="#A8CEEA" stroked="f">
                <v:path arrowok="t"/>
                <v:fill/>
              </v:shape>
            </v:group>
            <v:group style="position:absolute;left:5563;top:1871;width:2080;height:4139" coordorigin="5563,1871" coordsize="2080,4139">
              <v:shape style="position:absolute;left:5563;top:1871;width:2080;height:4139" coordorigin="5563,1871" coordsize="2080,4139" path="m5772,1871l5563,1871,5732,1877,5898,1898,6060,1931,6217,1976,6368,2033,6513,2102,6653,2181,6785,2270,6909,2369,7026,2477,7134,2593,7233,2718,7322,2850,7401,2989,7469,3135,7527,3286,7572,3443,7605,3605,7625,3770,7632,3940,7625,4110,7605,4276,7572,4437,7527,4594,7469,4745,7401,4891,7322,5030,7233,5162,7134,5287,7026,5403,6909,5511,6785,5610,6653,5700,6513,5779,6368,5847,6217,5904,6060,5950,5898,5983,5732,6003,5563,6010,5767,6010,5899,5994,6062,5960,6219,5915,6372,5857,6518,5789,6658,5709,6791,5619,6916,5520,7033,5411,7142,5294,7241,5169,7331,5036,7411,4896,7479,4750,7537,4597,7582,4440,7616,4277,7636,4110,7643,3940,7636,3769,7616,3602,7582,3440,7537,3282,7479,3130,7411,2984,7331,2844,7241,2711,7142,2586,7033,2469,6916,2360,6791,2260,6658,2171,6518,2091,6372,2022,6219,1965,6062,1919,5899,1886,5772,1871e" filled="t" fillcolor="#A8CEEA" stroked="f">
                <v:path arrowok="t"/>
                <v:fill/>
              </v:shape>
            </v:group>
            <v:group style="position:absolute;left:3481;top:1859;width:2291;height:2081" coordorigin="3481,1859" coordsize="2291,2081">
              <v:shape style="position:absolute;left:3481;top:1859;width:2291;height:2081" coordorigin="3481,1859" coordsize="2291,2081" path="m5562,1859l5391,1866,5224,1886,5062,1919,4904,1965,4752,2022,4606,2091,4466,2171,4333,2260,4208,2360,4091,2469,3982,2586,3882,2711,3793,2844,3713,2984,3644,3130,3587,3282,3541,3440,3508,3602,3488,3769,3481,3940,3493,3940,3500,3770,3520,3605,3553,3443,3598,3286,3656,3135,3724,2989,3803,2850,3892,2718,3991,2593,4099,2477,4216,2369,4341,2270,4473,2181,4612,2102,4757,2033,4909,1976,5065,1931,5227,1898,5393,1877,5563,1871,5772,1871,5732,1866,5562,1859e" filled="t" fillcolor="#A8CEEA" stroked="f">
                <v:path arrowok="t"/>
                <v:fill/>
              </v:shape>
            </v:group>
            <v:group style="position:absolute;left:3469;top:3940;width:2298;height:2093" coordorigin="3469,3940" coordsize="2298,2093">
              <v:shape style="position:absolute;left:3469;top:3940;width:2298;height:2093" coordorigin="3469,3940" coordsize="2298,2093" path="m3469,3940l3476,4111,3497,4279,3530,4443,3576,4601,3634,4754,3703,4901,3783,5042,3873,5175,3973,5301,4082,5419,4200,5528,4326,5628,4460,5719,4600,5799,4748,5868,4901,5926,5059,5972,5223,6005,5390,6025,5562,6032,5733,6025,5768,6021,5563,6021,5392,6014,5225,5994,5063,5961,4905,5915,4753,5858,4606,5789,4467,5709,4334,5620,4208,5520,4091,5411,3983,5294,3883,5169,3793,5036,3714,4896,3645,4750,3588,4598,3542,4440,3509,4278,3488,4111,3481,3940,3469,3940e" filled="t" fillcolor="#A8CEEA" stroked="f">
                <v:path arrowok="t"/>
                <v:fill/>
              </v:shape>
            </v:group>
            <v:group style="position:absolute;left:5563;top:1859;width:2092;height:4162" coordorigin="5563,1859" coordsize="2092,4162">
              <v:shape style="position:absolute;left:5563;top:1859;width:2092;height:4162" coordorigin="5563,1859" coordsize="2092,4162" path="m5772,1859l5563,1859,5733,1866,5900,1886,6062,1920,6220,1965,6372,2023,6519,2091,6659,2171,6791,2261,6917,2360,7034,2469,7142,2586,7242,2711,7332,2844,7411,2984,7480,3130,7537,3283,7583,3440,7616,3603,7637,3770,7644,3940,7637,4111,7616,4278,7583,4440,7537,4598,7480,4750,7411,4896,7332,5036,7242,5169,7142,5294,7034,5411,6917,5520,6791,5620,6659,5709,6519,5789,6372,5858,6220,5915,6062,5961,5900,5994,5733,6014,5563,6021,5768,6021,5901,6005,6064,5972,6223,5926,6376,5868,6523,5799,6664,5719,6797,5628,6923,5528,7041,5419,7150,5301,7250,5175,7341,5042,7421,4901,7490,4754,7548,4601,7593,4443,7627,4279,7647,4111,7654,3940,7647,3768,7627,3601,7593,3437,7548,3279,7490,3126,7421,2979,7341,2838,7250,2704,7150,2578,7041,2460,6923,2351,6797,2251,6664,2161,6523,2081,6376,2012,6223,1954,6064,1908,5901,1875,5772,1859e" filled="t" fillcolor="#A8CEEA" stroked="f">
                <v:path arrowok="t"/>
                <v:fill/>
              </v:shape>
            </v:group>
            <v:group style="position:absolute;left:3469;top:1847;width:2303;height:2093" coordorigin="3469,1847" coordsize="2303,2093">
              <v:shape style="position:absolute;left:3469;top:1847;width:2303;height:2093" coordorigin="3469,1847" coordsize="2303,2093" path="m5562,1847l5390,1854,5223,1875,5059,1908,4901,1954,4748,2012,4600,2081,4460,2161,4326,2251,4200,2351,4082,2460,3973,2578,3873,2704,3783,2838,3703,2979,3634,3126,3576,3279,3530,3437,3497,3601,3476,3768,3469,3940,3481,3940,3488,3770,3509,3603,3542,3440,3588,3283,3645,3130,3714,2984,3793,2844,3883,2711,3983,2586,4091,2469,4208,2360,4334,2261,4467,2171,4606,2091,4753,2023,4905,1965,5063,1920,5225,1886,5392,1866,5563,1859,5772,1859,5733,1854,5562,1847e" filled="t" fillcolor="#A8CEEA" stroked="f">
                <v:path arrowok="t"/>
                <v:fill/>
              </v:shape>
            </v:group>
            <v:group style="position:absolute;left:3458;top:3940;width:2311;height:2104" coordorigin="3458,3940" coordsize="2311,2104">
              <v:shape style="position:absolute;left:3458;top:3940;width:2311;height:2104" coordorigin="3458,3940" coordsize="2311,2104" path="m3458,3940l3465,4112,3485,4281,3519,4445,3565,4605,3623,4759,3693,4906,3773,5048,3864,5182,3965,5309,4074,5427,4193,5537,4320,5638,4454,5728,4595,5809,4743,5878,4897,5936,5056,5983,5221,6016,5389,6037,5562,6044,5734,6037,5769,6033,5561,6033,5390,6026,5222,6005,5059,5972,4900,5926,4747,5868,4600,5799,4459,5719,4326,5629,4200,5529,4082,5420,3973,5302,3873,5176,3783,5042,3703,4902,3633,4754,3576,4601,3530,4443,3496,4279,3476,4112,3469,3940,3458,3940e" filled="t" fillcolor="#A7CEEA" stroked="f">
                <v:path arrowok="t"/>
                <v:fill/>
              </v:shape>
            </v:group>
            <v:group style="position:absolute;left:5561;top:1848;width:2104;height:4185" coordorigin="5561,1848" coordsize="2104,4185">
              <v:shape style="position:absolute;left:5561;top:1848;width:2104;height:4185" coordorigin="5561,1848" coordsize="2104,4185" path="m5773,1848l5561,1848,5733,1855,5901,1875,6064,1908,6223,1954,6376,2012,6523,2081,6663,2161,6797,2252,6923,2352,7041,2461,7150,2579,7250,2705,7340,2838,7420,2979,7489,3126,7547,3279,7593,3437,7626,3601,7647,3769,7654,3940,7647,4112,7626,4279,7593,4443,7547,4601,7489,4754,7420,4902,7340,5042,7250,5176,7150,5302,7041,5420,6923,5529,6797,5629,6663,5719,6523,5799,6376,5868,6223,5926,6064,5972,5901,6005,5733,6026,5561,6033,5769,6033,5903,6016,6067,5983,6227,5936,6381,5878,6528,5809,6670,5728,6804,5638,6931,5537,7049,5427,7159,5309,7260,5182,7350,5048,7431,4906,7500,4759,7558,4605,7605,4445,7638,4281,7659,4112,7666,3940,7659,3767,7638,3599,7605,3434,7558,3275,7500,3121,7431,2973,7350,2832,7260,2698,7159,2571,7049,2452,6931,2343,6804,2242,6670,2151,6528,2071,6381,2001,6227,1943,6067,1897,5903,1863,5773,1848e" filled="t" fillcolor="#A7CEEA" stroked="f">
                <v:path arrowok="t"/>
                <v:fill/>
              </v:shape>
            </v:group>
            <v:group style="position:absolute;left:3458;top:1836;width:2315;height:2104" coordorigin="3458,1836" coordsize="2315,2104">
              <v:shape style="position:absolute;left:3458;top:1836;width:2315;height:2104" coordorigin="3458,1836" coordsize="2315,2104" path="m5562,1836l5389,1843,5221,1863,5056,1897,4897,1943,4743,2001,4595,2071,4454,2151,4320,2242,4193,2343,4074,2452,3965,2571,3864,2698,3773,2832,3693,2973,3623,3121,3565,3275,3519,3434,3485,3599,3465,3767,3458,3940,3469,3940,3476,3769,3496,3601,3530,3437,3576,3279,3633,3126,3703,2979,3783,2838,3873,2705,3973,2579,4082,2461,4200,2352,4326,2252,4459,2161,4600,2081,4747,2012,4900,1954,5059,1908,5222,1875,5390,1855,5561,1848,5773,1848,5734,1843,5562,1836e" filled="t" fillcolor="#A7CEEA" stroked="f">
                <v:path arrowok="t"/>
                <v:fill/>
              </v:shape>
            </v:group>
            <v:group style="position:absolute;left:3446;top:3939;width:2333;height:2116" coordorigin="3446,3939" coordsize="2333,2116">
              <v:shape style="position:absolute;left:3446;top:3939;width:2333;height:2116" coordorigin="3446,3939" coordsize="2333,2116" path="m3457,3939l3446,3940,3453,4113,3474,4283,3508,4448,3554,4608,3613,4763,3683,4912,3764,5054,3855,5189,3956,5316,4066,5435,4185,5546,4313,5647,4448,5738,4590,5819,4739,5889,4893,5947,5054,5994,5219,6028,5388,6048,5562,6055,5735,6048,5779,6043,5561,6043,5389,6036,5220,6015,5056,5982,4897,5936,4743,5877,4595,5808,4453,5728,4319,5637,4192,5536,4074,5426,3964,5308,3864,5181,3773,5047,3692,4906,3623,4758,3565,4604,3519,4444,3485,4280,3464,4111,3457,3939e" filled="t" fillcolor="#A7CEEA" stroked="f">
                <v:path arrowok="t"/>
                <v:fill/>
              </v:shape>
            </v:group>
            <v:group style="position:absolute;left:5561;top:1835;width:2116;height:4208" coordorigin="5561,1835" coordsize="2116,4208">
              <v:shape style="position:absolute;left:5561;top:1835;width:2116;height:4208" coordorigin="5561,1835" coordsize="2116,4208" path="m5764,1835l5561,1835,5734,1842,5902,1863,6067,1896,6226,1942,6380,2000,6528,2070,6669,2150,6804,2241,6930,2342,7049,2451,7159,2570,7259,2697,7350,2831,7430,2972,7500,3120,7558,3274,7604,3434,7638,3598,7658,3766,7665,3939,7658,4111,7638,4280,7604,4444,7558,4604,7500,4758,7430,4906,7350,5047,7259,5181,7159,5308,7049,5426,6930,5536,6804,5637,6669,5728,6528,5808,6380,5877,6226,5936,6067,5982,5902,6015,5734,6036,5561,6043,5779,6043,5905,6028,6070,5994,6230,5947,6385,5889,6534,5819,6676,5738,6811,5647,6938,5546,7057,5435,7168,5316,7269,5189,7360,5054,7441,4912,7511,4763,7569,4608,7616,4448,7650,4283,7670,4113,7677,3940,7670,3766,7650,3597,7616,3432,7569,3271,7511,3117,7441,2968,7360,2826,7269,2691,7168,2563,7057,2444,6938,2334,6811,2233,6676,2142,6534,2061,6385,1991,6230,1932,6070,1886,5905,1852,5764,1835e" filled="t" fillcolor="#A7CEEA" stroked="f">
                <v:path arrowok="t"/>
                <v:fill/>
              </v:shape>
            </v:group>
            <v:group style="position:absolute;left:3446;top:1824;width:2318;height:2115" coordorigin="3446,1824" coordsize="2318,2115">
              <v:shape style="position:absolute;left:3446;top:1824;width:2318;height:2115" coordorigin="3446,1824" coordsize="2318,2115" path="m5562,1824l5388,1832,5219,1852,5054,1886,4893,1932,4739,1991,4590,2061,4448,2142,4313,2233,4185,2334,4066,2444,3956,2563,3855,2691,3764,2826,3683,2968,3613,3117,3554,3271,3508,3432,3474,3597,3453,3766,3446,3940,3457,3939,3464,3766,3485,3598,3519,3434,3565,3274,3623,3120,3692,2972,3773,2831,3864,2697,3964,2570,4074,2451,4192,2342,4319,2241,4453,2150,4595,2070,4743,2000,4897,1942,5056,1896,5220,1863,5389,1842,5561,1835,5764,1835,5735,1832,5562,1824e" filled="t" fillcolor="#A7CEEA" stroked="f">
                <v:path arrowok="t"/>
                <v:fill/>
              </v:shape>
            </v:group>
            <v:group style="position:absolute;left:3435;top:3940;width:2335;height:2127" coordorigin="3435,3940" coordsize="2335,2127">
              <v:shape style="position:absolute;left:3435;top:3940;width:2335;height:2127" coordorigin="3435,3940" coordsize="2335,2127" path="m3435,3940l3442,4114,3463,4285,3497,4451,3543,4612,3602,4767,3673,4917,3754,5060,3846,5196,3947,5324,4058,5444,4178,5555,4306,5656,4442,5748,4585,5829,4734,5899,4890,5958,5051,6005,5217,6039,5387,6060,5562,6067,5736,6060,5770,6056,5561,6056,5388,6049,5218,6028,5053,5994,4893,5948,4738,5889,4589,5819,4447,5738,4312,5647,4185,5546,4066,5436,3955,5317,3854,5189,3763,5054,3682,4912,3612,4763,3554,4609,3508,4448,3474,4283,3453,4114,3446,3940,3435,3940e" filled="t" fillcolor="#A7CEEA" stroked="f">
                <v:path arrowok="t"/>
                <v:fill/>
              </v:shape>
            </v:group>
            <v:group style="position:absolute;left:5561;top:1825;width:2127;height:4231" coordorigin="5561,1825" coordsize="2127,4231">
              <v:shape style="position:absolute;left:5561;top:1825;width:2127;height:4231" coordorigin="5561,1825" coordsize="2127,4231" path="m5774,1825l5561,1825,5735,1832,5904,1852,6070,1886,6230,1933,6385,1991,6533,2061,6675,2142,6810,2233,6938,2334,7057,2445,7167,2564,7268,2691,7360,2826,7441,2968,7510,3117,7569,3272,7615,3432,7649,3597,7670,3767,7677,3940,7670,4114,7649,4283,7615,4448,7569,4609,7510,4763,7441,4912,7360,5054,7268,5189,7167,5317,7057,5436,6938,5546,6810,5647,6675,5738,6533,5819,6385,5889,6230,5948,6070,5994,5904,6028,5735,6049,5561,6056,5770,6056,5907,6039,6073,6005,6234,5958,6389,5899,6539,5829,6682,5748,6818,5656,6946,5555,7065,5444,7176,5324,7278,5196,7370,5060,7451,4917,7521,4767,7580,4612,7627,4451,7661,4285,7682,4114,7689,3940,7682,3766,7661,3595,7627,3429,7580,3268,7521,3112,7451,2963,7370,2820,7278,2684,7176,2556,7065,2436,6946,2325,6818,2224,6682,2132,6539,2051,6389,1980,6234,1922,6073,1875,5907,1841,5774,1825e" filled="t" fillcolor="#A7CEEA" stroked="f">
                <v:path arrowok="t"/>
                <v:fill/>
              </v:shape>
            </v:group>
            <v:group style="position:absolute;left:3435;top:1813;width:2339;height:2127" coordorigin="3435,1813" coordsize="2339,2127">
              <v:shape style="position:absolute;left:3435;top:1813;width:2339;height:2127" coordorigin="3435,1813" coordsize="2339,2127" path="m5562,1813l5387,1820,5217,1841,5051,1875,4890,1922,4734,1980,4585,2051,4442,2132,4306,2224,4178,2325,4058,2436,3947,2556,3846,2684,3754,2820,3673,2963,3602,3112,3543,3268,3497,3429,3463,3595,3442,3766,3435,3940,3446,3940,3453,3767,3474,3597,3508,3432,3554,3272,3612,3117,3682,2968,3763,2826,3854,2691,3955,2564,4066,2445,4185,2334,4312,2233,4447,2142,4589,2061,4738,1991,4893,1933,5053,1886,5218,1852,5388,1832,5561,1825,5774,1825,5736,1820,5562,1813e" filled="t" fillcolor="#A7CEEA" stroked="f">
                <v:path arrowok="t"/>
                <v:fill/>
              </v:shape>
            </v:group>
            <v:group style="position:absolute;left:3424;top:3940;width:2347;height:2138" coordorigin="3424,3940" coordsize="2347,2138">
              <v:shape style="position:absolute;left:3424;top:3940;width:2347;height:2138" coordorigin="3424,3940" coordsize="2347,2138" path="m3424,3940l3431,4115,3452,4287,3486,4454,3533,4615,3592,4772,3662,4922,3744,5066,3836,5202,3938,5331,4050,5452,4171,5563,4299,5665,4436,5758,4579,5839,4730,5910,4886,5969,5048,6016,5215,6050,5387,6071,5562,6078,5737,6071,5770,6067,5563,6067,5388,6060,5218,6039,5052,6005,4891,5958,4735,5900,4585,5829,4443,5748,4307,5656,4179,5555,4059,5444,3948,5324,3846,5196,3755,5060,3673,4917,3603,4768,3544,4612,3498,4451,3464,4285,3443,4114,3436,3940,3424,3940e" filled="t" fillcolor="#A6CDEA" stroked="f">
                <v:path arrowok="t"/>
                <v:fill/>
              </v:shape>
            </v:group>
            <v:group style="position:absolute;left:5563;top:1813;width:2138;height:4254" coordorigin="5563,1813" coordsize="2138,4254">
              <v:shape style="position:absolute;left:5563;top:1813;width:2138;height:4254" coordorigin="5563,1813" coordsize="2138,4254" path="m5775,1813l5563,1813,5737,1820,5907,1841,6073,1875,6235,1922,6390,1981,6540,2051,6683,2132,6818,2224,6946,2325,7066,2436,7177,2556,7279,2684,7371,2820,7452,2963,7522,3113,7581,3268,7628,3429,7662,3595,7682,3766,7689,3940,7682,4114,7662,4285,7628,4451,7581,4612,7522,4768,7452,4917,7371,5060,7279,5196,7177,5324,7066,5444,6946,5555,6818,5656,6683,5748,6540,5829,6390,5900,6235,5958,6073,6005,5907,6039,5737,6060,5563,6067,5770,6067,5909,6050,6075,6016,6237,5969,6394,5910,6544,5839,6688,5758,6824,5665,6953,5563,7074,5452,7185,5331,7287,5202,7380,5066,7461,4922,7532,4772,7591,4615,7638,4454,7672,4287,7693,4115,7700,3940,7693,3765,7672,3593,7638,3426,7591,3264,7532,3108,7461,2957,7380,2814,7287,2677,7185,2549,7074,2428,6953,2317,6824,2214,6688,2122,6544,2040,6394,1970,6237,1911,6075,1864,5909,1830,5775,1813e" filled="t" fillcolor="#A6CDEA" stroked="f">
                <v:path arrowok="t"/>
                <v:fill/>
              </v:shape>
            </v:group>
            <v:group style="position:absolute;left:3424;top:1802;width:2351;height:2139" coordorigin="3424,1802" coordsize="2351,2139">
              <v:shape style="position:absolute;left:3424;top:1802;width:2351;height:2139" coordorigin="3424,1802" coordsize="2351,2139" path="m5562,1802l5387,1809,5215,1830,5048,1864,4886,1911,4730,1970,4579,2040,4436,2122,4299,2214,4171,2317,4050,2428,3938,2549,3836,2677,3744,2814,3662,2957,3592,3108,3533,3264,3486,3426,3452,3593,3431,3765,3424,3940,3436,3940,3443,3766,3464,3595,3498,3429,3544,3268,3603,3113,3673,2963,3755,2820,3846,2684,3948,2556,4059,2436,4179,2325,4307,2224,4443,2132,4585,2051,4735,1981,4891,1922,5052,1875,5218,1841,5388,1820,5563,1813,5775,1813,5737,1809,5562,1802e" filled="t" fillcolor="#A6CDEA" stroked="f">
                <v:path arrowok="t"/>
                <v:fill/>
              </v:shape>
            </v:group>
            <v:group style="position:absolute;left:3412;top:3940;width:2359;height:2150" coordorigin="3412,3940" coordsize="2359,2150">
              <v:shape style="position:absolute;left:3412;top:3940;width:2359;height:2150" coordorigin="3412,3940" coordsize="2359,2150" path="m3412,3940l3419,4116,3440,4288,3475,4456,3522,4619,3581,4776,3652,4927,3734,5072,3827,5209,3930,5339,4042,5460,4163,5572,4293,5675,4430,5767,4574,5849,4725,5921,4883,5980,5045,6027,5213,6061,5386,6082,5562,6090,5738,6082,5771,6078,5561,6078,5386,6071,5215,6050,5048,6016,4886,5969,4729,5910,4579,5840,4435,5758,4299,5666,4170,5563,4050,5452,3938,5331,3836,5203,3744,5066,3662,4923,3591,4772,3532,4616,3485,4454,3451,4287,3430,4115,3423,3940,3412,3940e" filled="t" fillcolor="#A6CDEA" stroked="f">
                <v:path arrowok="t"/>
                <v:fill/>
              </v:shape>
            </v:group>
            <v:group style="position:absolute;left:5561;top:1802;width:2150;height:4276" coordorigin="5561,1802" coordsize="2150,4276">
              <v:shape style="position:absolute;left:5561;top:1802;width:2150;height:4276" coordorigin="5561,1802" coordsize="2150,4276" path="m5776,1802l5561,1802,5737,1809,5908,1830,6075,1864,6237,1911,6393,1970,6544,2041,6687,2122,6824,2215,6953,2317,7073,2428,7185,2549,7287,2678,7379,2814,7461,2958,7531,3108,7591,3265,7637,3426,7672,3593,7693,3765,7700,3940,7693,4115,7672,4287,7637,4454,7591,4616,7531,4772,7461,4923,7379,5066,7287,5203,7185,5331,7073,5452,6953,5563,6824,5666,6687,5758,6544,5840,6393,5910,6237,5969,6075,6016,5908,6050,5737,6071,5561,6078,5771,6078,5910,6061,6078,6027,6241,5980,6398,5921,6549,5849,6694,5767,6831,5675,6961,5572,7082,5460,7194,5339,7297,5209,7389,5072,7471,4927,7542,4776,7602,4619,7649,4456,7683,4288,7704,4116,7712,3940,7704,3764,7683,3591,7649,3423,7602,3261,7542,3103,7471,2952,7389,2808,7297,2671,7194,2541,7082,2420,6961,2308,6831,2205,6694,2112,6549,2030,6398,1959,6241,1900,6078,1853,5910,1818,5776,1802e" filled="t" fillcolor="#A6CDEA" stroked="f">
                <v:path arrowok="t"/>
                <v:fill/>
              </v:shape>
            </v:group>
            <v:group style="position:absolute;left:3412;top:1790;width:2364;height:2150" coordorigin="3412,1790" coordsize="2364,2150">
              <v:shape style="position:absolute;left:3412;top:1790;width:2364;height:2150" coordorigin="3412,1790" coordsize="2364,2150" path="m5562,1790l5386,1797,5213,1818,5045,1853,4883,1900,4725,1959,4574,2030,4430,2112,4293,2205,4163,2308,4042,2420,3930,2541,3827,2671,3734,2808,3652,2952,3581,3103,3522,3261,3475,3423,3440,3591,3419,3764,3412,3940,3423,3940,3430,3765,3451,3593,3485,3426,3532,3265,3591,3108,3662,2958,3744,2814,3836,2678,3938,2549,4050,2428,4170,2317,4299,2215,4435,2122,4579,2041,4729,1970,4886,1911,5048,1864,5215,1830,5386,1809,5561,1802,5776,1802,5738,1797,5562,1790e" filled="t" fillcolor="#A6CDEA" stroked="f">
                <v:path arrowok="t"/>
                <v:fill/>
              </v:shape>
            </v:group>
            <v:group style="position:absolute;left:3401;top:3939;width:2381;height:2162" coordorigin="3401,3939" coordsize="2381,2162">
              <v:shape style="position:absolute;left:3401;top:3939;width:2381;height:2162" coordorigin="3401,3939" coordsize="2381,2162" path="m3412,3939l3401,3940,3408,4117,3429,4290,3464,4459,3511,4623,3571,4781,3642,4933,3725,5078,3818,5216,3921,5346,4034,5468,4156,5581,4286,5684,4424,5777,4569,5860,4721,5931,4879,5991,5043,6038,5211,6073,5385,6094,5562,6101,5739,6094,5782,6089,5561,6089,5385,6081,5213,6060,5045,6026,4882,5979,4725,5920,4574,5849,4429,5766,4292,5674,4163,5571,4042,5459,3929,5338,3827,5208,3734,5071,3652,4927,3581,4775,3521,4618,3474,4455,3440,4287,3419,4115,3412,3939e" filled="t" fillcolor="#A5CCE9" stroked="f">
                <v:path arrowok="t"/>
                <v:fill/>
              </v:shape>
            </v:group>
            <v:group style="position:absolute;left:5561;top:1789;width:2162;height:4299" coordorigin="5561,1789" coordsize="2162,4299">
              <v:shape style="position:absolute;left:5561;top:1789;width:2162;height:4299" coordorigin="5561,1789" coordsize="2162,4299" path="m5766,1789l5561,1789,5738,1796,5910,1817,6078,1852,6241,1899,6398,1958,6549,2029,6693,2111,6831,2204,6960,2307,7081,2419,7193,2540,7296,2670,7389,2807,7471,2951,7542,3102,7601,3260,7649,3423,7683,3590,7704,3763,7711,3939,7704,4115,7683,4287,7649,4455,7601,4618,7542,4775,7471,4927,7389,5071,7296,5208,7193,5338,7081,5459,6960,5571,6831,5674,6693,5766,6549,5849,6398,5920,6241,5979,6078,6026,5910,6060,5738,6081,5561,6089,5782,6089,5912,6073,6081,6038,6245,5991,6403,5931,6555,5860,6700,5777,6838,5684,6968,5581,7090,5468,7203,5346,7306,5216,7399,5078,7482,4933,7553,4781,7613,4623,7660,4459,7695,4290,7716,4117,7723,3940,7716,3763,7695,3589,7660,3421,7613,3257,7553,3099,7482,2947,7399,2802,7306,2664,7203,2534,7090,2412,6968,2299,6838,2196,6700,2103,6555,2020,6403,1949,6245,1889,6081,1842,5912,1807,5766,1789e" filled="t" fillcolor="#A5CCE9" stroked="f">
                <v:path arrowok="t"/>
                <v:fill/>
              </v:shape>
            </v:group>
            <v:group style="position:absolute;left:3401;top:1779;width:2366;height:2161" coordorigin="3401,1779" coordsize="2366,2161">
              <v:shape style="position:absolute;left:3401;top:1779;width:2366;height:2161" coordorigin="3401,1779" coordsize="2366,2161" path="m5562,1779l5385,1786,5211,1807,5043,1842,4879,1889,4721,1949,4569,2020,4424,2103,4286,2196,4156,2299,4034,2412,3921,2534,3818,2664,3725,2802,3642,2947,3571,3099,3511,3257,3464,3421,3429,3589,3408,3763,3401,3940,3412,3939,3419,3763,3440,3590,3474,3423,3521,3260,3581,3102,3652,2951,3734,2807,3827,2670,3929,2540,4042,2419,4163,2307,4292,2204,4429,2111,4574,2029,4725,1958,4882,1899,5045,1852,5213,1817,5385,1796,5561,1789,5766,1789,5739,1786,5562,1779e" filled="t" fillcolor="#A5CCE9" stroked="f">
                <v:path arrowok="t"/>
                <v:fill/>
              </v:shape>
            </v:group>
            <v:group style="position:absolute;left:3389;top:3940;width:2383;height:2173" coordorigin="3389,3940" coordsize="2383,2173">
              <v:shape style="position:absolute;left:3389;top:3940;width:2383;height:2173" coordorigin="3389,3940" coordsize="2383,2173" path="m3389,3940l3396,4118,3418,4292,3452,4462,3500,4626,3560,4785,3632,4938,3715,5084,3809,5223,3912,5353,4026,5476,4148,5589,4279,5693,4418,5787,4564,5870,4716,5942,4875,6002,5040,6049,5210,6084,5384,6105,5562,6112,5740,6105,5772,6101,5561,6101,5384,6094,5211,6073,5042,6038,4879,5991,4720,5931,4568,5860,4423,5777,4285,5684,4155,5581,4033,5468,3921,5346,3817,5216,3724,5078,3642,4933,3570,4781,3510,4623,3463,4459,3429,4291,3407,4117,3400,3940,3389,3940e" filled="t" fillcolor="#A5CCE9" stroked="f">
                <v:path arrowok="t"/>
                <v:fill/>
              </v:shape>
            </v:group>
            <v:group style="position:absolute;left:5561;top:1779;width:2173;height:4322" coordorigin="5561,1779" coordsize="2173,4322">
              <v:shape style="position:absolute;left:5561;top:1779;width:2173;height:4322" coordorigin="5561,1779" coordsize="2173,4322" path="m5777,1779l5561,1779,5739,1786,5912,1807,6081,1842,6244,1889,6402,1949,6554,2020,6699,2103,6837,2196,6968,2299,7089,2412,7202,2534,7305,2664,7399,2802,7481,2947,7553,3099,7612,3257,7660,3421,7694,3590,7715,3763,7722,3940,7715,4117,7694,4291,7660,4459,7612,4623,7553,4781,7481,4933,7399,5078,7305,5216,7202,5346,7089,5468,6968,5581,6837,5684,6699,5777,6554,5860,6402,5931,6244,5991,6081,6038,5912,6073,5739,6094,5561,6101,5772,6101,5914,6084,6084,6049,6248,6002,6407,5942,6560,5870,6706,5787,6845,5693,6975,5589,7098,5476,7211,5353,7315,5223,7409,5084,7492,4938,7564,4785,7624,4626,7671,4462,7706,4292,7727,4118,7734,3940,7727,3762,7706,3588,7671,3418,7624,3253,7564,3094,7492,2942,7409,2796,7315,2657,7211,2526,7098,2404,6975,2291,6845,2187,6706,2093,6560,2010,6407,1938,6248,1878,6084,1831,5914,1796,5777,1779e" filled="t" fillcolor="#A5CCE9" stroked="f">
                <v:path arrowok="t"/>
                <v:fill/>
              </v:shape>
            </v:group>
            <v:group style="position:absolute;left:3389;top:1767;width:2387;height:2173" coordorigin="3389,1767" coordsize="2387,2173">
              <v:shape style="position:absolute;left:3389;top:1767;width:2387;height:2173" coordorigin="3389,1767" coordsize="2387,2173" path="m5562,1767l5384,1775,5210,1796,5040,1831,4875,1878,4716,1938,4564,2010,4418,2093,4279,2187,4148,2291,4026,2404,3912,2526,3809,2657,3715,2796,3632,2942,3560,3094,3500,3253,3452,3418,3418,3588,3396,3762,3389,3940,3400,3940,3407,3763,3429,3590,3463,3421,3510,3257,3570,3099,3642,2947,3724,2802,3817,2664,3921,2534,4033,2412,4155,2299,4285,2196,4423,2103,4568,2020,4720,1949,4879,1889,5042,1842,5211,1807,5384,1786,5561,1779,5777,1779,5740,1775,5562,1767e" filled="t" fillcolor="#A5CCE9" stroked="f">
                <v:path arrowok="t"/>
                <v:fill/>
              </v:shape>
            </v:group>
            <v:group style="position:absolute;left:3378;top:3940;width:2395;height:2184" coordorigin="3378,3940" coordsize="2395,2184">
              <v:shape style="position:absolute;left:3378;top:3940;width:2395;height:2184" coordorigin="3378,3940" coordsize="2395,2184" path="m3378,3940l3385,4119,3406,4294,3441,4465,3489,4630,3550,4790,3622,4943,3705,5090,3799,5229,3904,5361,4018,5484,4141,5598,4272,5702,4412,5796,4558,5880,4712,5952,4872,6012,5037,6060,5208,6095,5383,6117,5562,6124,5741,6117,5773,6113,5563,6113,5384,6105,5210,6084,5041,6050,4876,6002,4717,5942,4564,5870,4418,5787,4280,5693,4149,5590,4027,5476,3913,5354,3809,5223,3716,5084,3633,4938,3561,4786,3501,4627,3453,4462,3418,4292,3397,4118,3390,3940,3378,3940e" filled="t" fillcolor="#A5CCE9" stroked="f">
                <v:path arrowok="t"/>
                <v:fill/>
              </v:shape>
            </v:group>
            <v:group style="position:absolute;left:5563;top:1768;width:2183;height:4345" coordorigin="5563,1768" coordsize="2183,4345">
              <v:shape style="position:absolute;left:5563;top:1768;width:2183;height:4345" coordorigin="5563,1768" coordsize="2183,4345" path="m5778,1768l5563,1768,5741,1775,5915,1796,6084,1831,6249,1878,6408,1938,6561,2010,6707,2093,6845,2187,6976,2291,7099,2404,7212,2527,7316,2657,7409,2796,7493,2942,7564,3095,7624,3254,7672,3418,7707,3588,7728,3762,7735,3940,7728,4118,7707,4292,7672,4462,7624,4627,7564,4786,7493,4938,7409,5084,7316,5223,7212,5354,7099,5476,6976,5590,6845,5693,6707,5787,6561,5870,6408,5942,6249,6002,6084,6050,5915,6084,5741,6105,5563,6113,5773,6113,5916,6095,6086,6060,6252,6012,6412,5952,6565,5880,6712,5796,6851,5702,6983,5598,7106,5484,7220,5361,7324,5229,7418,5090,7502,4943,7574,4790,7634,4630,7682,4465,7717,4294,7739,4119,7746,3940,7739,3761,7717,3586,7682,3415,7634,3250,7574,3090,7502,2936,7418,2790,7324,2650,7220,2519,7106,2396,6983,2282,6851,2177,6712,2083,6565,2000,6412,1928,6252,1867,6086,1819,5916,1784,5778,1768e" filled="t" fillcolor="#A5CCE9" stroked="f">
                <v:path arrowok="t"/>
                <v:fill/>
              </v:shape>
            </v:group>
            <v:group style="position:absolute;left:3378;top:1756;width:2400;height:2184" coordorigin="3378,1756" coordsize="2400,2184">
              <v:shape style="position:absolute;left:3378;top:1756;width:2400;height:2184" coordorigin="3378,1756" coordsize="2400,2184" path="m5562,1756l5383,1763,5208,1784,5037,1819,4872,1867,4712,1928,4558,2000,4412,2083,4272,2177,4141,2282,4018,2396,3904,2519,3799,2650,3705,2790,3622,2936,3550,3090,3489,3250,3441,3415,3406,3586,3385,3761,3378,3940,3390,3940,3397,3762,3418,3588,3453,3418,3501,3254,3561,3095,3633,2942,3716,2796,3809,2657,3913,2527,4027,2404,4149,2291,4280,2187,4418,2093,4564,2010,4717,1938,4876,1878,5041,1831,5210,1796,5384,1775,5563,1768,5778,1768,5741,1763,5562,1756e" filled="t" fillcolor="#A5CCE9" stroked="f">
                <v:path arrowok="t"/>
                <v:fill/>
              </v:shape>
            </v:group>
            <v:group style="position:absolute;left:3366;top:3940;width:2407;height:2195" coordorigin="3366,3940" coordsize="2407,2195">
              <v:shape style="position:absolute;left:3366;top:3940;width:2407;height:2195" coordorigin="3366,3940" coordsize="2407,2195" path="m3366,3940l3374,4120,3395,4296,3430,4467,3478,4634,3539,4794,3612,4949,3695,5096,3790,5236,3895,5368,4010,5492,4133,5607,4266,5712,4406,5806,4553,5890,4708,5963,4868,6023,5034,6071,5206,6107,5382,6128,5562,6135,5742,6128,5774,6124,5563,6124,5384,6117,5208,6096,5038,6061,4872,6013,4713,5952,4559,5880,4412,5797,4273,5703,4142,5598,4018,5484,3905,5361,3800,5230,3706,5090,3622,4944,3550,4790,3490,4630,3442,4465,3407,4294,3386,4119,3379,3940,3366,3940e" filled="t" fillcolor="#A4CBE8" stroked="f">
                <v:path arrowok="t"/>
                <v:fill/>
              </v:shape>
            </v:group>
            <v:group style="position:absolute;left:5563;top:1756;width:2195;height:4368" coordorigin="5563,1756" coordsize="2195,4368">
              <v:shape style="position:absolute;left:5563;top:1756;width:2195;height:4368" coordorigin="5563,1756" coordsize="2195,4368" path="m5778,1756l5563,1756,5742,1763,5917,1785,6087,1820,6253,1868,6412,1928,6566,2000,6713,2084,6852,2178,6984,2282,7107,2396,7221,2519,7325,2651,7419,2790,7503,2937,7575,3090,7635,3250,7683,3416,7718,3586,7739,3761,7747,3940,7739,4119,7718,4294,7683,4465,7635,4630,7575,4790,7503,4944,7419,5090,7325,5230,7221,5361,7107,5484,6984,5598,6852,5703,6713,5797,6566,5880,6412,5952,6253,6013,6087,6061,5917,6096,5742,6117,5563,6124,5774,6124,5918,6107,6089,6071,6256,6023,6416,5963,6570,5890,6718,5806,6858,5712,6990,5607,7114,5492,7229,5368,7333,5236,7428,5096,7512,4949,7585,4794,7645,4634,7693,4467,7728,4296,7750,4120,7757,3940,7750,3760,7728,3584,7693,3412,7645,3246,7585,3086,7512,2931,7428,2784,7333,2644,7229,2511,7114,2388,6990,2273,6858,2168,6718,2074,6570,1990,6416,1917,6256,1856,6089,1808,5918,1773,5778,1756e" filled="t" fillcolor="#A4CBE8" stroked="f">
                <v:path arrowok="t"/>
                <v:fill/>
              </v:shape>
            </v:group>
            <v:group style="position:absolute;left:3366;top:1744;width:2412;height:2196" coordorigin="3366,1744" coordsize="2412,2196">
              <v:shape style="position:absolute;left:3366;top:1744;width:2412;height:2196" coordorigin="3366,1744" coordsize="2412,2196" path="m5562,1744l5382,1752,5206,1773,5034,1808,4868,1856,4708,1917,4553,1990,4406,2074,4266,2168,4133,2273,4010,2388,3895,2511,3790,2644,3695,2784,3612,2931,3539,3086,3478,3246,3430,3412,3395,3584,3374,3760,3366,3940,3379,3940,3386,3761,3407,3586,3442,3416,3490,3250,3550,3090,3622,2937,3706,2790,3800,2651,3905,2519,4018,2396,4142,2282,4273,2178,4412,2084,4559,2000,4713,1928,4872,1868,5038,1820,5208,1785,5384,1763,5563,1756,5778,1756,5742,1752,5562,1744e" filled="t" fillcolor="#A4CBE8" stroked="f">
                <v:path arrowok="t"/>
                <v:fill/>
              </v:shape>
            </v:group>
            <v:group style="position:absolute;left:3355;top:3939;width:2429;height:2208" coordorigin="3355,3939" coordsize="2429,2208">
              <v:shape style="position:absolute;left:3355;top:3939;width:2429;height:2208" coordorigin="3355,3939" coordsize="2429,2208" path="m3366,3939l3355,3940,3362,4121,3384,4298,3419,4470,3468,4637,3528,4799,3601,4954,3686,5102,3781,5243,3886,5376,4002,5500,4126,5615,4259,5721,4400,5816,4548,5900,4703,5973,4865,6034,5032,6083,5204,6118,5381,6139,5562,6147,5743,6139,5784,6134,5561,6134,5381,6127,5205,6106,5034,6071,4868,6022,4707,5962,4553,5889,4405,5805,4265,5711,4133,5606,4009,5491,3895,5367,3790,5235,3695,5095,3611,4948,3539,4793,3478,4633,3430,4466,3395,4295,3373,4119,3366,3939e" filled="t" fillcolor="#A4CBE8" stroked="f">
                <v:path arrowok="t"/>
                <v:fill/>
              </v:shape>
            </v:group>
            <v:group style="position:absolute;left:5561;top:1744;width:2207;height:4391" coordorigin="5561,1744" coordsize="2207,4391">
              <v:shape style="position:absolute;left:5561;top:1744;width:2207;height:4391" coordorigin="5561,1744" coordsize="2207,4391" path="m5769,1744l5561,1744,5741,1751,5917,1772,6089,1807,6255,1856,6416,1916,6570,1989,6718,2073,6858,2167,6990,2272,7114,2387,7228,2510,7333,2643,7428,2783,7512,2930,7584,3085,7645,3245,7693,3412,7728,3583,7750,3759,7757,3939,7750,4119,7728,4295,7693,4466,7645,4633,7584,4793,7512,4948,7428,5095,7333,5235,7228,5367,7114,5491,6990,5606,6858,5711,6718,5805,6570,5889,6416,5962,6255,6022,6089,6071,5917,6106,5741,6127,5561,6134,5784,6134,5920,6118,6092,6083,6259,6034,6421,5973,6576,5900,6724,5816,6865,5721,6998,5615,7122,5500,7237,5376,7343,5243,7438,5102,7522,4954,7595,4799,7656,4637,7704,4470,7740,4298,7761,4121,7769,3940,7761,3759,7740,3582,7704,3410,7656,3243,7595,3081,7522,2926,7438,2778,7343,2637,7237,2504,7122,2380,6998,2264,6865,2159,6724,2064,6576,1979,6421,1907,6259,1846,6092,1797,5920,1762,5769,1744e" filled="t" fillcolor="#A4CBE8" stroked="f">
                <v:path arrowok="t"/>
                <v:fill/>
              </v:shape>
            </v:group>
            <v:group style="position:absolute;left:3355;top:1733;width:2414;height:2207" coordorigin="3355,1733" coordsize="2414,2207">
              <v:shape style="position:absolute;left:3355;top:1733;width:2414;height:2207" coordorigin="3355,1733" coordsize="2414,2207" path="m5562,1733l5381,1740,5204,1762,5032,1797,4865,1846,4703,1907,4548,1979,4400,2064,4259,2159,4126,2264,4002,2380,3886,2504,3781,2637,3686,2778,3601,2926,3528,3081,3468,3243,3419,3410,3384,3582,3362,3759,3355,3940,3366,3939,3373,3759,3395,3583,3430,3412,3478,3245,3539,3085,3611,2930,3695,2783,3790,2643,3895,2510,4009,2387,4133,2272,4265,2167,4405,2073,4553,1989,4707,1916,4868,1856,5034,1807,5205,1772,5381,1751,5561,1744,5769,1744,5743,1740,5562,1733e" filled="t" fillcolor="#A4CBE8" stroked="f">
                <v:path arrowok="t"/>
                <v:fill/>
              </v:shape>
            </v:group>
            <v:group style="position:absolute;left:3344;top:3940;width:2431;height:2218" coordorigin="3344,3940" coordsize="2431,2218">
              <v:shape style="position:absolute;left:3344;top:3940;width:2431;height:2218" coordorigin="3344,3940" coordsize="2431,2218" path="m3344,3940l3351,4122,3373,4300,3408,4473,3457,4641,3518,4803,3591,4959,3676,5108,3772,5250,3878,5383,3994,5508,4118,5624,4252,5730,4394,5826,4543,5910,4699,5984,4861,6045,5029,6094,5202,6129,5380,6151,5562,6158,5744,6151,5775,6147,5561,6147,5380,6140,5204,6118,5031,6083,4864,6034,4703,5973,4547,5901,4399,5816,4258,5721,4125,5616,4001,5500,3886,5376,3780,5243,3685,5102,3601,4954,3528,4799,3467,4637,3419,4470,3383,4298,3362,4121,3355,3940,3344,3940e" filled="t" fillcolor="#A4CBE8" stroked="f">
                <v:path arrowok="t"/>
                <v:fill/>
              </v:shape>
            </v:group>
            <v:group style="position:absolute;left:5561;top:1733;width:2219;height:4414" coordorigin="5561,1733" coordsize="2219,4414">
              <v:shape style="position:absolute;left:5561;top:1733;width:2219;height:4414" coordorigin="5561,1733" coordsize="2219,4414" path="m5779,1733l5561,1733,5742,1741,5919,1762,6092,1797,6259,1846,6420,1907,6575,1980,6724,2064,6864,2159,6997,2265,7122,2380,7237,2504,7342,2637,7437,2778,7522,2926,7595,3081,7656,3243,7704,3410,7739,3582,7761,3759,7768,3940,7761,4121,7739,4298,7704,4470,7656,4637,7595,4799,7522,4954,7437,5102,7342,5243,7237,5376,7122,5500,6997,5616,6864,5721,6724,5816,6575,5901,6420,5973,6259,6034,6092,6083,5919,6118,5742,6140,5561,6147,5775,6147,5921,6129,6095,6094,6263,6045,6425,5984,6581,5910,6730,5826,6872,5730,7005,5624,7130,5508,7246,5383,7352,5250,7448,5108,7532,4959,7606,4803,7667,4641,7716,4473,7751,4300,7773,4122,7780,3940,7773,3758,7751,3580,7716,3407,7667,3239,7606,3077,7532,2921,7448,2772,7352,2630,7246,2496,7130,2372,7005,2256,6872,2150,6730,2054,6581,1969,6425,1896,6263,1835,6095,1786,5921,1751,5779,1733e" filled="t" fillcolor="#A4CBE8" stroked="f">
                <v:path arrowok="t"/>
                <v:fill/>
              </v:shape>
            </v:group>
            <v:group style="position:absolute;left:3344;top:1722;width:2436;height:2219" coordorigin="3344,1722" coordsize="2436,2219">
              <v:shape style="position:absolute;left:3344;top:1722;width:2436;height:2219" coordorigin="3344,1722" coordsize="2436,2219" path="m5562,1722l5380,1729,5202,1751,5029,1786,4861,1835,4699,1896,4543,1969,4394,2054,4252,2150,4118,2256,3994,2372,3878,2496,3772,2630,3676,2772,3591,2921,3518,3077,3457,3239,3408,3407,3373,3580,3351,3758,3344,3940,3355,3940,3362,3759,3383,3582,3419,3410,3467,3243,3528,3081,3601,2926,3685,2778,3780,2637,3886,2504,4001,2380,4125,2265,4258,2159,4399,2064,4547,1980,4703,1907,4864,1846,5031,1797,5204,1762,5380,1741,5561,1733,5779,1733,5744,1729,5562,1722e" filled="t" fillcolor="#A4CBE8" stroked="f">
                <v:path arrowok="t"/>
                <v:fill/>
              </v:shape>
            </v:group>
            <v:group style="position:absolute;left:3332;top:3940;width:2443;height:2230" coordorigin="3332,3940" coordsize="2443,2230">
              <v:shape style="position:absolute;left:3332;top:3940;width:2443;height:2230" coordorigin="3332,3940" coordsize="2443,2230" path="m3332,3940l3339,4123,3361,4301,3397,4475,3446,4644,3507,4808,3581,4964,3666,5114,3762,5256,3869,5391,3985,5516,4111,5633,4245,5739,4388,5835,4537,5921,4694,5994,4857,6056,5026,6105,5200,6140,5379,6162,5562,6170,5745,6162,5775,6158,5563,6158,5381,6151,5203,6129,5030,6094,4862,6045,4699,5984,4543,5911,4394,5826,4253,5730,4119,5624,3994,5508,3878,5384,3772,5250,3677,5108,3592,4959,3519,4803,3457,4641,3409,4473,3373,4300,3352,4122,3344,3940,3332,3940e" filled="t" fillcolor="#A4CBE8" stroked="f">
                <v:path arrowok="t"/>
                <v:fill/>
              </v:shape>
            </v:group>
            <v:group style="position:absolute;left:5563;top:1722;width:2229;height:4437" coordorigin="5563,1722" coordsize="2229,4437">
              <v:shape style="position:absolute;left:5563;top:1722;width:2229;height:4437" coordorigin="5563,1722" coordsize="2229,4437" path="m5780,1722l5563,1722,5744,1729,5922,1751,6095,1786,6263,1835,6426,1896,6582,1970,6731,2054,6872,2150,7006,2256,7131,2372,7247,2497,7353,2630,7448,2772,7533,2921,7606,3077,7668,3239,7716,3407,7752,3580,7774,3758,7781,3940,7774,4122,7752,4300,7716,4473,7668,4641,7606,4803,7533,4959,7448,5108,7353,5250,7247,5384,7131,5508,7006,5624,6872,5730,6731,5826,6582,5911,6426,5984,6263,6045,6095,6094,5922,6129,5744,6151,5563,6158,5775,6158,5923,6140,6097,6105,6266,6056,6429,5994,6586,5921,6736,5835,6878,5739,7013,5633,7138,5516,7255,5391,7361,5256,7457,5114,7543,4964,7616,4808,7678,4644,7727,4475,7762,4301,7784,4123,7792,3940,7784,3757,7762,3578,7727,3404,7678,3235,7616,3072,7543,2915,7457,2766,7361,2623,7255,2489,7138,2363,7013,2247,6878,2141,6736,2044,6586,1959,6429,1885,6266,1824,6097,1775,5923,1739,5780,1722e" filled="t" fillcolor="#A4CBE8" stroked="f">
                <v:path arrowok="t"/>
                <v:fill/>
              </v:shape>
            </v:group>
            <v:group style="position:absolute;left:3332;top:1710;width:2448;height:2230" coordorigin="3332,1710" coordsize="2448,2230">
              <v:shape style="position:absolute;left:3332;top:1710;width:2448;height:2230" coordorigin="3332,1710" coordsize="2448,2230" path="m5562,1710l5379,1718,5200,1739,5026,1775,4857,1824,4694,1885,4537,1959,4388,2044,4245,2141,4111,2247,3985,2363,3869,2489,3762,2623,3666,2766,3581,2915,3507,3072,3446,3235,3397,3404,3361,3578,3339,3757,3332,3940,3344,3940,3352,3758,3373,3580,3409,3407,3457,3239,3519,3077,3592,2921,3677,2772,3772,2630,3878,2497,3994,2372,4119,2256,4253,2150,4394,2054,4543,1970,4699,1896,4862,1835,5030,1786,5203,1751,5381,1729,5563,1722,5780,1722,5745,1718,5562,1710e" filled="t" fillcolor="#A4CBE8" stroked="f">
                <v:path arrowok="t"/>
                <v:fill/>
              </v:shape>
            </v:group>
            <v:group style="position:absolute;left:3321;top:3940;width:2455;height:2241" coordorigin="3321,3940" coordsize="2455,2241">
              <v:shape style="position:absolute;left:3321;top:3940;width:2455;height:2241" coordorigin="3321,3940" coordsize="2455,2241" path="m3321,3940l3328,4124,3350,4303,3386,4478,3435,4648,3497,4812,3571,4970,3657,5120,3753,5263,3860,5398,3977,5524,4104,5641,4239,5748,4382,5845,4532,5931,4690,6005,4854,6067,5023,6116,5198,6152,5378,6174,5562,6181,5746,6174,5776,6170,5563,6170,5380,6162,5201,6141,5027,6105,4858,6056,4695,5995,4538,5921,4388,5836,4246,5739,4112,5633,3986,5517,3870,5391,3763,5257,3667,5114,3582,4965,3508,4808,3447,4645,3398,4476,3362,4302,3340,4123,3333,3940,3321,3940e" filled="t" fillcolor="#A4CBE8" stroked="f">
                <v:path arrowok="t"/>
                <v:fill/>
              </v:shape>
            </v:group>
            <v:group style="position:absolute;left:5563;top:1710;width:2240;height:4459" coordorigin="5563,1710" coordsize="2240,4459">
              <v:shape style="position:absolute;left:5563;top:1710;width:2240;height:4459" coordorigin="5563,1710" coordsize="2240,4459" path="m5781,1710l5563,1710,5745,1718,5924,1740,6098,1775,6267,1824,6430,1886,6587,1959,6737,2045,6879,2141,7013,2247,7139,2364,7255,2489,7362,2624,7458,2766,7543,2916,7617,3073,7679,3236,7727,3405,7763,3579,7785,3757,7792,3940,7785,4123,7763,4302,7727,4476,7679,4645,7617,4808,7543,4965,7458,5114,7362,5257,7255,5391,7139,5517,7013,5633,6879,5739,6737,5836,6587,5921,6430,5995,6267,6056,6098,6105,5924,6141,5745,6162,5563,6170,5776,6170,5925,6152,6100,6116,6270,6067,6434,6005,6591,5931,6742,5845,6885,5748,7020,5641,7146,5524,7263,5398,7370,5263,7467,5120,7553,4970,7627,4812,7689,4648,7738,4478,7774,4303,7796,4124,7803,3940,7796,3756,7774,3576,7738,3401,7689,3232,7627,3068,7553,2910,7467,2760,7370,2617,7263,2482,7146,2355,7020,2238,6885,2131,6742,2035,6591,1949,6434,1875,6270,1813,6100,1764,5925,1728,5781,1710e" filled="t" fillcolor="#A4CBE8" stroked="f">
                <v:path arrowok="t"/>
                <v:fill/>
              </v:shape>
            </v:group>
            <v:group style="position:absolute;left:3321;top:1699;width:2460;height:2241" coordorigin="3321,1699" coordsize="2460,2241">
              <v:shape style="position:absolute;left:3321;top:1699;width:2460;height:2241" coordorigin="3321,1699" coordsize="2460,2241" path="m5562,1699l5378,1706,5198,1728,5023,1764,4854,1813,4690,1875,4532,1949,4382,2035,4239,2131,4104,2238,3977,2355,3860,2482,3753,2617,3657,2760,3571,2910,3497,3068,3435,3232,3386,3401,3350,3576,3328,3756,3321,3940,3333,3940,3340,3757,3362,3579,3398,3405,3447,3236,3508,3073,3582,2916,3667,2766,3763,2624,3870,2489,3986,2364,4112,2247,4246,2141,4388,2045,4538,1959,4695,1886,4858,1824,5027,1775,5201,1740,5380,1718,5563,1710,5781,1710,5746,1706,5562,1699e" filled="t" fillcolor="#A4CBE8" stroked="f">
                <v:path arrowok="t"/>
                <v:fill/>
              </v:shape>
            </v:group>
            <v:group style="position:absolute;left:3309;top:3940;width:2467;height:2253" coordorigin="3309,3940" coordsize="2467,2253">
              <v:shape style="position:absolute;left:3309;top:3940;width:2467;height:2253" coordorigin="3309,3940" coordsize="2467,2253" path="m3309,3940l3317,4125,3339,4305,3375,4481,3424,4652,3486,4816,3561,4975,3647,5126,3744,5270,3852,5406,3969,5532,4096,5650,4232,5758,4376,5855,4527,5941,4685,6015,4850,6078,5021,6127,5197,6163,5377,6185,5562,6192,5746,6185,5777,6181,5561,6181,5378,6174,5198,6152,5023,6116,4853,6067,4689,6005,4532,5931,4381,5845,4238,5749,4103,5642,3977,5525,3860,5398,3753,5263,3656,5120,3570,4970,3496,4812,3435,4648,3385,4479,3350,4304,3328,4124,3320,3940,3309,3940e" filled="t" fillcolor="#A4CAE8" stroked="f">
                <v:path arrowok="t"/>
                <v:fill/>
              </v:shape>
            </v:group>
            <v:group style="position:absolute;left:5561;top:1699;width:2253;height:4482" coordorigin="5561,1699" coordsize="2253,4482">
              <v:shape style="position:absolute;left:5561;top:1699;width:2253;height:4482" coordorigin="5561,1699" coordsize="2253,4482" path="m5781,1699l5561,1699,5745,1706,5925,1728,6100,1764,6270,1813,6433,1875,6591,1949,6742,2035,6885,2132,7020,2239,7146,2356,7263,2482,7370,2617,7467,2760,7552,2910,7626,3068,7688,3232,7737,3402,7773,3577,7795,3756,7803,3940,7795,4124,7773,4304,7737,4479,7688,4648,7626,4812,7552,4970,7467,5120,7370,5263,7263,5398,7146,5525,7020,5642,6885,5749,6742,5845,6591,5931,6433,6005,6270,6067,6100,6116,5925,6152,5745,6174,5561,6181,5777,6181,5927,6163,6103,6127,6274,6078,6438,6015,6597,5941,6748,5855,6892,5758,7028,5650,7154,5532,7272,5406,7380,5270,7477,5126,7563,4975,7637,4816,7700,4652,7749,4481,7785,4305,7807,4125,7814,3940,7807,3755,7785,3575,7749,3399,7700,3228,7637,3063,7563,2905,7477,2754,7380,2610,7272,2474,7154,2347,7028,2230,6892,2122,6748,2025,6597,1939,6438,1864,6274,1802,6103,1753,5927,1717,5781,1699e" filled="t" fillcolor="#A4CAE8" stroked="f">
                <v:path arrowok="t"/>
                <v:fill/>
              </v:shape>
            </v:group>
            <v:group style="position:absolute;left:3309;top:1687;width:2472;height:2253" coordorigin="3309,1687" coordsize="2472,2253">
              <v:shape style="position:absolute;left:3309;top:1687;width:2472;height:2253" coordorigin="3309,1687" coordsize="2472,2253" path="m5562,1687l5377,1695,5197,1717,5021,1753,4850,1802,4685,1864,4527,1939,4376,2025,4232,2122,4096,2230,3969,2347,3852,2474,3744,2610,3647,2754,3561,2905,3486,3063,3424,3228,3375,3399,3339,3575,3317,3755,3309,3940,3320,3940,3328,3756,3350,3577,3385,3402,3435,3232,3496,3068,3570,2910,3656,2760,3753,2617,3860,2482,3977,2356,4103,2239,4238,2132,4381,2035,4532,1949,4689,1875,4853,1813,5023,1764,5198,1728,5378,1706,5561,1699,5781,1699,5746,1695,5562,1687e" filled="t" fillcolor="#A4CAE8" stroked="f">
                <v:path arrowok="t"/>
                <v:fill/>
              </v:shape>
            </v:group>
            <v:group style="position:absolute;left:3298;top:3939;width:2489;height:2265" coordorigin="3298,3939" coordsize="2489,2265">
              <v:shape style="position:absolute;left:3298;top:3939;width:2489;height:2265" coordorigin="3298,3939" coordsize="2489,2265" path="m3309,3939l3298,3940,3305,4125,3327,4307,3364,4484,3413,4655,3476,4821,3551,4980,3637,5132,3735,5277,3843,5413,3961,5541,4089,5659,4225,5767,4370,5865,4522,5951,4681,6026,4846,6088,5018,6138,5195,6174,5376,6196,5562,6204,5747,6196,5787,6192,5561,6192,5377,6184,5196,6162,5020,6126,4850,6077,4685,6014,4526,5940,4375,5854,4231,5757,4096,5649,3969,5532,3851,5405,3744,5269,3646,5125,3560,4974,3486,4815,3424,4651,3374,4480,3338,4304,3316,4124,3309,3939e" filled="t" fillcolor="#A4CAE8" stroked="f">
                <v:path arrowok="t"/>
                <v:fill/>
              </v:shape>
            </v:group>
            <v:group style="position:absolute;left:5561;top:1686;width:2265;height:4505" coordorigin="5561,1686" coordsize="2265,4505">
              <v:shape style="position:absolute;left:5561;top:1686;width:2265;height:4505" coordorigin="5561,1686" coordsize="2265,4505" path="m5772,1686l5561,1686,5746,1694,5927,1716,6102,1752,6273,1801,6438,1863,6596,1938,6748,2024,6891,2121,7027,2229,7154,2346,7272,2473,7379,2609,7476,2753,7562,2904,7637,3062,7699,3227,7748,3398,7784,3574,7806,3754,7814,3939,7806,4124,7784,4304,7748,4480,7699,4651,7637,4815,7562,4974,7476,5125,7379,5269,7272,5405,7154,5532,7027,5649,6891,5757,6748,5854,6596,5940,6438,6014,6273,6077,6102,6126,5927,6162,5746,6184,5561,6192,5787,6192,5929,6174,6106,6138,6277,6088,6443,6026,6602,5951,6754,5865,6899,5767,7035,5659,7162,5541,7281,5413,7389,5277,7486,5132,7573,4980,7648,4821,7710,4655,7760,4484,7796,4307,7818,4125,7826,3940,7818,3754,7796,3573,7760,3396,7710,3225,7648,3059,7573,2900,7486,2748,7389,2603,7281,2467,7162,2339,7035,2221,6899,2113,6754,2015,6602,1929,6443,1854,6277,1791,6106,1742,5929,1705,5772,1686e" filled="t" fillcolor="#A4CAE8" stroked="f">
                <v:path arrowok="t"/>
                <v:fill/>
              </v:shape>
            </v:group>
            <v:group style="position:absolute;left:3298;top:1676;width:2474;height:2264" coordorigin="3298,1676" coordsize="2474,2264">
              <v:shape style="position:absolute;left:3298;top:1676;width:2474;height:2264" coordorigin="3298,1676" coordsize="2474,2264" path="m5562,1676l5376,1683,5195,1705,5018,1742,4846,1791,4681,1854,4522,1929,4370,2015,4225,2113,4089,2221,3961,2339,3843,2467,3735,2603,3637,2748,3551,2900,3476,3059,3413,3225,3364,3396,3327,3573,3305,3754,3298,3940,3309,3939,3316,3754,3338,3574,3374,3398,3424,3227,3486,3062,3560,2904,3646,2753,3744,2609,3851,2473,3969,2346,4096,2229,4231,2121,4375,2024,4526,1938,4685,1863,4850,1801,5020,1752,5196,1716,5377,1694,5561,1686,5772,1686,5747,1683,5562,1676e" filled="t" fillcolor="#A4CAE8" stroked="f">
                <v:path arrowok="t"/>
                <v:fill/>
              </v:shape>
            </v:group>
            <v:group style="position:absolute;left:3286;top:3940;width:2492;height:2275" coordorigin="3286,3940" coordsize="2492,2275">
              <v:shape style="position:absolute;left:3286;top:3940;width:2492;height:2275" coordorigin="3286,3940" coordsize="2492,2275" path="m3286,3940l3294,4126,3316,4309,3353,4486,3402,4659,3465,4825,3540,4985,3627,5138,3726,5283,3834,5420,3953,5549,4081,5667,4218,5776,4364,5874,4516,5961,4676,6036,4843,6099,5015,6149,5193,6186,5375,6208,5562,6215,5748,6208,5778,6204,5561,6204,5376,6197,5194,6175,5018,6138,4846,6089,4680,6026,4521,5951,4369,5865,4225,5767,4088,5659,3961,5541,3843,5413,3734,5277,3637,5132,3550,4980,3475,4821,3413,4656,3363,4484,3327,4307,3305,4126,3297,3940,3286,3940e" filled="t" fillcolor="#A4CAE8" stroked="f">
                <v:path arrowok="t"/>
                <v:fill/>
              </v:shape>
            </v:group>
            <v:group style="position:absolute;left:5561;top:1676;width:2276;height:4528" coordorigin="5561,1676" coordsize="2276,4528">
              <v:shape style="position:absolute;left:5561;top:1676;width:2276;height:4528" coordorigin="5561,1676" coordsize="2276,4528" path="m5783,1676l5561,1676,5747,1684,5928,1706,6105,1742,6277,1792,6442,1854,6602,1929,6754,2015,6898,2113,7035,2221,7162,2339,7280,2467,7388,2603,7486,2748,7573,2900,7647,3059,7710,3225,7760,3396,7796,3573,7818,3755,7825,3940,7818,4126,7796,4307,7760,4484,7710,4656,7647,4821,7573,4980,7486,5132,7388,5277,7280,5413,7162,5541,7035,5659,6898,5767,6754,5865,6602,5951,6442,6026,6277,6089,6105,6138,5928,6175,5747,6197,5561,6204,5778,6204,5931,6186,6108,6149,6281,6099,6447,6036,6607,5961,6760,5874,6905,5776,7042,5667,7171,5549,7289,5420,7398,5283,7496,5138,7583,4985,7658,4825,7721,4659,7771,4486,7807,4309,7830,4126,7837,3940,7830,3753,7807,3571,7771,3393,7721,3221,7658,3054,7583,2894,7496,2742,7398,2596,7289,2459,7171,2331,7042,2212,6905,2104,6760,2005,6607,1919,6447,1843,6281,1780,6108,1731,5931,1694,5783,1676e" filled="t" fillcolor="#A4CAE8" stroked="f">
                <v:path arrowok="t"/>
                <v:fill/>
              </v:shape>
            </v:group>
            <v:group style="position:absolute;left:3286;top:1664;width:2496;height:2276" coordorigin="3286,1664" coordsize="2496,2276">
              <v:shape style="position:absolute;left:3286;top:1664;width:2496;height:2276" coordorigin="3286,1664" coordsize="2496,2276" path="m5562,1664l5375,1672,5193,1694,5015,1731,4843,1780,4676,1843,4516,1919,4364,2005,4218,2104,4081,2212,3953,2331,3834,2459,3726,2596,3627,2742,3540,2894,3465,3054,3402,3221,3353,3393,3316,3571,3294,3753,3286,3940,3297,3940,3305,3755,3327,3573,3363,3396,3413,3225,3475,3059,3550,2900,3637,2748,3734,2603,3843,2467,3961,2339,4088,2221,4225,2113,4369,2015,4521,1929,4680,1854,4846,1792,5018,1742,5194,1706,5376,1684,5561,1676,5783,1676,5748,1672,5562,1664e" filled="t" fillcolor="#A4CAE8" stroked="f">
                <v:path arrowok="t"/>
                <v:fill/>
              </v:shape>
            </v:group>
            <v:group style="position:absolute;left:3275;top:3940;width:2504;height:2287" coordorigin="3275,3940" coordsize="2504,2287">
              <v:shape style="position:absolute;left:3275;top:3940;width:2504;height:2287" coordorigin="3275,3940" coordsize="2504,2287" path="m3275,3940l3283,4127,3305,4311,3341,4489,3392,4662,3455,4830,3530,4991,3618,5144,3716,5290,3826,5428,3945,5557,4074,5676,4212,5785,4357,5884,4511,5971,4672,6047,4839,6110,5012,6160,5191,6197,5374,6219,5562,6227,5749,6219,5779,6216,5563,6216,5376,6208,5194,6186,5016,6149,4844,6100,4677,6037,4517,5962,4364,5875,4219,5776,4082,5668,3954,5549,3835,5421,3726,5284,3628,5138,3541,4986,3466,4826,3403,4659,3353,4487,3317,4309,3295,4127,3287,3940,3275,3940e" filled="t" fillcolor="#A2C9E7" stroked="f">
                <v:path arrowok="t"/>
                <v:fill/>
              </v:shape>
            </v:group>
            <v:group style="position:absolute;left:5563;top:1665;width:2286;height:4551" coordorigin="5563,1665" coordsize="2286,4551">
              <v:shape style="position:absolute;left:5563;top:1665;width:2286;height:4551" coordorigin="5563,1665" coordsize="2286,4551" path="m5783,1665l5563,1665,5749,1672,5932,1694,6109,1731,6282,1781,6448,1844,6608,1919,6761,2006,6906,2104,7043,2213,7171,2331,7290,2460,7399,2597,7497,2742,7584,2895,7659,3055,7722,3221,7772,3394,7808,3571,7830,3754,7838,3940,7830,4127,7808,4309,7772,4487,7722,4659,7659,4826,7584,4986,7497,5138,7399,5284,7290,5421,7171,5549,7043,5668,6906,5776,6761,5875,6608,5962,6448,6037,6282,6100,6109,6149,5932,6186,5749,6208,5563,6216,5779,6216,5933,6197,6111,6160,6284,6110,6452,6047,6613,5971,6766,5884,6912,5785,7050,5676,7179,5557,7298,5428,7407,5290,7506,5144,7593,4991,7669,4830,7732,4662,7782,4489,7819,4311,7841,4127,7849,3940,7841,3752,7819,3569,7782,3391,7732,3217,7669,3050,7593,2889,7506,2736,7407,2590,7298,2452,7179,2323,7050,2204,6912,2094,6766,1996,6613,1908,6452,1833,6284,1770,6111,1719,5933,1683,5783,1665e" filled="t" fillcolor="#A2C9E7" stroked="f">
                <v:path arrowok="t"/>
                <v:fill/>
              </v:shape>
            </v:group>
            <v:group style="position:absolute;left:3275;top:1653;width:2508;height:2287" coordorigin="3275,1653" coordsize="2508,2287">
              <v:shape style="position:absolute;left:3275;top:1653;width:2508;height:2287" coordorigin="3275,1653" coordsize="2508,2287" path="m5562,1653l5374,1661,5191,1683,5012,1719,4839,1770,4672,1833,4511,1908,4357,1996,4212,2094,4074,2204,3945,2323,3826,2452,3716,2590,3618,2736,3530,2889,3455,3050,3392,3217,3341,3391,3305,3569,3283,3752,3275,3940,3287,3940,3295,3754,3317,3571,3353,3394,3403,3221,3466,3055,3541,2895,3628,2742,3726,2597,3835,2460,3954,2331,4082,2213,4219,2104,4364,2006,4517,1919,4677,1844,4844,1781,5016,1731,5194,1694,5376,1672,5563,1665,5783,1665,5749,1661,5562,1653e" filled="t" fillcolor="#A2C9E7" stroked="f">
                <v:path arrowok="t"/>
                <v:fill/>
              </v:shape>
            </v:group>
            <v:group style="position:absolute;left:3263;top:3940;width:2516;height:2298" coordorigin="3263,3940" coordsize="2516,2298">
              <v:shape style="position:absolute;left:3263;top:3940;width:2516;height:2298" coordorigin="3263,3940" coordsize="2516,2298" path="m3263,3940l3271,4128,3294,4313,3330,4492,3381,4666,3444,4834,3520,4996,3608,5150,3707,5297,3817,5435,3937,5565,4066,5685,4205,5795,4351,5894,4506,5982,4667,6057,4836,6121,5010,6171,5189,6208,5373,6231,5562,6238,5750,6231,5779,6227,5561,6227,5374,6219,5191,6197,5012,6161,4839,6110,4671,6047,4511,5972,4357,5884,4211,5786,4073,5676,3945,5557,3825,5428,3716,5290,3617,5144,3530,4991,3454,4830,3391,4663,3341,4490,3304,4311,3282,4128,3274,3940,3263,3940e" filled="t" fillcolor="#A2C9E7" stroked="f">
                <v:path arrowok="t"/>
                <v:fill/>
              </v:shape>
            </v:group>
            <v:group style="position:absolute;left:5561;top:1653;width:2299;height:4574" coordorigin="5561,1653" coordsize="2299,4574">
              <v:shape style="position:absolute;left:5561;top:1653;width:2299;height:4574" coordorigin="5561,1653" coordsize="2299,4574" path="m5784,1653l5561,1653,5749,1661,5932,1683,6111,1720,6284,1770,6451,1833,6612,1909,6766,1996,6912,2095,7049,2204,7178,2323,7298,2452,7407,2590,7505,2736,7593,2889,7668,3050,7732,3218,7782,3391,7818,3569,7841,3753,7848,3940,7841,4128,7818,4311,7782,4490,7732,4663,7668,4830,7593,4991,7505,5144,7407,5290,7298,5428,7178,5557,7049,5676,6912,5786,6766,5884,6612,5972,6451,6047,6284,6110,6111,6161,5932,6197,5749,6219,5561,6227,5779,6227,5934,6208,6114,6171,6288,6121,6456,6057,6618,5982,6772,5894,6919,5795,7057,5685,7187,5565,7307,5435,7417,5297,7516,5150,7603,4996,7679,4834,7743,4666,7793,4492,7830,4313,7853,4128,7860,3940,7853,3751,7830,3567,7793,3388,7743,3214,7679,3046,7603,2884,7516,2729,7417,2583,7307,2444,7187,2315,7057,2195,6919,2085,6772,1986,6618,1898,6456,1822,6288,1759,6114,1708,5934,1672,5784,1653e" filled="t" fillcolor="#A2C9E7" stroked="f">
                <v:path arrowok="t"/>
                <v:fill/>
              </v:shape>
            </v:group>
            <v:group style="position:absolute;left:3263;top:1642;width:2520;height:2299" coordorigin="3263,1642" coordsize="2520,2299">
              <v:shape style="position:absolute;left:3263;top:1642;width:2520;height:2299" coordorigin="3263,1642" coordsize="2520,2299" path="m5562,1642l5373,1649,5189,1672,5010,1708,4836,1759,4667,1822,4506,1898,4351,1986,4205,2085,4066,2195,3937,2315,3817,2444,3707,2583,3608,2729,3520,2884,3444,3046,3381,3214,3330,3388,3294,3567,3271,3751,3263,3940,3274,3940,3282,3753,3304,3569,3341,3391,3391,3218,3454,3050,3530,2889,3617,2736,3716,2590,3825,2452,3945,2323,4073,2204,4211,2095,4357,1996,4511,1909,4671,1833,4839,1770,5012,1720,5191,1683,5374,1661,5561,1653,5784,1653,5750,1649,5562,1642e" filled="t" fillcolor="#A2C9E7" stroked="f">
                <v:path arrowok="t"/>
                <v:fill/>
              </v:shape>
            </v:group>
            <v:group style="position:absolute;left:3252;top:3939;width:2538;height:2311" coordorigin="3252,3939" coordsize="2538,2311">
              <v:shape style="position:absolute;left:3252;top:3939;width:2538;height:2311" coordorigin="3252,3939" coordsize="2538,2311" path="m3263,3939l3252,3940,3260,4129,3282,4314,3319,4495,3370,4670,3434,4839,3510,5001,3598,5156,3698,5304,3808,5443,3929,5573,4059,5693,4198,5804,4345,5903,4501,5992,4663,6068,4832,6132,5007,6182,5187,6219,5372,6242,5562,6250,5751,6242,5790,6237,5561,6237,5373,6230,5189,6207,5009,6170,4835,6120,4667,6057,4505,5981,4351,5893,4204,5794,4066,5684,3936,5564,3817,5434,3707,5296,3608,5149,3520,4995,3444,4833,3380,4665,3330,4491,3293,4312,3271,4127,3263,3939e" filled="t" fillcolor="#A2C9E7" stroked="f">
                <v:path arrowok="t"/>
                <v:fill/>
              </v:shape>
            </v:group>
            <v:group style="position:absolute;left:5561;top:1641;width:2310;height:4597" coordorigin="5561,1641" coordsize="2310,4597">
              <v:shape style="position:absolute;left:5561;top:1641;width:2310;height:4597" coordorigin="5561,1641" coordsize="2310,4597" path="m5775,1641l5561,1641,5750,1648,5934,1671,6113,1707,6288,1758,6456,1821,6617,1897,6772,1985,6918,2084,7057,2194,7186,2314,7306,2443,7416,2582,7515,2729,7603,2883,7679,3045,7742,3213,7793,3387,7830,3566,7852,3751,7860,3939,7852,4127,7830,4312,7793,4491,7742,4665,7679,4833,7603,4995,7515,5149,7416,5296,7306,5434,7186,5564,7057,5684,6918,5794,6772,5893,6617,5981,6456,6057,6288,6120,6113,6170,5934,6207,5750,6230,5561,6237,5790,6237,5936,6219,6117,6182,6292,6132,6461,6068,6623,5992,6778,5903,6926,5804,7065,5693,7195,5573,7315,5443,7426,5304,7525,5156,7614,5001,7690,4839,7754,4670,7804,4495,7841,4314,7864,4129,7872,3940,7864,3751,7841,3565,7804,3385,7754,3210,7690,3041,7614,2879,7525,2723,7426,2576,7315,2437,7195,2307,7065,2186,6926,2076,6778,1976,6623,1888,6461,1812,6292,1748,6117,1697,5936,1660,5775,1641e" filled="t" fillcolor="#A2C9E7" stroked="f">
                <v:path arrowok="t"/>
                <v:fill/>
              </v:shape>
            </v:group>
            <v:group style="position:absolute;left:3252;top:1630;width:2523;height:2310" coordorigin="3252,1630" coordsize="2523,2310">
              <v:shape style="position:absolute;left:3252;top:1630;width:2523;height:2310" coordorigin="3252,1630" coordsize="2523,2310" path="m5562,1630l5372,1638,5187,1660,5007,1697,4832,1748,4663,1812,4501,1888,4345,1976,4198,2076,4059,2186,3929,2307,3808,2437,3698,2576,3598,2723,3510,2879,3434,3041,3370,3210,3319,3385,3282,3565,3260,3751,3252,3940,3263,3939,3271,3751,3293,3566,3330,3387,3380,3213,3444,3045,3520,2883,3608,2729,3707,2582,3817,2443,3936,2314,4066,2194,4204,2084,4351,1985,4505,1897,4667,1821,4835,1758,5009,1707,5189,1671,5373,1648,5561,1641,5775,1641,5751,1638,5562,1630e" filled="t" fillcolor="#A2C9E7" stroked="f">
                <v:path arrowok="t"/>
                <v:fill/>
              </v:shape>
            </v:group>
            <v:group style="position:absolute;left:3241;top:3940;width:2540;height:2321" coordorigin="3241,3940" coordsize="2540,2321">
              <v:shape style="position:absolute;left:3241;top:3940;width:2540;height:2321" coordorigin="3241,3940" coordsize="2540,2321" path="m3241,3940l3248,4130,3271,4316,3308,4497,3359,4673,3423,4843,3500,5006,3589,5162,3689,5310,3800,5450,3921,5581,4051,5702,4191,5813,4339,5913,4495,6002,4659,6079,4828,6143,5004,6194,5185,6231,5372,6253,5562,6261,5752,6253,5780,6250,5561,6250,5372,6242,5187,6220,5007,6183,4832,6132,4663,6068,4500,5992,4345,5904,4198,5804,4058,5694,3928,5573,3808,5443,3697,5304,3598,5157,3510,5001,3433,4839,3369,4670,3319,4495,3282,4315,3259,4129,3252,3940,3241,3940e" filled="t" fillcolor="#A2C8E6" stroked="f">
                <v:path arrowok="t"/>
                <v:fill/>
              </v:shape>
            </v:group>
            <v:group style="position:absolute;left:5561;top:1630;width:2322;height:4620" coordorigin="5561,1630" coordsize="2322,4620">
              <v:shape style="position:absolute;left:5561;top:1630;width:2322;height:4620" coordorigin="5561,1630" coordsize="2322,4620" path="m5785,1630l5561,1630,5751,1638,5936,1661,6116,1698,6291,1748,6460,1812,6623,1888,6778,1977,6925,2076,7064,2187,7194,2307,7315,2437,7425,2576,7525,2724,7613,2879,7690,3041,7753,3210,7804,3385,7841,3566,7863,3751,7871,3940,7863,4129,7841,4315,7804,4495,7753,4670,7690,4839,7613,5001,7525,5157,7425,5304,7315,5443,7194,5573,7064,5694,6925,5804,6778,5904,6623,5992,6460,6068,6291,6132,6116,6183,5936,6220,5751,6242,5561,6250,5780,6250,5938,6231,6119,6194,6295,6143,6465,6079,6628,6002,6784,5913,6932,5813,7072,5702,7203,5581,7324,5450,7435,5310,7535,5162,7624,5006,7701,4843,7765,4673,7816,4497,7853,4316,7875,4130,7883,3940,7875,3750,7853,3564,7816,3382,7765,3206,7701,3037,7624,2873,7535,2717,7435,2569,7324,2430,7203,2299,7072,2178,6932,2067,6784,1967,6628,1878,6465,1801,6295,1737,6119,1686,5938,1649,5785,1630e" filled="t" fillcolor="#A2C8E6" stroked="f">
                <v:path arrowok="t"/>
                <v:fill/>
              </v:shape>
            </v:group>
            <v:group style="position:absolute;left:3241;top:1619;width:2544;height:2321" coordorigin="3241,1619" coordsize="2544,2321">
              <v:shape style="position:absolute;left:3241;top:1619;width:2544;height:2321" coordorigin="3241,1619" coordsize="2544,2321" path="m5562,1619l5372,1626,5185,1649,5004,1686,4828,1737,4659,1801,4495,1878,4339,1967,4191,2067,4051,2178,3921,2299,3800,2430,3689,2569,3589,2717,3500,2873,3423,3037,3359,3206,3308,3382,3271,3564,3248,3750,3241,3940,3252,3940,3259,3751,3282,3566,3319,3385,3369,3210,3433,3041,3510,2879,3598,2724,3697,2576,3808,2437,3928,2307,4058,2187,4198,2076,4345,1977,4500,1888,4663,1812,4832,1748,5007,1698,5187,1661,5372,1638,5561,1630,5785,1630,5752,1626,5562,1619e" filled="t" fillcolor="#A2C8E6" stroked="f">
                <v:path arrowok="t"/>
                <v:fill/>
              </v:shape>
            </v:group>
            <v:group style="position:absolute;left:3229;top:3940;width:2552;height:2333" coordorigin="3229,3940" coordsize="2552,2333">
              <v:shape style="position:absolute;left:3229;top:3940;width:2552;height:2333" coordorigin="3229,3940" coordsize="2552,2333" path="m3229,3940l3237,4131,3260,4318,3297,4500,3348,4677,3413,4848,3490,5012,3579,5168,3679,5317,3791,5458,3913,5589,4044,5711,4184,5822,4333,5923,4490,6012,4654,6089,4825,6154,5001,6205,5184,6242,5371,6265,5562,6273,5753,6265,5781,6261,5563,6261,5372,6254,5186,6231,5005,6194,4829,6143,4659,6079,4496,6002,4340,5913,4192,5813,4052,5702,3921,5581,3800,5450,3689,5311,3589,5163,3501,5007,3424,4843,3360,4674,3309,4498,3272,4316,3249,4130,3241,3940,3229,3940e" filled="t" fillcolor="#A2C8E6" stroked="f">
                <v:path arrowok="t"/>
                <v:fill/>
              </v:shape>
            </v:group>
            <v:group style="position:absolute;left:5563;top:1619;width:2332;height:4642" coordorigin="5563,1619" coordsize="2332,4642">
              <v:shape style="position:absolute;left:5563;top:1619;width:2332;height:4642" coordorigin="5563,1619" coordsize="2332,4642" path="m5786,1619l5563,1619,5753,1627,5939,1649,6120,1686,6296,1737,6466,1801,6629,1878,6785,1967,6933,2067,7073,2178,7204,2299,7325,2430,7436,2570,7536,2718,7625,2874,7701,3037,7765,3207,7816,3383,7853,3564,7876,3750,7884,3940,7876,4130,7853,4316,7816,4498,7765,4674,7701,4843,7625,5007,7536,5163,7436,5311,7325,5450,7204,5581,7073,5702,6933,5813,6785,5913,6629,6002,6466,6079,6296,6143,6120,6194,5939,6231,5753,6254,5563,6261,5781,6261,5940,6242,6122,6205,6299,6154,6470,6089,6634,6012,6790,5923,6939,5822,7080,5711,7211,5589,7333,5458,7444,5317,7545,5168,7634,5012,7711,4848,7775,4677,7827,4500,7864,4318,7887,4131,7894,3940,7887,3749,7864,3562,7827,3380,7775,3203,7711,3032,7634,2868,7545,2711,7444,2563,7333,2422,7211,2291,7080,2169,6939,2057,6790,1957,6634,1868,6470,1791,6299,1726,6122,1675,5940,1638,5786,1619e" filled="t" fillcolor="#A2C8E6" stroked="f">
                <v:path arrowok="t"/>
                <v:fill/>
              </v:shape>
            </v:group>
            <v:group style="position:absolute;left:3229;top:1607;width:2557;height:2333" coordorigin="3229,1607" coordsize="2557,2333">
              <v:shape style="position:absolute;left:3229;top:1607;width:2557;height:2333" coordorigin="3229,1607" coordsize="2557,2333" path="m5562,1607l5371,1615,5184,1638,5001,1675,4825,1726,4654,1791,4490,1868,4333,1957,4184,2057,4044,2169,3913,2291,3791,2422,3679,2563,3579,2711,3490,2868,3413,3032,3348,3203,3297,3380,3260,3562,3237,3749,3229,3940,3241,3940,3249,3750,3272,3564,3309,3383,3360,3207,3424,3037,3501,2874,3589,2718,3689,2570,3800,2430,3921,2299,4052,2178,4192,2067,4340,1967,4496,1878,4659,1801,4829,1737,5005,1686,5186,1649,5372,1627,5563,1619,5786,1619,5753,1615,5562,1607e" filled="t" fillcolor="#A2C8E6" stroked="f">
                <v:path arrowok="t"/>
                <v:fill/>
              </v:shape>
            </v:group>
            <v:group style="position:absolute;left:3218;top:3940;width:2564;height:2344" coordorigin="3218,3940" coordsize="2564,2344">
              <v:shape style="position:absolute;left:3218;top:3940;width:2564;height:2344" coordorigin="3218,3940" coordsize="2564,2344" path="m3218,3940l3226,4132,3248,4320,3286,4503,3337,4681,3402,4852,3480,5017,3569,5174,3670,5324,3782,5465,3905,5597,4037,5719,4178,5831,4327,5933,4485,6022,4650,6100,4821,6164,4999,6216,5182,6253,5370,6276,5562,6284,5754,6276,5782,6273,5561,6273,5370,6265,5183,6242,5001,6205,4824,6154,4654,6089,4490,6012,4333,5923,4184,5823,4044,5711,3912,5589,3790,5458,3679,5317,3578,5169,3489,5012,3412,4848,3348,4677,3297,4500,3259,4318,3236,4131,3229,3940,3218,3940e" filled="t" fillcolor="#A1C8E6" stroked="f">
                <v:path arrowok="t"/>
                <v:fill/>
              </v:shape>
            </v:group>
            <v:group style="position:absolute;left:5561;top:1608;width:2345;height:4665" coordorigin="5561,1608" coordsize="2345,4665">
              <v:shape style="position:absolute;left:5561;top:1608;width:2345;height:4665" coordorigin="5561,1608" coordsize="2345,4665" path="m5786,1608l5561,1608,5753,1615,5940,1638,6122,1675,6298,1726,6469,1791,6633,1868,6790,1957,6939,2058,7079,2169,7211,2291,7332,2422,7444,2563,7544,2712,7634,2868,7711,3032,7775,3203,7826,3380,7863,3562,7886,3749,7894,3940,7886,4131,7863,4318,7826,4500,7775,4677,7711,4848,7634,5012,7544,5169,7444,5317,7332,5458,7211,5589,7079,5711,6939,5823,6790,5923,6633,6012,6469,6089,6298,6154,6122,6205,5940,6242,5753,6265,5561,6273,5782,6273,5942,6253,6125,6216,6302,6164,6474,6100,6639,6022,6796,5933,6946,5831,7087,5719,7219,5597,7341,5465,7453,5324,7555,5174,7644,5017,7722,4852,7786,4681,7838,4503,7875,4320,7898,4132,7906,3940,7898,3748,7875,3560,7838,3377,7786,3199,7722,3028,7644,2863,7555,2705,7453,2556,7341,2415,7219,2283,7087,2160,6946,2048,6796,1947,6639,1858,6474,1780,6302,1715,6125,1664,5942,1627,5786,1608e" filled="t" fillcolor="#A1C8E6" stroked="f">
                <v:path arrowok="t"/>
                <v:fill/>
              </v:shape>
            </v:group>
            <v:group style="position:absolute;left:3218;top:1596;width:2568;height:2344" coordorigin="3218,1596" coordsize="2568,2344">
              <v:shape style="position:absolute;left:3218;top:1596;width:2568;height:2344" coordorigin="3218,1596" coordsize="2568,2344" path="m5562,1596l5370,1604,5182,1627,4999,1664,4821,1715,4650,1780,4485,1858,4327,1947,4178,2048,4037,2160,3905,2283,3782,2415,3670,2556,3569,2705,3480,2863,3402,3028,3337,3199,3286,3377,3248,3560,3226,3748,3218,3940,3229,3940,3236,3749,3259,3562,3297,3380,3348,3203,3412,3032,3489,2868,3578,2712,3679,2563,3790,2422,3912,2291,4044,2169,4184,2058,4333,1957,4490,1868,4654,1791,4824,1726,5001,1675,5183,1638,5370,1615,5561,1608,5786,1608,5754,1604,5562,1596e" filled="t" fillcolor="#A1C8E6" stroked="f">
                <v:path arrowok="t"/>
                <v:fill/>
              </v:shape>
            </v:group>
            <v:group style="position:absolute;left:3206;top:3939;width:2586;height:2356" coordorigin="3206,3939" coordsize="2586,2356">
              <v:shape style="position:absolute;left:3206;top:3939;width:2586;height:2356" coordorigin="3206,3939" coordsize="2586,2356" path="m3217,3939l3206,3940,3214,4133,3237,4322,3275,4506,3326,4684,3392,4856,3469,5022,3559,5180,3661,5331,3774,5473,3896,5605,4029,5728,4171,5841,4321,5942,4480,6032,4645,6110,4818,6175,4996,6227,5180,6265,5369,6288,5562,6295,5755,6288,5792,6283,5561,6283,5369,6275,5181,6252,4998,6215,4821,6163,4649,6099,4484,6021,4327,5932,4177,5831,4036,5719,3904,5596,3782,5464,3670,5323,3569,5173,3479,5016,3402,4851,3337,4680,3285,4502,3248,4319,3225,4131,3217,3939e" filled="t" fillcolor="#A1C8E6" stroked="f">
                <v:path arrowok="t"/>
                <v:fill/>
              </v:shape>
            </v:group>
            <v:group style="position:absolute;left:5561;top:1595;width:2356;height:4688" coordorigin="5561,1595" coordsize="2356,4688">
              <v:shape style="position:absolute;left:5561;top:1595;width:2356;height:4688" coordorigin="5561,1595" coordsize="2356,4688" path="m5777,1595l5561,1595,5754,1603,5941,1626,6124,1663,6302,1714,6473,1779,6638,1857,6796,1946,6945,2047,7087,2159,7219,2282,7341,2414,7453,2555,7554,2704,7644,2862,7721,3027,7786,3198,7837,3376,7875,3559,7898,3747,7905,3939,7898,4131,7875,4319,7837,4502,7786,4680,7721,4851,7644,5016,7554,5173,7453,5323,7341,5464,7219,5596,7087,5719,6945,5831,6796,5932,6638,6021,6473,6099,6302,6163,6124,6215,5941,6252,5754,6275,5561,6283,5792,6283,5944,6265,6128,6227,6306,6175,6478,6110,6644,6032,6802,5942,6953,5841,7094,5728,7227,5605,7350,5473,7463,5331,7564,5180,7654,5022,7732,4856,7797,4684,7849,4506,7886,4322,7910,4133,7917,3940,7910,3747,7886,3558,7849,3374,7797,3196,7732,3023,7654,2858,7564,2699,7463,2549,7350,2407,7227,2275,7094,2152,6953,2039,6802,1937,6644,1847,6478,1770,6306,1705,6128,1653,5944,1615,5777,1595e" filled="t" fillcolor="#A1C8E6" stroked="f">
                <v:path arrowok="t"/>
                <v:fill/>
              </v:shape>
            </v:group>
            <v:group style="position:absolute;left:3206;top:1584;width:2571;height:2356" coordorigin="3206,1584" coordsize="2571,2356">
              <v:shape style="position:absolute;left:3206;top:1584;width:2571;height:2356" coordorigin="3206,1584" coordsize="2571,2356" path="m5562,1584l5369,1592,5180,1615,4996,1653,4818,1705,4645,1770,4480,1847,4321,1937,4171,2039,4029,2152,3896,2275,3774,2407,3661,2549,3559,2699,3469,2858,3392,3023,3326,3196,3275,3374,3237,3558,3214,3747,3206,3940,3217,3939,3225,3747,3248,3559,3285,3376,3337,3198,3402,3027,3479,2862,3569,2704,3670,2555,3782,2414,3904,2282,4036,2159,4177,2047,4327,1946,4484,1857,4649,1779,4821,1714,4998,1663,5181,1626,5369,1603,5561,1595,5777,1595,5755,1592,5562,1584e" filled="t" fillcolor="#A1C8E6" stroked="f">
                <v:path arrowok="t"/>
                <v:fill/>
              </v:shape>
            </v:group>
            <v:group style="position:absolute;left:3195;top:3940;width:2588;height:2367" coordorigin="3195,3940" coordsize="2588,2367">
              <v:shape style="position:absolute;left:3195;top:3940;width:2588;height:2367" coordorigin="3195,3940" coordsize="2588,2367" path="m3195,3940l3203,4134,3226,4324,3264,4508,3316,4688,3381,4861,3459,5027,3550,5186,3652,5337,3765,5480,3888,5613,4022,5737,4164,5850,4315,5952,4474,6042,4641,6121,4814,6186,4993,6238,5178,6276,5368,6299,5562,6307,5756,6299,5783,6296,5561,6296,5368,6288,5179,6265,4996,6227,4817,6175,4645,6110,4479,6033,4321,5943,4171,5841,4029,5728,3896,5605,3773,5473,3661,5331,3559,5181,3469,5022,3391,4857,3326,4684,3274,4506,3237,4322,3214,4133,3206,3940,3195,3940e" filled="t" fillcolor="#A1C8E6" stroked="f">
                <v:path arrowok="t"/>
                <v:fill/>
              </v:shape>
            </v:group>
            <v:group style="position:absolute;left:5561;top:1585;width:2367;height:4711" coordorigin="5561,1585" coordsize="2367,4711">
              <v:shape style="position:absolute;left:5561;top:1585;width:2367;height:4711" coordorigin="5561,1585" coordsize="2367,4711" path="m5788,1585l5561,1585,5754,1592,5943,1615,6127,1653,6306,1705,6478,1770,6644,1848,6802,1938,6952,2039,7094,2152,7227,2275,7350,2407,7462,2549,7564,2700,7654,2858,7732,3024,7797,3196,7848,3374,7886,3558,7909,3747,7917,3940,7909,4133,7886,4322,7848,4506,7797,4684,7732,4857,7654,5022,7564,5181,7462,5331,7350,5473,7227,5605,7094,5728,6952,5841,6802,5943,6644,6033,6478,6110,6306,6175,6127,6227,5943,6265,5754,6288,5561,6296,5783,6296,5946,6276,6130,6238,6310,6186,6483,6121,6649,6042,6808,5952,6959,5850,7102,5737,7235,5613,7359,5480,7472,5337,7574,5186,7664,5027,7743,4861,7808,4688,7860,4508,7898,4324,7921,4134,7929,3940,7921,3746,7898,3556,7860,3371,7808,3192,7743,3019,7664,2852,7574,2693,7472,2542,7359,2400,7235,2266,7102,2143,6959,2030,6808,1928,6649,1837,6483,1759,6310,1694,6130,1642,5946,1604,5788,1585e" filled="t" fillcolor="#A1C8E6" stroked="f">
                <v:path arrowok="t"/>
                <v:fill/>
              </v:shape>
            </v:group>
            <v:group style="position:absolute;left:3195;top:1573;width:2593;height:2367" coordorigin="3195,1573" coordsize="2593,2367">
              <v:shape style="position:absolute;left:3195;top:1573;width:2593;height:2367" coordorigin="3195,1573" coordsize="2593,2367" path="m5562,1573l5368,1581,5178,1604,4993,1642,4814,1694,4641,1759,4474,1837,4315,1928,4164,2030,4022,2143,3888,2266,3765,2400,3652,2542,3550,2693,3459,2852,3381,3019,3316,3192,3264,3371,3226,3556,3203,3746,3195,3940,3206,3940,3214,3747,3237,3558,3274,3374,3326,3196,3391,3024,3469,2858,3559,2700,3661,2549,3773,2407,3896,2275,4029,2152,4171,2039,4321,1938,4479,1848,4645,1770,4817,1705,4996,1653,5179,1615,5368,1592,5561,1585,5788,1585,5756,1581,5562,1573e" filled="t" fillcolor="#A1C8E6" stroked="f">
                <v:path arrowok="t"/>
                <v:fill/>
              </v:shape>
            </v:group>
            <v:group style="position:absolute;left:3183;top:3940;width:2600;height:2378" coordorigin="3183,3940" coordsize="2600,2378">
              <v:shape style="position:absolute;left:3183;top:3940;width:2600;height:2378" coordorigin="3183,3940" coordsize="2600,2378" path="m3183,3940l3191,4135,3215,4325,3253,4511,3305,4691,3370,4865,3449,5033,3540,5192,3643,5344,3756,5487,3880,5621,4014,5745,4157,5859,4309,5962,4469,6053,4636,6131,4810,6197,4991,6249,5176,6287,5367,6310,5562,6318,5757,6310,5783,6307,5563,6307,5369,6299,5179,6276,4994,6238,4815,6186,4642,6121,4475,6043,4316,5952,4165,5850,4022,5737,3889,5614,3766,5480,3653,5338,3550,5187,3460,5028,3382,4861,3316,4688,3264,4509,3227,4324,3203,4134,3196,3940,3183,3940e" filled="t" fillcolor="#A1C8E6" stroked="f">
                <v:path arrowok="t"/>
                <v:fill/>
              </v:shape>
            </v:group>
            <v:group style="position:absolute;left:5563;top:1573;width:2378;height:4734" coordorigin="5563,1573" coordsize="2378,4734">
              <v:shape style="position:absolute;left:5563;top:1573;width:2378;height:4734" coordorigin="5563,1573" coordsize="2378,4734" path="m5788,1573l5563,1573,5757,1581,5946,1604,6131,1642,6310,1694,6484,1759,6650,1838,6809,1928,6960,2030,7103,2143,7236,2267,7360,2400,7473,2543,7575,2694,7665,2853,7743,3019,7809,3192,7861,3372,7898,3556,7922,3746,7929,3940,7922,4134,7898,4324,7861,4509,7809,4688,7743,4861,7665,5028,7575,5187,7473,5338,7360,5480,7236,5614,7103,5737,6960,5850,6809,5952,6650,6043,6484,6121,6310,6186,6131,6238,5946,6276,5757,6299,5563,6307,5783,6307,5947,6287,6133,6249,6313,6197,6487,6131,6655,6053,6814,5962,6966,5859,7109,5745,7243,5621,7367,5487,7481,5344,7584,5192,7675,5033,7753,4865,7819,4691,7871,4511,7909,4325,7932,4135,7940,3940,7932,3745,7909,3554,7871,3369,7819,3188,7753,3014,7675,2847,7584,2687,7481,2536,7367,2392,7243,2258,7109,2134,6966,2021,6814,1918,6655,1827,6487,1749,6313,1683,6133,1631,5947,1593,5788,1573e" filled="t" fillcolor="#A1C8E6" stroked="f">
                <v:path arrowok="t"/>
                <v:fill/>
              </v:shape>
            </v:group>
            <v:group style="position:absolute;left:3183;top:1562;width:2605;height:2379" coordorigin="3183,1562" coordsize="2605,2379">
              <v:shape style="position:absolute;left:3183;top:1562;width:2605;height:2379" coordorigin="3183,1562" coordsize="2605,2379" path="m5562,1562l5367,1569,5176,1593,4991,1631,4810,1683,4636,1749,4469,1827,4309,1918,4157,2021,4014,2134,3880,2258,3756,2392,3643,2536,3540,2687,3449,2847,3370,3014,3305,3188,3253,3369,3215,3554,3191,3745,3183,3940,3196,3940,3203,3746,3227,3556,3264,3372,3316,3192,3382,3019,3460,2853,3550,2694,3653,2543,3766,2400,3889,2267,4022,2143,4165,2030,4316,1928,4475,1838,4642,1759,4815,1694,4994,1642,5179,1604,5369,1581,5563,1573,5788,1573,5757,1569,5562,1562e" filled="t" fillcolor="#A1C8E6" stroked="f">
                <v:path arrowok="t"/>
                <v:fill/>
              </v:shape>
            </v:group>
            <v:group style="position:absolute;left:3172;top:3940;width:2612;height:2390" coordorigin="3172,3940" coordsize="2612,2390">
              <v:shape style="position:absolute;left:3172;top:3940;width:2612;height:2390" coordorigin="3172,3940" coordsize="2612,2390" path="m3172,3940l3180,4136,3203,4327,3242,4514,3294,4695,3360,4870,3439,5038,3530,5198,3633,5351,3748,5495,3872,5629,4007,5754,4151,5868,4303,5971,4464,6063,4632,6142,4807,6208,4988,6260,5174,6298,5366,6322,5562,6330,5758,6322,5784,6319,5563,6319,5368,6311,5177,6287,4991,6249,4811,6197,4637,6132,4470,6053,4310,5962,4158,5859,4015,5746,3881,5622,3757,5488,3643,5344,3541,5193,3450,5033,3371,4866,3306,4692,3253,4511,3215,4326,3192,4135,3184,3940,3172,3940e" filled="t" fillcolor="#A1C8E6" stroked="f">
                <v:path arrowok="t"/>
                <v:fill/>
              </v:shape>
            </v:group>
            <v:group style="position:absolute;left:5563;top:1562;width:2389;height:4757" coordorigin="5563,1562" coordsize="2389,4757">
              <v:shape style="position:absolute;left:5563;top:1562;width:2389;height:4757" coordorigin="5563,1562" coordsize="2389,4757" path="m5789,1562l5563,1562,5758,1570,5948,1593,6134,1631,6314,1683,6488,1749,6655,1827,6815,1918,6967,2021,7110,2135,7244,2259,7368,2393,7482,2536,7584,2688,7675,2847,7754,3015,7820,3189,7872,3369,7910,3555,7933,3745,7941,3940,7933,4135,7910,4326,7872,4511,7820,4692,7754,4866,7675,5033,7584,5193,7482,5344,7368,5488,7244,5622,7110,5746,6967,5859,6815,5962,6655,6053,6488,6132,6314,6197,6134,6249,5948,6287,5758,6311,5563,6319,5784,6319,5949,6298,6136,6260,6317,6208,6492,6142,6660,6063,6820,5971,6973,5868,7117,5754,7251,5629,7376,5495,7490,5351,7593,5198,7685,5038,7764,4870,7830,4695,7882,4514,7920,4327,7944,4136,7952,3940,7944,3744,7920,3552,7882,3366,7830,3185,7764,3010,7685,2842,7593,2681,7490,2529,7376,2385,7251,2250,7117,2126,6973,2011,6820,1908,6660,1817,6492,1738,6317,1672,6136,1620,5949,1581,5789,1562e" filled="t" fillcolor="#A1C8E6" stroked="f">
                <v:path arrowok="t"/>
                <v:fill/>
              </v:shape>
            </v:group>
            <v:group style="position:absolute;left:3172;top:1550;width:2617;height:2390" coordorigin="3172,1550" coordsize="2617,2390">
              <v:shape style="position:absolute;left:3172;top:1550;width:2617;height:2390" coordorigin="3172,1550" coordsize="2617,2390" path="m5562,1550l5366,1558,5174,1581,4988,1620,4807,1672,4632,1738,4464,1817,4303,1908,4151,2011,4007,2126,3872,2250,3748,2385,3633,2529,3530,2681,3439,2842,3360,3010,3294,3185,3242,3366,3203,3552,3180,3744,3172,3940,3184,3940,3192,3745,3215,3555,3253,3369,3306,3189,3371,3015,3450,2847,3541,2688,3643,2536,3757,2393,3881,2259,4015,2135,4158,2021,4310,1918,4470,1827,4637,1749,4811,1683,4991,1631,5177,1593,5368,1570,5563,1562,5789,1562,5758,1558,5562,1550e" filled="t" fillcolor="#A1C8E6" stroked="f">
                <v:path arrowok="t"/>
                <v:fill/>
              </v:shape>
            </v:group>
            <v:group style="position:absolute;left:3161;top:3940;width:2624;height:2401" coordorigin="3161,3940" coordsize="2624,2401">
              <v:shape style="position:absolute;left:3161;top:3940;width:2624;height:2401" coordorigin="3161,3940" coordsize="2624,2401" path="m3161,3940l3169,4137,3192,4329,3230,4517,3283,4699,3349,4874,3429,5043,3521,5204,3624,5358,3739,5502,3864,5638,3999,5763,4144,5878,4297,5981,4459,6073,4627,6152,4803,6219,4985,6271,5172,6310,5365,6333,5562,6341,5759,6333,5785,6330,5561,6330,5365,6322,5174,6299,4987,6260,4806,6208,4631,6142,4463,6063,4303,5972,4150,5869,4006,5754,3872,5630,3747,5495,3633,5351,3530,5199,3438,5038,3359,4870,3293,4695,3241,4514,3203,4328,3179,4136,3172,3940,3161,3940e" filled="t" fillcolor="#A0C7E6" stroked="f">
                <v:path arrowok="t"/>
                <v:fill/>
              </v:shape>
            </v:group>
            <v:group style="position:absolute;left:5561;top:1550;width:2402;height:4780" coordorigin="5561,1550" coordsize="2402,4780">
              <v:shape style="position:absolute;left:5561;top:1550;width:2402;height:4780" coordorigin="5561,1550" coordsize="2402,4780" path="m5789,1550l5561,1550,5757,1558,5949,1582,6135,1620,6316,1672,6491,1738,6659,1817,6820,1909,6972,2012,7116,2126,7251,2251,7376,2385,7490,2529,7593,2682,7684,2842,7763,3010,7829,3185,7882,3366,7920,3553,7943,3744,7951,3940,7943,4136,7920,4328,7882,4514,7829,4695,7763,4870,7684,5038,7593,5199,7490,5351,7376,5495,7251,5630,7116,5754,6972,5869,6820,5972,6659,6063,6491,6142,6316,6208,6135,6260,5949,6299,5757,6322,5561,6330,5785,6330,5951,6310,6139,6271,6321,6219,6496,6152,6665,6073,6826,5981,6980,5878,7124,5763,7260,5638,7385,5502,7500,5358,7603,5204,7695,5043,7774,4874,7841,4699,7893,4517,7932,4329,7955,4137,7963,3940,7955,3743,7932,3551,7893,3363,7841,3181,7774,3005,7695,2837,7603,2675,7500,2522,7385,2377,7260,2242,7124,2117,6980,2002,6826,1899,6665,1807,6496,1727,6321,1661,6139,1608,5951,1570,5789,1550e" filled="t" fillcolor="#A0C7E6" stroked="f">
                <v:path arrowok="t"/>
                <v:fill/>
              </v:shape>
            </v:group>
            <v:group style="position:absolute;left:3161;top:1539;width:2629;height:2402" coordorigin="3161,1539" coordsize="2629,2402">
              <v:shape style="position:absolute;left:3161;top:1539;width:2629;height:2402" coordorigin="3161,1539" coordsize="2629,2402" path="m5562,1539l5365,1547,5172,1570,4985,1608,4803,1661,4627,1727,4459,1807,4297,1899,4144,2002,3999,2117,3864,2242,3739,2377,3624,2522,3521,2675,3429,2837,3349,3005,3283,3181,3230,3363,3192,3551,3169,3743,3161,3940,3172,3940,3179,3744,3203,3553,3241,3366,3293,3185,3359,3010,3438,2842,3530,2682,3633,2529,3747,2385,3872,2251,4006,2126,4150,2012,4303,1909,4463,1817,4631,1738,4806,1672,4987,1620,5174,1582,5365,1558,5561,1550,5789,1550,5759,1547,5562,1539e" filled="t" fillcolor="#A0C7E6" stroked="f">
                <v:path arrowok="t"/>
                <v:fill/>
              </v:shape>
            </v:group>
            <v:group style="position:absolute;left:3149;top:3939;width:2646;height:2414" coordorigin="3149,3939" coordsize="2646,2414">
              <v:shape style="position:absolute;left:3149;top:3939;width:2646;height:2414" coordorigin="3149,3939" coordsize="2646,2414" path="m3160,3939l3149,3940,3157,4138,3181,4331,3219,4519,3272,4702,3339,4879,3419,5048,3511,5210,3615,5364,3730,5510,3856,5646,3992,5772,4137,5887,4291,5991,4453,6083,4623,6163,4800,6229,4982,6282,5171,6321,5364,6345,5562,6353,5760,6345,5795,6340,5561,6340,5365,6332,5172,6309,4985,6270,4803,6218,4627,6151,4458,6072,4297,5980,4144,5877,3999,5762,3864,5637,3738,5501,3624,5357,3520,5204,3428,5042,3349,4873,3283,4698,3230,4516,3192,4328,3168,4136,3160,3939e" filled="t" fillcolor="#A0C7E6" stroked="f">
                <v:path arrowok="t"/>
                <v:fill/>
              </v:shape>
            </v:group>
            <v:group style="position:absolute;left:5561;top:1538;width:2413;height:4802" coordorigin="5561,1538" coordsize="2413,4802">
              <v:shape style="position:absolute;left:5561;top:1538;width:2413;height:4802" coordorigin="5561,1538" coordsize="2413,4802" path="m5780,1538l5561,1538,5758,1546,5951,1569,6138,1608,6320,1660,6496,1727,6665,1806,6826,1898,6979,2001,7124,2116,7259,2241,7384,2377,7499,2521,7603,2674,7694,2836,7774,3005,7840,3180,7893,3362,7931,3550,7955,3742,7963,3939,7955,4136,7931,4328,7893,4516,7840,4698,7774,4873,7694,5042,7603,5204,7499,5357,7384,5501,7259,5637,7124,5762,6979,5877,6826,5980,6665,6072,6496,6151,6320,6218,6138,6270,5951,6309,5758,6332,5561,6340,5795,6340,5953,6321,6141,6282,6324,6229,6501,6163,6670,6083,6832,5991,6986,5887,7132,5772,7268,5646,7393,5510,7509,5364,7613,5210,7705,5048,7785,4879,7851,4702,7904,4519,7943,4331,7966,4138,7974,3940,7966,3742,7943,3549,7904,3360,7851,3178,7785,3001,7705,2831,7613,2669,7509,2515,7393,2370,7268,2234,7132,2108,6986,1993,6832,1889,6670,1797,6501,1717,6324,1650,6141,1597,5953,1559,5780,1538e" filled="t" fillcolor="#A0C7E6" stroked="f">
                <v:path arrowok="t"/>
                <v:fill/>
              </v:shape>
            </v:group>
            <v:group style="position:absolute;left:3149;top:1527;width:2631;height:2413" coordorigin="3149,1527" coordsize="2631,2413">
              <v:shape style="position:absolute;left:3149;top:1527;width:2631;height:2413" coordorigin="3149,1527" coordsize="2631,2413" path="m5562,1527l5364,1535,5171,1559,4982,1597,4800,1650,4623,1717,4453,1797,4291,1889,4137,1993,3992,2108,3856,2234,3730,2370,3615,2515,3511,2669,3419,2831,3339,3001,3272,3178,3219,3360,3181,3549,3157,3742,3149,3940,3160,3939,3168,3742,3192,3550,3230,3362,3283,3180,3349,3005,3428,2836,3520,2674,3624,2521,3738,2377,3864,2241,3999,2116,4144,2001,4297,1898,4458,1806,4627,1727,4803,1660,4985,1608,5172,1569,5365,1546,5561,1538,5780,1538,5760,1535,5562,1527e" filled="t" fillcolor="#A0C7E6" stroked="f">
                <v:path arrowok="t"/>
                <v:fill/>
              </v:shape>
            </v:group>
            <v:group style="position:absolute;left:3138;top:3940;width:2648;height:2424" coordorigin="3138,3940" coordsize="2648,2424">
              <v:shape style="position:absolute;left:3138;top:3940;width:2648;height:2424" coordorigin="3138,3940" coordsize="2648,2424" path="m3138,3940l3146,4139,3169,4333,3208,4522,3261,4706,3328,4883,3408,5054,3501,5216,3606,5371,3721,5517,3848,5654,3985,5780,4130,5896,4285,6001,4448,6093,4619,6173,4796,6240,4980,6293,5169,6332,5363,6356,5562,6364,5761,6356,5786,6353,5563,6353,5365,6345,5171,6321,4983,6283,4800,6230,4624,6163,4454,6083,4292,5991,4138,5887,3993,5772,3857,5646,3731,5510,3616,5365,3512,5211,3419,5049,3340,4879,3273,4702,3220,4520,3181,4331,3158,4138,3150,3940,3138,3940e" filled="t" fillcolor="#A0C7E6" stroked="f">
                <v:path arrowok="t"/>
                <v:fill/>
              </v:shape>
            </v:group>
            <v:group style="position:absolute;left:5563;top:1527;width:2423;height:4825" coordorigin="5563,1527" coordsize="2423,4825">
              <v:shape style="position:absolute;left:5563;top:1527;width:2423;height:4825" coordorigin="5563,1527" coordsize="2423,4825" path="m5791,1527l5563,1527,5760,1535,5954,1559,6142,1598,6325,1651,6501,1717,6671,1797,6833,1889,6987,1993,7132,2108,7268,2234,7394,2370,7510,2516,7614,2670,7706,2832,7786,3001,7852,3178,7905,3361,7944,3549,7967,3742,7975,3940,7967,4138,7944,4331,7905,4520,7852,4702,7786,4879,7706,5049,7614,5211,7510,5365,7394,5510,7268,5646,7132,5772,6987,5887,6833,5991,6671,6083,6501,6163,6325,6230,6142,6283,5954,6321,5760,6345,5563,6353,5786,6353,5955,6332,6144,6293,6328,6240,6505,6173,6676,6093,6838,6001,6993,5896,7139,5780,7276,5654,7402,5517,7518,5371,7623,5216,7715,5054,7795,4883,7862,4706,7915,4522,7954,4333,7978,4139,7986,3940,7978,3741,7954,3547,7915,3358,7862,3174,7795,2997,7715,2826,7623,2663,7518,2509,7402,2363,7276,2226,7139,2100,6993,1984,6838,1879,6676,1786,6505,1706,6328,1639,6144,1586,5955,1548,5791,1527e" filled="t" fillcolor="#A0C7E6" stroked="f">
                <v:path arrowok="t"/>
                <v:fill/>
              </v:shape>
            </v:group>
            <v:group style="position:absolute;left:3138;top:1516;width:2653;height:2424" coordorigin="3138,1516" coordsize="2653,2424">
              <v:shape style="position:absolute;left:3138;top:1516;width:2653;height:2424" coordorigin="3138,1516" coordsize="2653,2424" path="m5562,1516l5363,1524,5169,1548,4980,1586,4796,1639,4619,1706,4448,1786,4285,1879,4130,1984,3985,2100,3848,2226,3721,2363,3606,2509,3501,2663,3408,2826,3328,2997,3261,3174,3208,3358,3169,3547,3146,3741,3138,3940,3150,3940,3158,3742,3181,3549,3220,3361,3273,3178,3340,3001,3419,2832,3512,2670,3616,2516,3731,2370,3857,2234,3993,2108,4138,1993,4292,1889,4454,1797,4624,1717,4800,1651,4983,1598,5171,1559,5365,1535,5563,1527,5791,1527,5761,1524,5562,1516e" filled="t" fillcolor="#A0C7E6" stroked="f">
                <v:path arrowok="t"/>
                <v:fill/>
              </v:shape>
            </v:group>
            <v:group style="position:absolute;left:3126;top:3940;width:2660;height:2436" coordorigin="3126,3940" coordsize="2660,2436">
              <v:shape style="position:absolute;left:3126;top:3940;width:2660;height:2436" coordorigin="3126,3940" coordsize="2660,2436" path="m3126,3940l3134,4140,3158,4335,3197,4525,3251,4709,3318,4888,3398,5059,3491,5222,3596,5378,3713,5525,3840,5662,3977,5789,4124,5905,4279,6010,4443,6103,4614,6184,4792,6251,4977,6305,5167,6344,5362,6367,5562,6375,5761,6367,5787,6364,5563,6364,5364,6356,5170,6333,4980,6294,4797,6241,4619,6174,4449,6094,4286,6001,4131,5896,3985,5780,3849,5654,3722,5517,3606,5371,3502,5217,3409,5054,3329,4883,3262,4706,3209,4522,3170,4333,3147,4139,3138,3940,3126,3940e" filled="t" fillcolor="#9FC6E4" stroked="f">
                <v:path arrowok="t"/>
                <v:fill/>
              </v:shape>
            </v:group>
            <v:group style="position:absolute;left:5563;top:1516;width:2435;height:4848" coordorigin="5563,1516" coordsize="2435,4848">
              <v:shape style="position:absolute;left:5563;top:1516;width:2435;height:4848" coordorigin="5563,1516" coordsize="2435,4848" path="m5791,1516l5563,1516,5761,1524,5956,1548,6145,1587,6329,1640,6506,1707,6676,1787,6839,1879,6994,1984,7140,2100,7276,2226,7403,2363,7519,2509,7623,2664,7716,2826,7796,2997,7863,3174,7916,3358,7955,3547,7979,3741,7987,3940,7979,4139,7955,4333,7916,4522,7863,4706,7796,4883,7716,5054,7623,5217,7519,5371,7403,5517,7276,5654,7140,5780,6994,5896,6839,6001,6676,6094,6506,6174,6329,6241,6145,6294,5956,6333,5761,6356,5563,6364,5787,6364,5957,6344,6147,6305,6331,6251,6510,6184,6681,6103,6844,6010,7000,5905,7147,5789,7284,5662,7411,5525,7527,5378,7632,5222,7725,5059,7806,4888,7873,4709,7927,4525,7965,4335,7989,4140,7997,3940,7989,3740,7965,3545,7927,3355,7873,3170,7806,2992,7725,2821,7632,2657,7527,2502,7411,2355,7284,2218,7147,2091,7000,1974,6844,1869,6681,1776,6510,1696,6331,1629,6147,1575,5957,1536,5791,1516e" filled="t" fillcolor="#9FC6E4" stroked="f">
                <v:path arrowok="t"/>
                <v:fill/>
              </v:shape>
            </v:group>
            <v:group style="position:absolute;left:3126;top:1504;width:2665;height:2436" coordorigin="3126,1504" coordsize="2665,2436">
              <v:shape style="position:absolute;left:3126;top:1504;width:2665;height:2436" coordorigin="3126,1504" coordsize="2665,2436" path="m5562,1504l5362,1512,5167,1536,4977,1575,4792,1629,4614,1696,4443,1776,4279,1869,4124,1974,3977,2091,3840,2218,3713,2355,3596,2502,3491,2657,3398,2821,3318,2992,3251,3170,3197,3355,3158,3545,3134,3740,3126,3940,3138,3940,3147,3741,3170,3547,3209,3358,3262,3174,3329,2997,3409,2826,3502,2664,3606,2509,3722,2363,3849,2226,3985,2100,4131,1984,4286,1879,4449,1787,4619,1707,4797,1640,4980,1587,5170,1548,5364,1524,5563,1516,5791,1516,5761,1512,5562,1504e" filled="t" fillcolor="#9FC6E4" stroked="f">
                <v:path arrowok="t"/>
                <v:fill/>
              </v:shape>
            </v:group>
            <v:group style="position:absolute;left:3115;top:3940;width:2673;height:2447" coordorigin="3115,3940" coordsize="2673,2447">
              <v:shape style="position:absolute;left:3115;top:3940;width:2673;height:2447" coordorigin="3115,3940" coordsize="2673,2447" path="m3115,3940l3123,4140,3147,4337,3186,4528,3240,4713,3307,4892,3388,5064,3482,5229,3587,5385,3704,5532,3832,5670,3970,5798,4117,5915,4273,6020,4438,6114,4610,6194,4789,6262,4974,6316,5165,6355,5361,6379,5562,6387,5762,6379,5787,6376,5561,6376,5362,6368,5166,6344,4976,6305,4792,6251,4614,6184,4442,6104,4279,6011,4123,5906,3977,5789,3839,5662,3712,5525,3596,5378,3491,5223,3398,5059,3317,4888,3250,4710,3197,4525,3158,4335,3134,4140,3126,3940,3115,3940e" filled="t" fillcolor="#9FC6E4" stroked="f">
                <v:path arrowok="t"/>
                <v:fill/>
              </v:shape>
            </v:group>
            <v:group style="position:absolute;left:5561;top:1505;width:2447;height:4871" coordorigin="5561,1505" coordsize="2447,4871">
              <v:shape style="position:absolute;left:5561;top:1505;width:2447;height:4871" coordorigin="5561,1505" coordsize="2447,4871" path="m5792,1505l5561,1505,5761,1513,5956,1537,6146,1575,6331,1629,6509,1696,6680,1777,6844,1870,6999,1975,7146,2091,7283,2218,7410,2355,7527,2502,7632,2658,7725,2821,7805,2992,7873,3171,7926,3355,7965,3545,7989,3740,7997,3940,7989,4140,7965,4335,7926,4525,7873,4710,7805,4888,7725,5059,7632,5223,7527,5378,7410,5525,7283,5662,7146,5789,6999,5906,6844,6011,6680,6104,6509,6184,6331,6251,6146,6305,5956,6344,5761,6368,5561,6376,5787,6376,5959,6355,6150,6316,6335,6262,6514,6194,6686,6114,6850,6020,7007,5915,7154,5798,7292,5670,7420,5532,7536,5385,7642,5229,7736,5064,7816,4892,7884,4713,7938,4528,7977,4337,8001,4140,8009,3940,8001,3739,7977,3543,7938,3352,7884,3167,7816,2988,7736,2816,7642,2651,7536,2495,7420,2348,7292,2210,7154,2082,7007,1965,6850,1860,6686,1766,6514,1685,6335,1618,6150,1564,5959,1525,5792,1505e" filled="t" fillcolor="#9FC6E4" stroked="f">
                <v:path arrowok="t"/>
                <v:fill/>
              </v:shape>
            </v:group>
            <v:group style="position:absolute;left:3115;top:1493;width:2677;height:2447" coordorigin="3115,1493" coordsize="2677,2447">
              <v:shape style="position:absolute;left:3115;top:1493;width:2677;height:2447" coordorigin="3115,1493" coordsize="2677,2447" path="m5562,1493l5361,1501,5165,1525,4974,1564,4789,1618,4610,1685,4438,1766,4273,1860,4117,1965,3970,2082,3832,2210,3704,2348,3587,2495,3482,2651,3388,2816,3307,2988,3240,3167,3186,3352,3147,3543,3123,3739,3115,3940,3126,3940,3134,3740,3158,3545,3197,3355,3250,3171,3317,2992,3398,2821,3491,2658,3596,2502,3712,2355,3839,2218,3977,2091,4123,1975,4279,1870,4442,1777,4614,1696,4792,1629,4976,1575,5166,1537,5362,1513,5561,1505,5792,1505,5762,1501,5562,1493e" filled="t" fillcolor="#9FC6E4" stroked="f">
                <v:path arrowok="t"/>
                <v:fill/>
              </v:shape>
            </v:group>
            <v:group style="position:absolute;left:3103;top:3939;width:2694;height:2459" coordorigin="3103,3939" coordsize="2694,2459">
              <v:shape style="position:absolute;left:3103;top:3939;width:2694;height:2459" coordorigin="3103,3939" coordsize="2694,2459" path="m3114,3939l3103,3940,3112,4141,3136,4338,3175,4530,3229,4717,3297,4896,3378,5069,3472,5235,3578,5391,3695,5539,3824,5678,3962,5806,4110,5924,4267,6030,4432,6124,4605,6205,4785,6273,4971,6327,5163,6366,5360,6390,5562,6398,5763,6390,5798,6386,5561,6386,5361,6378,5165,6354,4974,6315,4788,6261,4609,6194,4437,6113,4273,6019,4117,5914,3969,5797,3831,5669,3704,5531,3587,5384,3481,5228,3388,5063,3307,4891,3239,4712,3186,4527,3146,4336,3123,4140,3114,3939e" filled="t" fillcolor="#9FC6E4" stroked="f">
                <v:path arrowok="t"/>
                <v:fill/>
              </v:shape>
            </v:group>
            <v:group style="position:absolute;left:5561;top:1492;width:2459;height:4894" coordorigin="5561,1492" coordsize="2459,4894">
              <v:shape style="position:absolute;left:5561;top:1492;width:2459;height:4894" coordorigin="5561,1492" coordsize="2459,4894" path="m5783,1492l5561,1492,5762,1500,5958,1524,6149,1563,6335,1617,6514,1684,6686,1765,6850,1859,7006,1964,7154,2081,7291,2209,7419,2347,7536,2494,7642,2650,7735,2815,7816,2987,7884,3166,7937,3351,7976,3542,8000,3738,8008,3939,8000,4140,7976,4336,7937,4527,7884,4712,7816,4891,7735,5063,7642,5228,7536,5384,7419,5531,7291,5669,7154,5797,7006,5914,6850,6019,6686,6113,6514,6194,6335,6261,6149,6315,5958,6354,5762,6378,5561,6386,5798,6386,5960,6366,6152,6327,6339,6273,6518,6205,6691,6124,6857,6030,7013,5924,7161,5806,7300,5678,7428,5539,7546,5391,7652,5235,7746,5069,7827,4896,7895,4717,7949,4530,7988,4338,8012,4141,8020,3940,8012,3738,7988,3541,7949,3349,7895,3163,7827,2983,7746,2810,7652,2645,7546,2488,7428,2340,7300,2202,7161,2073,7013,1956,6857,1850,6691,1756,6518,1675,6339,1607,6152,1553,5960,1514,5783,1492e" filled="t" fillcolor="#9FC6E4" stroked="f">
                <v:path arrowok="t"/>
                <v:fill/>
              </v:shape>
            </v:group>
            <v:group style="position:absolute;left:3103;top:1481;width:2679;height:2458" coordorigin="3103,1481" coordsize="2679,2458">
              <v:shape style="position:absolute;left:3103;top:1481;width:2679;height:2458" coordorigin="3103,1481" coordsize="2679,2458" path="m5562,1481l5360,1490,5163,1514,4971,1553,4785,1607,4605,1675,4432,1756,4267,1850,4110,1956,3962,2073,3824,2202,3695,2340,3578,2488,3472,2645,3378,2810,3297,2983,3229,3163,3175,3349,3136,3541,3112,3738,3103,3940,3114,3939,3123,3738,3146,3542,3186,3351,3239,3166,3307,2987,3388,2815,3481,2650,3587,2494,3704,2347,3831,2209,3969,2081,4117,1964,4273,1859,4437,1765,4609,1684,4788,1617,4974,1563,5165,1524,5361,1500,5561,1492,5783,1492,5763,1490,5562,1481e" filled="t" fillcolor="#9FC6E4" stroked="f">
                <v:path arrowok="t"/>
                <v:fill/>
              </v:shape>
            </v:group>
            <v:group style="position:absolute;left:3092;top:3940;width:2696;height:2470" coordorigin="3092,3940" coordsize="2696,2470">
              <v:shape style="position:absolute;left:3092;top:3940;width:2696;height:2470" coordorigin="3092,3940" coordsize="2696,2470" path="m3092,3940l3100,4142,3124,4340,3164,4533,3218,4720,3286,4901,3368,5075,3462,5241,3569,5398,3687,5547,3816,5686,3955,5815,4103,5933,4261,6040,4427,6134,4601,6216,4781,6284,4969,6338,5161,6377,5359,6402,5562,6410,5764,6402,5788,6399,5561,6399,5360,6390,5163,6366,4971,6327,4785,6273,4605,6205,4432,6124,4267,6030,4110,5924,3962,5807,3823,5678,3695,5540,3577,5392,3471,5235,3377,5070,3296,4897,3228,4717,3174,4531,3135,4339,3111,4142,3103,3940,3092,3940e" filled="t" fillcolor="#9FC6E4" stroked="f">
                <v:path arrowok="t"/>
                <v:fill/>
              </v:shape>
            </v:group>
            <v:group style="position:absolute;left:5561;top:1482;width:2470;height:4917" coordorigin="5561,1482" coordsize="2470,4917">
              <v:shape style="position:absolute;left:5561;top:1482;width:2470;height:4917" coordorigin="5561,1482" coordsize="2470,4917" path="m5793,1482l5561,1482,5763,1490,5960,1514,6152,1553,6338,1607,6518,1675,6691,1756,6856,1850,7013,1956,7161,2074,7299,2202,7428,2341,7545,2489,7651,2645,7745,2811,7826,2984,7894,3163,7948,3350,7988,3542,8012,3739,8020,3940,8012,4142,7988,4339,7948,4531,7894,4717,7826,4897,7745,5070,7651,5235,7545,5392,7428,5540,7299,5678,7161,5807,7013,5924,6856,6030,6691,6124,6518,6205,6338,6273,6152,6327,5960,6366,5763,6390,5561,6399,5788,6399,5962,6377,6155,6338,6342,6284,6523,6216,6697,6134,6863,6040,7020,5933,7169,5815,7308,5686,7437,5547,7555,5398,7661,5241,7756,5075,7837,4901,7906,4720,7960,4533,7999,4340,8023,4142,8032,3940,8023,3737,7999,3539,7960,3347,7906,3159,7837,2979,7756,2805,7661,2639,7555,2482,7437,2333,7308,2194,7169,2065,7020,1947,6863,1840,6697,1746,6523,1664,6342,1596,6155,1542,5962,1502,5793,1482e" filled="t" fillcolor="#9FC6E4" stroked="f">
                <v:path arrowok="t"/>
                <v:fill/>
              </v:shape>
            </v:group>
            <v:group style="position:absolute;left:3092;top:1470;width:2701;height:2470" coordorigin="3092,1470" coordsize="2701,2470">
              <v:shape style="position:absolute;left:3092;top:1470;width:2701;height:2470" coordorigin="3092,1470" coordsize="2701,2470" path="m5562,1470l5359,1478,5161,1502,4969,1542,4781,1596,4601,1664,4427,1746,4261,1840,4103,1947,3955,2065,3816,2194,3687,2333,3569,2482,3462,2639,3368,2805,3286,2979,3218,3159,3164,3347,3124,3539,3100,3737,3092,3940,3103,3940,3111,3739,3135,3542,3174,3350,3228,3163,3296,2984,3377,2811,3471,2645,3577,2489,3695,2341,3823,2202,3962,2074,4110,1956,4267,1850,4432,1756,4605,1675,4785,1607,4971,1553,5163,1514,5360,1490,5561,1482,5793,1482,5764,1478,5562,1470e" filled="t" fillcolor="#9FC6E4" stroked="f">
                <v:path arrowok="t"/>
                <v:fill/>
              </v:shape>
            </v:group>
            <v:group style="position:absolute;left:3081;top:3940;width:2709;height:2481" coordorigin="3081,3940" coordsize="2709,2481">
              <v:shape style="position:absolute;left:3081;top:3940;width:2709;height:2481" coordorigin="3081,3940" coordsize="2709,2481" path="m3081,3940l3089,4143,3113,4342,3153,4536,3207,4724,3276,4905,3358,5080,3452,5247,3559,5405,3678,5554,3808,5694,3947,5824,4097,5942,4255,6049,4422,6144,4596,6226,4778,6295,4966,6349,5160,6389,5358,6413,5562,6421,5765,6413,5789,6410,5563,6410,5360,6402,5162,6378,4969,6338,4782,6284,4601,6216,4428,6134,4262,6040,4104,5933,3956,5815,3816,5686,3687,5547,3569,5399,3463,5241,3369,5075,3287,4901,3219,4721,3165,4533,3125,4341,3101,4143,3093,3940,3081,3940e" filled="t" fillcolor="#9FC6E4" stroked="f">
                <v:path arrowok="t"/>
                <v:fill/>
              </v:shape>
            </v:group>
            <v:group style="position:absolute;left:5563;top:1470;width:2481;height:4940" coordorigin="5563,1470" coordsize="2481,4940">
              <v:shape style="position:absolute;left:5563;top:1470;width:2481;height:4940" coordorigin="5563,1470" coordsize="2481,4940" path="m5794,1470l5563,1470,5765,1479,5963,1503,6156,1542,6343,1596,6524,1664,6697,1746,6863,1841,7021,1947,7170,2065,7309,2194,7438,2333,7556,2482,7662,2639,7757,2805,7838,2979,7906,3160,7961,3347,8000,3540,8024,3738,8032,3940,8024,4143,8000,4341,7961,4533,7906,4721,7838,4901,7757,5075,7662,5241,7556,5399,7438,5547,7309,5686,7170,5815,7021,5933,6863,6040,6697,6134,6524,6216,6343,6284,6156,6338,5963,6378,5765,6402,5563,6410,5789,6410,5964,6389,6158,6349,6346,6295,6527,6226,6702,6144,6869,6049,7027,5942,7176,5824,7316,5694,7446,5554,7564,5405,7671,5247,7766,5080,7848,4905,7917,4724,7971,4536,8011,4342,8035,4143,8043,3940,8035,3736,8011,3538,7971,3344,7917,3156,7848,2974,7766,2800,7671,2633,7564,2475,7446,2325,7316,2186,7176,2056,7027,1938,6869,1831,6702,1736,6527,1654,6346,1585,6158,1531,5964,1491,5794,1470e" filled="t" fillcolor="#9FC6E4" stroked="f">
                <v:path arrowok="t"/>
                <v:fill/>
              </v:shape>
            </v:group>
            <v:group style="position:absolute;left:3081;top:1459;width:2713;height:2482" coordorigin="3081,1459" coordsize="2713,2482">
              <v:shape style="position:absolute;left:3081;top:1459;width:2713;height:2482" coordorigin="3081,1459" coordsize="2713,2482" path="m5562,1459l5358,1467,5160,1491,4966,1531,4778,1585,4596,1654,4422,1736,4255,1831,4097,1938,3947,2056,3808,2186,3678,2325,3559,2475,3452,2633,3358,2800,3276,2974,3207,3156,3153,3344,3113,3538,3089,3736,3081,3940,3093,3940,3101,3738,3125,3540,3165,3347,3219,3160,3287,2979,3369,2805,3463,2639,3569,2482,3687,2333,3816,2194,3956,2065,4104,1947,4262,1841,4428,1746,4601,1664,4782,1596,4969,1542,5162,1503,5360,1479,5563,1470,5794,1470,5765,1467,5562,1459e" filled="t" fillcolor="#9FC6E4" stroked="f">
                <v:path arrowok="t"/>
                <v:fill/>
              </v:shape>
            </v:group>
            <v:group style="position:absolute;left:3069;top:3940;width:2721;height:2493" coordorigin="3069,3940" coordsize="2721,2493">
              <v:shape style="position:absolute;left:3069;top:3940;width:2721;height:2493" coordorigin="3069,3940" coordsize="2721,2493" path="m3069,3940l3077,4144,3102,4344,3142,4539,3196,4727,3265,4910,3347,5085,3443,5253,3550,5412,3669,5562,3799,5702,3940,5832,4090,5951,4249,6059,4417,6154,4592,6237,4774,6305,4963,6360,5158,6400,5357,6424,5562,6433,5766,6424,5790,6421,5561,6421,5358,6413,5159,6389,4965,6349,4777,6295,4596,6226,4421,6144,4255,6050,4096,5942,3947,5824,3807,5694,3678,5555,3559,5405,3452,5247,3357,5080,3275,4906,3207,4724,3152,4536,3113,4342,3088,4144,3080,3940,3069,3940e" filled="t" fillcolor="#9EC5E4" stroked="f">
                <v:path arrowok="t"/>
                <v:fill/>
              </v:shape>
            </v:group>
            <v:group style="position:absolute;left:5561;top:1459;width:2493;height:4963" coordorigin="5561,1459" coordsize="2493,4963">
              <v:shape style="position:absolute;left:5561;top:1459;width:2493;height:4963" coordorigin="5561,1459" coordsize="2493,4963" path="m5794,1459l5561,1459,5765,1467,5964,1491,6157,1531,6345,1585,6527,1654,6701,1736,6868,1831,7026,1938,7176,2056,7316,2186,7445,2326,7564,2475,7671,2633,7766,2800,7848,2975,7916,3156,7970,3344,8010,3538,8034,3737,8043,3940,8034,4144,8010,4342,7970,4536,7916,4724,7848,4906,7766,5080,7671,5247,7564,5405,7445,5555,7316,5694,7176,5824,7026,5942,6868,6050,6701,6144,6527,6226,6345,6295,6157,6349,5964,6389,5765,6413,5561,6421,5790,6421,5966,6400,6161,6360,6349,6305,6532,6237,6707,6154,6875,6059,7034,5951,7184,5832,7324,5702,7454,5562,7573,5412,7681,5253,7776,5085,7859,4910,7927,4727,7982,4539,8022,4344,8046,4144,8055,3940,8046,3736,8022,3536,7982,3341,7927,3152,7859,2970,7776,2795,7681,2627,7573,2468,7454,2318,7324,2178,7184,2047,7034,1928,6875,1821,6707,1726,6532,1643,6349,1574,6161,1520,5966,1480,5794,1459e" filled="t" fillcolor="#9EC5E4" stroked="f">
                <v:path arrowok="t"/>
                <v:fill/>
              </v:shape>
            </v:group>
            <v:group style="position:absolute;left:3069;top:1447;width:2725;height:2493" coordorigin="3069,1447" coordsize="2725,2493">
              <v:shape style="position:absolute;left:3069;top:1447;width:2725;height:2493" coordorigin="3069,1447" coordsize="2725,2493" path="m5562,1447l5357,1455,5158,1480,4963,1520,4774,1574,4592,1643,4417,1726,4249,1821,4090,1928,3940,2047,3799,2178,3669,2318,3550,2468,3443,2627,3347,2795,3265,2970,3196,3152,3142,3341,3102,3536,3077,3736,3069,3940,3080,3940,3088,3737,3113,3538,3152,3344,3207,3156,3275,2975,3357,2800,3452,2633,3559,2475,3678,2326,3807,2186,3947,2056,4096,1938,4255,1831,4421,1736,4596,1654,4777,1585,4965,1531,5159,1491,5358,1467,5561,1459,5794,1459,5766,1455,5562,1447e" filled="t" fillcolor="#9EC5E4" stroked="f">
                <v:path arrowok="t"/>
                <v:fill/>
              </v:shape>
            </v:group>
            <v:group style="position:absolute;left:3058;top:3939;width:2743;height:2505" coordorigin="3058,3939" coordsize="2743,2505">
              <v:shape style="position:absolute;left:3058;top:3939;width:2743;height:2505" coordorigin="3058,3939" coordsize="2743,2505" path="m3069,3939l3058,3940,3066,4145,3090,4346,3130,4541,3185,4731,3255,4914,3337,5090,3433,5259,3541,5418,3661,5569,3791,5710,3932,5841,4083,5961,4243,6069,4411,6164,4587,6247,4771,6316,4960,6371,5156,6411,5357,6436,5562,6444,5767,6436,5800,6432,5561,6432,5357,6423,5157,6399,4963,6359,4774,6305,4591,6236,4416,6153,4249,6058,4090,5951,3939,5831,3799,5701,3669,5561,3550,5411,3442,5252,3347,5084,3265,4909,3196,4727,3141,4538,3101,4343,3077,4143,3069,3939e" filled="t" fillcolor="#9EC5E4" stroked="f">
                <v:path arrowok="t"/>
                <v:fill/>
              </v:shape>
            </v:group>
            <v:group style="position:absolute;left:5561;top:1446;width:2505;height:4985" coordorigin="5561,1446" coordsize="2505,4985">
              <v:shape style="position:absolute;left:5561;top:1446;width:2505;height:4985" coordorigin="5561,1446" coordsize="2505,4985" path="m5785,1446l5561,1446,5766,1454,5966,1479,6160,1519,6349,1573,6531,1642,6707,1725,6874,1820,7033,1927,7183,2047,7324,2177,7454,2317,7573,2467,7680,2626,7776,2794,7858,2969,7927,3151,7982,3340,8021,3535,8046,3735,8054,3939,8046,4143,8021,4343,7982,4538,7927,4727,7858,4909,7776,5084,7680,5252,7573,5411,7454,5561,7324,5701,7183,5831,7033,5951,6874,6058,6707,6153,6531,6236,6349,6305,6160,6359,5966,6399,5766,6423,5561,6432,5800,6432,5968,6411,6163,6371,6353,6316,6536,6247,6712,6164,6881,6069,7040,5961,7191,5841,7332,5710,7463,5569,7583,5418,7691,5259,7786,5090,7869,4914,7938,4731,7993,4541,8033,4346,8058,4145,8066,3940,8058,3735,8033,3534,7993,3338,7938,3149,7869,2965,7786,2789,7691,2621,7583,2461,7463,2310,7332,2169,7191,2039,7040,1919,6881,1811,6712,1715,6536,1633,6353,1563,6163,1509,5968,1469,5785,1446e" filled="t" fillcolor="#9EC5E4" stroked="f">
                <v:path arrowok="t"/>
                <v:fill/>
              </v:shape>
            </v:group>
            <v:group style="position:absolute;left:3058;top:1436;width:2727;height:2504" coordorigin="3058,1436" coordsize="2727,2504">
              <v:shape style="position:absolute;left:3058;top:1436;width:2727;height:2504" coordorigin="3058,1436" coordsize="2727,2504" path="m5562,1436l5357,1444,5156,1469,4960,1509,4771,1563,4587,1633,4411,1715,4243,1811,4083,1919,3932,2039,3791,2169,3661,2310,3541,2461,3433,2621,3337,2789,3255,2965,3185,3149,3130,3338,3090,3534,3066,3735,3058,3940,3069,3939,3077,3735,3101,3535,3141,3340,3196,3151,3265,2969,3347,2794,3442,2626,3550,2467,3669,2317,3799,2177,3939,2047,4090,1927,4249,1820,4416,1725,4591,1642,4774,1573,4963,1519,5157,1479,5357,1454,5561,1446,5785,1446,5767,1444,5562,1436e" filled="t" fillcolor="#9EC5E4" stroked="f">
                <v:path arrowok="t"/>
                <v:fill/>
              </v:shape>
            </v:group>
            <v:group style="position:absolute;left:3046;top:3940;width:2745;height:2516" coordorigin="3046,3940" coordsize="2745,2516">
              <v:shape style="position:absolute;left:3046;top:3940;width:2745;height:2516" coordorigin="3046,3940" coordsize="2745,2516" path="m3046,3940l3055,4146,3079,4348,3119,4544,3175,4735,3244,4919,3327,5096,3423,5265,3532,5425,3652,5577,3783,5718,3925,5850,4076,5970,4237,6078,4406,6175,4583,6258,4767,6327,4958,6382,5154,6423,5356,6447,5562,6455,5768,6447,5791,6444,5561,6444,5356,6436,5155,6411,4960,6371,4770,6317,4587,6247,4411,6165,4243,6069,4083,5961,3932,5841,3791,5711,3660,5570,3541,5419,3433,5259,3337,5091,3254,4915,3185,4731,3130,4542,3090,4346,3066,4145,3057,3940,3046,3940e" filled="t" fillcolor="#9EC5E4" stroked="f">
                <v:path arrowok="t"/>
                <v:fill/>
              </v:shape>
            </v:group>
            <v:group style="position:absolute;left:5561;top:1436;width:2516;height:5008" coordorigin="5561,1436" coordsize="2516,5008">
              <v:shape style="position:absolute;left:5561;top:1436;width:2516;height:5008" coordorigin="5561,1436" coordsize="2516,5008" path="m5796,1436l5561,1436,5767,1444,5967,1469,6163,1509,6353,1564,6536,1633,6712,1716,6880,1811,7040,1919,7191,2039,7332,2170,7462,2311,7582,2462,7690,2621,7786,2790,7869,2966,7938,3149,7993,3339,8033,3534,8057,3735,8066,3940,8057,4145,8033,4346,7993,4542,7938,4731,7869,4915,7786,5091,7690,5259,7582,5419,7462,5570,7332,5711,7191,5841,7040,5961,6880,6069,6712,6165,6536,6247,6353,6317,6163,6371,5967,6411,5767,6436,5561,6444,5791,6444,5970,6423,6166,6382,6357,6327,6541,6258,6718,6175,6887,6078,7047,5970,7199,5850,7340,5718,7472,5577,7592,5425,7700,5265,7796,5096,7880,4919,7949,4735,8004,4544,8044,4348,8069,4146,8077,3940,8069,3734,8044,3532,8004,3336,7949,3145,7880,2961,7796,2784,7700,2615,7592,2455,7472,2303,7340,2161,7199,2030,7047,1910,6887,1801,6718,1705,6541,1622,6357,1553,6166,1497,5970,1457,5796,1436e" filled="t" fillcolor="#9EC5E4" stroked="f">
                <v:path arrowok="t"/>
                <v:fill/>
              </v:shape>
            </v:group>
            <v:group style="position:absolute;left:3046;top:1424;width:2749;height:2516" coordorigin="3046,1424" coordsize="2749,2516">
              <v:shape style="position:absolute;left:3046;top:1424;width:2749;height:2516" coordorigin="3046,1424" coordsize="2749,2516" path="m5562,1424l5356,1433,5154,1457,4958,1497,4767,1553,4583,1622,4406,1705,4237,1801,4076,1910,3925,2030,3783,2161,3652,2303,3532,2455,3423,2615,3327,2784,3244,2961,3175,3145,3119,3336,3079,3532,3055,3734,3046,3940,3057,3940,3066,3735,3090,3534,3130,3339,3185,3149,3254,2966,3337,2790,3433,2621,3541,2462,3660,2311,3791,2170,3932,2039,4083,1919,4243,1811,4411,1716,4587,1633,4770,1564,4960,1509,5155,1469,5356,1444,5561,1436,5796,1436,5768,1433,5562,1424e" filled="t" fillcolor="#9EC5E4" stroked="f">
                <v:path arrowok="t"/>
                <v:fill/>
              </v:shape>
            </v:group>
            <v:group style="position:absolute;left:3035;top:3940;width:2757;height:2527" coordorigin="3035,3940" coordsize="2757,2527">
              <v:shape style="position:absolute;left:3035;top:3940;width:2757;height:2527" coordorigin="3035,3940" coordsize="2757,2527" path="m3035,3940l3043,4147,3068,4350,3108,4547,3164,4738,3233,4923,3317,5101,3414,5271,3523,5432,3643,5584,3775,5726,3918,5858,4070,5979,4231,6088,4401,6185,4579,6268,4763,6338,4955,6393,5152,6434,5355,6459,5562,6467,5769,6459,5792,6456,5563,6456,5356,6447,5155,6423,4958,6383,4768,6327,4584,6258,4407,6175,4238,6079,4077,5970,3926,5850,3784,5719,3653,5577,3533,5426,3424,5265,3328,5096,3245,4919,3175,4735,3120,4544,3080,4348,3055,4146,3047,3940,3035,3940e" filled="t" fillcolor="#9EC5E4" stroked="f">
                <v:path arrowok="t"/>
                <v:fill/>
              </v:shape>
            </v:group>
            <v:group style="position:absolute;left:5563;top:1425;width:2526;height:5031" coordorigin="5563,1425" coordsize="2526,5031">
              <v:shape style="position:absolute;left:5563;top:1425;width:2526;height:5031" coordorigin="5563,1425" coordsize="2526,5031" path="m5796,1425l5563,1425,5769,1433,5970,1458,6167,1498,6357,1553,6541,1622,6718,1705,6887,1802,7048,1910,7199,2030,7341,2162,7472,2303,7593,2455,7701,2615,7797,2784,7880,2961,7950,3145,8005,3336,8045,3532,8070,3734,8078,3940,8070,4146,8045,4348,8005,4544,7950,4735,7880,4919,7797,5096,7701,5265,7593,5426,7472,5577,7341,5719,7199,5850,7048,5970,6887,6079,6718,6175,6541,6258,6357,6327,6167,6383,5970,6423,5769,6447,5563,6456,5792,6456,5972,6434,6169,6393,6360,6338,6545,6268,6723,6185,6893,6088,7054,5979,7206,5858,7348,5726,7480,5584,7601,5432,7710,5271,7807,5101,7890,4923,7960,4738,8015,4547,8056,4350,8080,4147,8089,3940,8080,3733,8056,3530,8015,3333,7960,3141,7890,2957,7807,2779,7710,2609,7601,2448,7480,2296,7348,2153,7206,2021,7054,1901,6893,1792,6723,1695,6545,1612,6360,1542,6169,1486,5972,1446,5796,1425e" filled="t" fillcolor="#9EC5E4" stroked="f">
                <v:path arrowok="t"/>
                <v:fill/>
              </v:shape>
            </v:group>
            <v:group style="position:absolute;left:3035;top:1413;width:2762;height:2527" coordorigin="3035,1413" coordsize="2762,2527">
              <v:shape style="position:absolute;left:3035;top:1413;width:2762;height:2527" coordorigin="3035,1413" coordsize="2762,2527" path="m5562,1413l5355,1421,5152,1446,4955,1486,4763,1542,4579,1612,4401,1695,4231,1792,4070,1901,3918,2021,3775,2153,3643,2296,3523,2448,3414,2609,3317,2779,3233,2957,3164,3141,3108,3333,3068,3530,3043,3733,3035,3940,3047,3940,3055,3734,3080,3532,3120,3336,3175,3145,3245,2961,3328,2784,3424,2615,3533,2455,3653,2303,3784,2162,3926,2030,4077,1910,4238,1802,4407,1705,4584,1622,4768,1553,4958,1498,5155,1458,5356,1433,5563,1425,5796,1425,5769,1421,5562,1413e" filled="t" fillcolor="#9EC5E4" stroked="f">
                <v:path arrowok="t"/>
                <v:fill/>
              </v:shape>
            </v:group>
            <v:group style="position:absolute;left:3023;top:3940;width:2769;height:2538" coordorigin="3023,3940" coordsize="2769,2538">
              <v:shape style="position:absolute;left:3023;top:3940;width:2769;height:2538" coordorigin="3023,3940" coordsize="2769,2538" path="m3023,3940l3032,4148,3057,4351,3097,4550,3153,4742,3223,4928,3307,5106,3404,5277,3513,5439,3635,5592,3767,5735,3910,5867,4063,5988,4225,6098,4396,6195,4574,6279,4760,6349,4952,6405,5150,6445,5354,6470,5562,6478,5770,6470,5792,6467,5563,6467,5355,6459,5153,6434,4956,6394,4764,6338,4579,6268,4402,6185,4232,6088,4070,5979,3918,5859,3776,5727,3644,5584,3523,5432,3414,5271,3318,5101,3234,4923,3164,4739,3109,4547,3069,4350,3044,4147,3036,3940,3023,3940e" filled="t" fillcolor="#9EC5E4" stroked="f">
                <v:path arrowok="t"/>
                <v:fill/>
              </v:shape>
            </v:group>
            <v:group style="position:absolute;left:5563;top:1413;width:2538;height:5054" coordorigin="5563,1413" coordsize="2538,5054">
              <v:shape style="position:absolute;left:5563;top:1413;width:2538;height:5054" coordorigin="5563,1413" coordsize="2538,5054" path="m5797,1413l5563,1413,5770,1422,5972,1446,6170,1487,6361,1542,6546,1612,6724,1695,6893,1792,7055,1901,7207,2022,7349,2154,7481,2296,7602,2448,7711,2609,7807,2779,7891,2957,7961,3142,8016,3333,8056,3530,8081,3733,8090,3940,8081,4147,8056,4350,8016,4547,7961,4739,7891,4923,7807,5101,7711,5271,7602,5432,7481,5584,7349,5727,7207,5859,7055,5979,6893,6088,6724,6185,6546,6268,6361,6338,6170,6394,5972,6434,5770,6459,5563,6467,5792,6467,5973,6445,6172,6405,6364,6349,6550,6279,6728,6195,6899,6098,7061,5988,7214,5867,7357,5735,7489,5592,7610,5439,7720,5277,7817,5106,7901,4928,7971,4742,8026,4550,8067,4351,8092,4148,8100,3940,8092,3732,8067,3528,8026,3330,7971,3138,7901,2952,7817,2774,7720,2603,7610,2441,7489,2288,7357,2145,7214,2013,7061,1891,6899,1782,6728,1685,6550,1601,6364,1531,6172,1475,5973,1435,5797,1413e" filled="t" fillcolor="#9EC5E4" stroked="f">
                <v:path arrowok="t"/>
                <v:fill/>
              </v:shape>
            </v:group>
            <v:group style="position:absolute;left:3023;top:1401;width:2774;height:2539" coordorigin="3023,1401" coordsize="2774,2539">
              <v:shape style="position:absolute;left:3023;top:1401;width:2774;height:2539" coordorigin="3023,1401" coordsize="2774,2539" path="m5562,1401l5354,1410,5150,1435,4952,1475,4760,1531,4574,1601,4396,1685,4225,1782,4063,1891,3910,2013,3767,2145,3635,2288,3513,2441,3404,2603,3307,2774,3223,2952,3153,3138,3097,3330,3057,3528,3032,3732,3023,3940,3036,3940,3044,3733,3069,3530,3109,3333,3164,3142,3234,2957,3318,2779,3414,2609,3523,2448,3644,2296,3776,2154,3918,2022,4070,1901,4232,1792,4402,1695,4579,1612,4764,1542,4956,1487,5153,1446,5355,1422,5563,1413,5797,1413,5770,1410,5562,1401e" filled="t" fillcolor="#9EC5E4" stroked="f">
                <v:path arrowok="t"/>
                <v:fill/>
              </v:shape>
            </v:group>
            <v:group style="position:absolute;left:3012;top:3940;width:2781;height:2550" coordorigin="3012,3940" coordsize="2781,2550">
              <v:shape style="position:absolute;left:3012;top:3940;width:2781;height:2550" coordorigin="3012,3940" coordsize="2781,2550" path="m3012,3940l3020,4149,3045,4353,3086,4552,3142,4746,3212,4932,3297,5111,3394,5283,3504,5445,3626,5599,3759,5743,3903,5876,4056,5998,4219,6108,4390,6205,4570,6289,4756,6360,4949,6416,5148,6456,5353,6481,5562,6490,5771,6481,5793,6479,5561,6479,5353,6470,5150,6445,4952,6405,4759,6349,4574,6279,4395,6195,4225,6098,4063,5989,3910,5867,3767,5735,3634,5592,3513,5439,3403,5277,3306,5106,3223,4928,3152,4742,3097,4550,3056,4352,3031,4148,3023,3940,3012,3940e" filled="t" fillcolor="#9DC4E3" stroked="f">
                <v:path arrowok="t"/>
                <v:fill/>
              </v:shape>
            </v:group>
            <v:group style="position:absolute;left:5561;top:1402;width:2550;height:5077" coordorigin="5561,1402" coordsize="2550,5077">
              <v:shape style="position:absolute;left:5561;top:1402;width:2550;height:5077" coordorigin="5561,1402" coordsize="2550,5077" path="m5797,1402l5561,1402,5769,1410,5973,1435,6171,1476,6363,1531,6549,1601,6728,1685,6898,1782,7060,1892,7213,2013,7356,2145,7489,2288,7610,2441,7719,2603,7816,2774,7900,2952,7970,3138,8026,3330,8067,3529,8091,3732,8100,3940,8091,4148,8067,4352,8026,4550,7970,4742,7900,4928,7816,5106,7719,5277,7610,5439,7489,5592,7356,5735,7213,5867,7060,5989,6898,6098,6728,6195,6549,6279,6363,6349,6171,6405,5973,6445,5769,6470,5561,6479,5793,6479,5975,6456,6174,6416,6368,6360,6554,6289,6733,6205,6905,6108,7067,5998,7221,5876,7365,5743,7498,5599,7620,5445,7730,5283,7827,5111,7911,4932,7982,4746,8038,4552,8078,4353,8103,4149,8112,3940,8103,3731,8078,3526,8038,3327,7982,3134,7911,2948,7827,2768,7730,2597,7620,2434,7498,2281,7365,2137,7221,2004,7067,1882,6905,1772,6733,1675,6554,1590,6368,1520,6174,1464,5975,1423,5797,1402e" filled="t" fillcolor="#9DC4E3" stroked="f">
                <v:path arrowok="t"/>
                <v:fill/>
              </v:shape>
            </v:group>
            <v:group style="position:absolute;left:3012;top:1390;width:2786;height:2550" coordorigin="3012,1390" coordsize="2786,2550">
              <v:shape style="position:absolute;left:3012;top:1390;width:2786;height:2550" coordorigin="3012,1390" coordsize="2786,2550" path="m5562,1390l5353,1398,5148,1423,4949,1464,4756,1520,4570,1590,4390,1675,4219,1772,4056,1882,3903,2004,3759,2137,3626,2281,3504,2434,3394,2597,3297,2768,3212,2948,3142,3134,3086,3327,3045,3526,3020,3731,3012,3940,3023,3940,3031,3732,3056,3529,3097,3330,3152,3138,3223,2952,3306,2774,3403,2603,3513,2441,3634,2288,3767,2145,3910,2013,4063,1892,4225,1782,4395,1685,4574,1601,4759,1531,4952,1476,5150,1435,5353,1410,5561,1402,5797,1402,5771,1398,5562,1390e" filled="t" fillcolor="#9DC4E3" stroked="f">
                <v:path arrowok="t"/>
                <v:fill/>
              </v:shape>
            </v:group>
            <v:group style="position:absolute;left:3001;top:3939;width:2803;height:2562" coordorigin="3001,3939" coordsize="2803,2562">
              <v:shape style="position:absolute;left:3001;top:3939;width:2803;height:2562" coordorigin="3001,3939" coordsize="2803,2562" path="m3011,3939l3001,3940,3009,4150,3034,4355,3075,4555,3131,4749,3202,4937,3287,5117,3384,5289,3495,5452,3617,5606,3751,5751,3895,5884,4049,6007,4213,6117,4385,6215,4565,6300,4753,6371,4947,6427,5147,6468,5352,6493,5562,6501,5772,6493,5803,6489,5561,6489,5352,6480,5148,6455,4949,6415,4756,6359,4569,6288,4390,6204,4219,6107,4056,5997,3902,5875,3759,5742,3626,5598,3504,5445,3394,5282,3296,5110,3212,4931,3142,4745,3086,4551,3045,4352,3020,4148,3011,3939e" filled="t" fillcolor="#9DC4E3" stroked="f">
                <v:path arrowok="t"/>
                <v:fill/>
              </v:shape>
            </v:group>
            <v:group style="position:absolute;left:5561;top:1389;width:2562;height:5100" coordorigin="5561,1389" coordsize="2562,5100">
              <v:shape style="position:absolute;left:5561;top:1389;width:2562;height:5100" coordorigin="5561,1389" coordsize="2562,5100" path="m5788,1389l5561,1389,5770,1398,5975,1422,6174,1463,6367,1519,6554,1590,6733,1674,6904,1771,7067,1881,7221,2003,7364,2136,7497,2280,7619,2433,7729,2596,7827,2767,7911,2947,7981,3133,8037,3326,8078,3526,8103,3730,8111,3939,8103,4148,8078,4352,8037,4551,7981,4745,7911,4931,7827,5110,7729,5282,7619,5445,7497,5598,7364,5742,7221,5875,7067,5997,6904,6107,6733,6204,6554,6288,6367,6359,6174,6415,5975,6455,5770,6480,5561,6489,5803,6489,5977,6468,6177,6427,6371,6371,6559,6300,6739,6215,6911,6117,7074,6007,7228,5884,7373,5751,7506,5606,7629,5452,7739,5289,7837,5117,7922,4937,7992,4749,8049,4555,8090,4355,8115,4150,8123,3940,8115,3730,8090,3525,8049,3325,7992,3131,7922,2943,7837,2763,7739,2591,7629,2428,7506,2273,7373,2129,7228,1995,7074,1873,6911,1762,6739,1665,6559,1580,6371,1509,6177,1453,5977,1412,5788,1389e" filled="t" fillcolor="#9DC4E3" stroked="f">
                <v:path arrowok="t"/>
                <v:fill/>
              </v:shape>
            </v:group>
            <v:group style="position:absolute;left:3001;top:1379;width:2788;height:2561" coordorigin="3001,1379" coordsize="2788,2561">
              <v:shape style="position:absolute;left:3001;top:1379;width:2788;height:2561" coordorigin="3001,1379" coordsize="2788,2561" path="m5562,1379l5352,1387,5147,1412,4947,1453,4753,1509,4565,1580,4385,1665,4213,1762,4049,1873,3895,1995,3751,2129,3617,2273,3495,2428,3384,2591,3287,2763,3202,2943,3131,3131,3075,3325,3034,3525,3009,3730,3001,3940,3011,3939,3020,3730,3045,3526,3086,3326,3142,3133,3212,2947,3296,2767,3394,2596,3504,2433,3626,2280,3759,2136,3902,2003,4056,1881,4219,1771,4390,1674,4569,1590,4756,1519,4949,1463,5148,1422,5352,1398,5561,1389,5788,1389,5772,1387,5562,1379e" filled="t" fillcolor="#9DC4E3" stroked="f">
                <v:path arrowok="t"/>
                <v:fill/>
              </v:shape>
            </v:group>
            <v:group style="position:absolute;left:2989;top:3940;width:2805;height:2573" coordorigin="2989,3940" coordsize="2805,2573">
              <v:shape style="position:absolute;left:2989;top:3940;width:2805;height:2573" coordorigin="2989,3940" coordsize="2805,2573" path="m2989,3940l2998,4151,3023,4357,3064,4558,3120,4753,3191,4941,3276,5122,3375,5295,3486,5459,3609,5614,3743,5759,3888,5893,4043,6016,4207,6127,4380,6225,4561,6310,4749,6381,4944,6438,5145,6479,5351,6504,5562,6513,5773,6504,5794,6501,5563,6501,5353,6493,5147,6468,4947,6427,4753,6371,4566,6300,4386,6215,4214,6118,4050,6007,3896,5885,3752,5751,3618,5607,3496,5453,3385,5289,3287,5117,3203,4937,3132,4749,3076,4555,3035,4355,3010,4150,3001,3940,2989,3940e" filled="t" fillcolor="#9DC4E3" stroked="f">
                <v:path arrowok="t"/>
                <v:fill/>
              </v:shape>
            </v:group>
            <v:group style="position:absolute;left:5563;top:1379;width:2572;height:5123" coordorigin="5563,1379" coordsize="2572,5123">
              <v:shape style="position:absolute;left:5563;top:1379;width:2572;height:5123" coordorigin="5563,1379" coordsize="2572,5123" path="m5799,1379l5563,1379,5773,1387,5978,1412,6178,1453,6372,1509,6559,1580,6739,1665,6911,1763,7075,1873,7229,1996,7373,2129,7507,2274,7629,2428,7740,2591,7838,2763,7923,2943,7993,3131,8049,3325,8090,3525,8115,3730,8124,3940,8115,4150,8090,4355,8049,4555,7993,4749,7923,4937,7838,5117,7740,5289,7629,5453,7507,5607,7373,5751,7229,5885,7075,6007,6911,6118,6739,6215,6559,6300,6372,6371,6178,6427,5978,6468,5773,6493,5563,6501,5794,6501,5979,6479,6180,6438,6375,6381,6563,6310,6744,6225,6917,6127,7081,6016,7236,5893,7381,5759,7515,5614,7638,5459,7749,5295,7847,5122,7932,4941,8003,4753,8060,4558,8101,4357,8126,4151,8135,3940,8126,3729,8101,3523,8060,3322,8003,3127,7932,2939,7847,2758,7749,2585,7638,2421,7515,2266,7381,2121,7236,1987,7081,1864,6917,1753,6744,1654,6563,1569,6375,1498,6180,1442,5979,1401,5799,1379e" filled="t" fillcolor="#9DC4E3" stroked="f">
                <v:path arrowok="t"/>
                <v:fill/>
              </v:shape>
            </v:group>
            <v:group style="position:absolute;left:2989;top:1367;width:2810;height:2573" coordorigin="2989,1367" coordsize="2810,2573">
              <v:shape style="position:absolute;left:2989;top:1367;width:2810;height:2573" coordorigin="2989,1367" coordsize="2810,2573" path="m5562,1367l5351,1376,5145,1401,4944,1442,4749,1498,4561,1569,4380,1654,4207,1753,4043,1864,3888,1987,3743,2121,3609,2266,3486,2421,3375,2585,3276,2758,3191,2939,3120,3127,3064,3322,3023,3523,2998,3729,2989,3940,3001,3940,3010,3730,3035,3525,3076,3325,3132,3131,3203,2943,3287,2763,3385,2591,3496,2428,3618,2274,3752,2129,3896,1996,4050,1873,4214,1763,4386,1665,4566,1580,4753,1509,4947,1453,5147,1412,5353,1387,5563,1379,5799,1379,5773,1376,5562,1367e" filled="t" fillcolor="#9DC4E3" stroked="f">
                <v:path arrowok="t"/>
                <v:fill/>
              </v:shape>
            </v:group>
            <v:group style="position:absolute;left:2978;top:3940;width:2817;height:2584" coordorigin="2978,3940" coordsize="2817,2584">
              <v:shape style="position:absolute;left:2978;top:3940;width:2817;height:2584" coordorigin="2978,3940" coordsize="2817,2584" path="m2978,3940l2986,4152,3011,4359,3053,4561,3109,4756,3181,4945,3266,5127,3365,5301,3476,5466,3600,5621,3735,5767,3880,5902,4036,6025,4201,6137,4375,6235,4556,6321,4745,6392,4941,6449,5143,6490,5350,6515,5562,6524,5774,6515,5795,6513,5563,6513,5352,6504,5145,6479,4945,6438,4750,6382,4561,6311,4381,6226,4208,6127,4043,6016,3889,5893,3744,5759,3609,5614,3486,5459,3375,5295,3277,5122,3192,4941,3121,4753,3065,4558,3024,4357,2998,4151,2990,3940,2978,3940e" filled="t" fillcolor="#9BC3E3" stroked="f">
                <v:path arrowok="t"/>
                <v:fill/>
              </v:shape>
            </v:group>
            <v:group style="position:absolute;left:5563;top:1367;width:2583;height:5146" coordorigin="5563,1367" coordsize="2583,5146">
              <v:shape style="position:absolute;left:5563;top:1367;width:2583;height:5146" coordorigin="5563,1367" coordsize="2583,5146" path="m5799,1367l5563,1367,5773,1376,5980,1401,6181,1442,6375,1499,6564,1570,6745,1655,6917,1753,7082,1864,7237,1987,7382,2121,7516,2266,7639,2421,7750,2585,7848,2758,7933,2939,8004,3127,8061,3322,8102,3523,8127,3729,8135,3940,8127,4151,8102,4357,8061,4558,8004,4753,7933,4941,7848,5122,7750,5295,7639,5459,7516,5614,7382,5759,7237,5893,7082,6016,6917,6127,6745,6226,6564,6311,6375,6382,6181,6438,5980,6479,5773,6504,5563,6513,5795,6513,5981,6490,6183,6449,6378,6392,6567,6321,6749,6235,6923,6137,7088,6025,7243,5902,7389,5767,7524,5621,7647,5466,7759,5301,7857,5127,7943,4945,8014,4756,8071,4561,8112,4359,8137,4152,8146,3940,8137,3728,8112,3521,8071,3319,8014,3123,7943,2934,7857,2753,7759,2579,7647,2414,7524,2258,7389,2113,7243,1978,7088,1854,6923,1743,6749,1644,6567,1559,6378,1488,6183,1431,5981,1390,5799,1367e" filled="t" fillcolor="#9BC3E3" stroked="f">
                <v:path arrowok="t"/>
                <v:fill/>
              </v:shape>
            </v:group>
            <v:group style="position:absolute;left:2978;top:1356;width:2822;height:2584" coordorigin="2978,1356" coordsize="2822,2584">
              <v:shape style="position:absolute;left:2978;top:1356;width:2822;height:2584" coordorigin="2978,1356" coordsize="2822,2584" path="m5562,1356l5350,1364,5143,1390,4941,1431,4745,1488,4556,1559,4375,1644,4201,1743,4036,1854,3880,1978,3735,2113,3600,2258,3476,2414,3365,2579,3266,2753,3181,2934,3109,3123,3053,3319,3011,3521,2986,3728,2978,3940,2990,3940,2998,3729,3024,3523,3065,3322,3121,3127,3192,2939,3277,2758,3375,2585,3486,2421,3609,2266,3744,2121,3889,1987,4043,1864,4208,1753,4381,1655,4561,1570,4750,1499,4945,1442,5145,1401,5352,1376,5563,1367,5799,1367,5774,1364,5562,1356e" filled="t" fillcolor="#9BC3E3" stroked="f">
                <v:path arrowok="t"/>
                <v:fill/>
              </v:shape>
            </v:group>
            <v:group style="position:absolute;left:2966;top:3940;width:2829;height:2596" coordorigin="2966,3940" coordsize="2829,2596">
              <v:shape style="position:absolute;left:2966;top:3940;width:2829;height:2596" coordorigin="2966,3940" coordsize="2829,2596" path="m2966,3940l2975,4153,3000,4361,3042,4563,3099,4760,3170,4950,3256,5132,3355,5307,3467,5472,3591,5629,3727,5775,3873,5910,4029,6034,4195,6146,4369,6246,4552,6331,4742,6403,4938,6460,5141,6501,5349,6527,5562,6535,5775,6527,5796,6524,5561,6524,5350,6516,5142,6490,4941,6449,4745,6393,4556,6321,4374,6236,4200,6137,4035,6026,3880,5902,3734,5767,3599,5622,3476,5466,3365,5301,3266,5127,3180,4946,3109,4757,3052,4561,3011,4359,2986,4152,2977,3940,2966,3940e" filled="t" fillcolor="#9BC3E3" stroked="f">
                <v:path arrowok="t"/>
                <v:fill/>
              </v:shape>
            </v:group>
            <v:group style="position:absolute;left:5561;top:1356;width:2596;height:5168" coordorigin="5561,1356" coordsize="2596,5168">
              <v:shape style="position:absolute;left:5561;top:1356;width:2596;height:5168" coordorigin="5561,1356" coordsize="2596,5168" path="m5800,1356l5561,1356,5773,1365,5980,1390,6182,1431,6378,1488,6567,1559,6749,1645,6922,1743,7087,1855,7243,1978,7388,2113,7523,2259,7647,2414,7758,2579,7857,2753,7942,2935,8014,3124,8070,3319,8112,3521,8137,3728,8146,3940,8137,4152,8112,4359,8070,4561,8014,4757,7942,4946,7857,5127,7758,5301,7647,5466,7523,5622,7388,5767,7243,5902,7087,6026,6922,6137,6749,6236,6567,6321,6378,6393,6182,6449,5980,6490,5773,6516,5561,6524,5796,6524,5983,6501,6185,6460,6382,6403,6572,6331,6754,6246,6929,6146,7094,6034,7251,5910,7397,5775,7532,5629,7656,5472,7768,5307,7868,5132,7953,4950,8025,4760,8082,4563,8123,4361,8149,4153,8157,3940,8149,3727,8123,3519,8082,3316,8025,3120,7953,2930,7868,2747,7768,2573,7656,2407,7532,2251,7397,2105,7251,1969,7094,1845,6929,1733,6754,1634,6572,1548,6382,1477,6185,1420,5983,1378,5800,1356e" filled="t" fillcolor="#9BC3E3" stroked="f">
                <v:path arrowok="t"/>
                <v:fill/>
              </v:shape>
            </v:group>
            <v:group style="position:absolute;left:2966;top:1344;width:2834;height:2596" coordorigin="2966,1344" coordsize="2834,2596">
              <v:shape style="position:absolute;left:2966;top:1344;width:2834;height:2596" coordorigin="2966,1344" coordsize="2834,2596" path="m5562,1344l5349,1353,5141,1378,4938,1420,4742,1477,4552,1548,4369,1634,4195,1733,4029,1845,3873,1969,3727,2105,3591,2251,3467,2407,3355,2573,3256,2747,3170,2930,3099,3120,3042,3316,3000,3519,2975,3727,2966,3940,2977,3940,2986,3728,3011,3521,3052,3319,3109,3124,3180,2935,3266,2753,3365,2579,3476,2414,3599,2259,3734,2113,3880,1978,4035,1855,4200,1743,4374,1645,4556,1559,4745,1488,4941,1431,5142,1390,5350,1365,5561,1356,5800,1356,5775,1353,5562,1344e" filled="t" fillcolor="#9BC3E3" stroked="f">
                <v:path arrowok="t"/>
                <v:fill/>
              </v:shape>
            </v:group>
            <v:group style="position:absolute;left:2955;top:3939;width:2851;height:2608" coordorigin="2955,3939" coordsize="2851,2608">
              <v:shape style="position:absolute;left:2955;top:3939;width:2851;height:2608" coordorigin="2955,3939" coordsize="2851,2608" path="m2966,3939l2955,3940,2963,4154,2989,4363,3031,4566,3088,4764,3160,4954,3246,5138,3346,5313,3458,5479,3583,5636,3719,5783,3865,5919,4022,6044,4189,6156,4364,6256,4547,6342,4738,6414,4936,6471,5139,6513,5348,6538,5562,6547,5776,6538,5806,6535,5561,6535,5349,6526,5141,6501,4938,6459,4741,6402,4551,6330,4369,6245,4194,6146,4029,6034,3872,5910,3726,5774,3591,5628,3467,5472,3355,5306,3256,5131,3170,4949,3098,4759,3041,4562,3000,4360,2974,4152,2966,3939e" filled="t" fillcolor="#9BC3E3" stroked="f">
                <v:path arrowok="t"/>
                <v:fill/>
              </v:shape>
            </v:group>
            <v:group style="position:absolute;left:5561;top:1343;width:2608;height:5191" coordorigin="5561,1343" coordsize="2608,5191">
              <v:shape style="position:absolute;left:5561;top:1343;width:2608;height:5191" coordorigin="5561,1343" coordsize="2608,5191" path="m5791,1343l5561,1343,5774,1352,5982,1377,6185,1419,6381,1476,6571,1547,6754,1633,6928,1732,7094,1844,7250,1968,7396,2104,7532,2250,7656,2406,7768,2572,7867,2746,7953,2929,8025,3119,8082,3315,8123,3518,8148,3726,8157,3939,8148,4152,8123,4360,8082,4562,8025,4759,7953,4949,7867,5131,7768,5306,7656,5472,7532,5628,7396,5774,7250,5910,7094,6034,6928,6146,6754,6245,6571,6330,6381,6402,6185,6459,5982,6501,5774,6526,5561,6535,5806,6535,5985,6513,6188,6471,6386,6414,6576,6342,6760,6256,6935,6156,7101,6044,7258,5919,7405,5783,7541,5636,7666,5479,7778,5313,7878,5138,7964,4954,8036,4764,8093,4566,8135,4363,8160,4154,8169,3940,8160,3726,8135,3517,8093,3314,8036,3116,7964,2925,7878,2742,7778,2567,7666,2400,7541,2244,7405,2097,7258,1961,7101,1836,6935,1724,6760,1624,6576,1538,6386,1466,6188,1409,5985,1367,5791,1343e" filled="t" fillcolor="#9BC3E3" stroked="f">
                <v:path arrowok="t"/>
                <v:fill/>
              </v:shape>
            </v:group>
            <v:group style="position:absolute;left:2955;top:1333;width:2836;height:2607" coordorigin="2955,1333" coordsize="2836,2607">
              <v:shape style="position:absolute;left:2955;top:1333;width:2836;height:2607" coordorigin="2955,1333" coordsize="2836,2607" path="m5562,1333l5348,1341,5139,1367,4936,1409,4738,1466,4547,1538,4364,1624,4189,1724,4022,1836,3865,1961,3719,2097,3583,2244,3458,2400,3346,2567,3246,2742,3160,2925,3088,3116,3031,3314,2989,3517,2963,3726,2955,3940,2966,3939,2974,3726,3000,3518,3041,3315,3098,3119,3170,2929,3256,2746,3355,2572,3467,2406,3591,2250,3726,2104,3872,1968,4029,1844,4194,1732,4369,1633,4551,1547,4741,1476,4938,1419,5141,1377,5349,1352,5561,1343,5791,1343,5776,1341,5562,1333e" filled="t" fillcolor="#9BC3E3" stroked="f">
                <v:path arrowok="t"/>
                <v:fill/>
              </v:shape>
            </v:group>
            <v:group style="position:absolute;left:2943;top:3940;width:2853;height:2619" coordorigin="2943,3940" coordsize="2853,2619">
              <v:shape style="position:absolute;left:2943;top:3940;width:2853;height:2619" coordorigin="2943,3940" coordsize="2853,2619" path="m2943,3940l2952,4155,2978,4364,3019,4569,3077,4767,3149,4959,3236,5143,3336,5319,3449,5486,3574,5644,3711,5791,3858,5928,4016,6053,4183,6166,4359,6266,4543,6352,4734,6425,4933,6482,5137,6524,5347,6550,5562,6558,5776,6550,5797,6547,5561,6547,5348,6539,5139,6513,4935,6471,4738,6414,4547,6342,4364,6256,4188,6156,4022,6044,3865,5919,3718,5783,3582,5636,3458,5480,3345,5313,3245,5138,3159,4955,3087,4764,3030,4566,2988,4363,2963,4154,2954,3940,2943,3940e" filled="t" fillcolor="#9BC2E2" stroked="f">
                <v:path arrowok="t"/>
                <v:fill/>
              </v:shape>
            </v:group>
            <v:group style="position:absolute;left:5561;top:1333;width:2619;height:5214" coordorigin="5561,1333" coordsize="2619,5214">
              <v:shape style="position:absolute;left:5561;top:1333;width:2619;height:5214" coordorigin="5561,1333" coordsize="2619,5214" path="m5801,1333l5561,1333,5775,1342,5984,1367,6188,1409,6385,1466,6576,1538,6759,1624,6934,1724,7101,1836,7258,1961,7405,2097,7541,2244,7665,2401,7778,2567,7877,2742,7963,2926,8035,3116,8093,3314,8134,3517,8160,3726,8168,3940,8160,4154,8134,4363,8093,4566,8035,4764,7963,4955,7877,5138,7778,5313,7665,5480,7541,5636,7405,5783,7258,5919,7101,6044,6934,6156,6759,6256,6576,6342,6385,6414,6188,6471,5984,6513,5775,6539,5561,6547,5797,6547,5986,6524,6191,6482,6389,6425,6581,6352,6765,6266,6941,6166,7108,6053,7266,5928,7413,5791,7550,5644,7675,5486,7788,5319,7888,5143,7974,4959,8047,4767,8104,4569,8146,4364,8172,4155,8180,3940,8172,3725,8146,3515,8104,3311,8047,3113,7974,2921,7888,2737,7788,2561,7675,2394,7550,2236,7413,2089,7266,1952,7108,1827,6941,1714,6765,1614,6581,1527,6389,1455,6191,1398,5986,1356,5801,1333e" filled="t" fillcolor="#9BC2E2" stroked="f">
                <v:path arrowok="t"/>
                <v:fill/>
              </v:shape>
            </v:group>
            <v:group style="position:absolute;left:2943;top:1321;width:2858;height:2619" coordorigin="2943,1321" coordsize="2858,2619">
              <v:shape style="position:absolute;left:2943;top:1321;width:2858;height:2619" coordorigin="2943,1321" coordsize="2858,2619" path="m5562,1321l5347,1330,5137,1356,4933,1398,4734,1455,4543,1527,4359,1614,4183,1714,4016,1827,3858,1952,3711,2089,3574,2236,3449,2394,3336,2561,3236,2737,3149,2921,3077,3113,3019,3311,2978,3515,2952,3725,2943,3940,2954,3940,2963,3726,2988,3517,3030,3314,3087,3116,3159,2926,3245,2742,3345,2567,3458,2401,3582,2244,3718,2097,3865,1961,4022,1836,4188,1724,4364,1624,4547,1538,4738,1466,4935,1409,5139,1367,5348,1342,5561,1333,5801,1333,5776,1330,5562,1321e" filled="t" fillcolor="#9BC2E2" stroked="f">
                <v:path arrowok="t"/>
                <v:fill/>
              </v:shape>
            </v:group>
            <v:group style="position:absolute;left:2932;top:3940;width:2865;height:2630" coordorigin="2932,3940" coordsize="2865,2630">
              <v:shape style="position:absolute;left:2932;top:3940;width:2865;height:2630" coordorigin="2932,3940" coordsize="2865,2630" path="m2932,3940l2941,4155,2966,4366,3008,4572,3066,4771,3139,4963,3226,5148,3326,5325,3440,5493,3565,5651,3702,5799,3851,5936,4009,6062,4177,6176,4354,6276,4538,6363,4731,6436,4930,6493,5135,6535,5346,6561,5562,6570,5777,6561,5797,6559,5563,6559,5348,6550,5138,6524,4934,6483,4735,6425,4544,6353,4360,6266,4184,6166,4016,6053,3859,5928,3711,5791,3575,5644,3450,5486,3337,5319,3236,5143,3150,4959,3078,4768,3020,4569,2978,4365,2953,4155,2944,3940,2932,3940e" filled="t" fillcolor="#9BC2E2" stroked="f">
                <v:path arrowok="t"/>
                <v:fill/>
              </v:shape>
            </v:group>
            <v:group style="position:absolute;left:5563;top:1322;width:2629;height:5237" coordorigin="5563,1322" coordsize="2629,5237">
              <v:shape style="position:absolute;left:5563;top:1322;width:2629;height:5237" coordorigin="5563,1322" coordsize="2629,5237" path="m5802,1322l5563,1322,5777,1330,5987,1356,6192,1398,6390,1455,6581,1528,6766,1614,6942,1714,7109,1827,7266,1952,7414,2089,7550,2236,7676,2394,7789,2561,7889,2737,7975,2921,8047,3113,8105,3311,8147,3516,8172,3725,8181,3940,8172,4155,8147,4365,8105,4569,8047,4768,7975,4959,7889,5143,7789,5319,7676,5486,7550,5644,7414,5791,7266,5928,7109,6053,6942,6166,6766,6266,6581,6353,6390,6425,6192,6483,5987,6524,5777,6550,5563,6559,5797,6559,5988,6535,6194,6493,6393,6436,6585,6363,6770,6276,6947,6176,7115,6062,7273,5936,7421,5799,7558,5651,7684,5493,7798,5325,7898,5148,7985,4963,8058,4771,8115,4572,8157,4366,8183,4155,8192,3940,8183,3724,8157,3513,8115,3308,8058,3109,7985,2916,7898,2732,7798,2555,7684,2387,7558,2229,7421,2081,7273,1943,7115,1818,6947,1704,6770,1604,6585,1517,6393,1444,6194,1386,5988,1344,5802,1322e" filled="t" fillcolor="#9BC2E2" stroked="f">
                <v:path arrowok="t"/>
                <v:fill/>
              </v:shape>
            </v:group>
            <v:group style="position:absolute;left:2932;top:1310;width:2870;height:2630" coordorigin="2932,1310" coordsize="2870,2630">
              <v:shape style="position:absolute;left:2932;top:1310;width:2870;height:2630" coordorigin="2932,1310" coordsize="2870,2630" path="m5562,1310l5346,1319,5135,1344,4930,1386,4731,1444,4538,1517,4354,1604,4177,1704,4009,1818,3851,1943,3702,2081,3565,2229,3440,2387,3326,2555,3226,2732,3139,2916,3066,3109,3008,3308,2966,3513,2941,3724,2932,3940,2944,3940,2953,3725,2978,3516,3020,3311,3078,3113,3150,2921,3236,2737,3337,2561,3450,2394,3575,2236,3711,2089,3859,1952,4016,1827,4184,1714,4360,1614,4544,1528,4735,1455,4934,1398,5138,1356,5348,1330,5563,1322,5802,1322,5777,1319,5562,1310e" filled="t" fillcolor="#9BC2E2" stroked="f">
                <v:path arrowok="t"/>
                <v:fill/>
              </v:shape>
            </v:group>
            <v:group style="position:absolute;left:2920;top:3940;width:2878;height:2641" coordorigin="2920,3940" coordsize="2878,2641">
              <v:shape style="position:absolute;left:2920;top:3940;width:2878;height:2641" coordorigin="2920,3940" coordsize="2878,2641" path="m2920,3940l2929,4156,2955,4368,2997,4574,3055,4774,3128,4968,3215,5153,3316,5331,3430,5500,3557,5659,3694,5807,3843,5945,4002,6071,4171,6185,4348,6286,4534,6374,4727,6446,4927,6504,5134,6547,5345,6572,5562,6581,5778,6572,5798,6570,5561,6570,5346,6561,5135,6536,4930,6494,4730,6436,4538,6363,4353,6276,4176,6176,4008,6062,3850,5937,3702,5800,3565,5651,3439,5493,3326,5325,3225,5148,3138,4964,3066,4771,3008,4572,2966,4367,2940,4156,2931,3940,2920,3940e" filled="t" fillcolor="#9AC2E2" stroked="f">
                <v:path arrowok="t"/>
                <v:fill/>
              </v:shape>
            </v:group>
            <v:group style="position:absolute;left:5561;top:1310;width:2642;height:5260" coordorigin="5561,1310" coordsize="2642,5260">
              <v:shape style="position:absolute;left:5561;top:1310;width:2642;height:5260" coordorigin="5561,1310" coordsize="2642,5260" path="m5803,1310l5561,1310,5777,1319,5988,1345,6193,1387,6392,1444,6585,1517,6770,1604,6946,1704,7114,1818,7273,1944,7421,2081,7558,2229,7684,2387,7797,2555,7898,2732,7985,2917,8057,3109,8115,3308,8157,3514,8183,3725,8191,3940,8183,4156,8157,4367,8115,4572,8057,4771,7985,4964,7898,5148,7797,5325,7684,5493,7558,5651,7421,5800,7273,5937,7114,6062,6946,6176,6770,6276,6585,6363,6392,6436,6193,6494,5988,6536,5777,6561,5561,6570,5798,6570,5990,6547,6196,6504,6396,6446,6590,6374,6775,6286,6953,6185,7121,6071,7280,5945,7429,5807,7567,5659,7693,5500,7807,5331,7908,5153,7996,4968,8068,4774,8126,4574,8169,4368,8194,4156,8203,3940,8194,3723,8169,3512,8126,3305,8068,3105,7996,2912,7908,2726,7807,2549,7693,2380,7567,2221,7429,2072,7280,1935,7121,1808,6953,1694,6775,1593,6590,1506,6396,1433,6196,1375,5990,1333,5803,1310e" filled="t" fillcolor="#9AC2E2" stroked="f">
                <v:path arrowok="t"/>
                <v:fill/>
              </v:shape>
            </v:group>
            <v:group style="position:absolute;left:2920;top:1299;width:2882;height:2642" coordorigin="2920,1299" coordsize="2882,2642">
              <v:shape style="position:absolute;left:2920;top:1299;width:2882;height:2642" coordorigin="2920,1299" coordsize="2882,2642" path="m5562,1299l5345,1307,5134,1333,4927,1375,4727,1433,4534,1506,4348,1593,4171,1694,4002,1808,3843,1935,3694,2072,3557,2221,3430,2380,3316,2549,3215,2726,3128,2912,3055,3105,2997,3305,2955,3512,2929,3723,2920,3940,2931,3940,2940,3725,2966,3514,3008,3308,3066,3109,3138,2917,3225,2732,3326,2555,3439,2387,3565,2229,3702,2081,3850,1944,4008,1818,4176,1704,4353,1604,4538,1517,4730,1444,4930,1387,5135,1345,5346,1319,5561,1310,5803,1310,5778,1307,5562,1299e" filled="t" fillcolor="#9AC2E2" stroked="f">
                <v:path arrowok="t"/>
                <v:fill/>
              </v:shape>
            </v:group>
            <v:group style="position:absolute;left:2909;top:3939;width:2899;height:2654" coordorigin="2909,3939" coordsize="2899,2654">
              <v:shape style="position:absolute;left:2909;top:3939;width:2899;height:2654" coordorigin="2909,3939" coordsize="2899,2654" path="m2920,3939l2909,3940,2918,4157,2944,4370,2986,4577,3044,4778,3118,4972,3205,5159,3307,5337,3421,5506,3548,5666,3686,5815,3836,5954,3995,6081,4165,6195,4343,6296,4530,6384,4724,6457,4925,6516,5132,6558,5344,6584,5562,6593,5779,6584,5808,6580,5561,6580,5345,6572,5133,6546,4927,6504,4727,6446,4534,6373,4348,6285,4170,6184,4002,6070,3843,5944,3694,5806,3556,5658,3430,5499,3316,5330,3215,5152,3128,4967,3055,4774,2997,4573,2955,4367,2929,4155,2920,3939e" filled="t" fillcolor="#9AC2E2" stroked="f">
                <v:path arrowok="t"/>
                <v:fill/>
              </v:shape>
            </v:group>
            <v:group style="position:absolute;left:5561;top:1298;width:2653;height:5283" coordorigin="5561,1298" coordsize="2653,5283">
              <v:shape style="position:absolute;left:5561;top:1298;width:2653;height:5283" coordorigin="5561,1298" coordsize="2653,5283" path="m5793,1298l5561,1298,5778,1306,5990,1332,6196,1374,6396,1432,6589,1505,6775,1593,6952,1694,7121,1807,7280,1934,7429,2072,7567,2220,7693,2379,7807,2548,7908,2725,7995,2911,8068,3104,8126,3304,8168,3511,8194,3722,8203,3939,8194,4155,8168,4367,8126,4573,8068,4774,7995,4967,7908,5152,7807,5330,7693,5499,7567,5658,7429,5806,7280,5944,7121,6070,6952,6184,6775,6285,6589,6373,6396,6446,6196,6504,5990,6546,5778,6572,5561,6580,5808,6580,5992,6558,6199,6516,6400,6457,6594,6384,6781,6296,6959,6195,7128,6081,7288,5954,7437,5815,7576,5666,7703,5506,7817,5337,7918,5159,8006,4972,8079,4778,8137,4577,8180,4370,8206,4157,8215,3940,8206,3722,8180,3510,8137,3303,8079,3102,8006,2908,7918,2721,7817,2543,7703,2373,7576,2214,7437,2064,7288,1926,7128,1799,6959,1685,6781,1583,6594,1496,6400,1422,6199,1364,5992,1322,5793,1298e" filled="t" fillcolor="#9AC2E2" stroked="f">
                <v:path arrowok="t"/>
                <v:fill/>
              </v:shape>
            </v:group>
            <v:group style="position:absolute;left:2909;top:1287;width:2884;height:2653" coordorigin="2909,1287" coordsize="2884,2653">
              <v:shape style="position:absolute;left:2909;top:1287;width:2884;height:2653" coordorigin="2909,1287" coordsize="2884,2653" path="m5562,1287l5344,1296,5132,1322,4925,1364,4724,1422,4530,1496,4343,1583,4165,1685,3995,1799,3836,1926,3686,2064,3548,2214,3421,2373,3307,2543,3205,2721,3118,2908,3044,3102,2986,3303,2944,3510,2918,3722,2909,3940,2920,3939,2929,3722,2955,3511,2997,3304,3055,3104,3128,2911,3215,2725,3316,2548,3430,2379,3556,2220,3694,2072,3843,1934,4002,1807,4170,1694,4348,1593,4534,1505,4727,1432,4927,1374,5133,1332,5345,1306,5561,1298,5793,1298,5779,1296,5562,1287e" filled="t" fillcolor="#9AC2E2" stroked="f">
                <v:path arrowok="t"/>
                <v:fill/>
              </v:shape>
            </v:group>
            <v:group style="position:absolute;left:2898;top:3940;width:2902;height:2664" coordorigin="2898,3940" coordsize="2902,2664">
              <v:shape style="position:absolute;left:2898;top:3940;width:2902;height:2664" coordorigin="2898,3940" coordsize="2902,2664" path="m2898,3940l2906,4158,2932,4372,2975,4580,3033,4782,3107,4977,3195,5164,3297,5343,3412,5513,3539,5673,3678,5823,3828,5963,3989,6090,4159,6205,4338,6307,4525,6395,4720,6468,4922,6527,5130,6569,5343,6595,5562,6604,5780,6595,5799,6593,5561,6593,5344,6584,5131,6558,4924,6516,4723,6458,4529,6384,4343,6297,4164,6195,3995,6081,3835,5954,3686,5816,3547,5666,3421,5507,3306,5337,3205,5159,3117,4972,3044,4778,2986,4577,2943,4370,2917,4158,2909,3940,2898,3940e" filled="t" fillcolor="#9AC2E2" stroked="f">
                <v:path arrowok="t"/>
                <v:fill/>
              </v:shape>
            </v:group>
            <v:group style="position:absolute;left:5561;top:1287;width:2665;height:5306" coordorigin="5561,1287" coordsize="2665,5306">
              <v:shape style="position:absolute;left:5561;top:1287;width:2665;height:5306" coordorigin="5561,1287" coordsize="2665,5306" path="m5804,1287l5561,1287,5779,1296,5991,1322,6199,1364,6400,1423,6594,1496,6780,1584,6958,1685,7128,1799,7287,1926,7437,2065,7575,2214,7702,2374,7817,2543,7918,2721,8006,2908,8079,3102,8137,3303,8179,3510,8205,3723,8214,3940,8205,4158,8179,4370,8137,4577,8079,4778,8006,4972,7918,5159,7817,5337,7702,5507,7575,5666,7437,5816,7287,5954,7128,6081,6958,6195,6780,6297,6594,6384,6400,6458,6199,6516,5991,6558,5779,6584,5561,6593,5799,6593,5994,6569,6202,6527,6404,6468,6599,6395,6786,6307,6965,6205,7135,6090,7295,5963,7445,5823,7584,5673,7712,5513,7827,5343,7929,5164,8017,4977,8090,4782,8149,4580,8191,4372,8217,4158,8226,3940,8217,3721,8191,3508,8149,3300,8090,3098,8017,2903,7929,2716,7827,2537,7712,2367,7584,2206,7445,2056,7295,1917,7135,1790,6965,1675,6786,1573,6599,1485,6404,1412,6202,1353,5994,1311,5804,1287e" filled="t" fillcolor="#9AC2E2" stroked="f">
                <v:path arrowok="t"/>
                <v:fill/>
              </v:shape>
            </v:group>
            <v:group style="position:absolute;left:2898;top:1276;width:2906;height:2665" coordorigin="2898,1276" coordsize="2906,2665">
              <v:shape style="position:absolute;left:2898;top:1276;width:2906;height:2665" coordorigin="2898,1276" coordsize="2906,2665" path="m5562,1276l5343,1284,5130,1311,4922,1353,4720,1412,4525,1485,4338,1573,4159,1675,3989,1790,3828,1917,3678,2056,3539,2206,3412,2367,3297,2537,3195,2716,3107,2903,3033,3098,2975,3300,2932,3508,2906,3721,2898,3940,2909,3940,2917,3723,2943,3510,2986,3303,3044,3102,3117,2908,3205,2721,3306,2543,3421,2374,3547,2214,3686,2065,3835,1926,3995,1799,4164,1685,4343,1584,4529,1496,4723,1423,4924,1364,5131,1322,5344,1296,5561,1287,5804,1287,5780,1284,5562,1276e" filled="t" fillcolor="#9AC2E2" stroked="f">
                <v:path arrowok="t"/>
                <v:fill/>
              </v:shape>
            </v:group>
            <v:group style="position:absolute;left:2886;top:3940;width:2914;height:2676" coordorigin="2886,3940" coordsize="2914,2676">
              <v:shape style="position:absolute;left:2886;top:3940;width:2914;height:2676" coordorigin="2886,3940" coordsize="2914,2676" path="m2886,3940l2895,4159,2921,4374,2964,4583,3023,4785,3097,4981,3185,5169,3287,5349,3403,5520,3530,5681,3670,5832,3821,5971,3982,6099,4153,6214,4333,6317,4521,6405,4716,6479,4919,6538,5128,6580,5342,6607,5562,6616,5781,6607,5800,6604,5563,6604,5344,6596,5131,6569,4923,6527,4721,6468,4526,6395,4339,6307,4160,6205,3989,6090,3829,5963,3679,5824,3540,5674,3413,5513,3298,5343,3196,5164,3108,4977,3034,4782,2976,4580,2933,4372,2907,4159,2898,3940,2886,3940e" filled="t" fillcolor="#9BC1E2" stroked="f">
                <v:path arrowok="t"/>
                <v:fill/>
              </v:shape>
            </v:group>
            <v:group style="position:absolute;left:5563;top:1276;width:2667;height:5328" coordorigin="5563,1276" coordsize="2667,5328">
              <v:shape style="position:absolute;left:5563;top:1276;width:2667;height:5328" coordorigin="5563,1276" coordsize="2667,5328" path="m5804,1276l5563,1276,5781,1285,5995,1311,6203,1353,6404,1412,6599,1485,6787,1573,6966,1675,7136,1790,7296,1917,7446,2057,7585,2207,7713,2367,7827,2537,7929,2716,8017,2903,8091,3098,8149,3300,8192,3508,8218,3722,8227,3940,8218,4159,8192,4372,8149,4580,8091,4782,8017,4977,7929,5164,7827,5343,7713,5513,7585,5674,7446,5824,7296,5963,7136,6090,6966,6205,6787,6307,6599,6395,6404,6468,6203,6527,5995,6569,5781,6596,5563,6604,5800,6604,5996,6580,6205,6538,6407,6479,6603,6405,6791,6317,6971,6214,7142,6099,7303,5971,7454,5832,7593,5681,7721,5520,7836,5349,7939,5169,8027,4981,8101,4785,8160,4583,8202,4374,8229,4159,8230,4130,8230,3750,8229,3721,8202,3506,8160,3297,8101,3094,8027,2899,7939,2711,7836,2531,7721,2360,7593,2199,7454,2048,7303,1909,7142,1781,6971,1665,6791,1563,6603,1475,6407,1401,6205,1342,5996,1299,5804,1276e" filled="t" fillcolor="#9BC1E2" stroked="f">
                <v:path arrowok="t"/>
                <v:fill/>
              </v:shape>
            </v:group>
            <v:group style="position:absolute;left:2886;top:1264;width:2918;height:2676" coordorigin="2886,1264" coordsize="2918,2676">
              <v:shape style="position:absolute;left:2886;top:1264;width:2918;height:2676" coordorigin="2886,1264" coordsize="2918,2676" path="m5562,1264l5342,1273,5128,1299,4919,1342,4716,1401,4521,1475,4333,1563,4153,1665,3982,1781,3821,1909,3670,2048,3530,2199,3403,2360,3287,2531,3185,2711,3097,2899,3023,3094,2964,3297,2921,3506,2895,3721,2886,3940,2898,3940,2907,3722,2933,3508,2976,3300,3034,3098,3108,2903,3196,2716,3298,2537,3413,2367,3540,2207,3679,2057,3829,1917,3989,1790,4160,1675,4339,1573,4526,1485,4721,1412,4923,1353,5131,1311,5344,1285,5563,1276,5804,1276,5781,1273,5562,1264e" filled="t" fillcolor="#9BC1E2" stroked="f">
                <v:path arrowok="t"/>
                <v:fill/>
              </v:shape>
            </v:group>
            <v:group style="position:absolute;left:2875;top:3940;width:2926;height:2687" coordorigin="2875,3940" coordsize="2926,2687">
              <v:shape style="position:absolute;left:2875;top:3940;width:2926;height:2687" coordorigin="2875,3940" coordsize="2926,2687" path="m2875,3940l2884,4160,2910,4376,2953,4585,3012,4789,3086,4985,3175,5174,3277,5355,3393,5527,3522,5688,3662,5840,3813,5980,3975,6108,4147,6224,4327,6327,4516,6416,4713,6490,4916,6549,5126,6592,5342,6618,5562,6627,5782,6618,5801,6616,5563,6616,5343,6607,5129,6581,4920,6538,4717,6479,4521,6405,4333,6317,4153,6215,3983,6099,3822,5971,3671,5832,3531,5681,3403,5520,3288,5349,3186,5169,3097,4981,3023,4786,2965,4583,2922,4374,2896,4159,2887,3940,2875,3940e" filled="t" fillcolor="#9BC1E2" stroked="f">
                <v:path arrowok="t"/>
                <v:fill/>
              </v:shape>
            </v:group>
            <v:group style="position:absolute;left:5563;top:1264;width:2667;height:5351" coordorigin="5563,1264" coordsize="2667,5351">
              <v:shape style="position:absolute;left:5563;top:1264;width:2667;height:5351" coordorigin="5563,1264" coordsize="2667,5351" path="m5805,1264l5563,1264,5782,1273,5996,1300,6205,1342,6408,1401,6604,1475,6792,1563,6972,1666,7142,1781,7304,1909,7454,2048,7594,2199,7722,2360,7837,2531,7939,2711,8028,2899,8102,3095,8160,3297,8203,3506,8229,3721,8230,3732,8230,3636,8214,3504,8171,3294,8112,3091,8038,2894,7949,2705,7846,2525,7730,2353,7602,2191,7462,2040,7310,1900,7148,1771,6977,1656,6796,1553,6607,1464,6411,1390,6207,1331,5997,1288,5805,1264e" filled="t" fillcolor="#9BC1E2" stroked="f">
                <v:path arrowok="t"/>
                <v:fill/>
              </v:shape>
              <v:shape style="position:absolute;left:5563;top:1264;width:2667;height:5351" coordorigin="5563,1264" coordsize="2667,5351" path="m8230,4148l8203,4374,8160,4583,8102,4786,8028,4981,7939,5169,7837,5349,7722,5520,7594,5681,7454,5832,7304,5971,7142,6099,6972,6215,6792,6317,6604,6405,6408,6479,6205,6538,5996,6581,5782,6607,5563,6616,5801,6616,5997,6592,6207,6549,6411,6490,6607,6416,6796,6327,6977,6224,7148,6108,7310,5980,7462,5840,7602,5688,7730,5527,7846,5355,7949,5174,8038,4985,8112,4789,8171,4585,8214,4376,8230,4244,8230,4148e" filled="t" fillcolor="#9BC1E2" stroked="f">
                <v:path arrowok="t"/>
                <v:fill/>
              </v:shape>
            </v:group>
            <v:group style="position:absolute;left:2875;top:1253;width:2930;height:2687" coordorigin="2875,1253" coordsize="2930,2687">
              <v:shape style="position:absolute;left:2875;top:1253;width:2930;height:2687" coordorigin="2875,1253" coordsize="2930,2687" path="m5562,1253l5342,1262,5126,1288,4916,1331,4713,1390,4516,1464,4327,1553,4147,1656,3975,1771,3813,1900,3662,2040,3522,2191,3393,2353,3277,2525,3175,2705,3086,2894,3012,3091,2953,3294,2910,3504,2884,3720,2875,3940,2887,3940,2896,3721,2922,3506,2965,3297,3023,3095,3097,2899,3186,2711,3288,2531,3403,2360,3531,2199,3671,2048,3822,1909,3983,1781,4153,1666,4333,1563,4521,1475,4717,1401,4920,1342,5129,1300,5343,1273,5563,1264,5805,1264,5782,1262,5562,1253e" filled="t" fillcolor="#9BC1E2" stroked="f">
                <v:path arrowok="t"/>
                <v:fill/>
              </v:shape>
            </v:group>
            <v:group style="position:absolute;left:2863;top:3940;width:2938;height:2699" coordorigin="2863,3940" coordsize="2938,2699">
              <v:shape style="position:absolute;left:2863;top:3940;width:2938;height:2699" coordorigin="2863,3940" coordsize="2938,2699" path="m2863,3940l2872,4161,2899,4377,2942,4588,3001,4793,3075,4990,3165,5180,3268,5361,3384,5533,3513,5696,3654,5848,3806,5989,3968,6118,4141,6234,4322,6337,4512,6426,4709,6501,4914,6560,5124,6603,5341,6629,5562,6638,5783,6629,5801,6627,5561,6627,5341,6618,5126,6592,4916,6549,4712,6490,4516,6416,4327,6327,4146,6224,3975,6109,3813,5980,3662,5840,3521,5689,3393,5527,3277,5355,3174,5175,3086,4986,3011,4789,2952,4586,2909,4376,2883,4160,2874,3940,2863,3940e" filled="t" fillcolor="#9BC1E2" stroked="f">
                <v:path arrowok="t"/>
                <v:fill/>
              </v:shape>
            </v:group>
            <v:group style="position:absolute;left:5561;top:1253;width:2668;height:5374" coordorigin="5561,1253" coordsize="2668,5374">
              <v:shape style="position:absolute;left:5561;top:1253;width:2668;height:5374" coordorigin="5561,1253" coordsize="2668,5374" path="m5806,1253l5561,1253,5782,1262,5997,1288,6207,1331,6410,1390,6607,1464,6796,1553,6976,1656,7148,1772,7310,1900,7461,2040,7601,2192,7730,2354,7846,2525,7948,2706,8037,2895,8111,3091,8170,3295,8213,3504,8230,3640,8230,3541,8225,3502,8182,3292,8123,3087,8048,2890,7959,2700,7856,2519,7739,2346,7611,2184,7470,2032,7318,1891,7155,1762,6983,1646,6802,1543,6612,1454,6414,1379,6210,1320,5999,1277,5806,1253e" filled="t" fillcolor="#9BC1E2" stroked="f">
                <v:path arrowok="t"/>
                <v:fill/>
              </v:shape>
              <v:shape style="position:absolute;left:5561;top:1253;width:2668;height:5374" coordorigin="5561,1253" coordsize="2668,5374" path="m8230,4240l8213,4376,8170,4586,8111,4789,8037,4986,7948,5175,7846,5355,7730,5527,7601,5689,7461,5840,7310,5980,7148,6109,6976,6224,6796,6327,6607,6416,6410,6490,6207,6549,5997,6592,5782,6618,5561,6627,5801,6627,5999,6603,6210,6560,6414,6501,6612,6426,6802,6337,6983,6234,7155,6118,7318,5989,7470,5848,7611,5696,7739,5533,7856,5361,7959,5180,8048,4990,8123,4793,8182,4588,8225,4377,8230,4338,8230,4240e" filled="t" fillcolor="#9BC1E2" stroked="f">
                <v:path arrowok="t"/>
                <v:fill/>
              </v:shape>
            </v:group>
            <v:group style="position:absolute;left:2863;top:1241;width:2942;height:2699" coordorigin="2863,1241" coordsize="2942,2699">
              <v:shape style="position:absolute;left:2863;top:1241;width:2942;height:2699" coordorigin="2863,1241" coordsize="2942,2699" path="m5562,1241l5341,1250,5124,1277,4914,1320,4709,1379,4512,1454,4322,1543,4141,1646,3968,1762,3806,1891,3654,2032,3513,2184,3384,2346,3268,2519,3165,2700,3075,2890,3001,3087,2942,3292,2899,3502,2872,3719,2863,3940,2874,3940,2883,3720,2909,3504,2952,3295,3011,3091,3086,2895,3174,2706,3277,2525,3393,2354,3521,2192,3662,2040,3813,1900,3975,1772,4146,1656,4327,1553,4516,1464,4712,1390,4916,1331,5126,1288,5341,1262,5561,1253,5806,1253,5783,1250,5562,1241e" filled="t" fillcolor="#9BC1E2" stroked="f">
                <v:path arrowok="t"/>
                <v:fill/>
              </v:shape>
            </v:group>
            <v:group style="position:absolute;left:2852;top:3939;width:2960;height:2711" coordorigin="2852,3939" coordsize="2960,2711">
              <v:shape style="position:absolute;left:2852;top:3939;width:2960;height:2711" coordorigin="2852,3939" coordsize="2960,2711" path="m2863,3939l2852,3940,2861,4162,2887,4379,2931,4591,2990,4796,3065,4994,3154,5185,3258,5367,3375,5540,3504,5703,3646,5856,3799,5997,3962,6127,4135,6244,4317,6347,4507,6437,4706,6512,4911,6571,5122,6614,5340,6641,5562,6650,5784,6641,5811,6637,5561,6637,5340,6629,5124,6602,4913,6559,4709,6500,4511,6425,4322,6336,4140,6233,3968,6117,3806,5988,3654,5847,3513,5695,3384,5532,3267,5360,3164,5179,3075,4989,3000,4792,2941,4587,2898,4376,2872,4160,2863,3939e" filled="t" fillcolor="#9AC1E2" stroked="f">
                <v:path arrowok="t"/>
                <v:fill/>
              </v:shape>
            </v:group>
            <v:group style="position:absolute;left:5561;top:1240;width:2668;height:5397" coordorigin="5561,1240" coordsize="2668,5397">
              <v:shape style="position:absolute;left:5561;top:1240;width:2668;height:5397" coordorigin="5561,1240" coordsize="2668,5397" path="m5796,1240l5561,1240,5783,1249,5999,1276,6210,1319,6414,1378,6611,1453,6801,1542,6982,1645,7155,1761,7317,1890,7469,2031,7610,2183,7739,2346,7855,2518,7959,2699,8048,2889,8122,3086,8181,3291,8225,3501,8230,3544,8230,3469,8193,3289,8134,3084,8059,2885,7969,2695,7866,2513,7749,2340,7619,2177,7478,2024,7325,1883,7162,1753,6989,1636,6807,1533,6616,1443,6418,1368,6213,1309,6001,1265,5796,1240e" filled="t" fillcolor="#9AC1E2" stroked="f">
                <v:path arrowok="t"/>
                <v:fill/>
              </v:shape>
              <v:shape style="position:absolute;left:5561;top:1240;width:2668;height:5397" coordorigin="5561,1240" coordsize="2668,5397" path="m8230,4333l8181,4587,8122,4792,8048,4989,7959,5179,7855,5360,7739,5532,7610,5695,7469,5847,7317,5988,7155,6117,6982,6233,6801,6336,6611,6425,6414,6500,6210,6559,5999,6602,5783,6629,5561,6637,5811,6637,6001,6614,6213,6571,6418,6512,6616,6437,6807,6347,6989,6244,7162,6127,7325,5997,7478,5856,7619,5703,7749,5540,7866,5367,7969,5185,8059,4994,8134,4796,8193,4591,8230,4411,8230,4333e" filled="t" fillcolor="#9AC1E2" stroked="f">
                <v:path arrowok="t"/>
                <v:fill/>
              </v:shape>
            </v:group>
            <v:group style="position:absolute;left:2852;top:1230;width:2945;height:2710" coordorigin="2852,1230" coordsize="2945,2710">
              <v:shape style="position:absolute;left:2852;top:1230;width:2945;height:2710" coordorigin="2852,1230" coordsize="2945,2710" path="m5562,1230l5340,1239,5122,1265,4911,1309,4706,1368,4507,1443,4317,1533,4135,1636,3962,1753,3799,1883,3646,2024,3504,2177,3375,2340,3258,2513,3154,2695,3065,2885,2990,3084,2931,3289,2887,3500,2861,3718,2852,3940,2863,3939,2872,3718,2898,3501,2941,3291,3000,3086,3075,2889,3164,2699,3267,2518,3384,2346,3513,2183,3654,2031,3806,1890,3968,1761,4140,1645,4322,1542,4511,1453,4709,1378,4913,1319,5124,1276,5340,1249,5561,1240,5796,1240,5784,1239,5562,1230e" filled="t" fillcolor="#9AC1E2" stroked="f">
                <v:path arrowok="t"/>
                <v:fill/>
              </v:shape>
            </v:group>
            <v:group style="position:absolute;left:2840;top:3940;width:2962;height:2721" coordorigin="2840,3940" coordsize="2962,2721">
              <v:shape style="position:absolute;left:2840;top:3940;width:2962;height:2721" coordorigin="2840,3940" coordsize="2962,2721" path="m2840,3940l2849,4163,2876,4381,2920,4594,2979,4800,3054,4999,3144,5190,3248,5373,3366,5547,3496,5711,3638,5864,3791,6006,3955,6136,4129,6253,4312,6357,4503,6447,4702,6522,4908,6582,5121,6626,5339,6652,5562,6661,5785,6652,5802,6650,5563,6650,5340,6641,5123,6615,4912,6571,4706,6512,4508,6437,4318,6347,4135,6244,3962,6127,3799,5998,3647,5856,3505,5703,3376,5540,3259,5367,3155,5185,3066,4995,2991,4796,2931,4591,2888,4380,2862,4162,2853,3940,2840,3940e" filled="t" fillcolor="#9AC1E2" stroked="f">
                <v:path arrowok="t"/>
                <v:fill/>
              </v:shape>
            </v:group>
            <v:group style="position:absolute;left:5563;top:1230;width:2667;height:5420" coordorigin="5563,1230" coordsize="2667,5420">
              <v:shape style="position:absolute;left:5563;top:1230;width:2667;height:5420" coordorigin="5563,1230" coordsize="2667,5420" path="m5807,1230l5563,1230,5785,1239,6002,1266,6214,1309,6419,1368,6617,1443,6808,1533,6990,1636,7163,1753,7326,1883,7479,2024,7620,2177,7749,2340,7866,2513,7970,2695,8059,2886,8134,3084,8194,3289,8230,3465,8230,3412,8204,3286,8144,3080,8069,2881,7979,2690,7875,2507,7758,2333,7628,2169,7486,2016,7333,1874,7169,1744,6995,1626,6812,1522,6621,1432,6422,1357,6216,1298,6003,1254,5807,1230e" filled="t" fillcolor="#9AC1E2" stroked="f">
                <v:path arrowok="t"/>
                <v:fill/>
              </v:shape>
              <v:shape style="position:absolute;left:5563;top:1230;width:2667;height:5420" coordorigin="5563,1230" coordsize="2667,5420" path="m8230,4415l8194,4591,8134,4796,8059,4995,7970,5185,7866,5367,7749,5540,7620,5703,7479,5856,7326,5998,7163,6127,6990,6244,6808,6347,6617,6437,6419,6512,6214,6571,6002,6615,5785,6641,5563,6650,5802,6650,6003,6626,6216,6582,6422,6522,6621,6447,6812,6357,6995,6253,7169,6136,7333,6006,7486,5864,7628,5711,7758,5547,7875,5373,7979,5190,8069,4999,8144,4800,8204,4594,8230,4468,8230,4415e" filled="t" fillcolor="#9AC1E2" stroked="f">
                <v:path arrowok="t"/>
                <v:fill/>
              </v:shape>
            </v:group>
            <v:group style="position:absolute;left:2840;top:1218;width:2967;height:2722" coordorigin="2840,1218" coordsize="2967,2722">
              <v:shape style="position:absolute;left:2840;top:1218;width:2967;height:2722" coordorigin="2840,1218" coordsize="2967,2722" path="m5562,1218l5339,1227,5121,1254,4908,1298,4702,1357,4503,1432,4312,1522,4129,1626,3955,1744,3791,1874,3638,2016,3496,2169,3366,2333,3248,2507,3144,2690,3054,2881,2979,3080,2920,3286,2876,3499,2849,3717,2840,3940,2853,3940,2862,3718,2888,3501,2931,3289,2991,3084,3066,2886,3155,2695,3259,2513,3376,2340,3505,2177,3647,2024,3799,1883,3962,1753,4135,1636,4318,1533,4508,1443,4706,1368,4912,1309,5123,1266,5340,1239,5563,1230,5807,1230,5785,1227,5562,1218e" filled="t" fillcolor="#9AC1E2" stroked="f">
                <v:path arrowok="t"/>
                <v:fill/>
              </v:shape>
            </v:group>
            <v:group style="position:absolute;left:2829;top:3940;width:2974;height:2733" coordorigin="2829,3940" coordsize="2974,2733">
              <v:shape style="position:absolute;left:2829;top:3940;width:2974;height:2733" coordorigin="2829,3940" coordsize="2974,2733" path="m2829,3940l2838,4164,2865,4383,2908,4596,2968,4803,3044,5003,3134,5195,3239,5379,3356,5554,3487,5718,3630,5872,3784,6015,3948,6145,4123,6263,4306,6368,4498,6458,4698,6533,4905,6593,5119,6637,5338,6664,5562,6673,5786,6664,5803,6662,5563,6662,5339,6653,5121,6626,4909,6582,4703,6523,4504,6448,4312,6358,4129,6254,3956,6136,3792,6006,3639,5864,3497,5711,3366,5547,3249,5373,3145,5190,3055,4999,2980,4800,2920,4594,2877,4381,2850,4163,2841,3940,2829,3940e" filled="t" fillcolor="#98C0E1" stroked="f">
                <v:path arrowok="t"/>
                <v:fill/>
              </v:shape>
            </v:group>
            <v:group style="position:absolute;left:5563;top:1219;width:2667;height:5443" coordorigin="5563,1219" coordsize="2667,5443">
              <v:shape style="position:absolute;left:5563;top:1219;width:2667;height:5443" coordorigin="5563,1219" coordsize="2667,5443" path="m5808,1219l5563,1219,5786,1228,6004,1254,6216,1298,6422,1358,6622,1433,6813,1523,6996,1627,7169,1744,7333,1874,7487,2016,7629,2169,7759,2333,7876,2507,7980,2690,8070,2881,8145,3080,8205,3286,8230,3408,8230,3355,8215,3283,8155,3076,8080,2876,7989,2684,7885,2501,7767,2326,7637,2162,7494,2008,7340,1865,7175,1735,7001,1617,6817,1512,6625,1422,6425,1346,6218,1286,6005,1243,5808,1219e" filled="t" fillcolor="#98C0E1" stroked="f">
                <v:path arrowok="t"/>
                <v:fill/>
              </v:shape>
              <v:shape style="position:absolute;left:5563;top:1219;width:2667;height:5443" coordorigin="5563,1219" coordsize="2667,5443" path="m8230,4472l8205,4594,8145,4800,8070,4999,7980,5190,7876,5373,7759,5547,7629,5711,7487,5864,7333,6006,7169,6136,6996,6254,6813,6358,6622,6448,6422,6523,6216,6582,6004,6626,5786,6653,5563,6662,5803,6662,6005,6637,6218,6593,6425,6533,6625,6458,6817,6368,7001,6263,7175,6145,7340,6015,7494,5872,7637,5718,7767,5554,7885,5379,7989,5195,8080,5003,8155,4803,8215,4596,8230,4525,8230,4472e" filled="t" fillcolor="#98C0E1" stroked="f">
                <v:path arrowok="t"/>
                <v:fill/>
              </v:shape>
            </v:group>
            <v:group style="position:absolute;left:2829;top:1207;width:2979;height:2733" coordorigin="2829,1207" coordsize="2979,2733">
              <v:shape style="position:absolute;left:2829;top:1207;width:2979;height:2733" coordorigin="2829,1207" coordsize="2979,2733" path="m5562,1207l5338,1216,5119,1243,4905,1286,4698,1346,4498,1422,4306,1512,4123,1617,3948,1735,3784,1865,3630,2008,3487,2162,3356,2326,3239,2501,3134,2684,3044,2876,2968,3076,2908,3283,2865,3497,2838,3716,2829,3940,2841,3940,2850,3717,2877,3499,2920,3286,2980,3080,3055,2881,3145,2690,3249,2507,3366,2333,3497,2169,3639,2016,3792,1874,3956,1744,4129,1627,4312,1523,4504,1433,4703,1358,4909,1298,5121,1254,5339,1228,5563,1219,5808,1219,5786,1216,5562,1207e" filled="t" fillcolor="#98C0E1" stroked="f">
                <v:path arrowok="t"/>
                <v:fill/>
              </v:shape>
            </v:group>
            <v:group style="position:absolute;left:2825;top:3940;width:2978;height:2744" coordorigin="2825,3940" coordsize="2978,2744">
              <v:shape style="position:absolute;left:2825;top:3940;width:2978;height:2744" coordorigin="2825,3940" coordsize="2978,2744" path="m2833,4132l2861,4385,2905,4599,2965,4807,3041,5008,3132,5201,3237,5385,3355,5560,3486,5725,3629,5880,3784,6023,3949,6154,4124,6273,4309,6378,4502,6468,4702,6544,4910,6604,5125,6648,5345,6675,5570,6684,5795,6675,5811,6673,5569,6673,5345,6664,5126,6637,4913,6594,4706,6534,4506,6458,4314,6368,4130,6263,3955,6145,3791,6015,3637,5872,3494,5718,3364,5554,3246,5379,3141,5196,3051,5004,2976,4804,2916,4597,2872,4383,2845,4164,2836,3940,2833,3940,2833,4132e" filled="t" fillcolor="#98C0E1" stroked="f">
                <v:path arrowok="t"/>
                <v:fill/>
              </v:shape>
            </v:group>
            <v:group style="position:absolute;left:5561;top:1207;width:2668;height:5466" coordorigin="5561,1207" coordsize="2668,5466">
              <v:shape style="position:absolute;left:5561;top:1207;width:2668;height:5466" coordorigin="5561,1207" coordsize="2668,5466" path="m5808,1207l5561,1207,5785,1216,6004,1243,6218,1287,6425,1347,6625,1422,6817,1512,7001,1617,7175,1735,7340,1865,7493,2008,7636,2162,7767,2327,7885,2501,7989,2685,8079,2877,8155,3077,8215,3284,8230,3357,8230,3298,8226,3281,8166,3073,8090,2872,8000,2679,7895,2495,7776,2319,7645,2154,7502,2000,7347,1856,7182,1725,7007,1607,6823,1502,6630,1411,6429,1336,6221,1275,6007,1232,5808,1207e" filled="t" fillcolor="#98C0E1" stroked="f">
                <v:path arrowok="t"/>
                <v:fill/>
              </v:shape>
              <v:shape style="position:absolute;left:5561;top:1207;width:2668;height:5466" coordorigin="5561,1207" coordsize="2668,5466" path="m8230,4523l8215,4597,8155,4804,8079,5004,7989,5196,7885,5379,7767,5554,7636,5718,7493,5872,7340,6015,7175,6145,7001,6263,6817,6368,6625,6458,6425,6534,6218,6594,6004,6637,5785,6664,5561,6673,5804,6673,6007,6648,6221,6604,6429,6544,6630,6468,6823,6378,7007,6273,7182,6154,7347,6023,7502,5880,7645,5725,7776,5560,7895,5385,8000,5201,8090,5008,8166,4807,8226,4599,8230,4582,8230,4523e" filled="t" fillcolor="#98C0E1" stroked="f">
                <v:path arrowok="t"/>
                <v:fill/>
              </v:shape>
            </v:group>
            <v:group style="position:absolute;left:2825;top:1196;width:2983;height:2745" coordorigin="2825,1196" coordsize="2983,2745">
              <v:shape style="position:absolute;left:2825;top:1196;width:2983;height:2745" coordorigin="2825,1196" coordsize="2983,2745" path="m5570,1196l5345,1205,5125,1232,4910,1275,4702,1336,4502,1411,4309,1502,4124,1607,3949,1725,3784,1856,3629,2000,3486,2154,3355,2319,3237,2495,3132,2679,3041,2872,2965,3073,2905,3281,2861,3495,2834,3715,2833,3748,2833,3940,2836,3940,2845,3716,2872,3497,2916,3284,2976,3077,3051,2877,3141,2685,3246,2501,3364,2327,3494,2162,3637,2008,3791,1865,3955,1735,4130,1617,4314,1512,4506,1422,4706,1347,4913,1287,5126,1243,5345,1216,5569,1207,5816,1207,5795,1205,5570,1196e" filled="t" fillcolor="#98C0E1" stroked="f">
                <v:path arrowok="t"/>
                <v:fill/>
              </v:shape>
            </v:group>
            <v:group style="position:absolute;left:2825;top:3939;width:2989;height:2757" coordorigin="2825,3939" coordsize="2989,2757">
              <v:shape style="position:absolute;left:2825;top:3939;width:2989;height:2757" coordorigin="2825,3939" coordsize="2989,2757" path="m2845,4248l2861,4387,2905,4602,2966,4811,3042,5012,3133,5206,3238,5391,3357,5567,3489,5733,3633,5888,3788,6032,3954,6164,4130,6283,4315,6388,4509,6479,4710,6555,4919,6615,5134,6659,5355,6686,5581,6696,5807,6686,5833,6683,5581,6683,5356,6674,5136,6647,4921,6603,4713,6543,4513,6467,4320,6377,4135,6272,3960,6154,3795,6022,3640,5879,3497,5725,3366,5559,3248,5384,3143,5200,3052,5007,2976,4806,2916,4598,2872,4384,2845,4164,2845,4142,2845,4248e" filled="t" fillcolor="#98C0E1" stroked="f">
                <v:path arrowok="t"/>
                <v:fill/>
              </v:shape>
            </v:group>
            <v:group style="position:absolute;left:5561;top:1195;width:2668;height:5489" coordorigin="5561,1195" coordsize="2668,5489">
              <v:shape style="position:absolute;left:5561;top:1195;width:2668;height:5489" coordorigin="5561,1195" coordsize="2668,5489" path="m5799,1195l5561,1195,5786,1204,6006,1231,6221,1274,6428,1335,6629,1410,6822,1501,7007,1606,7182,1724,7347,1856,7502,1999,7645,2153,7776,2319,7894,2494,7999,2678,8090,2871,8166,3072,8226,3280,8230,3299,8230,3252,8177,3069,8101,2868,8010,2674,7904,2489,7786,2313,7654,2147,7510,1992,7355,1848,7189,1716,7013,1597,6828,1492,6634,1401,6433,1325,6224,1264,6009,1220,5799,1195e" filled="t" fillcolor="#98C0E1" stroked="f">
                <v:path arrowok="t"/>
                <v:fill/>
              </v:shape>
              <v:shape style="position:absolute;left:5561;top:1195;width:2668;height:5489" coordorigin="5561,1195" coordsize="2668,5489" path="m8230,4579l8166,4806,8090,5007,7999,5200,7894,5384,7776,5559,7645,5725,7502,5879,7347,6022,7182,6154,7007,6272,6822,6377,6629,6467,6428,6543,6221,6603,6006,6647,5786,6674,5561,6683,5814,6683,6009,6659,6224,6615,6433,6555,6634,6479,6828,6388,7013,6283,7189,6164,7355,6032,7510,5888,7654,5733,7786,5567,7904,5391,8010,5206,8101,5012,8177,4811,8230,4628,8230,4579e" filled="t" fillcolor="#98C0E1" stroked="f">
                <v:path arrowok="t"/>
                <v:fill/>
              </v:shape>
            </v:group>
            <v:group style="position:absolute;left:2825;top:1184;width:2974;height:2756" coordorigin="2825,1184" coordsize="2974,2756">
              <v:shape style="position:absolute;left:2825;top:1184;width:2974;height:2756" coordorigin="2825,1184" coordsize="2974,2756" path="m5581,1184l5355,1193,5134,1220,4919,1264,4710,1325,4509,1401,4315,1492,4130,1597,3954,1716,3788,1848,3633,1992,3489,2147,3357,2313,3238,2489,3133,2674,3042,2868,2966,3069,2905,3278,2861,3493,2845,3631,2845,3736,2845,3714,2872,3494,2916,3280,2976,3072,3052,2871,3143,2678,3248,2494,3366,2319,3497,2153,3640,1999,3795,1856,3960,1724,4135,1606,4320,1501,4513,1410,4713,1335,4921,1274,5136,1231,5356,1204,5581,1195,5818,1195,5807,1193,5581,1184e" filled="t" fillcolor="#98C0E1" stroked="f">
                <v:path arrowok="t"/>
                <v:fill/>
              </v:shape>
            </v:group>
            <v:group style="position:absolute;left:2825;top:3940;width:2980;height:2767" coordorigin="2825,3940" coordsize="2980,2767">
              <v:shape style="position:absolute;left:2825;top:3940;width:2980;height:2767" coordorigin="2825,3940" coordsize="2980,2767" path="m2856,4343l2906,4605,2966,4814,3043,5017,3134,5211,3240,5397,3359,5574,3492,5740,3636,5896,3792,6041,3959,6173,4135,6292,4321,6398,4516,6489,4718,6566,4928,6627,5144,6671,5366,6698,5592,6707,5819,6698,5836,6696,5592,6696,5366,6687,5145,6660,4930,6616,4721,6555,4520,6479,4326,6388,4141,6283,3965,6164,3799,6032,3644,5888,3500,5733,3368,5567,3249,5391,3144,5206,3053,5012,2977,4811,2916,4602,2872,4387,2856,4252,2856,4343e" filled="t" fillcolor="#98C0E1" stroked="f">
                <v:path arrowok="t"/>
                <v:fill/>
              </v:shape>
            </v:group>
            <v:group style="position:absolute;left:5561;top:1184;width:2668;height:5511" coordorigin="5561,1184" coordsize="2668,5511">
              <v:shape style="position:absolute;left:5561;top:1184;width:2668;height:5511" coordorigin="5561,1184" coordsize="2668,5511" path="m5809,1184l5561,1184,5787,1194,6008,1221,6223,1265,6432,1325,6634,1401,6827,1492,7013,1598,7189,1716,7354,1848,7510,1992,7653,2147,7785,2313,7904,2489,8009,2674,8100,2868,8177,3069,8230,3253,8230,3211,8188,3066,8111,2863,8020,2669,7914,2483,7795,2306,7663,2139,7518,1984,7362,1839,7196,1707,7019,1587,6833,1482,6639,1390,6436,1314,6227,1253,6010,1209,5809,1184e" filled="t" fillcolor="#98C0E1" stroked="f">
                <v:path arrowok="t"/>
                <v:fill/>
              </v:shape>
              <v:shape style="position:absolute;left:5561;top:1184;width:2668;height:5511" coordorigin="5561,1184" coordsize="2668,5511" path="m8230,4627l8177,4811,8100,5012,8009,5206,7904,5391,7785,5567,7653,5733,7510,5888,7354,6032,7189,6164,7013,6283,6827,6388,6634,6479,6432,6555,6223,6616,6008,6660,5787,6687,5561,6696,5805,6696,6010,6671,6227,6627,6436,6566,6639,6489,6833,6398,7019,6292,7196,6173,7362,6041,7518,5896,7663,5740,7795,5574,7914,5397,8020,5211,8111,5017,8188,4814,8230,4669,8230,4627e" filled="t" fillcolor="#98C0E1" stroked="f">
                <v:path arrowok="t"/>
                <v:fill/>
              </v:shape>
            </v:group>
            <v:group style="position:absolute;left:2825;top:1173;width:2984;height:2767" coordorigin="2825,1173" coordsize="2984,2767">
              <v:shape style="position:absolute;left:2825;top:1173;width:2984;height:2767" coordorigin="2825,1173" coordsize="2984,2767" path="m5592,1173l5366,1182,5144,1209,4928,1253,4718,1314,4516,1390,4321,1482,4135,1587,3959,1707,3792,1839,3636,1984,3492,2139,3359,2306,3240,2483,3134,2669,3043,2863,2966,3066,2906,3275,2862,3491,2856,3537,2856,3628,2872,3493,2916,3278,2977,3069,3053,2868,3144,2674,3249,2489,3368,2313,3500,2147,3644,1992,3799,1848,3965,1716,4141,1598,4326,1492,4520,1401,4721,1325,4930,1265,5145,1221,5366,1194,5592,1184,5840,1184,5819,1182,5592,1173e" filled="t" fillcolor="#98C0E1" stroked="f">
                <v:path arrowok="t"/>
                <v:fill/>
              </v:shape>
            </v:group>
            <v:group style="position:absolute;left:2825;top:3940;width:2980;height:2779" coordorigin="2825,3940" coordsize="2980,2779">
              <v:shape style="position:absolute;left:2825;top:3940;width:2980;height:2779" coordorigin="2825,3940" coordsize="2980,2779" path="m2867,4418l2906,4607,2967,4818,3044,5021,3136,5216,3242,5403,3362,5581,3494,5748,3639,5904,3796,6049,3963,6182,4141,6302,4327,6408,4523,6500,4726,6577,4936,6638,5153,6682,5376,6709,5604,6718,5832,6709,5848,6707,5605,6707,5378,6698,5156,6671,4940,6627,4730,6566,4528,6490,4333,6398,4147,6293,3971,6173,3804,6041,3648,5897,3504,5741,3372,5574,3252,5397,3147,5211,3055,5017,2979,4814,2918,4605,2874,4389,2867,4337,2867,4418e" filled="t" fillcolor="#98C0E1" stroked="f">
                <v:path arrowok="t"/>
                <v:fill/>
              </v:shape>
            </v:group>
            <v:group style="position:absolute;left:5563;top:1173;width:2667;height:5534" coordorigin="5563,1173" coordsize="2667,5534">
              <v:shape style="position:absolute;left:5563;top:1173;width:2667;height:5534" coordorigin="5563,1173" coordsize="2667,5534" path="m5810,1173l5563,1173,5789,1182,6011,1209,6227,1253,6437,1314,6639,1391,6834,1482,7020,1588,7196,1707,7363,1839,7519,1984,7663,2140,7796,2306,7915,2483,8021,2669,8112,2863,8189,3066,8230,3208,8230,3169,8199,3062,8122,2859,8030,2663,7924,2477,7804,2299,7671,2132,7526,1975,7370,1830,7202,1698,7025,1578,6838,1472,6643,1380,6440,1303,6229,1242,6012,1198,5810,1173e" filled="t" fillcolor="#98C0E1" stroked="f">
                <v:path arrowok="t"/>
                <v:fill/>
              </v:shape>
              <v:shape style="position:absolute;left:5563;top:1173;width:2667;height:5534" coordorigin="5563,1173" coordsize="2667,5534" path="m8230,4672l8189,4814,8112,5017,8021,5211,7915,5397,7796,5574,7663,5741,7519,5897,7363,6041,7196,6173,7020,6293,6834,6398,6639,6490,6437,6566,6227,6627,6011,6671,5789,6698,5563,6707,5806,6707,6012,6682,6229,6638,6440,6577,6643,6500,6838,6408,7025,6302,7202,6182,7370,6049,7526,5904,7671,5748,7804,5581,7924,5403,8030,5216,8122,5021,8199,4818,8230,4710,8230,4672e" filled="t" fillcolor="#98C0E1" stroked="f">
                <v:path arrowok="t"/>
                <v:fill/>
              </v:shape>
            </v:group>
            <v:group style="position:absolute;left:2825;top:1161;width:2985;height:2779" coordorigin="2825,1161" coordsize="2985,2779">
              <v:shape style="position:absolute;left:2825;top:1161;width:2985;height:2779" coordorigin="2825,1161" coordsize="2985,2779" path="m5604,1161l5376,1171,5153,1198,4936,1242,4726,1303,4523,1380,4327,1472,4141,1578,3963,1698,3796,1830,3639,1975,3494,2132,3362,2299,3242,2477,3136,2663,3044,2859,2967,3062,2906,3272,2867,3462,2867,3544,2874,3491,2918,3275,2979,3066,3055,2863,3147,2669,3252,2483,3372,2306,3504,2140,3648,1984,3804,1839,3971,1707,4147,1588,4333,1482,4528,1391,4730,1314,4940,1253,5156,1209,5378,1182,5605,1173,5852,1173,5832,1171,5604,1161e" filled="t" fillcolor="#98C0E1" stroked="f">
                <v:path arrowok="t"/>
                <v:fill/>
              </v:shape>
            </v:group>
            <v:group style="position:absolute;left:2825;top:3940;width:2981;height:2790" coordorigin="2825,3940" coordsize="2981,2790">
              <v:shape style="position:absolute;left:2825;top:3940;width:2981;height:2790" coordorigin="2825,3940" coordsize="2981,2790" path="m2879,4475l2906,4610,2968,4821,3045,5026,3137,5222,3244,5409,3364,5587,3497,5755,3643,5912,3800,6058,3968,6191,4146,6312,4334,6418,4530,6511,4734,6588,4945,6649,5163,6693,5387,6721,5615,6730,5844,6721,5860,6719,5615,6719,5387,6710,5164,6682,4947,6638,4737,6577,4534,6500,4338,6408,4152,6302,3974,6182,3807,6050,3650,5905,3505,5748,3373,5581,3253,5403,3147,5217,3055,5021,2978,4818,2917,4608,2879,4421,2879,4475e" filled="t" fillcolor="#97BEE0" stroked="f">
                <v:path arrowok="t"/>
                <v:fill/>
              </v:shape>
            </v:group>
            <v:group style="position:absolute;left:5561;top:1162;width:2668;height:5557" coordorigin="5561,1162" coordsize="2668,5557">
              <v:shape style="position:absolute;left:5561;top:1162;width:2668;height:5557" coordorigin="5561,1162" coordsize="2668,5557" path="m5811,1162l5561,1162,5789,1171,6012,1198,6229,1242,6439,1303,6643,1380,6838,1472,7025,1578,7202,1698,7369,1831,7526,1976,7671,2132,7804,2299,7923,2477,8030,2664,8121,2859,8198,3062,8230,3171,8230,3128,8210,3058,8132,2854,8040,2658,7934,2471,7813,2292,7680,2124,7534,1967,7377,1822,7209,1688,7031,1568,6844,1461,6647,1369,6443,1292,6232,1231,6014,1186,5811,1162e" filled="t" fillcolor="#97BEE0" stroked="f">
                <v:path arrowok="t"/>
                <v:fill/>
              </v:shape>
              <v:shape style="position:absolute;left:5561;top:1162;width:2668;height:5557" coordorigin="5561,1162" coordsize="2668,5557" path="m8230,4709l8198,4818,8121,5021,8030,5217,7923,5403,7804,5581,7671,5748,7526,5905,7369,6050,7202,6182,7025,6302,6838,6408,6643,6500,6439,6577,6229,6638,6012,6682,5789,6710,5561,6719,5806,6719,6014,6693,6232,6649,6443,6588,6647,6511,6844,6418,7031,6312,7209,6191,7377,6058,7534,5912,7680,5755,7813,5587,7934,5409,8040,5222,8132,5026,8210,4821,8230,4751,8230,4709e" filled="t" fillcolor="#97BEE0" stroked="f">
                <v:path arrowok="t"/>
                <v:fill/>
              </v:shape>
            </v:group>
            <v:group style="position:absolute;left:2825;top:1150;width:2985;height:2790" coordorigin="2825,1150" coordsize="2985,2790">
              <v:shape style="position:absolute;left:2825;top:1150;width:2985;height:2790" coordorigin="2825,1150" coordsize="2985,2790" path="m5615,1150l5387,1159,5163,1186,4945,1231,4734,1292,4530,1369,4334,1461,4146,1568,3968,1688,3800,1822,3643,1967,3497,2124,3364,2292,3244,2471,3137,2658,3045,2854,2968,3058,2906,3270,2879,3405,2879,3460,2917,3273,2978,3062,3055,2859,3147,2664,3253,2477,3373,2299,3505,2132,3650,1976,3807,1831,3974,1698,4152,1578,4338,1472,4534,1380,4737,1303,4947,1242,5164,1198,5387,1171,5615,1162,5864,1162,5844,1159,5615,1150e" filled="t" fillcolor="#97BEE0" stroked="f">
                <v:path arrowok="t"/>
                <v:fill/>
              </v:shape>
            </v:group>
            <v:group style="position:absolute;left:2825;top:3939;width:2991;height:2802" coordorigin="2825,3939" coordsize="2991,2802">
              <v:shape style="position:absolute;left:2825;top:3939;width:2991;height:2802" coordorigin="2825,3939" coordsize="2991,2802" path="m2890,4532l2907,4613,2968,4825,3046,5030,3138,5227,3245,5415,3366,5594,3500,5763,3646,5920,3804,6067,3973,6201,4151,6321,4340,6428,4537,6521,4742,6598,4954,6660,5173,6705,5397,6732,5627,6741,5856,6732,5882,6729,5626,6729,5398,6720,5174,6692,4956,6648,4745,6587,4541,6510,4344,6417,4157,6311,3979,6190,3811,6057,3654,5911,3508,5754,3375,5586,3254,5408,3148,5221,3056,5025,2979,4820,2917,4609,2890,4476,2890,4532e" filled="t" fillcolor="#97BEE0" stroked="f">
                <v:path arrowok="t"/>
                <v:fill/>
              </v:shape>
            </v:group>
            <v:group style="position:absolute;left:5561;top:1149;width:2668;height:5580" coordorigin="5561,1149" coordsize="2668,5580">
              <v:shape style="position:absolute;left:5561;top:1149;width:2668;height:5580" coordorigin="5561,1149" coordsize="2668,5580" path="m5802,1149l5561,1149,5790,1158,6014,1185,6232,1230,6443,1291,6647,1368,6843,1461,7031,1567,7209,1687,7377,1821,7534,1966,7680,2124,7813,2292,7933,2470,8040,2657,8132,2853,8209,3057,8230,3129,8230,3087,8220,3055,8143,2850,8050,2653,7943,2465,7823,2286,7689,2117,7542,1959,7385,1813,7216,1679,7037,1558,6849,1451,6652,1359,6447,1281,6235,1220,6016,1175,5802,1149e" filled="t" fillcolor="#97BEE0" stroked="f">
                <v:path arrowok="t"/>
                <v:fill/>
              </v:shape>
              <v:shape style="position:absolute;left:5561;top:1149;width:2668;height:5580" coordorigin="5561,1149" coordsize="2668,5580" path="m8230,4749l8209,4820,8132,5025,8040,5221,7933,5408,7813,5586,7680,5754,7534,5911,7377,6057,7209,6190,7031,6311,6843,6417,6647,6510,6443,6587,6232,6648,6014,6692,5790,6720,5561,6729,5817,6729,6016,6705,6235,6660,6447,6598,6652,6521,6849,6428,7037,6321,7216,6201,7385,6067,7542,5920,7689,5763,7823,5594,7943,5415,8050,5227,8143,5030,8220,4825,8230,4793,8230,4749e" filled="t" fillcolor="#97BEE0" stroked="f">
                <v:path arrowok="t"/>
                <v:fill/>
              </v:shape>
            </v:group>
            <v:group style="position:absolute;left:2825;top:1138;width:2976;height:2801" coordorigin="2825,1138" coordsize="2976,2801">
              <v:shape style="position:absolute;left:2825;top:1138;width:2976;height:2801" coordorigin="2825,1138" coordsize="2976,2801" path="m5627,1138l5397,1148,5173,1175,4954,1220,4742,1281,4537,1359,4340,1451,4151,1558,3973,1679,3804,1813,3646,1959,3500,2117,3366,2286,3245,2465,3138,2653,3046,2850,2968,3055,2907,3267,2890,3348,2890,3401,2917,3269,2979,3057,3056,2853,3148,2657,3254,2470,3375,2292,3508,2124,3654,1966,3811,1821,3979,1687,4157,1567,4344,1461,4541,1368,4745,1291,4956,1230,5174,1185,5398,1158,5626,1149,5866,1149,5856,1148,5627,1138e" filled="t" fillcolor="#97BEE0" stroked="f">
                <v:path arrowok="t"/>
                <v:fill/>
              </v:shape>
            </v:group>
            <v:group style="position:absolute;left:2825;top:3940;width:2982;height:2813" coordorigin="2825,3940" coordsize="2982,2813">
              <v:shape style="position:absolute;left:2825;top:3940;width:2982;height:2813" coordorigin="2825,3940" coordsize="2982,2813" path="m2902,4589l2969,4829,3046,5034,3139,5232,3247,5421,3368,5601,3503,5770,3649,5929,3808,6075,3977,6210,4157,6331,4346,6439,4544,6532,4749,6609,4962,6671,5182,6716,5408,6743,5638,6753,5869,6743,5884,6742,5638,6742,5408,6732,5184,6705,4965,6660,4753,6599,4548,6521,4351,6429,4162,6322,3984,6201,3815,6067,3657,5921,3511,5763,3377,5594,3256,5415,3149,5227,3057,5030,2979,4825,2918,4613,2902,4535,2902,4589e" filled="t" fillcolor="#97BEE0" stroked="f">
                <v:path arrowok="t"/>
                <v:fill/>
              </v:shape>
            </v:group>
            <v:group style="position:absolute;left:5561;top:1139;width:2668;height:5603" coordorigin="5561,1139" coordsize="2668,5603">
              <v:shape style="position:absolute;left:5561;top:1139;width:2668;height:5603" coordorigin="5561,1139" coordsize="2668,5603" path="m5812,1139l5561,1139,5791,1148,6016,1175,6234,1220,6447,1282,6651,1359,6848,1452,7037,1559,7216,1679,7384,1813,7542,1960,7688,2117,7822,2286,7943,2465,8050,2653,8143,2850,8220,3055,8230,3089,8230,3047,8154,2845,8061,2648,7953,2459,7832,2279,7697,2110,7551,1951,7392,1804,7223,1670,7043,1549,6854,1441,6656,1348,6451,1270,6238,1209,6018,1164,5812,1139e" filled="t" fillcolor="#97BEE0" stroked="f">
                <v:path arrowok="t"/>
                <v:fill/>
              </v:shape>
              <v:shape style="position:absolute;left:5561;top:1139;width:2668;height:5603" coordorigin="5561,1139" coordsize="2668,5603" path="m8230,4791l8143,5030,8050,5227,7943,5415,7822,5594,7688,5763,7542,5921,7384,6067,7216,6201,7037,6322,6848,6429,6651,6521,6447,6599,6234,6660,6016,6705,5791,6732,5561,6742,5807,6742,6018,6716,6238,6671,6451,6609,6656,6532,6854,6439,7043,6331,7223,6210,7392,6075,7551,5929,7697,5770,7832,5601,7953,5421,8061,5232,8154,5034,8230,4832,8230,4791e" filled="t" fillcolor="#97BEE0" stroked="f">
                <v:path arrowok="t"/>
                <v:fill/>
              </v:shape>
            </v:group>
            <v:group style="position:absolute;left:2825;top:1127;width:2987;height:2813" coordorigin="2825,1127" coordsize="2987,2813">
              <v:shape style="position:absolute;left:2825;top:1127;width:2987;height:2813" coordorigin="2825,1127" coordsize="2987,2813" path="m5638,1127l5408,1136,5182,1164,4962,1209,4749,1270,4544,1348,4346,1441,4157,1549,3977,1670,3808,1804,3649,1951,3503,2110,3368,2279,3247,2459,3139,2648,3046,2845,2969,3051,2907,3264,2902,3291,2902,3346,2918,3267,2979,3055,3057,2850,3149,2653,3256,2465,3377,2286,3511,2117,3657,1960,3815,1813,3984,1679,4162,1559,4351,1452,4548,1359,4753,1282,4965,1220,5184,1175,5408,1148,5638,1139,5888,1139,5869,1136,5638,1127e" filled="t" fillcolor="#97BEE0" stroked="f">
                <v:path arrowok="t"/>
                <v:fill/>
              </v:shape>
            </v:group>
            <v:group style="position:absolute;left:2825;top:3940;width:2983;height:2824" coordorigin="2825,3940" coordsize="2983,2824">
              <v:shape style="position:absolute;left:2825;top:3940;width:2983;height:2824" coordorigin="2825,3940" coordsize="2983,2824" path="m2913,4638l2969,4832,3047,5039,3141,5237,3249,5427,3370,5608,3505,5778,3653,5937,3812,6084,3982,6219,4162,6341,4352,6449,4551,6542,4757,6620,4971,6682,5192,6727,5418,6755,5650,6764,5881,6755,5896,6753,5650,6753,5420,6744,5194,6716,4975,6671,4762,6610,4556,6532,4358,6439,4169,6331,3989,6210,3820,6076,3662,5929,3515,5770,3380,5601,3259,5421,3152,5232,3059,5035,2981,4829,2919,4616,2913,4586,2913,4638e" filled="t" fillcolor="#96BEE0" stroked="f">
                <v:path arrowok="t"/>
                <v:fill/>
              </v:shape>
            </v:group>
            <v:group style="position:absolute;left:5563;top:1127;width:2667;height:5626" coordorigin="5563,1127" coordsize="2667,5626">
              <v:shape style="position:absolute;left:5563;top:1127;width:2667;height:5626" coordorigin="5563,1127" coordsize="2667,5626" path="m5813,1127l5563,1127,5793,1137,6019,1164,6238,1209,6451,1271,6657,1348,6855,1441,7044,1549,7223,1670,7393,1805,7551,1951,7698,2110,7832,2279,7954,2459,8061,2648,8154,2846,8230,3046,8230,3015,8164,2841,8071,2642,7963,2452,7841,2272,7706,2102,7559,1943,7400,1796,7229,1661,7049,1539,6859,1431,6661,1338,6454,1260,6240,1198,6020,1153,5813,1127e" filled="t" fillcolor="#96BEE0" stroked="f">
                <v:path arrowok="t"/>
                <v:fill/>
              </v:shape>
              <v:shape style="position:absolute;left:5563;top:1127;width:2667;height:5626" coordorigin="5563,1127" coordsize="2667,5626" path="m8230,4835l8154,5035,8061,5232,7954,5421,7832,5601,7698,5770,7551,5929,7393,6076,7223,6210,7044,6331,6855,6439,6657,6532,6451,6610,6238,6671,6019,6716,5793,6744,5563,6753,5808,6753,6020,6727,6240,6682,6454,6620,6661,6542,6859,6449,7049,6341,7229,6219,7400,6084,7559,5937,7706,5778,7841,5608,7963,5427,8071,5237,8164,5039,8230,4865,8230,4835e" filled="t" fillcolor="#96BEE0" stroked="f">
                <v:path arrowok="t"/>
                <v:fill/>
              </v:shape>
            </v:group>
            <v:group style="position:absolute;left:2825;top:1116;width:2987;height:2825" coordorigin="2825,1116" coordsize="2987,2825">
              <v:shape style="position:absolute;left:2825;top:1116;width:2987;height:2825" coordorigin="2825,1116" coordsize="2987,2825" path="m5650,1116l5418,1125,5192,1153,4971,1198,4757,1260,4551,1338,4352,1431,4162,1539,3982,1661,3812,1796,3653,1943,3505,2102,3370,2272,3249,2452,3141,2642,3047,2841,2969,3047,2913,3242,2913,3295,2919,3264,2981,3051,3059,2846,3152,2648,3259,2459,3380,2279,3515,2110,3662,1951,3820,1805,3989,1670,4169,1549,4358,1441,4556,1348,4762,1271,4975,1209,5194,1164,5420,1137,5650,1127,5900,1127,5881,1125,5650,1116e" filled="t" fillcolor="#96BEE0" stroked="f">
                <v:path arrowok="t"/>
                <v:fill/>
              </v:shape>
            </v:group>
            <v:group style="position:absolute;left:2825;top:3940;width:2983;height:2836" coordorigin="2825,3940" coordsize="2983,2836">
              <v:shape style="position:absolute;left:2825;top:3940;width:2983;height:2836" coordorigin="2825,3940" coordsize="2983,2836" path="m2925,4679l2970,4836,3048,5043,3142,5243,3250,5433,3373,5614,3508,5785,3656,5945,3816,6093,3987,6228,4168,6351,4358,6459,4558,6553,4765,6631,4980,6693,5201,6738,5429,6766,5661,6776,5894,6766,5908,6764,5662,6764,5430,6755,5204,6727,4983,6682,4769,6620,4563,6542,4364,6449,4174,6341,3994,6219,3824,6084,3665,5937,3518,5778,3383,5608,3261,5428,3153,5238,3060,5039,2982,4833,2925,4636,2925,4679e" filled="t" fillcolor="#96BEE0" stroked="f">
                <v:path arrowok="t"/>
                <v:fill/>
              </v:shape>
            </v:group>
            <v:group style="position:absolute;left:5563;top:1116;width:2667;height:5649" coordorigin="5563,1116" coordsize="2667,5649">
              <v:shape style="position:absolute;left:5563;top:1116;width:2667;height:5649" coordorigin="5563,1116" coordsize="2667,5649" path="m5813,1116l5563,1116,5794,1125,6020,1153,6241,1198,6455,1260,6662,1338,6860,1431,7050,1539,7230,1661,7400,1796,7559,1943,7707,2102,7842,2272,7964,2453,8071,2643,8165,2841,8230,3013,8230,2983,8175,2836,8081,2637,7973,2446,7850,2265,7715,2095,7567,1935,7407,1787,7236,1651,7055,1529,6865,1421,6665,1327,6458,1249,6243,1187,6022,1141,5813,1116e" filled="t" fillcolor="#96BEE0" stroked="f">
                <v:path arrowok="t"/>
                <v:fill/>
              </v:shape>
              <v:shape style="position:absolute;left:5563;top:1116;width:2667;height:5649" coordorigin="5563,1116" coordsize="2667,5649" path="m8230,4867l8165,5039,8071,5238,7964,5428,7842,5608,7707,5778,7559,5937,7400,6084,7230,6219,7050,6341,6860,6449,6662,6542,6455,6620,6241,6682,6020,6727,5794,6755,5563,6764,5809,6764,6022,6738,6243,6693,6458,6631,6665,6553,6865,6459,7055,6351,7236,6228,7407,6093,7567,5945,7715,5785,7850,5614,7973,5433,8081,5243,8175,5043,8230,4897,8230,4867e" filled="t" fillcolor="#96BEE0" stroked="f">
                <v:path arrowok="t"/>
                <v:fill/>
              </v:shape>
            </v:group>
            <v:group style="position:absolute;left:2825;top:1104;width:2988;height:2836" coordorigin="2825,1104" coordsize="2988,2836">
              <v:shape style="position:absolute;left:2825;top:1104;width:2988;height:2836" coordorigin="2825,1104" coordsize="2988,2836" path="m5661,1104l5429,1114,5201,1141,4980,1187,4765,1249,4558,1327,4358,1421,4168,1529,3987,1651,3816,1787,3656,1935,3508,2095,3373,2265,3250,2446,3142,2637,3048,2836,2970,3044,2925,3201,2925,3245,2982,3048,3060,2841,3153,2643,3261,2453,3383,2272,3518,2102,3665,1943,3824,1796,3994,1661,4174,1539,4364,1431,4563,1338,4769,1260,4983,1198,5204,1153,5430,1125,5662,1116,5912,1116,5894,1114,5661,1104e" filled="t" fillcolor="#96BEE0" stroked="f">
                <v:path arrowok="t"/>
                <v:fill/>
              </v:shape>
            </v:group>
            <v:group style="position:absolute;left:2825;top:3940;width:2984;height:2847" coordorigin="2825,3940" coordsize="2984,2847">
              <v:shape style="position:absolute;left:2825;top:3940;width:2984;height:2847" coordorigin="2825,3940" coordsize="2984,2847" path="m2936,4720l2971,4839,3049,5048,3143,5248,3252,5439,3375,5621,3511,5792,3660,5953,3820,6101,3991,6237,4173,6360,4364,6469,4565,6563,4773,6642,4989,6704,5211,6750,5439,6778,5673,6787,5906,6778,5920,6776,5672,6776,5440,6766,5212,6739,4991,6693,4776,6631,4569,6553,4369,6459,4179,6351,3998,6229,3827,6093,3667,5945,3519,5785,3384,5615,3261,5434,3153,5243,3059,5044,2981,4836,2936,4681,2936,4720e" filled="t" fillcolor="#96BEE0" stroked="f">
                <v:path arrowok="t"/>
                <v:fill/>
              </v:shape>
            </v:group>
            <v:group style="position:absolute;left:5561;top:1104;width:2668;height:5671" coordorigin="5561,1104" coordsize="2668,5671">
              <v:shape style="position:absolute;left:5561;top:1104;width:2668;height:5671" coordorigin="5561,1104" coordsize="2668,5671" path="m5814,1104l5561,1104,5794,1114,6021,1142,6243,1187,6457,1249,6665,1327,6864,1421,7055,1529,7236,1652,7407,1787,7566,1935,7714,2095,7850,2266,7972,2447,8080,2637,8174,2837,8230,2984,8230,2950,8185,2832,8091,2632,7982,2440,7859,2259,7723,2087,7575,1927,7414,1778,7243,1642,7061,1519,6870,1411,6670,1317,6461,1238,6246,1175,6023,1130,5814,1104e" filled="t" fillcolor="#96BEE0" stroked="f">
                <v:path arrowok="t"/>
                <v:fill/>
              </v:shape>
              <v:shape style="position:absolute;left:5561;top:1104;width:2668;height:5671" coordorigin="5561,1104" coordsize="2668,5671" path="m8230,4896l8174,5044,8080,5243,7972,5434,7850,5615,7714,5785,7566,5945,7407,6093,7236,6229,7055,6351,6864,6459,6665,6553,6457,6631,6243,6693,6021,6739,5794,6766,5561,6776,5809,6776,6023,6750,6246,6704,6461,6642,6670,6563,6870,6469,7061,6360,7243,6237,7414,6101,7575,5953,7723,5792,7859,5621,7982,5439,8091,5248,8185,5048,8230,4929,8230,4896e" filled="t" fillcolor="#96BEE0" stroked="f">
                <v:path arrowok="t"/>
                <v:fill/>
              </v:shape>
            </v:group>
            <v:group style="position:absolute;left:2825;top:1093;width:2989;height:2847" coordorigin="2825,1093" coordsize="2989,2847">
              <v:shape style="position:absolute;left:2825;top:1093;width:2989;height:2847" coordorigin="2825,1093" coordsize="2989,2847" path="m5673,1093l5439,1102,5211,1130,4989,1175,4773,1238,4565,1317,4364,1411,4173,1519,3991,1642,3820,1778,3660,1927,3511,2087,3375,2259,3252,2440,3143,2632,3049,2832,2971,3040,2936,3160,2936,3199,2981,3044,3059,2837,3153,2637,3261,2447,3384,2266,3519,2095,3667,1935,3827,1787,3998,1652,4179,1529,4369,1421,4569,1327,4776,1249,4991,1187,5212,1142,5440,1114,5672,1104,5925,1104,5906,1102,5673,1093e" filled="t" fillcolor="#96BEE0" stroked="f">
                <v:path arrowok="t"/>
                <v:fill/>
              </v:shape>
            </v:group>
            <v:group style="position:absolute;left:2825;top:3939;width:2994;height:2860" coordorigin="2825,3939" coordsize="2994,2860">
              <v:shape style="position:absolute;left:2825;top:3939;width:2994;height:2860" coordorigin="2825,3939" coordsize="2994,2860" path="m2947,4761l2971,4843,3050,5052,3145,5253,3254,5445,3377,5628,3514,5800,3663,5961,3824,6110,3996,6247,4179,6370,4371,6479,4572,6574,4781,6653,4997,6715,5220,6761,5450,6789,5684,6798,5918,6789,5942,6786,5683,6786,5450,6777,5222,6749,5000,6703,4784,6641,4576,6562,4375,6468,4184,6359,4002,6237,3831,6100,3671,5952,3522,5792,3386,5620,3263,5438,3154,5247,3060,5047,2982,4839,2947,4721,2947,4761e" filled="t" fillcolor="#96BEE0" stroked="f">
                <v:path arrowok="t"/>
                <v:fill/>
              </v:shape>
            </v:group>
            <v:group style="position:absolute;left:5561;top:1092;width:2668;height:5694" coordorigin="5561,1092" coordsize="2668,5694">
              <v:shape style="position:absolute;left:5561;top:1092;width:2668;height:5694" coordorigin="5561,1092" coordsize="2668,5694" path="m5805,1092l5561,1092,5795,1101,6023,1129,6245,1175,6461,1237,6669,1316,6869,1410,7061,1519,7243,1641,7414,1777,7574,1926,7723,2086,7859,2258,7982,2440,8091,2631,8185,2831,8230,2951,8230,2918,8196,2828,8101,2627,7992,2434,7869,2252,7732,2080,7583,1919,7422,1770,7250,1633,7067,1510,6875,1400,6674,1306,6465,1227,6249,1164,6025,1119,5805,1092e" filled="t" fillcolor="#96BEE0" stroked="f">
                <v:path arrowok="t"/>
                <v:fill/>
              </v:shape>
              <v:shape style="position:absolute;left:5561;top:1092;width:2668;height:5694" coordorigin="5561,1092" coordsize="2668,5694" path="m8230,4927l8185,5047,8091,5247,7982,5438,7859,5620,7723,5792,7574,5952,7414,6100,7243,6237,7061,6359,6869,6468,6669,6562,6461,6641,6245,6703,6023,6749,5795,6777,5561,6786,5820,6786,6025,6761,6249,6715,6465,6653,6674,6574,6875,6479,7067,6370,7250,6247,7422,6110,7583,5961,7732,5800,7869,5628,7992,5445,8101,5253,8196,5052,8230,4962,8230,4927e" filled="t" fillcolor="#96BEE0" stroked="f">
                <v:path arrowok="t"/>
                <v:fill/>
              </v:shape>
            </v:group>
            <v:group style="position:absolute;left:2825;top:1081;width:2979;height:2859" coordorigin="2825,1081" coordsize="2979,2859">
              <v:shape style="position:absolute;left:2825;top:1081;width:2979;height:2859" coordorigin="2825,1081" coordsize="2979,2859" path="m5684,1081l5450,1091,5220,1119,4997,1164,4781,1227,4572,1306,4371,1400,4179,1510,3996,1633,3824,1770,3663,1919,3514,2080,3377,2252,3254,2434,3145,2627,3050,2828,2971,3037,2947,3119,2947,3157,2982,3039,3060,2831,3154,2631,3263,2440,3386,2258,3522,2086,3671,1926,3831,1777,4002,1641,4184,1519,4375,1410,4576,1316,4784,1237,5000,1175,5222,1129,5450,1101,5683,1092,5927,1092,5918,1091,5684,1081e" filled="t" fillcolor="#96BEE0" stroked="f">
                <v:path arrowok="t"/>
                <v:fill/>
              </v:shape>
            </v:group>
            <v:group style="position:absolute;left:2825;top:3940;width:2985;height:2870" coordorigin="2825,3940" coordsize="2985,2870">
              <v:shape style="position:absolute;left:2825;top:3940;width:2985;height:2870" coordorigin="2825,3940" coordsize="2985,2870" path="m2959,4802l3051,5057,3146,5258,3256,5451,3379,5635,3516,5807,3666,5969,3828,6119,4001,6256,4184,6380,4377,6489,4579,6584,4789,6664,5006,6726,5230,6772,5460,6800,5695,6810,5931,6800,5944,6799,5696,6799,5462,6789,5233,6761,5009,6716,4793,6653,4584,6574,4383,6480,4191,6370,4008,6247,3836,6110,3675,5961,3526,5800,3389,5628,3266,5446,3157,5253,3062,5053,2983,4843,2959,4759,2959,4802e" filled="t" fillcolor="#96BEE0" stroked="f">
                <v:path arrowok="t"/>
                <v:fill/>
              </v:shape>
            </v:group>
            <v:group style="position:absolute;left:5563;top:1082;width:2667;height:5717" coordorigin="5563,1082" coordsize="2667,5717">
              <v:shape style="position:absolute;left:5563;top:1082;width:2667;height:5717" coordorigin="5563,1082" coordsize="2667,5717" path="m5815,1082l5563,1082,5797,1091,6026,1119,6249,1165,6466,1227,6675,1306,6876,1401,7068,1510,7250,1633,7423,1770,7584,1919,7733,2080,7869,2252,7993,2435,8102,2627,8196,2828,8230,2916,8230,2886,8206,2823,8111,2621,8002,2428,7878,2245,7741,2072,7591,1911,7429,1761,7256,1624,7073,1500,6880,1390,6679,1295,6469,1216,6251,1153,6027,1107,5815,1082e" filled="t" fillcolor="#96BEE0" stroked="f">
                <v:path arrowok="t"/>
                <v:fill/>
              </v:shape>
              <v:shape style="position:absolute;left:5563;top:1082;width:2667;height:5717" coordorigin="5563,1082" coordsize="2667,5717" path="m8230,4964l8196,5053,8102,5253,7993,5446,7869,5628,7733,5800,7584,5961,7423,6110,7250,6247,7068,6370,6876,6480,6675,6574,6466,6653,6249,6716,6026,6761,5797,6789,5563,6799,5811,6799,6027,6772,6251,6726,6469,6664,6679,6584,6880,6489,7073,6380,7256,6256,7429,6119,7591,5969,7741,5807,7878,5635,8002,5451,8111,5258,8206,5057,8230,4994,8230,4964e" filled="t" fillcolor="#96BEE0" stroked="f">
                <v:path arrowok="t"/>
                <v:fill/>
              </v:shape>
            </v:group>
            <v:group style="position:absolute;left:2825;top:1070;width:2990;height:2870" coordorigin="2825,1070" coordsize="2990,2870">
              <v:shape style="position:absolute;left:2825;top:1070;width:2990;height:2870" coordorigin="2825,1070" coordsize="2990,2870" path="m5695,1070l5460,1079,5230,1107,5006,1153,4789,1216,4579,1295,4377,1390,4184,1500,4001,1624,3828,1761,3666,1911,3516,2072,3379,2245,3256,2428,3146,2621,3051,2823,2972,3033,2959,3077,2959,3121,2983,3037,3062,2828,3157,2627,3266,2435,3389,2252,3526,2080,3675,1919,3836,1770,4008,1633,4191,1510,4383,1401,4584,1306,4793,1227,5009,1165,5233,1119,5462,1091,5696,1082,5949,1082,5931,1079,5695,1070e" filled="t" fillcolor="#96BEE0" stroked="f">
                <v:path arrowok="t"/>
                <v:fill/>
              </v:shape>
            </v:group>
            <v:group style="position:absolute;left:2825;top:3940;width:2986;height:2881" coordorigin="2825,3940" coordsize="2986,2881">
              <v:shape style="position:absolute;left:2825;top:3940;width:2986;height:2881" coordorigin="2825,3940" coordsize="2986,2881" path="m2970,4843l3052,5061,3147,5264,3257,5457,3382,5641,3519,5815,3670,5977,3832,6127,4005,6265,4189,6389,4383,6500,4586,6595,4796,6674,5015,6738,5240,6784,5471,6812,5707,6821,5943,6812,5956,6810,5708,6810,5472,6801,5242,6773,5018,6727,4801,6664,4591,6585,4389,6490,4196,6380,4013,6256,3840,6119,3678,5969,3529,5808,3391,5635,3268,5452,3158,5259,3063,5057,2984,4847,2970,4800,2970,4843e" filled="t" fillcolor="#95BDDF" stroked="f">
                <v:path arrowok="t"/>
                <v:fill/>
              </v:shape>
            </v:group>
            <v:group style="position:absolute;left:5563;top:1070;width:2667;height:5740" coordorigin="5563,1070" coordsize="2667,5740">
              <v:shape style="position:absolute;left:5563;top:1070;width:2667;height:5740" coordorigin="5563,1070" coordsize="2667,5740" path="m5816,1070l5563,1070,5798,1080,6028,1108,6252,1154,6469,1216,6679,1296,6881,1391,7074,1500,7257,1624,7430,1761,7592,1911,7741,2073,7879,2245,8002,2429,8112,2622,8207,2823,8230,2884,8230,2853,8217,2819,8122,2616,8011,2422,7887,2238,7749,2065,7599,1903,7437,1752,7263,1615,7079,1490,6886,1380,6683,1285,6472,1205,6254,1142,6029,1096,5816,1070e" filled="t" fillcolor="#95BDDF" stroked="f">
                <v:path arrowok="t"/>
                <v:fill/>
              </v:shape>
              <v:shape style="position:absolute;left:5563;top:1070;width:2667;height:5740" coordorigin="5563,1070" coordsize="2667,5740" path="m8230,4996l8207,5057,8112,5259,8002,5452,7879,5635,7741,5808,7592,5969,7430,6119,7257,6256,7074,6380,6881,6490,6679,6585,6469,6664,6252,6727,6028,6773,5798,6801,5563,6810,5811,6810,6029,6784,6254,6738,6472,6674,6683,6595,6886,6500,7079,6389,7263,6265,7437,6127,7599,5977,7749,5815,7887,5641,8011,5457,8122,5264,8217,5061,8230,5027,8230,4996e" filled="t" fillcolor="#95BDDF" stroked="f">
                <v:path arrowok="t"/>
                <v:fill/>
              </v:shape>
            </v:group>
            <v:group style="position:absolute;left:2825;top:1058;width:2990;height:2882" coordorigin="2825,1058" coordsize="2990,2882">
              <v:shape style="position:absolute;left:2825;top:1058;width:2990;height:2882" coordorigin="2825,1058" coordsize="2990,2882" path="m5707,1058l5471,1068,5240,1096,5015,1142,4796,1205,4586,1285,4383,1380,4189,1490,4005,1615,3832,1752,3670,1903,3519,2065,3382,2238,3257,2422,3147,2616,3052,2819,2972,3029,2970,3036,2970,3080,2984,3033,3063,2823,3158,2622,3268,2429,3391,2245,3529,2073,3678,1911,3840,1761,4013,1624,4196,1500,4389,1391,4591,1296,4801,1216,5018,1154,5242,1108,5472,1080,5708,1070,5961,1070,5943,1068,5707,1058e" filled="t" fillcolor="#95BDDF" stroked="f">
                <v:path arrowok="t"/>
                <v:fill/>
              </v:shape>
            </v:group>
            <v:group style="position:absolute;left:2825;top:3940;width:2986;height:2893" coordorigin="2825,3940" coordsize="2986,2893">
              <v:shape style="position:absolute;left:2825;top:3940;width:2986;height:2893" coordorigin="2825,3940" coordsize="2986,2893" path="m2982,4877l3053,5066,3148,5269,3259,5463,3384,5648,3522,5822,3673,5985,3836,6136,4010,6274,4195,6399,4389,6510,4593,6605,4804,6685,5023,6749,5249,6795,5481,6823,5718,6833,5955,6823,5968,6822,5718,6822,5482,6812,5251,6784,5026,6738,4807,6675,4597,6595,4394,6500,4200,6390,4016,6265,3843,6128,3681,5977,3530,5815,3392,5642,3268,5458,3158,5264,3063,5061,2983,4851,2982,4845,2982,4877e" filled="t" fillcolor="#95BDDF" stroked="f">
                <v:path arrowok="t"/>
                <v:fill/>
              </v:shape>
            </v:group>
            <v:group style="position:absolute;left:5561;top:1059;width:2668;height:5763" coordorigin="5561,1059" coordsize="2668,5763">
              <v:shape style="position:absolute;left:5561;top:1059;width:2668;height:5763" coordorigin="5561,1059" coordsize="2668,5763" path="m5816,1059l5561,1059,5798,1068,6029,1096,6254,1142,6472,1206,6683,1285,6885,1380,7079,1491,7263,1615,7436,1753,7599,1903,7749,2065,7887,2239,8011,2423,8121,2616,8216,2819,8230,2855,8230,2821,8227,2814,8132,2611,8021,2416,7896,2232,7758,2058,7607,1895,7444,1744,7270,1605,7085,1481,6891,1370,6688,1274,6476,1195,6257,1131,6031,1085,5816,1059e" filled="t" fillcolor="#95BDDF" stroked="f">
                <v:path arrowok="t"/>
                <v:fill/>
              </v:shape>
              <v:shape style="position:absolute;left:5561;top:1059;width:2668;height:5763" coordorigin="5561,1059" coordsize="2668,5763" path="m8230,5026l8121,5264,8011,5458,7887,5642,7749,5815,7599,5977,7436,6128,7263,6265,7079,6390,6885,6500,6683,6595,6472,6675,6254,6738,6029,6784,5798,6812,5561,6822,5812,6822,6031,6795,6257,6749,6476,6685,6688,6605,6891,6510,7085,6399,7270,6274,7444,6136,7607,5985,7758,5822,7896,5648,8021,5463,8132,5269,8227,5066,8230,5059,8230,5026e" filled="t" fillcolor="#95BDDF" stroked="f">
                <v:path arrowok="t"/>
                <v:fill/>
              </v:shape>
            </v:group>
            <v:group style="position:absolute;left:2825;top:1047;width:2991;height:2893" coordorigin="2825,1047" coordsize="2991,2893">
              <v:shape style="position:absolute;left:2825;top:1047;width:2991;height:2893" coordorigin="2825,1047" coordsize="2991,2893" path="m5718,1047l5481,1057,5249,1085,5023,1131,4804,1195,4593,1274,4389,1370,4195,1481,4010,1605,3836,1744,3673,1895,3522,2058,3384,2232,3259,2416,3148,2611,3053,2814,2982,3002,2982,3035,2983,3030,3063,2819,3158,2616,3268,2423,3392,2239,3530,2065,3681,1903,3843,1753,4016,1615,4200,1491,4394,1380,4597,1285,4807,1206,5026,1142,5251,1096,5482,1068,5718,1059,5973,1059,5955,1057,5718,1047e" filled="t" fillcolor="#95BDDF" stroked="f">
                <v:path arrowok="t"/>
                <v:fill/>
              </v:shape>
            </v:group>
            <v:group style="position:absolute;left:2825;top:3939;width:2997;height:2905" coordorigin="2825,3939" coordsize="2997,2905">
              <v:shape style="position:absolute;left:2825;top:3939;width:2997;height:2905" coordorigin="2825,3939" coordsize="2997,2905" path="m2993,4910l3054,5070,3150,5274,3261,5469,3386,5655,3525,5830,3676,5993,3840,6145,4015,6284,4200,6409,4395,6520,4600,6616,4812,6696,5032,6760,5259,6806,5492,6835,5730,6844,5968,6835,5990,6832,5729,6832,5492,6822,5260,6794,5034,6748,4815,6684,4604,6604,4400,6509,4206,6398,4021,6273,3847,6135,3684,5984,3533,5821,3395,5647,3270,5462,3159,5268,3064,5065,2993,4878,2993,4910e" filled="t" fillcolor="#95BDDF" stroked="f">
                <v:path arrowok="t"/>
                <v:fill/>
              </v:shape>
            </v:group>
            <v:group style="position:absolute;left:5561;top:1046;width:2668;height:5786" coordorigin="5561,1046" coordsize="2668,5786">
              <v:shape style="position:absolute;left:5561;top:1046;width:2668;height:5786" coordorigin="5561,1046" coordsize="2668,5786" path="m5807,1046l5561,1046,5799,1056,6030,1084,6256,1130,6475,1194,6687,1273,6890,1369,7085,1480,7270,1604,7444,1743,7607,1894,7758,2057,7896,2231,8021,2415,8131,2610,8227,2813,8230,2821,8230,2793,8142,2606,8031,2410,7906,2225,7767,2050,7615,1886,7452,1735,7277,1596,7091,1471,6896,1360,6692,1264,6480,1184,6260,1120,6033,1074,5807,1046e" filled="t" fillcolor="#95BDDF" stroked="f">
                <v:path arrowok="t"/>
                <v:fill/>
              </v:shape>
              <v:shape style="position:absolute;left:5561;top:1046;width:2668;height:5786" coordorigin="5561,1046" coordsize="2668,5786" path="m8230,5057l8131,5268,8021,5462,7896,5647,7758,5821,7607,5984,7444,6135,7270,6273,7085,6398,6890,6509,6687,6604,6475,6684,6256,6748,6030,6794,5799,6822,5561,6832,5822,6832,6033,6806,6260,6760,6480,6696,6692,6616,6896,6520,7091,6409,7277,6284,7452,6145,7615,5993,7767,5830,7906,5655,8031,5469,8142,5274,8230,5087,8230,5057e" filled="t" fillcolor="#95BDDF" stroked="f">
                <v:path arrowok="t"/>
                <v:fill/>
              </v:shape>
            </v:group>
            <v:group style="position:absolute;left:2825;top:1036;width:2982;height:2904" coordorigin="2825,1036" coordsize="2982,2904">
              <v:shape style="position:absolute;left:2825;top:1036;width:2982;height:2904" coordorigin="2825,1036" coordsize="2982,2904" path="m5730,1036l5492,1045,5259,1074,5032,1120,4812,1184,4600,1264,4395,1360,4200,1471,4015,1596,3840,1735,3676,1886,3525,2050,3386,2225,3261,2410,3150,2606,3054,2810,2993,2970,2993,3000,3064,2813,3159,2610,3270,2415,3395,2231,3533,2057,3684,1894,3847,1743,4021,1604,4206,1480,4400,1369,4604,1273,4815,1194,5034,1130,5260,1084,5492,1056,5729,1046,5975,1046,5968,1045,5730,1036e" filled="t" fillcolor="#95BDDF" stroked="f">
                <v:path arrowok="t"/>
                <v:fill/>
              </v:shape>
            </v:group>
            <v:group style="position:absolute;left:2825;top:3940;width:2988;height:2916" coordorigin="2825,3940" coordsize="2988,2916">
              <v:shape style="position:absolute;left:2825;top:3940;width:2988;height:2916" coordorigin="2825,3940" coordsize="2988,2916" path="m3005,4942l3055,5074,3151,5279,3262,5475,3388,5662,3527,5837,3680,6001,3844,6153,4019,6293,4206,6419,4402,6530,4607,6626,4820,6707,5041,6771,5268,6817,5502,6846,5741,6856,5980,6846,5992,6845,5741,6845,5503,6835,5270,6806,5043,6760,4823,6696,4611,6616,4406,6520,4211,6409,4026,6284,3851,6145,3687,5994,3536,5830,3397,5655,3272,5470,3161,5275,3065,5070,3005,4911,3005,4942e" filled="t" fillcolor="#95BCDE" stroked="f">
                <v:path arrowok="t"/>
                <v:fill/>
              </v:shape>
            </v:group>
            <v:group style="position:absolute;left:5561;top:1036;width:2668;height:5809" coordorigin="5561,1036" coordsize="2668,5809">
              <v:shape style="position:absolute;left:5561;top:1036;width:2668;height:5809" coordorigin="5561,1036" coordsize="2668,5809" path="m5817,1036l5561,1036,5799,1045,6032,1074,6259,1120,6479,1184,6692,1264,6896,1360,7091,1471,7276,1596,7451,1735,7615,1887,7766,2050,7905,2225,8030,2411,8141,2606,8230,2794,8230,2766,8152,2600,8041,2404,7915,2218,7775,2043,7623,1878,7459,1726,7283,1587,7097,1461,6901,1350,6696,1253,6483,1173,6262,1109,6035,1062,5817,1036e" filled="t" fillcolor="#95BCDE" stroked="f">
                <v:path arrowok="t"/>
                <v:fill/>
              </v:shape>
              <v:shape style="position:absolute;left:5561;top:1036;width:2668;height:5809" coordorigin="5561,1036" coordsize="2668,5809" path="m8230,5086l8141,5275,8030,5470,7905,5655,7766,5830,7615,5994,7451,6145,7276,6284,7091,6409,6896,6520,6692,6616,6479,6696,6259,6760,6032,6806,5799,6835,5561,6845,5813,6845,6035,6817,6262,6771,6483,6707,6696,6626,6901,6530,7097,6419,7283,6293,7459,6153,7623,6001,7775,5837,7915,5662,8041,5475,8152,5279,8230,5114,8230,5086e" filled="t" fillcolor="#95BCDE" stroked="f">
                <v:path arrowok="t"/>
                <v:fill/>
              </v:shape>
            </v:group>
            <v:group style="position:absolute;left:2825;top:1024;width:2992;height:2916" coordorigin="2825,1024" coordsize="2992,2916">
              <v:shape style="position:absolute;left:2825;top:1024;width:2992;height:2916" coordorigin="2825,1024" coordsize="2992,2916" path="m5741,1024l5502,1034,5268,1062,5041,1109,4820,1173,4607,1253,4402,1350,4206,1461,4019,1587,3844,1726,3680,1878,3527,2043,3388,2218,3262,2404,3151,2600,3055,2805,3005,2938,3005,2969,3065,2810,3161,2606,3272,2411,3397,2225,3536,2050,3687,1887,3851,1735,4026,1596,4211,1471,4406,1360,4611,1264,4823,1184,5043,1120,5270,1074,5503,1045,5741,1036,5997,1036,5980,1034,5741,1024e" filled="t" fillcolor="#95BCDE" stroked="f">
                <v:path arrowok="t"/>
                <v:fill/>
              </v:shape>
            </v:group>
            <v:group style="position:absolute;left:2825;top:3940;width:2988;height:2917" coordorigin="2825,3940" coordsize="2988,2917">
              <v:shape style="position:absolute;left:2825;top:3940;width:2988;height:2917" coordorigin="2825,3940" coordsize="2988,2917" path="m3016,4940l3016,4974,3055,5079,3152,5285,3264,5481,3390,5668,3530,5845,3683,6009,3848,6162,4024,6302,4211,6428,4408,6540,4613,6637,4828,6718,5049,6782,5278,6829,5509,6857,5996,6857,6004,6856,5753,6856,5514,6846,5281,6818,5053,6771,4832,6707,4619,6627,4414,6530,4218,6419,4032,6293,3856,6154,3692,6002,3540,5837,3400,5662,3275,5476,3163,5280,3067,5075,3016,4940e" filled="t" fillcolor="#95BCDE" stroked="f">
                <v:path arrowok="t"/>
                <v:fill/>
              </v:shape>
            </v:group>
            <v:group style="position:absolute;left:5563;top:1024;width:2667;height:5832" coordorigin="5563,1024" coordsize="2667,5832">
              <v:shape style="position:absolute;left:5563;top:1024;width:2667;height:5832" coordorigin="5563,1024" coordsize="2667,5832" path="m5818,1024l5563,1024,5802,1034,6035,1063,6263,1109,6484,1173,6697,1254,6902,1350,7098,1461,7284,1587,7460,1727,7624,1879,7776,2043,7916,2218,8041,2405,8153,2601,8230,2764,8230,2739,8162,2595,8050,2398,7924,2211,7784,2035,7631,1870,7466,1718,7290,1578,7103,1451,6907,1340,6701,1243,6487,1162,6265,1098,6036,1051,5818,1024e" filled="t" fillcolor="#95BCDE" stroked="f">
                <v:path arrowok="t"/>
                <v:fill/>
              </v:shape>
              <v:shape style="position:absolute;left:5563;top:1024;width:2667;height:5832" coordorigin="5563,1024" coordsize="2667,5832" path="m8230,5116l8153,5280,8041,5476,7916,5662,7776,5837,7624,6002,7460,6154,7284,6293,7098,6419,6902,6530,6697,6627,6484,6707,6263,6771,6035,6818,5802,6846,5563,6856,5814,6856,6036,6829,6265,6782,6487,6718,6701,6637,6907,6540,7103,6428,7290,6302,7466,6162,7631,6009,7784,5845,7924,5668,8050,5481,8162,5285,8230,5141,8230,5116e" filled="t" fillcolor="#95BCDE" stroked="f">
                <v:path arrowok="t"/>
                <v:fill/>
              </v:shape>
            </v:group>
            <v:group style="position:absolute;left:2825;top:1013;width:2993;height:2928" coordorigin="2825,1013" coordsize="2993,2928">
              <v:shape style="position:absolute;left:2825;top:1013;width:2993;height:2928" coordorigin="2825,1013" coordsize="2993,2928" path="m5753,1013l5513,1022,5278,1051,5049,1098,4828,1162,4613,1243,4408,1340,4211,1451,4024,1578,3848,1718,3683,1870,3530,2035,3390,2211,3264,2398,3152,2595,3055,2801,3016,2905,3016,2940,3067,2806,3163,2601,3275,2405,3400,2218,3540,2043,3692,1879,3856,1727,4032,1587,4218,1461,4414,1350,4619,1254,4832,1173,5053,1109,5281,1063,5514,1034,5753,1024,6009,1024,5993,1022,5753,1013e" filled="t" fillcolor="#95BCDE" stroked="f">
                <v:path arrowok="t"/>
                <v:fill/>
              </v:shape>
            </v:group>
            <v:group style="position:absolute;left:2825;top:3940;width:5404;height:2917" coordorigin="2825,3940" coordsize="5404,2917">
              <v:shape style="position:absolute;left:2825;top:3940;width:5404;height:2917" coordorigin="2825,3940" coordsize="5404,2917" path="m3016,6857l5507,6857,5278,6829,5049,6782,4828,6718,4613,6637,4408,6540,4211,6429,4024,6302,3848,6162,3683,6010,3530,5845,3390,5669,3264,5482,3152,5285,3055,5079,3016,4976,3016,6857e" filled="t" fillcolor="#95BCDE" stroked="f">
                <v:path arrowok="t"/>
                <v:fill/>
              </v:shape>
            </v:group>
            <v:group style="position:absolute;left:5561;top:3940;width:2668;height:2917" coordorigin="5561,3940" coordsize="2668,2917">
              <v:shape style="position:absolute;left:5561;top:3940;width:2668;height:2917" coordorigin="5561,3940" coordsize="2668,2917" path="m8230,5140l8162,5285,8050,5482,7924,5669,7784,5845,7631,6010,7466,6162,7290,6302,7103,6429,6906,6540,6700,6637,6486,6718,6265,6782,6036,6829,5807,6857,8230,6857,8230,5140e" filled="t" fillcolor="#95BCDE" stroked="f">
                <v:path arrowok="t"/>
                <v:fill/>
              </v:shape>
            </v:group>
            <v:group style="position:absolute;left:2825;top:960;width:5404;height:2980" coordorigin="2825,960" coordsize="5404,2980">
              <v:shape style="position:absolute;left:2825;top:960;width:5404;height:2980" coordorigin="2825,960" coordsize="5404,2980" path="m3016,2969l3055,2865,3152,2660,3264,2463,3390,2276,3530,2100,3683,1935,3848,1782,4024,1642,4211,1516,4408,1404,4613,1307,4828,1227,5049,1162,5278,1116,5513,1087,5753,1077,8421,1077,8421,1025,3016,1025,3016,2969e" filled="t" fillcolor="#95BCDE" stroked="f">
                <v:path arrowok="t"/>
                <v:fill/>
              </v:shape>
              <v:shape style="position:absolute;left:2715;top:850;width:5624;height:6010" type="#_x0000_t75">
                <v:imagedata r:id="rId33" o:title=""/>
              </v:shape>
            </v:group>
            <v:group style="position:absolute;left:2825;top:960;width:5404;height:5896" coordorigin="2825,960" coordsize="5404,5896">
              <v:shape style="position:absolute;left:2825;top:960;width:5404;height:5896" coordorigin="2825,960" coordsize="5404,5896" path="m6243,1025l6187,1058,6169,1068,6151,1078,6129,1093,6111,1107,6096,1121,6082,1133,6068,1145,6054,1155,6038,1163,6014,1169,5993,1175,5973,1180,5954,1186,5936,1191,5918,1196,5846,1215,5826,1219,5781,1217,5760,1221,5741,1228,5725,1237,5709,1248,5694,1260,5679,1273,5662,1285,5643,1296,5645,1317,5647,1335,5645,1360,5638,1378,5632,1395,5633,1420,5637,1435,5632,1457,5626,1474,5630,1495,5642,1510,5657,1524,5647,1525,5641,1526,5630,1527,5629,1547,5628,1566,5630,1592,5634,1608,5635,1623,5631,1626,5630,1630,5628,1638,5642,1704,5653,1722,5649,1713,5592,1743,5564,1792,5554,1811,5538,1832,5521,1846,5504,1853,5487,1858,5463,1865,5443,1873,5425,1882,5409,1891,5394,1899,5377,1906,5352,1912,5330,1918,5256,1944,5191,1979,5170,1992,5151,2001,5132,2009,5115,2017,5098,2025,5082,2034,5067,2046,5046,2064,5030,2075,5026,2094,5033,2097,5033,2105,5027,2125,5014,2140,5004,2158,5010,2176,5026,2184,5047,2188,5071,2195,5091,2200,5109,2203,5126,2205,5145,2208,5127,2214,5109,2217,5092,2219,5074,2222,5057,2227,5040,2235,5020,2252,5002,2266,4952,2300,4880,2320,4857,2315,4840,2304,4827,2291,4804,2282,4783,2276,4764,2272,4746,2268,4729,2266,4712,2263,4695,2259,4677,2253,4656,2246,4640,2238,4620,2236,4603,2239,4587,2242,4572,2237,4564,2233,4568,2217,4558,2217,4539,2225,4525,2240,4510,2254,4488,2248,4483,2231,4482,2222,4490,2222,4490,2217,4490,2204,4472,2205,4465,2194,4452,2177,4441,2160,4432,2143,4428,2124,4433,2101,4445,2084,4458,2070,4465,2053,4458,2034,4440,2024,4416,2020,4389,2024,4369,2032,4353,2042,4339,2051,4323,2055,4309,2055,4309,2039,4306,2027,4296,2030,4292,2036,4293,2045,4286,2045,4265,2040,4249,2029,4234,2014,4220,2000,4202,1990,4169,1987,4169,2009,4174,2030,4189,2045,4191,2065,4187,2082,4191,2102,4200,2119,4205,2139,4217,2198,4234,2232,4242,2250,4250,2269,4262,2294,4276,2309,4286,2321,4288,2335,4284,2336,4283,2341,4283,2418,4294,2434,4312,2446,4311,2470,4304,2488,4297,2503,4298,2529,4304,2545,4306,2567,4300,2573,4300,2584,4300,2639,4307,2658,4323,2670,4342,2681,4356,2695,4352,2715,4337,2725,4317,2728,4296,2727,4273,2726,4255,2725,4210,2727,4195,2725,4186,2723,4174,2714,4177,2708,4182,2704,4182,2697,4172,2681,4154,2670,4134,2681,4117,2689,4100,2697,4083,2706,4071,2702,4060,2708,4047,2711,4038,2702,4031,2704,4028,2709,4020,2709,4012,2709,4010,2701,4005,2694,3994,2699,3988,2702,3975,2704,3972,2696,3969,2690,3968,2682,3962,2684,3959,2687,3952,2687,3946,2687,3946,2677,3940,2677,3875,2719,3862,2735,3847,2750,3830,2762,3812,2757,3811,2750,3811,2740,3800,2740,3795,2741,3785,2740,3786,2719,3786,2701,3768,2689,3755,2675,3742,2660,3720,2644,3705,2632,3703,2607,3706,2593,3690,2578,3676,2562,3663,2546,3649,2534,3630,2528,3609,2533,3592,2543,3574,2550,3559,2551,3555,2543,3545,2543,3525,2548,3508,2557,3483,2561,3483,2546,3475,2546,3453,2552,3442,2569,3442,2577,3449,2580,3449,2586,3442,2604,3429,2620,3407,2619,3389,2614,3372,2609,3346,2610,3328,2617,3314,2627,3304,2626,3308,2620,3308,2611,3308,2605,3302,2605,3298,2601,3282,2609,3265,2611,3248,2610,3230,2611,3206,2619,3186,2626,3169,2632,3152,2635,3127,2630,3113,2620,3091,2625,3075,2633,3058,2634,3053,2629,3044,2629,3026,2637,3011,2651,2987,2661,2931,2688,2925,2726,2925,2745,2942,2821,2954,2839,2971,2826,2988,2817,3005,2810,3024,2805,3044,2798,3053,2803,3059,2807,3059,2815,3059,2822,3051,2825,3051,2832,3051,2846,3068,2849,3081,2849,3096,2849,3104,2842,3119,2841,3109,2861,3093,2873,3072,2878,3048,2876,3030,2868,3015,2859,2995,2871,2986,2887,2990,2909,3004,2923,3015,2911,3023,2905,3031,2894,3051,2905,3070,2917,3085,2930,3095,2947,3099,2968,3099,2978,3097,2982,3096,2990,3076,2993,3058,2998,2948,3000,2941,3000,2938,3007,2933,3013,2943,3020,2953,3023,2965,3025,2986,3015,2993,3036,3044,3102,3061,3110,3070,3119,3067,3141,3059,3157,3047,3173,3054,3181,3058,3192,3069,3192,3117,3192,3127,3187,3142,3173,3152,3157,3175,3159,3189,3168,3211,3164,3226,3152,3239,3138,3255,3153,3267,3169,3277,3184,3288,3200,3302,3215,3318,3223,3333,3222,3350,3219,3367,3219,3442,3248,3468,3281,3484,3291,3507,3289,3523,3285,3540,3293,3547,3310,3552,3331,3563,3352,3573,3367,3593,3370,3612,3369,3634,3374,3650,3382,3672,3377,3687,3366,3716,3364,3738,3366,3752,3375,3756,3390,3751,3392,3751,3396,3741,3399,3722,3390,3703,3386,3690,3386,3685,3389,3678,3391,3689,3409,3706,3419,3726,3425,3749,3426,3770,3422,3788,3415,3802,3414,3802,3420,3806,3424,3810,3420,3811,3414,3816,3414,3837,3417,3854,3425,3869,3440,3865,3441,3865,3447,3865,3462,3883,3467,3883,3483,3873,3497,3855,3505,3840,3515,3841,3538,3848,3556,3858,3571,3872,3585,3915,3576,3930,3591,3949,3598,3970,3593,3986,3581,4003,3572,4063,3571,4084,3575,4100,3586,4113,3602,4056,3596,4006,3596,4002,3617,3994,3634,3985,3651,3979,3671,3978,3697,4002,3700,4024,3706,4043,3718,4055,3734,4054,3760,4048,3780,4039,3794,4028,3808,4006,3803,3988,3796,3972,3788,3977,3808,3981,3826,3984,3844,3988,3862,4015,3921,4043,3952,4055,3965,4065,3979,4072,3996,4079,4021,4085,4042,4092,4060,4102,4076,4115,4089,4132,4101,4137,4107,4163,4097,4163,4101,4166,4122,4176,4138,4191,4150,4210,4160,4230,4170,4250,4181,4266,4197,4276,4215,4283,4230,4293,4240,4305,4241,4308,4235,4314,4235,4332,4242,4345,4257,4360,4273,4374,4257,4390,4246,4403,4246,4407,4247,4415,4248,4417,4268,4406,4287,4393,4301,4384,4318,4386,4342,4395,4361,4407,4377,4419,4392,4430,4407,4437,4425,4438,4446,4424,4447,4412,4450,4425,4466,4432,4484,4425,4505,4411,4520,4399,4535,4401,4559,4409,4575,4421,4590,4404,4579,4385,4571,4366,4579,4355,4598,4357,4624,4366,4642,4379,4656,4395,4666,4413,4676,4429,4687,4447,4702,4463,4716,4478,4729,4531,4782,4566,4834,4588,4906,4592,4941,4594,4958,4615,5035,4637,5069,4648,5085,4656,5102,4661,5121,4662,5169,4649,5169,4651,5159,4657,5154,4657,5144,4637,5086,4596,5041,4582,5025,4570,5009,4562,4991,4557,4971,4559,4946,4563,4928,4566,4911,4563,4886,4553,4868,4531,4864,4526,4869,4516,4869,4507,4861,4507,4847,4502,4837,4479,4781,4430,4742,4410,4731,4405,4751,4399,4770,4336,5160,4335,5173,4339,5181,4339,5195,4337,5216,4332,5234,4327,5252,4324,5273,4324,5289,4328,5296,4331,5309,4342,5290,4350,5273,4358,5256,4381,5259,4396,5271,4404,5291,4404,5309,4403,5314,4402,5321,4389,5324,4369,5319,4352,5310,4340,5328,4329,5345,4321,5362,4315,5381,4314,5447,4310,5468,4302,5486,4295,5504,4296,5529,4299,5547,4301,5563,4298,5584,4292,5603,4284,5620,4279,5639,4277,5720,4248,5793,4238,5810,4229,5827,4221,5845,4215,5864,4211,5885,4209,5910,4202,5931,4193,5950,4183,5966,4173,5982,4164,5998,4156,6015,4153,6034,4152,6054,4162,6059,4162,6072,4162,6078,4160,6081,4160,6086,4139,6090,4122,6098,4105,6111,4085,6118,4066,6121,4048,6122,4028,6122,4006,6125,3986,6131,3969,6139,3951,6147,3934,6154,3915,6160,3894,6162,3819,6162,3798,6159,3780,6152,3762,6144,3742,6140,3732,6139,3732,6147,3727,6147,3708,6141,3694,6126,3685,6106,3664,6097,3646,6094,3621,6091,3601,6083,3584,6073,3568,6062,3553,6053,3535,6047,3511,6049,3491,6055,3474,6065,3460,6078,3447,6093,3435,6111,3421,6107,3419,6089,3404,6089,3400,6089,3398,6094,3394,6094,3378,6084,3367,6065,3353,6053,3335,6051,3315,6052,3290,6052,3268,6053,3252,6051,3245,6039,3245,6032,3255,6032,3255,6026,3255,6013,3243,6008,3233,6001,3220,5983,3206,5971,3187,5978,3174,5993,3153,6000,3138,6003,3124,6023,3114,6039,3096,6044,3093,6038,3088,6034,3099,6017,3108,5999,3100,5998,3095,5996,3086,5996,3065,5998,3046,6004,3029,6012,3011,6021,2993,6028,2972,6031,2954,6031,2948,6023,2934,6023,2914,6023,2895,6023e" filled="f" stroked="t" strokeweight=".566pt" strokecolor="#00AEEF">
                <v:path arrowok="t"/>
              </v:shape>
              <v:shape style="position:absolute;left:2825;top:960;width:5404;height:5896" coordorigin="2825,960" coordsize="5404,5896" path="m6387,6921l6371,6863,6365,6856,6364,6849,6366,6846,6366,6839,6362,6779,6320,6734,6304,6727,6291,6717,6292,6693,6298,6675,6305,6659,6303,6633,6297,6615,6291,6600,6290,6581,6295,6576,6295,6567,6295,6559,6287,6557,6282,6551,6296,6535,6305,6518,6303,6492,6297,6473,6289,6457,6283,6441,6288,6417,6299,6402,6313,6390,6327,6370,6338,6351,6347,6333,6355,6317,6410,6264,6465,6253,6486,6251,6510,6246,6529,6236,6529,6211,6524,6196,6526,6173,6533,6155,6544,6141,6548,6155,6540,6172,6540,6182,6542,6187,6548,6187,6568,6182,6583,6171,6596,6155,6608,6137,6626,6120,6643,6111,6659,6106,6675,6100,6693,6088,6708,6073,6723,6062,6749,6063,6767,6069,6782,6073,6792,6093,6805,6108,6863,6130,6908,6133,6935,6132,6956,6129,6973,6123,6989,6116,7005,6106,7008,6111,7015,6114,7015,6120,7009,6139,7002,6158,7002,6170,7017,6168,7023,6174,7033,6185,7038,6199,7053,6199,7061,6199,7065,6194,7073,6194,7100,6179,7113,6185,7122,6188,7136,6192,7150,6189,7151,6169,7150,6150,7171,6145,7188,6142,7208,6139,7220,6157,7223,6175,7244,6184,7262,6189,7280,6191,7308,6189,7325,6185,7340,6182,7361,6186,7378,6196,7383,6211,7376,6217,7376,6227,7376,6274,7394,6263,7412,6257,7477,6267,7523,6300,7541,6315,7558,6327,7572,6338,7583,6353,7599,6340,7616,6329,7635,6323,7654,6322,7657,6330,7664,6330,7679,6330,7687,6323,7702,6320,7713,6322,7713,6331,7712,6337,7710,6346,7728,6358,7742,6372,7758,6384,7787,6387,7773,6372,7753,6366,7754,6354,7755,6346,7753,6333,7771,6323,7786,6309,7804,6302,7814,6302,7817,6312,7826,6312,7846,6307,7860,6294,7872,6276,7884,6266,7888,6271,7895,6271,7916,6269,7934,6265,7952,6259,7972,6253,7971,6231,7967,6213,7962,6196,7959,6176,7964,6157,7976,6145,7994,6136,8012,6128,8029,6117,8044,6100,8058,6086,8071,6071,8082,6056,8092,6040,8100,6021,8114,6015,8120,6017,8131,6020,8151,6015,8170,6013,8190,5956,8210,5921,8215,5924,8218,5931,8226,5931,8246,5927,8264,5919,8279,5907,8293,5893,8299,5887e" filled="f" stroked="t" strokeweight=".566pt" strokecolor="#00AEEF">
                <v:path arrowok="t"/>
              </v:shape>
            </v:group>
            <v:group style="position:absolute;left:3977;top:6069;width:2309;height:700" coordorigin="3977,6069" coordsize="2309,700">
              <v:shape style="position:absolute;left:3977;top:6069;width:2309;height:700" coordorigin="3977,6069" coordsize="2309,700" path="m6286,6725l6267,6731,6249,6735,6231,6739,6213,6745,6193,6758,6178,6769,6155,6767,6137,6759,6122,6748,6107,6736,6086,6724,6068,6717,6052,6713,6026,6705,6007,6695,5991,6685,5977,6677,5960,6674,5946,6674,5940,6681,5926,6681,5905,6682,5884,6680,5866,6676,5849,6666,5748,6661,5734,6660,5710,6662,5685,6659,5669,6649,5656,6638,5637,6626,5568,6590,5527,6584,5504,6584,5485,6584,5467,6584,5420,6585,5383,6585,5355,6585,5296,6566,5286,6555,5213,6521,5146,6508,5126,6507,5088,6511,5073,6518,5070,6524,5085,6552,5092,6569,5027,6600,4950,6603,4923,6603,4897,6603,4835,6602,4768,6590,4721,6563,4706,6548,4643,6506,4622,6494,4602,6466,4542,6432,4520,6432,4496,6429,4419,6418,4374,6410,4344,6413,4342,6404,4344,6389,4344,6363,4345,6336,4345,6316,4345,6289,4324,6291,4310,6286,4290,6273,4275,6264,4257,6258,4240,6251,4225,6242,4214,6229,4209,6209,4212,6171,4216,6143,4220,6123,4223,6112,4224,6107,4190,6109,4125,6115,4102,6119,4077,6124,4055,6128,4038,6129,4025,6119,4007,6102,3989,6084,3977,6069e" filled="f" stroked="t" strokeweight=".999pt" strokecolor="#ED1D24">
                <v:path arrowok="t"/>
              </v:shape>
            </v:group>
            <v:group style="position:absolute;left:6339;top:960;width:1799;height:4903" coordorigin="6339,960" coordsize="1799,4903">
              <v:shape style="position:absolute;left:6339;top:960;width:1799;height:4903" coordorigin="6339,960" coordsize="1799,4903" path="m8138,5918l8097,5870,8078,5815,8079,5789,8084,5769,8090,5752,8094,5736,8058,5687,8024,5677,8007,5672,7991,5665,7977,5656,7966,5644,7962,5621,7986,5620,8010,5618,8075,5597,8107,5547,8100,5527,8086,5511,8073,5498,8061,5479,8049,5463,8037,5449,8024,5435,8010,5421,7996,5404,7987,5387,7981,5370,7976,5354,7970,5338,7918,5289,7857,5266,7785,5264,7766,5258,7753,5242,7745,5221,7739,5196,7732,5176,7726,5159,7720,5143,7712,5120,7702,5101,7646,5047,7630,5036,7614,5024,7590,5018,7575,5017,7556,5015,7486,4999,7434,4976,7413,4974,7349,4927,7327,4865,7317,4851,7297,4849,7291,4854,7282,4858,7211,4858,7193,4853,7183,4840,7178,4821,7176,4798,7176,4774,7184,4708,7206,4655,7213,4638,7218,4618,7220,4597,7217,4575,7209,4556,7197,4540,7186,4524,7176,4508,7170,4489,7172,4465,7179,4447,7187,4430,7196,4413,7201,4391,7206,4371,7213,4355,7225,4341,7242,4334,7259,4334,7276,4333,7314,4283,7325,4246,7332,4222,7339,4202,7346,4186,7350,4169,7333,4107,7314,4074,7306,4057,7300,4038,7302,4014,7307,3993,7334,3938,7357,3906,7369,3891,7402,3822,7404,3801,7404,3778,7401,3759,7396,3741,7389,3724,7378,3705,7367,3685,7360,3667,7357,3649,7360,3625,7404,3579,7460,3538,7477,3525,7525,3470,7533,3432,7531,3410,7514,3351,7472,3284,7460,3268,7449,3252,7414,3181,7407,3049,7404,3028,7396,3011,7387,2993,7381,2970,7375,2949,7371,2930,7367,2913,7363,2895,7359,2877,7344,2814,7339,2774,7336,2756,7313,2691,7246,2655,7229,2652,7214,2648,7202,2640,7189,2621,7181,2602,7176,2586,7170,2571,7107,2522,7090,2514,7074,2505,7024,2465,6994,2432,6980,2417,6924,2371,6874,2353,6850,2343,6806,2297,6793,2253,6787,2239,6727,2249,6677,2287,6651,2319,6638,2334,6624,2349,6609,2361,6592,2370,6572,2375,6547,2374,6524,2372,6505,2367,6488,2360,6473,2349,6485,2329,6496,2311,6506,2294,6515,2278,6524,2262,6571,2193,6585,2175,6599,2158,6635,2093,6641,2054,6634,2032,6619,2018,6597,2011,6571,2013,6555,2020,6537,2030,6531,2035,6524,2035,6464,2017,6408,1982,6363,1938,6339,1886,6343,1859,6383,1808,6437,1769,6454,1758,6470,1747,6485,1735,6497,1721,6507,1706,6513,1688,6511,1660,6505,1640,6495,1625,6481,1614,6458,1603,6442,1592,6435,1575,6437,1551,6442,1533,6448,1517,6451,1498,6452,1429,6452,1421,6450,1416,6453,1409,6469,1394,6483,1379,6496,1365,6509,1352,6575,1302,6607,1290,6623,1284,6689,1259,6735,1246,6757,1240,6813,1218,6844,1157,6844,1135,6844,1114,6846,1111,6846,1104,6830,1046,6806,1016e" filled="f" stroked="t" strokeweight=".999pt" strokecolor="#ED1D24">
                <v:path arrowok="t"/>
              </v:shape>
            </v:group>
            <v:group style="position:absolute;left:7112;top:5779;width:64;height:67" coordorigin="7112,5779" coordsize="64,67">
              <v:shape style="position:absolute;left:7112;top:5779;width:64;height:67" coordorigin="7112,5779" coordsize="64,67" path="m7137,5779l7119,5791,7112,5812,7114,5821,7126,5839,7147,5846,7164,5840,7174,5824,7176,5797,7162,5783,7137,5779e" filled="t" fillcolor="#000000" stroked="f">
                <v:path arrowok="t"/>
                <v:fill/>
              </v:shape>
            </v:group>
            <v:group style="position:absolute;left:7112;top:5779;width:64;height:67" coordorigin="7112,5779" coordsize="64,67">
              <v:shape style="position:absolute;left:7112;top:5779;width:64;height:67" coordorigin="7112,5779" coordsize="64,67" path="m7112,5812l7119,5791,7137,5779,7162,5783,7176,5797,7174,5824,7164,5840,7147,5846,7126,5839,7114,5821,7112,5812xe" filled="f" stroked="t" strokeweight=".5pt" strokecolor="#000000">
                <v:path arrowok="t"/>
              </v:shape>
            </v:group>
            <v:group style="position:absolute;left:7055;top:4935;width:64;height:67" coordorigin="7055,4935" coordsize="64,67">
              <v:shape style="position:absolute;left:7055;top:4935;width:64;height:67" coordorigin="7055,4935" coordsize="64,67" path="m7080,4935l7062,4947,7055,4968,7056,4977,7069,4995,7090,5001,7106,4996,7117,4980,7119,4953,7105,4939,7080,4935e" filled="t" fillcolor="#000000" stroked="f">
                <v:path arrowok="t"/>
                <v:fill/>
              </v:shape>
            </v:group>
            <v:group style="position:absolute;left:7055;top:4935;width:64;height:67" coordorigin="7055,4935" coordsize="64,67">
              <v:shape style="position:absolute;left:7055;top:4935;width:64;height:67" coordorigin="7055,4935" coordsize="64,67" path="m7055,4968l7062,4947,7080,4935,7105,4939,7119,4953,7117,4980,7106,4996,7090,5001,7069,4995,7056,4977,7055,4968xe" filled="f" stroked="t" strokeweight=".5pt" strokecolor="#000000">
                <v:path arrowok="t"/>
              </v:shape>
            </v:group>
            <v:group style="position:absolute;left:6510;top:3781;width:64;height:67" coordorigin="6510,3781" coordsize="64,67">
              <v:shape style="position:absolute;left:6510;top:3781;width:64;height:67" coordorigin="6510,3781" coordsize="64,67" path="m6535,3781l6517,3793,6510,3813,6512,3823,6524,3841,6546,3847,6562,3842,6573,3826,6575,3799,6560,3785,6535,3781e" filled="t" fillcolor="#000000" stroked="f">
                <v:path arrowok="t"/>
                <v:fill/>
              </v:shape>
            </v:group>
            <v:group style="position:absolute;left:6510;top:3781;width:64;height:67" coordorigin="6510,3781" coordsize="64,67">
              <v:shape style="position:absolute;left:6510;top:3781;width:64;height:67" coordorigin="6510,3781" coordsize="64,67" path="m6510,3813l6517,3793,6535,3781,6560,3785,6575,3799,6573,3826,6562,3842,6546,3847,6524,3841,6512,3823,6510,3813xe" filled="f" stroked="t" strokeweight=".5pt" strokecolor="#000000">
                <v:path arrowok="t"/>
              </v:shape>
            </v:group>
            <v:group style="position:absolute;left:5791;top:3307;width:64;height:67" coordorigin="5791,3307" coordsize="64,67">
              <v:shape style="position:absolute;left:5791;top:3307;width:64;height:67" coordorigin="5791,3307" coordsize="64,67" path="m5816,3307l5798,3319,5791,3339,5793,3349,5805,3366,5827,3373,5843,3368,5854,3352,5856,3325,5841,3311,5816,3307e" filled="t" fillcolor="#000000" stroked="f">
                <v:path arrowok="t"/>
                <v:fill/>
              </v:shape>
            </v:group>
            <v:group style="position:absolute;left:5791;top:3307;width:64;height:67" coordorigin="5791,3307" coordsize="64,67">
              <v:shape style="position:absolute;left:5791;top:3307;width:64;height:67" coordorigin="5791,3307" coordsize="64,67" path="m5791,3339l5798,3319,5816,3307,5841,3311,5856,3325,5854,3352,5843,3368,5827,3373,5805,3366,5793,3349,5791,3339xe" filled="f" stroked="t" strokeweight=".5pt" strokecolor="#000000">
                <v:path arrowok="t"/>
              </v:shape>
            </v:group>
            <v:group style="position:absolute;left:5424;top:3244;width:64;height:67" coordorigin="5424,3244" coordsize="64,67">
              <v:shape style="position:absolute;left:5424;top:3244;width:64;height:67" coordorigin="5424,3244" coordsize="64,67" path="m5449,3244l5431,3256,5424,3277,5425,3287,5438,3304,5459,3311,5476,3305,5486,3289,5488,3262,5474,3248,5449,3244e" filled="t" fillcolor="#000000" stroked="f">
                <v:path arrowok="t"/>
                <v:fill/>
              </v:shape>
            </v:group>
            <v:group style="position:absolute;left:5424;top:3244;width:64;height:67" coordorigin="5424,3244" coordsize="64,67">
              <v:shape style="position:absolute;left:5424;top:3244;width:64;height:67" coordorigin="5424,3244" coordsize="64,67" path="m5424,3277l5431,3256,5449,3244,5474,3248,5488,3262,5486,3289,5476,3305,5459,3311,5438,3304,5425,3287,5424,3277xe" filled="f" stroked="t" strokeweight=".5pt" strokecolor="#000000">
                <v:path arrowok="t"/>
              </v:shape>
            </v:group>
            <v:group style="position:absolute;left:5387;top:6045;width:64;height:67" coordorigin="5387,6045" coordsize="64,67">
              <v:shape style="position:absolute;left:5387;top:6045;width:64;height:67" coordorigin="5387,6045" coordsize="64,67" path="m5412,6045l5395,6057,5387,6077,5389,6087,5401,6104,5423,6111,5439,6106,5450,6090,5452,6063,5437,6049,5412,6045e" filled="t" fillcolor="#000000" stroked="f">
                <v:path arrowok="t"/>
                <v:fill/>
              </v:shape>
            </v:group>
            <v:group style="position:absolute;left:5387;top:6045;width:64;height:67" coordorigin="5387,6045" coordsize="64,67">
              <v:shape style="position:absolute;left:5387;top:6045;width:64;height:67" coordorigin="5387,6045" coordsize="64,67" path="m5387,6077l5395,6057,5412,6045,5437,6049,5452,6063,5450,6090,5439,6106,5423,6111,5401,6104,5389,6087,5387,6077xe" filled="f" stroked="t" strokeweight=".5pt" strokecolor="#000000">
                <v:path arrowok="t"/>
              </v:shape>
            </v:group>
            <v:group style="position:absolute;left:4924;top:4794;width:64;height:67" coordorigin="4924,4794" coordsize="64,67">
              <v:shape style="position:absolute;left:4924;top:4794;width:64;height:67" coordorigin="4924,4794" coordsize="64,67" path="m4949,4794l4931,4806,4924,4827,4925,4837,4938,4854,4959,4861,4975,4855,4986,4839,4988,4812,4974,4799,4949,4794e" filled="t" fillcolor="#000000" stroked="f">
                <v:path arrowok="t"/>
                <v:fill/>
              </v:shape>
            </v:group>
            <v:group style="position:absolute;left:4924;top:4794;width:64;height:67" coordorigin="4924,4794" coordsize="64,67">
              <v:shape style="position:absolute;left:4924;top:4794;width:64;height:67" coordorigin="4924,4794" coordsize="64,67" path="m4924,4827l4931,4806,4949,4794,4974,4799,4988,4812,4986,4839,4975,4855,4959,4861,4938,4854,4925,4837,4924,4827xe" filled="f" stroked="t" strokeweight=".5pt" strokecolor="#000000">
                <v:path arrowok="t"/>
              </v:shape>
            </v:group>
            <v:group style="position:absolute;left:6226;top:2970;width:64;height:67" coordorigin="6226,2970" coordsize="64,67">
              <v:shape style="position:absolute;left:6226;top:2970;width:64;height:67" coordorigin="6226,2970" coordsize="64,67" path="m6251,2970l6233,2982,6226,3003,6228,3013,6240,3030,6262,3037,6278,3031,6289,3015,6291,2989,6276,2975,6251,2970e" filled="t" fillcolor="#000000" stroked="f">
                <v:path arrowok="t"/>
                <v:fill/>
              </v:shape>
            </v:group>
            <v:group style="position:absolute;left:6226;top:2970;width:64;height:67" coordorigin="6226,2970" coordsize="64,67">
              <v:shape style="position:absolute;left:6226;top:2970;width:64;height:67" coordorigin="6226,2970" coordsize="64,67" path="m6226,3003l6233,2982,6251,2970,6276,2975,6291,2989,6289,3015,6278,3031,6262,3037,6240,3030,6228,3013,6226,3003xe" filled="f" stroked="t" strokeweight=".5pt" strokecolor="#000000">
                <v:path arrowok="t"/>
              </v:shape>
            </v:group>
            <v:group style="position:absolute;left:5622;top:2632;width:64;height:67" coordorigin="5622,2632" coordsize="64,67">
              <v:shape style="position:absolute;left:5622;top:2632;width:64;height:67" coordorigin="5622,2632" coordsize="64,67" path="m5647,2632l5629,2644,5622,2665,5623,2674,5636,2692,5657,2698,5674,2693,5684,2677,5686,2650,5672,2636,5647,2632e" filled="t" fillcolor="#000000" stroked="f">
                <v:path arrowok="t"/>
                <v:fill/>
              </v:shape>
            </v:group>
            <v:group style="position:absolute;left:5622;top:2632;width:64;height:67" coordorigin="5622,2632" coordsize="64,67">
              <v:shape style="position:absolute;left:5622;top:2632;width:64;height:67" coordorigin="5622,2632" coordsize="64,67" path="m5622,2665l5629,2644,5647,2632,5672,2636,5686,2650,5684,2677,5674,2693,5657,2698,5636,2692,5623,2674,5622,2665xe" filled="f" stroked="t" strokeweight=".5pt" strokecolor="#000000">
                <v:path arrowok="t"/>
              </v:shape>
            </v:group>
            <v:group style="position:absolute;left:7169;top:2778;width:64;height:67" coordorigin="7169,2778" coordsize="64,67">
              <v:shape style="position:absolute;left:7169;top:2778;width:64;height:67" coordorigin="7169,2778" coordsize="64,67" path="m7194,2778l7176,2790,7169,2810,7171,2820,7183,2838,7205,2844,7221,2839,7232,2823,7234,2796,7219,2782,7194,2778e" filled="t" fillcolor="#000000" stroked="f">
                <v:path arrowok="t"/>
                <v:fill/>
              </v:shape>
            </v:group>
            <v:group style="position:absolute;left:7169;top:2778;width:64;height:67" coordorigin="7169,2778" coordsize="64,67">
              <v:shape style="position:absolute;left:7169;top:2778;width:64;height:67" coordorigin="7169,2778" coordsize="64,67" path="m7169,2810l7176,2790,7194,2778,7219,2782,7234,2796,7232,2823,7221,2839,7205,2844,7183,2838,7171,2820,7169,2810xe" filled="f" stroked="t" strokeweight=".5pt" strokecolor="#000000">
                <v:path arrowok="t"/>
              </v:shape>
            </v:group>
            <v:group style="position:absolute;left:5809;top:1220;width:64;height:67" coordorigin="5809,1220" coordsize="64,67">
              <v:shape style="position:absolute;left:5809;top:1220;width:64;height:67" coordorigin="5809,1220" coordsize="64,67" path="m5834,1220l5817,1232,5809,1253,5811,1262,5823,1280,5845,1287,5861,1281,5872,1265,5874,1238,5859,1224,5834,1220e" filled="t" fillcolor="#000000" stroked="f">
                <v:path arrowok="t"/>
                <v:fill/>
              </v:shape>
            </v:group>
            <v:group style="position:absolute;left:5809;top:1220;width:64;height:67" coordorigin="5809,1220" coordsize="64,67">
              <v:shape style="position:absolute;left:5809;top:1220;width:64;height:67" coordorigin="5809,1220" coordsize="64,67" path="m5809,1253l5817,1232,5834,1220,5859,1224,5874,1238,5872,1265,5861,1281,5845,1287,5823,1280,5811,1262,5809,1253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EVIDENZI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DIFFERENT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ANNESS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REGN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FRANCI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’400.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468" w:top="400" w:bottom="660" w:left="920" w:right="780"/>
          <w:pgSz w:w="11060" w:h="14760"/>
        </w:sectPr>
      </w:pPr>
      <w:rPr/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</w:rPr>
        <w:t>Calais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21" w:after="0" w:line="240" w:lineRule="auto"/>
        <w:ind w:left="331"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FIANDRA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79" w:lineRule="exact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100"/>
        </w:rPr>
        <w:t>R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100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OIS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2" w:equalWidth="0">
            <w:col w:w="4854" w:space="52"/>
            <w:col w:w="4454"/>
          </w:cols>
        </w:sectPr>
      </w:pPr>
      <w:rPr/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9" w:lineRule="exact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91"/>
        </w:rPr>
        <w:t>PIC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8"/>
        </w:rPr>
        <w:t>ARDIA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HAI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100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100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U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2" w:equalWidth="0">
            <w:col w:w="5407" w:space="354"/>
            <w:col w:w="3599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</w:sectPr>
      </w:pPr>
      <w:rPr/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0"/>
        </w:rPr>
        <w:t>NORMANDIA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Parigi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6" w:after="0" w:line="240" w:lineRule="auto"/>
        <w:ind w:right="-20"/>
        <w:jc w:val="left"/>
        <w:tabs>
          <w:tab w:pos="1280" w:val="left"/>
        </w:tabs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100"/>
        </w:rPr>
        <w:t>V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ALOIS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ab/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1"/>
        </w:rPr>
        <w:t>LORE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100"/>
          <w:position w:val="1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1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3" w:equalWidth="0">
            <w:col w:w="4337" w:space="466"/>
            <w:col w:w="364" w:space="8"/>
            <w:col w:w="4185"/>
          </w:cols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9" w:lineRule="exact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89"/>
        </w:rPr>
        <w:t>BRE</w:t>
      </w:r>
      <w:r>
        <w:rPr>
          <w:rFonts w:ascii="Palatino Linotype" w:hAnsi="Palatino Linotype" w:cs="Palatino Linotype" w:eastAsia="Palatino Linotype"/>
          <w:sz w:val="14"/>
          <w:szCs w:val="14"/>
          <w:spacing w:val="-10"/>
          <w:w w:val="86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86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3"/>
        </w:rPr>
        <w:t>G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93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24" w:after="0" w:line="240" w:lineRule="auto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92"/>
          <w:b/>
          <w:bCs/>
        </w:rPr>
        <w:t>Nemours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42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Bar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3" w:equalWidth="0">
            <w:col w:w="3086" w:space="2129"/>
            <w:col w:w="562" w:space="215"/>
            <w:col w:w="3368"/>
          </w:cols>
        </w:sectPr>
      </w:pPr>
      <w:rPr/>
    </w:p>
    <w:p>
      <w:pPr>
        <w:spacing w:before="57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ANJOU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endôm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70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91"/>
          <w:b/>
          <w:bCs/>
        </w:rPr>
        <w:t>Orléans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9" w:after="0" w:line="177" w:lineRule="auto"/>
        <w:ind w:left="197" w:right="25" w:firstLine="2"/>
        <w:jc w:val="center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DU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-7"/>
          <w:w w:val="91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91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O</w:t>
      </w:r>
      <w:r>
        <w:rPr>
          <w:rFonts w:ascii="Palatino Linotype" w:hAnsi="Palatino Linotype" w:cs="Palatino Linotype" w:eastAsia="Palatino Linotype"/>
          <w:sz w:val="14"/>
          <w:szCs w:val="14"/>
          <w:spacing w:val="-1"/>
          <w:w w:val="91"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DI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100"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2"/>
        </w:rPr>
        <w:t>LORE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92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78" w:after="0" w:line="184" w:lineRule="exact"/>
        <w:ind w:left="209" w:right="155"/>
        <w:jc w:val="center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91"/>
        </w:rPr>
        <w:t>DU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-8"/>
          <w:w w:val="86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86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8"/>
        </w:rPr>
        <w:t>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145" w:lineRule="exact"/>
        <w:ind w:left="4" w:right="-50"/>
        <w:jc w:val="center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  <w:position w:val="1"/>
        </w:rPr>
        <w:t>DI</w:t>
      </w:r>
      <w:r>
        <w:rPr>
          <w:rFonts w:ascii="Palatino Linotype" w:hAnsi="Palatino Linotype" w:cs="Palatino Linotype" w:eastAsia="Palatino Linotype"/>
          <w:sz w:val="14"/>
          <w:szCs w:val="14"/>
          <w:spacing w:val="1"/>
          <w:w w:val="91"/>
          <w:position w:val="1"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4"/>
          <w:position w:val="1"/>
        </w:rPr>
        <w:t>BORGOG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94"/>
          <w:position w:val="1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  <w:position w:val="1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spacing w:before="15" w:after="0" w:line="158" w:lineRule="exact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Nevers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7" w:lineRule="auto"/>
        <w:ind w:right="2036" w:firstLine="1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89"/>
        </w:rPr>
        <w:t>FRAN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89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0"/>
        </w:rPr>
        <w:t>CONTEA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4" w:equalWidth="0">
            <w:col w:w="4134" w:space="264"/>
            <w:col w:w="747" w:space="291"/>
            <w:col w:w="992" w:space="294"/>
            <w:col w:w="263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3" w:lineRule="auto"/>
        <w:ind w:left="2177" w:right="-48" w:firstLine="96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OCEANO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92"/>
          <w:i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5"/>
          <w:i/>
        </w:rPr>
        <w:t>TLANTICO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184" w:lineRule="exact"/>
        <w:ind w:left="1127" w:right="786"/>
        <w:jc w:val="center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91"/>
        </w:rPr>
        <w:t>DU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-8"/>
          <w:w w:val="86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86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8"/>
        </w:rPr>
        <w:t>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145" w:lineRule="exact"/>
        <w:ind w:left="994" w:right="654"/>
        <w:jc w:val="center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2"/>
          <w:position w:val="1"/>
        </w:rPr>
        <w:t>DI</w:t>
      </w:r>
      <w:r>
        <w:rPr>
          <w:rFonts w:ascii="Palatino Linotype" w:hAnsi="Palatino Linotype" w:cs="Palatino Linotype" w:eastAsia="Palatino Linotype"/>
          <w:sz w:val="14"/>
          <w:szCs w:val="14"/>
          <w:spacing w:val="-1"/>
          <w:w w:val="92"/>
          <w:position w:val="1"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2"/>
          <w:position w:val="1"/>
        </w:rPr>
        <w:t>BORBONE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spacing w:before="46" w:after="0" w:line="240" w:lineRule="auto"/>
        <w:ind w:left="464"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MARCHE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18" w:lineRule="exact"/>
        <w:ind w:right="-70"/>
        <w:jc w:val="left"/>
        <w:tabs>
          <w:tab w:pos="22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Angoulêm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>e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4"/>
        </w:rPr>
        <w:tab/>
      </w:r>
      <w:r>
        <w:rPr>
          <w:rFonts w:ascii="Arial" w:hAnsi="Arial" w:cs="Arial" w:eastAsia="Arial"/>
          <w:sz w:val="14"/>
          <w:szCs w:val="14"/>
          <w:spacing w:val="-2"/>
          <w:w w:val="100"/>
          <w:b/>
          <w:bCs/>
          <w:position w:val="-2"/>
        </w:rPr>
        <w:t>L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yon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S</w:t>
      </w:r>
      <w:r>
        <w:rPr>
          <w:rFonts w:ascii="Palatino Linotype" w:hAnsi="Palatino Linotype" w:cs="Palatino Linotype" w:eastAsia="Palatino Linotype"/>
          <w:sz w:val="14"/>
          <w:szCs w:val="14"/>
          <w:spacing w:val="-7"/>
          <w:w w:val="100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VOIA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3" w:equalWidth="0">
            <w:col w:w="2941" w:space="1055"/>
            <w:col w:w="2541" w:space="220"/>
            <w:col w:w="2603"/>
          </w:cols>
        </w:sectPr>
      </w:pPr>
      <w:rPr/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8"/>
        </w:rPr>
        <w:t>ALBRET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61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w w:val="89"/>
        </w:rPr>
        <w:t>ARM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91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G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88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88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1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-13"/>
          <w:w w:val="89"/>
          <w:b/>
          <w:bCs/>
          <w:position w:val="-4"/>
        </w:rPr>
        <w:t>T</w:t>
      </w:r>
      <w:r>
        <w:rPr>
          <w:rFonts w:ascii="Arial" w:hAnsi="Arial" w:cs="Arial" w:eastAsia="Arial"/>
          <w:sz w:val="14"/>
          <w:szCs w:val="14"/>
          <w:spacing w:val="0"/>
          <w:w w:val="88"/>
          <w:b/>
          <w:bCs/>
          <w:position w:val="-4"/>
        </w:rPr>
        <w:t>oulouse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left="274"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DELFI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100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-8"/>
          <w:w w:val="100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100"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Avignone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87" w:after="0" w:line="240" w:lineRule="auto"/>
        <w:ind w:left="517"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PR</w:t>
      </w:r>
      <w:r>
        <w:rPr>
          <w:rFonts w:ascii="Palatino Linotype" w:hAnsi="Palatino Linotype" w:cs="Palatino Linotype" w:eastAsia="Palatino Linotype"/>
          <w:sz w:val="14"/>
          <w:szCs w:val="14"/>
          <w:spacing w:val="-4"/>
          <w:w w:val="100"/>
        </w:rPr>
        <w:t>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VENZA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4" w:equalWidth="0">
            <w:col w:w="3603" w:space="119"/>
            <w:col w:w="777" w:space="101"/>
            <w:col w:w="540" w:space="621"/>
            <w:col w:w="3599"/>
          </w:cols>
        </w:sectPr>
      </w:pPr>
      <w:rPr/>
    </w:p>
    <w:p>
      <w:pPr>
        <w:spacing w:before="80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91"/>
        </w:rPr>
        <w:t>C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0"/>
        </w:rPr>
        <w:t>ASTIGLIA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150" w:lineRule="exact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1"/>
        </w:rPr>
        <w:t>BÉARN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spacing w:before="0" w:after="0" w:line="188" w:lineRule="exact"/>
        <w:ind w:left="173" w:right="-61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3"/>
        </w:rPr>
        <w:t>COMMINGES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79" w:lineRule="exact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  <w:t>FOIX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3" w:equalWidth="0">
            <w:col w:w="3055" w:space="320"/>
            <w:col w:w="1015" w:space="48"/>
            <w:col w:w="4922"/>
          </w:cols>
        </w:sectPr>
      </w:pPr>
      <w:rPr/>
    </w:p>
    <w:p>
      <w:pPr>
        <w:spacing w:before="0" w:after="0" w:line="177" w:lineRule="exact"/>
        <w:ind w:right="-20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88"/>
          <w:position w:val="1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-7"/>
          <w:w w:val="88"/>
          <w:position w:val="1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-5"/>
          <w:w w:val="85"/>
          <w:position w:val="1"/>
        </w:rPr>
        <w:t>V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7"/>
          <w:position w:val="1"/>
        </w:rPr>
        <w:t>ARRA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spacing w:before="55" w:after="0" w:line="179" w:lineRule="exact"/>
        <w:ind w:right="-61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w w:val="87"/>
        </w:rPr>
        <w:t>AR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87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5"/>
        </w:rPr>
        <w:t>GO</w:t>
      </w:r>
      <w:r>
        <w:rPr>
          <w:rFonts w:ascii="Palatino Linotype" w:hAnsi="Palatino Linotype" w:cs="Palatino Linotype" w:eastAsia="Palatino Linotype"/>
          <w:sz w:val="14"/>
          <w:szCs w:val="14"/>
          <w:spacing w:val="-2"/>
          <w:w w:val="95"/>
        </w:rPr>
        <w:t>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85"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159" w:lineRule="exact"/>
        <w:ind w:right="-20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1"/>
        </w:rPr>
        <w:t>ROUSSILLON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  <w:cols w:num="3" w:equalWidth="0">
            <w:col w:w="3577" w:space="389"/>
            <w:col w:w="677" w:space="542"/>
            <w:col w:w="4175"/>
          </w:cols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301" w:lineRule="auto"/>
        <w:ind w:left="2291" w:right="563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8"/>
        </w:rPr>
        <w:t>acquisizioni</w:t>
      </w:r>
      <w:r>
        <w:rPr>
          <w:rFonts w:ascii="Arial" w:hAnsi="Arial" w:cs="Arial" w:eastAsia="Arial"/>
          <w:sz w:val="15"/>
          <w:szCs w:val="15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Luigi</w:t>
      </w:r>
      <w:r>
        <w:rPr>
          <w:rFonts w:ascii="Arial" w:hAnsi="Arial" w:cs="Arial" w:eastAsia="Arial"/>
          <w:sz w:val="15"/>
          <w:szCs w:val="15"/>
          <w:spacing w:val="26"/>
          <w:w w:val="8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XI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spacing w:val="-3"/>
          <w:w w:val="89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estituzioni</w:t>
      </w:r>
      <w:r>
        <w:rPr>
          <w:rFonts w:ascii="Arial" w:hAnsi="Arial" w:cs="Arial" w:eastAsia="Arial"/>
          <w:sz w:val="15"/>
          <w:szCs w:val="15"/>
          <w:spacing w:val="8"/>
          <w:w w:val="8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Carlo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VIII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acquisizioni</w:t>
      </w:r>
      <w:r>
        <w:rPr>
          <w:rFonts w:ascii="Arial" w:hAnsi="Arial" w:cs="Arial" w:eastAsia="Arial"/>
          <w:sz w:val="15"/>
          <w:szCs w:val="15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Carlo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3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VIII</w:t>
      </w:r>
      <w:r>
        <w:rPr>
          <w:rFonts w:ascii="Arial" w:hAnsi="Arial" w:cs="Arial" w:eastAsia="Arial"/>
          <w:sz w:val="15"/>
          <w:szCs w:val="15"/>
          <w:spacing w:val="0"/>
          <w:w w:val="7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7"/>
        </w:rPr>
        <w:t>feudi</w:t>
      </w:r>
      <w:r>
        <w:rPr>
          <w:rFonts w:ascii="Arial" w:hAnsi="Arial" w:cs="Arial" w:eastAsia="Arial"/>
          <w:sz w:val="15"/>
          <w:szCs w:val="15"/>
          <w:spacing w:val="8"/>
          <w:w w:val="8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7"/>
        </w:rPr>
        <w:t>più</w:t>
      </w:r>
      <w:r>
        <w:rPr>
          <w:rFonts w:ascii="Arial" w:hAnsi="Arial" w:cs="Arial" w:eastAsia="Arial"/>
          <w:sz w:val="15"/>
          <w:szCs w:val="15"/>
          <w:spacing w:val="4"/>
          <w:w w:val="8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impo</w:t>
      </w:r>
      <w:r>
        <w:rPr>
          <w:rFonts w:ascii="Arial" w:hAnsi="Arial" w:cs="Arial" w:eastAsia="Arial"/>
          <w:sz w:val="15"/>
          <w:szCs w:val="15"/>
          <w:spacing w:val="3"/>
          <w:w w:val="100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tanti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78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97.444084pt;margin-top:699.01178pt;width:4.764086pt;height:37.996232pt;mso-position-horizontal-relative:page;mso-position-vertical-relative:page;z-index:-7643" coordorigin="1949,13980" coordsize="95,760">
            <v:group style="position:absolute;left:1998;top:14029;width:2;height:712" coordorigin="1998,14029" coordsize="2,712">
              <v:shape style="position:absolute;left:1998;top:14029;width:2;height:712" coordorigin="1998,14029" coordsize="0,712" path="m1998,14740l1998,14029e" filled="f" stroked="t" strokeweight="1pt" strokecolor="#7E6F6C">
                <v:path arrowok="t"/>
              </v:shape>
            </v:group>
            <v:group style="position:absolute;left:1959;top:13990;width:75;height:78" coordorigin="1959,13990" coordsize="75,78">
              <v:shape style="position:absolute;left:1959;top:13990;width:75;height:78" coordorigin="1959,13990" coordsize="75,78" path="m2010,13990l1984,13994,1967,14005,1959,14023,1964,14047,1978,14062,1997,14068,1998,14069,2020,14062,2034,14047,2033,14018,2024,14000,2010,13990e" filled="t" fillcolor="#7E6F6C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82.562286pt;margin-top:89.748894pt;width:.1pt;height:.7pt;mso-position-horizontal-relative:page;mso-position-vertical-relative:page;z-index:-7641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640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8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8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4"/>
                <w:w w:val="79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’Italia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delle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signorie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130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642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476pt;width:68.873955pt;height:20.542pt;mso-position-horizontal-relative:page;mso-position-vertical-relative:paragraph;z-index:-7639" coordorigin="731,-715" coordsize="1377,411">
            <v:shape style="position:absolute;left:1704;top:-708;width:404;height:396" type="#_x0000_t75">
              <v:imagedata r:id="rId34" o:title=""/>
            </v:shape>
            <v:shape style="position:absolute;left:1943;top:-675;width:141;height:326" type="#_x0000_t75">
              <v:imagedata r:id="rId35" o:title=""/>
            </v:shape>
            <v:group style="position:absolute;left:779;top:-678;width:264;height:264" coordorigin="779,-678" coordsize="264,264">
              <v:shape style="position:absolute;left:779;top:-678;width:264;height:264" coordorigin="779,-678" coordsize="264,264" path="m924,-676l855,-663,820,-640,820,-640,803,-620,793,-600,785,-578,780,-554,779,-531,779,-531,779,-525,781,-516,784,-504,788,-493,792,-485,801,-470,802,-469,816,-453,832,-439,851,-428,872,-419,895,-414,917,-412,917,-412,926,-413,938,-415,948,-418,959,-421,969,-426,979,-431,988,-437,996,-444,1004,-451,1012,-459,1018,-468,1024,-477,1029,-486,1034,-496,1037,-507,1040,-518,1042,-529,1043,-539,1041,-560,1036,-583,1028,-604,1016,-623,1002,-640,987,-653,987,-653,930,-676,924,-676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1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638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99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DURANTE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INSEREND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’ELENC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SOT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ANTE.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2" w:lineRule="auto"/>
        <w:ind w:left="117" w:right="45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rientrare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Francia;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Santa;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antifrancese;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(Francia);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Massimiliano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d’Asburgo;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temibile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fanteria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svizzera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invase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Lombardia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cacciò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7.008018" w:type="dxa"/>
      </w:tblPr>
      <w:tblGrid/>
      <w:tr>
        <w:trPr>
          <w:trHeight w:val="337" w:hRule="exact"/>
        </w:trPr>
        <w:tc>
          <w:tcPr>
            <w:tcW w:w="2319" w:type="dxa"/>
            <w:tcBorders>
              <w:top w:val="dotted" w:sz="4.000015" w:space="0" w:color="000000"/>
              <w:bottom w:val="dotted" w:sz="4.000062" w:space="0" w:color="000000"/>
              <w:left w:val="dotted" w:sz="4.000016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Lega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015" w:space="0" w:color="000000"/>
              <w:bottom w:val="dotted" w:sz="4.000062" w:space="0" w:color="000000"/>
              <w:left w:val="single" w:sz=".004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Alleati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015" w:space="0" w:color="000000"/>
              <w:bottom w:val="dotted" w:sz="4.000062" w:space="0" w:color="000000"/>
              <w:left w:val="single" w:sz=".004" w:space="0" w:color="000000"/>
              <w:right w:val="single" w:sz=".0032" w:space="0" w:color="000000"/>
            </w:tcBorders>
          </w:tcPr>
          <w:p>
            <w:pPr>
              <w:spacing w:before="26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-4"/>
                <w:w w:val="100"/>
                <w:b/>
                <w:bCs/>
              </w:rPr>
              <w:t>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vversari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015" w:space="0" w:color="000000"/>
              <w:bottom w:val="dotted" w:sz="4.000062" w:space="0" w:color="000000"/>
              <w:left w:val="single" w:sz=".0032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Esito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degli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5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scontri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2897" w:hRule="exact"/>
        </w:trPr>
        <w:tc>
          <w:tcPr>
            <w:tcW w:w="2319" w:type="dxa"/>
            <w:tcBorders>
              <w:top w:val="dotted" w:sz="4.000062" w:space="0" w:color="000000"/>
              <w:bottom w:val="dotted" w:sz="4.000215" w:space="0" w:color="000000"/>
              <w:left w:val="dotted" w:sz="4.000016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  <w:tc>
          <w:tcPr>
            <w:tcW w:w="2319" w:type="dxa"/>
            <w:tcBorders>
              <w:top w:val="dotted" w:sz="4.000062" w:space="0" w:color="000000"/>
              <w:bottom w:val="dotted" w:sz="4.000215" w:space="0" w:color="000000"/>
              <w:left w:val="single" w:sz=".004" w:space="0" w:color="000000"/>
              <w:right w:val="single" w:sz=".004" w:space="0" w:color="000000"/>
            </w:tcBorders>
          </w:tcPr>
          <w:p>
            <w:pPr>
              <w:spacing w:before="26" w:after="0" w:line="275" w:lineRule="auto"/>
              <w:ind w:left="80" w:right="15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Ducato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Milano,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1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enezia,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papa,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l’imperatore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Massimiliano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d’Asburgo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re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Spagna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Ferdinando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13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Aragona</w:t>
            </w:r>
          </w:p>
          <w:p>
            <w:pPr>
              <w:spacing w:before="0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Isabella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</w:p>
          <w:p>
            <w:pPr>
              <w:spacing w:before="41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Castiglia.</w:t>
            </w:r>
          </w:p>
        </w:tc>
        <w:tc>
          <w:tcPr>
            <w:tcW w:w="2319" w:type="dxa"/>
            <w:tcBorders>
              <w:top w:val="dotted" w:sz="4.000062" w:space="0" w:color="000000"/>
              <w:bottom w:val="dotted" w:sz="4.000215" w:space="0" w:color="000000"/>
              <w:left w:val="single" w:sz=".004" w:space="0" w:color="000000"/>
              <w:right w:val="single" w:sz=".0032" w:space="0" w:color="000000"/>
            </w:tcBorders>
          </w:tcPr>
          <w:p>
            <w:pPr>
              <w:spacing w:before="26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  <w:tc>
          <w:tcPr>
            <w:tcW w:w="2319" w:type="dxa"/>
            <w:tcBorders>
              <w:top w:val="dotted" w:sz="4.000062" w:space="0" w:color="000000"/>
              <w:bottom w:val="dotted" w:sz="4.000215" w:space="0" w:color="000000"/>
              <w:left w:val="single" w:sz=".0032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80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</w:tr>
      <w:tr>
        <w:trPr>
          <w:trHeight w:val="1267" w:hRule="exact"/>
        </w:trPr>
        <w:tc>
          <w:tcPr>
            <w:tcW w:w="2319" w:type="dxa"/>
            <w:tcBorders>
              <w:top w:val="dotted" w:sz="4.000215" w:space="0" w:color="000000"/>
              <w:bottom w:val="dotted" w:sz="4.000027" w:space="0" w:color="000000"/>
              <w:left w:val="dotted" w:sz="4.000016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5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Lega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Cambrai</w:t>
            </w:r>
          </w:p>
        </w:tc>
        <w:tc>
          <w:tcPr>
            <w:tcW w:w="2319" w:type="dxa"/>
            <w:tcBorders>
              <w:top w:val="dotted" w:sz="4.000215" w:space="0" w:color="000000"/>
              <w:bottom w:val="dotted" w:sz="4.000027" w:space="0" w:color="000000"/>
              <w:left w:val="single" w:sz=".004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9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  <w:tc>
          <w:tcPr>
            <w:tcW w:w="2319" w:type="dxa"/>
            <w:tcBorders>
              <w:top w:val="dotted" w:sz="4.000215" w:space="0" w:color="000000"/>
              <w:bottom w:val="dotted" w:sz="4.000027" w:space="0" w:color="000000"/>
              <w:left w:val="single" w:sz=".004" w:space="0" w:color="000000"/>
              <w:right w:val="single" w:sz=".0032" w:space="0" w:color="000000"/>
            </w:tcBorders>
          </w:tcPr>
          <w:p>
            <w:pPr>
              <w:spacing w:before="26" w:after="0" w:line="240" w:lineRule="auto"/>
              <w:ind w:left="79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-1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enezia</w:t>
            </w:r>
          </w:p>
        </w:tc>
        <w:tc>
          <w:tcPr>
            <w:tcW w:w="2319" w:type="dxa"/>
            <w:tcBorders>
              <w:top w:val="dotted" w:sz="4.000215" w:space="0" w:color="000000"/>
              <w:bottom w:val="dotted" w:sz="4.000027" w:space="0" w:color="000000"/>
              <w:left w:val="single" w:sz=".0032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9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</w:tr>
      <w:tr>
        <w:trPr>
          <w:trHeight w:val="1617" w:hRule="exact"/>
        </w:trPr>
        <w:tc>
          <w:tcPr>
            <w:tcW w:w="2319" w:type="dxa"/>
            <w:tcBorders>
              <w:top w:val="dotted" w:sz="4.000027" w:space="0" w:color="000000"/>
              <w:bottom w:val="dotted" w:sz="4.000005" w:space="0" w:color="000000"/>
              <w:left w:val="dotted" w:sz="4.000016" w:space="0" w:color="000000"/>
              <w:right w:val="single" w:sz=".004" w:space="0" w:color="000000"/>
            </w:tcBorders>
          </w:tcPr>
          <w:p>
            <w:pPr>
              <w:spacing w:before="26" w:after="0" w:line="240" w:lineRule="auto"/>
              <w:ind w:left="74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  <w:tc>
          <w:tcPr>
            <w:tcW w:w="2319" w:type="dxa"/>
            <w:tcBorders>
              <w:top w:val="dotted" w:sz="4.000027" w:space="0" w:color="000000"/>
              <w:bottom w:val="dotted" w:sz="4.000005" w:space="0" w:color="000000"/>
              <w:left w:val="single" w:sz=".004" w:space="0" w:color="000000"/>
              <w:right w:val="single" w:sz=".004" w:space="0" w:color="000000"/>
            </w:tcBorders>
          </w:tcPr>
          <w:p>
            <w:pPr>
              <w:spacing w:before="26" w:after="0" w:line="275" w:lineRule="auto"/>
              <w:ind w:left="79" w:right="151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papa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Giulio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II,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1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enezia,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l’Inghilterra,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Spagna,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l’Impero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Svizzera.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2319" w:type="dxa"/>
            <w:tcBorders>
              <w:top w:val="dotted" w:sz="4.000027" w:space="0" w:color="000000"/>
              <w:bottom w:val="dotted" w:sz="4.000005" w:space="0" w:color="000000"/>
              <w:left w:val="single" w:sz=".004" w:space="0" w:color="000000"/>
              <w:right w:val="single" w:sz=".0032" w:space="0" w:color="000000"/>
            </w:tcBorders>
          </w:tcPr>
          <w:p>
            <w:pPr>
              <w:spacing w:before="25" w:after="0" w:line="240" w:lineRule="auto"/>
              <w:ind w:left="79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Luigi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XII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(Francia)</w:t>
            </w:r>
          </w:p>
        </w:tc>
        <w:tc>
          <w:tcPr>
            <w:tcW w:w="2319" w:type="dxa"/>
            <w:tcBorders>
              <w:top w:val="dotted" w:sz="4.000027" w:space="0" w:color="000000"/>
              <w:bottom w:val="dotted" w:sz="4.000005" w:space="0" w:color="000000"/>
              <w:left w:val="single" w:sz=".0032" w:space="0" w:color="000000"/>
              <w:right w:val="single" w:sz=".004" w:space="0" w:color="000000"/>
            </w:tcBorders>
          </w:tcPr>
          <w:p>
            <w:pPr>
              <w:spacing w:before="25" w:after="0" w:line="240" w:lineRule="auto"/>
              <w:ind w:left="79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</w:t>
            </w:r>
          </w:p>
        </w:tc>
      </w:tr>
    </w:tbl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auto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277067pt;width:11.339pt;height:11pt;mso-position-horizontal-relative:page;mso-position-vertical-relative:paragraph;z-index:-7637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SVILUP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BREV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2-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RIGHE: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7" w:lineRule="auto"/>
        <w:ind w:left="400" w:right="495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zioni,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corporazioni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borghesi,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740" w:left="620" w:right="780"/>
          <w:pgSz w:w="11060" w:h="14760"/>
        </w:sectPr>
      </w:pPr>
      <w:rPr/>
    </w:p>
    <w:p>
      <w:pPr>
        <w:spacing w:before="76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rafforzamento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legittimità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esecutivo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principato: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proveniente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«dall’alto»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52" w:lineRule="exact"/>
        <w:ind w:left="14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18538pt;width:11.339pt;height:11pt;mso-position-horizontal-relative:page;mso-position-vertical-relative:paragraph;z-index:-7636" coordorigin="1020,124" coordsize="227,220">
            <v:shape style="position:absolute;left:1020;top:124;width:227;height:220" coordorigin="1020,124" coordsize="227,220" path="m1020,344l1247,344,1247,124,1020,124,1020,34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  <w:position w:val="5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5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ASSAGGI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COMUNE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SIGNORI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3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ASSOCIANDOL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’OPZION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Ù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APPROPRI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  <w:position w:val="1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TTENZIONE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39" w:after="0" w:line="283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PERCH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FRAS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SECOND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COLONN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SBAGLI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25" w:after="0" w:line="270" w:lineRule="auto"/>
        <w:ind w:left="384" w:right="145" w:firstLine="-283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’instabilità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intrinseca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nell’assetto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stesso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comuni...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0" w:lineRule="auto"/>
        <w:ind w:left="384" w:right="620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integrazione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contado...</w:t>
      </w:r>
    </w:p>
    <w:p>
      <w:pPr>
        <w:spacing w:before="1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nascita</w:t>
      </w:r>
    </w:p>
    <w:p>
      <w:pPr>
        <w:spacing w:before="3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organizzazione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9" w:after="0" w:line="240" w:lineRule="auto"/>
        <w:ind w:left="384" w:right="-8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solida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Italia...</w:t>
      </w:r>
    </w:p>
    <w:p>
      <w:pPr>
        <w:spacing w:before="5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gruppi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</w:p>
    <w:p>
      <w:pPr>
        <w:spacing w:before="35" w:after="0" w:line="283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esistenti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comuni...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5" w:after="0" w:line="270" w:lineRule="auto"/>
        <w:ind w:left="283" w:right="286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tentativo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eliminare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conflittualità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interna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comportarono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distruzione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comunali.</w:t>
      </w:r>
    </w:p>
    <w:p>
      <w:pPr>
        <w:spacing w:before="12" w:after="0" w:line="267" w:lineRule="auto"/>
        <w:ind w:left="283" w:right="138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essenzialmente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imprenditoriale.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0" w:lineRule="auto"/>
        <w:ind w:left="283" w:right="147" w:firstLine="-283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venivano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nominati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dirimere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fazioni,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sempre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riuscirono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risolvere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tensioni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interne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comuni.</w:t>
      </w:r>
    </w:p>
    <w:p>
      <w:pPr>
        <w:spacing w:before="7" w:after="0" w:line="320" w:lineRule="atLeast"/>
        <w:ind w:left="283" w:right="583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dipendeva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scarso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coinvolgimento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640"/>
          <w:cols w:num="2" w:equalWidth="0">
            <w:col w:w="3092" w:space="1147"/>
            <w:col w:w="5261"/>
          </w:cols>
        </w:sectPr>
      </w:pPr>
      <w:rPr/>
    </w:p>
    <w:p>
      <w:pPr>
        <w:spacing w:before="50" w:after="0" w:line="270" w:lineRule="auto"/>
        <w:ind w:left="4523" w:right="950" w:firstLine="-4422"/>
        <w:jc w:val="left"/>
        <w:tabs>
          <w:tab w:pos="42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Corpor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azioni...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costituiti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affermatesi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recente.</w:t>
      </w:r>
    </w:p>
    <w:p>
      <w:pPr>
        <w:spacing w:before="13" w:after="0" w:line="267" w:lineRule="auto"/>
        <w:ind w:left="4523" w:right="704" w:firstLine="-4422"/>
        <w:jc w:val="left"/>
        <w:tabs>
          <w:tab w:pos="42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podestà...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dipendeva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enza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gruppi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forte.</w:t>
      </w:r>
    </w:p>
    <w:p>
      <w:pPr>
        <w:jc w:val="left"/>
        <w:spacing w:after="0"/>
        <w:sectPr>
          <w:type w:val="continuous"/>
          <w:pgSz w:w="11060" w:h="14760"/>
          <w:pgMar w:top="460" w:bottom="660" w:left="920" w:right="640"/>
        </w:sectPr>
      </w:pPr>
      <w:rPr/>
    </w:p>
    <w:p>
      <w:pPr>
        <w:spacing w:before="72" w:after="0" w:line="270" w:lineRule="auto"/>
        <w:ind w:left="4539" w:right="365" w:firstLine="-4422"/>
        <w:jc w:val="left"/>
        <w:tabs>
          <w:tab w:pos="42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7"/>
          <w:szCs w:val="27"/>
          <w:spacing w:val="-3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signorie...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rivendicavano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Ciompi.</w:t>
      </w:r>
    </w:p>
    <w:p>
      <w:pPr>
        <w:spacing w:before="13" w:after="0" w:line="270" w:lineRule="auto"/>
        <w:ind w:left="4539" w:right="34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8.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dipendeva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pregiudizi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fosse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sempre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politici.</w:t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1601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95758pt;width:11.339pt;height:11pt;mso-position-horizontal-relative:page;mso-position-vertical-relative:paragraph;z-index:-7635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UOMIN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POLITIC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TTERISTICH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E/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COMPIUTE.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3802" w:right="978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ovico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figlio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Alessandro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chiamato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alentino.</w:t>
      </w:r>
    </w:p>
    <w:p>
      <w:pPr>
        <w:spacing w:before="17" w:after="0" w:line="240" w:lineRule="auto"/>
        <w:ind w:left="351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l’artefi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“politica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dell’equilibrio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”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</w:p>
    <w:p>
      <w:pPr>
        <w:spacing w:before="45" w:after="0" w:line="240" w:lineRule="auto"/>
        <w:ind w:left="117" w:right="-20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agnifico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lta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giunse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5" w:after="0" w:line="240" w:lineRule="auto"/>
        <w:ind w:left="3763" w:right="3575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1347.</w:t>
      </w:r>
    </w:p>
    <w:p>
      <w:pPr>
        <w:spacing w:before="50" w:after="0" w:line="240" w:lineRule="auto"/>
        <w:ind w:left="351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Chiamò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contrastare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</w:p>
    <w:p>
      <w:pPr>
        <w:spacing w:before="35" w:after="0" w:line="240" w:lineRule="auto"/>
        <w:ind w:left="380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espansionistiche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Ferrante.</w:t>
      </w:r>
    </w:p>
    <w:p>
      <w:pPr>
        <w:spacing w:before="50" w:after="0" w:line="270" w:lineRule="auto"/>
        <w:ind w:left="3802" w:right="492" w:firstLine="-3685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Girolamo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Savonarola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        </w:t>
      </w:r>
      <w:r>
        <w:rPr>
          <w:rFonts w:ascii="Trebuchet MS" w:hAnsi="Trebuchet MS" w:cs="Trebuchet MS" w:eastAsia="Trebuchet MS"/>
          <w:sz w:val="25"/>
          <w:szCs w:val="25"/>
          <w:spacing w:val="59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redicò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corruzione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dilagante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istituì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popolare.</w:t>
      </w:r>
    </w:p>
    <w:p>
      <w:pPr>
        <w:spacing w:before="13" w:after="0" w:line="270" w:lineRule="auto"/>
        <w:ind w:left="3802" w:right="43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6.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problemi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eccentrico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dispotico,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morire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sommossa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popolare.</w:t>
      </w:r>
    </w:p>
    <w:p>
      <w:pPr>
        <w:spacing w:before="13" w:after="0" w:line="270" w:lineRule="auto"/>
        <w:ind w:left="3802" w:right="71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Rien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Firenze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figura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rappresentative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Rinascimento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protettore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lettere.</w:t>
      </w:r>
    </w:p>
    <w:p>
      <w:pPr>
        <w:spacing w:before="13" w:after="0" w:line="267" w:lineRule="auto"/>
        <w:ind w:left="3802" w:right="788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8.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costituì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antifrancese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VIII.</w:t>
      </w:r>
    </w:p>
    <w:p>
      <w:pPr>
        <w:spacing w:before="17" w:after="0" w:line="270" w:lineRule="auto"/>
        <w:ind w:left="3802" w:right="1163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Cesare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Borgia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9.</w:t>
      </w:r>
      <w:r>
        <w:rPr>
          <w:rFonts w:ascii="Trebuchet MS" w:hAnsi="Trebuchet MS" w:cs="Trebuchet MS" w:eastAsia="Trebuchet MS"/>
          <w:sz w:val="27"/>
          <w:szCs w:val="27"/>
          <w:spacing w:val="-5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ispiratore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Principe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Niccolò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Machiavelli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distinse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spregiudicatezza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potere.</w:t>
      </w:r>
    </w:p>
    <w:p>
      <w:pPr>
        <w:spacing w:before="13" w:after="0" w:line="270" w:lineRule="auto"/>
        <w:ind w:left="3802" w:right="444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10.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ropose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riforme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suscitarono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patrizie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Medici.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condannato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mandato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rogo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eretico.</w:t>
      </w:r>
    </w:p>
    <w:p>
      <w:pPr>
        <w:jc w:val="left"/>
        <w:spacing w:after="0"/>
        <w:sectPr>
          <w:pgMar w:header="0" w:footer="468" w:top="520" w:bottom="740" w:left="620" w:right="1000"/>
          <w:pgSz w:w="11060" w:h="14760"/>
        </w:sectPr>
      </w:pPr>
      <w:rPr/>
    </w:p>
    <w:p>
      <w:pPr>
        <w:spacing w:before="75" w:after="0" w:line="214" w:lineRule="auto"/>
        <w:ind w:left="100" w:right="108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25007pt;width:11.339pt;height:11pt;mso-position-horizontal-relative:page;mso-position-vertical-relative:paragraph;z-index:-7634" coordorigin="1020,165" coordsize="227,220">
            <v:shape style="position:absolute;left:1020;top:165;width:227;height:220" coordorigin="1020,165" coordsize="227,220" path="m1020,385l1247,385,1247,165,1020,165,1020,385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IMMAGIN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GRAZIE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INFORMAZION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PUO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POSSESSO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330" w:lineRule="atLeast"/>
        <w:ind w:left="100" w:right="87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SULL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POLITIC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LORENZ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MAGNIFICO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SELEZION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DIDASCALI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APPROPRI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28" w:after="0" w:line="241" w:lineRule="auto"/>
        <w:ind w:left="7935" w:right="97"/>
        <w:jc w:val="left"/>
        <w:rPr>
          <w:rFonts w:ascii="Trebuchet MS" w:hAnsi="Trebuchet MS" w:cs="Trebuchet MS" w:eastAsia="Trebuchet MS"/>
          <w:sz w:val="24"/>
          <w:szCs w:val="24"/>
        </w:rPr>
      </w:pPr>
      <w:rPr/>
      <w:r>
        <w:rPr/>
        <w:pict>
          <v:shape style="position:absolute;margin-left:51.023998pt;margin-top:3.820357pt;width:381.763862pt;height:233.149pt;mso-position-horizontal-relative:page;mso-position-vertical-relative:paragraph;z-index:-7633" type="#_x0000_t75">
            <v:imagedata r:id="rId36" o:title=""/>
          </v:shape>
        </w:pic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Giorgio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-1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asari,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Lorenzo</w:t>
      </w:r>
      <w:r>
        <w:rPr>
          <w:rFonts w:ascii="Trebuchet MS" w:hAnsi="Trebuchet MS" w:cs="Trebuchet MS" w:eastAsia="Trebuchet MS"/>
          <w:sz w:val="24"/>
          <w:szCs w:val="24"/>
          <w:spacing w:val="-9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il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Magnifico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incontra</w:t>
      </w:r>
      <w:r>
        <w:rPr>
          <w:rFonts w:ascii="Trebuchet MS" w:hAnsi="Trebuchet MS" w:cs="Trebuchet MS" w:eastAsia="Trebuchet MS"/>
          <w:sz w:val="24"/>
          <w:szCs w:val="24"/>
          <w:spacing w:val="-1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i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suoi</w:t>
      </w:r>
      <w:r>
        <w:rPr>
          <w:rFonts w:ascii="Trebuchet MS" w:hAnsi="Trebuchet MS" w:cs="Trebuchet MS" w:eastAsia="Trebuchet MS"/>
          <w:sz w:val="24"/>
          <w:szCs w:val="24"/>
          <w:spacing w:val="-5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alleati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nella</w:t>
      </w:r>
      <w:r>
        <w:rPr>
          <w:rFonts w:ascii="Trebuchet MS" w:hAnsi="Trebuchet MS" w:cs="Trebuchet MS" w:eastAsia="Trebuchet MS"/>
          <w:sz w:val="24"/>
          <w:szCs w:val="24"/>
          <w:spacing w:val="-6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Dieta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di</w:t>
      </w:r>
      <w:r>
        <w:rPr>
          <w:rFonts w:ascii="Trebuchet MS" w:hAnsi="Trebuchet MS" w:cs="Trebuchet MS" w:eastAsia="Trebuchet MS"/>
          <w:sz w:val="24"/>
          <w:szCs w:val="24"/>
          <w:spacing w:val="-2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</w:rPr>
        <w:t>Cremona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right="588"/>
        <w:jc w:val="right"/>
        <w:rPr>
          <w:rFonts w:ascii="Trebuchet MS" w:hAnsi="Trebuchet MS" w:cs="Trebuchet MS" w:eastAsia="Trebuchet MS"/>
          <w:sz w:val="24"/>
          <w:szCs w:val="24"/>
        </w:rPr>
      </w:pPr>
      <w:rPr/>
      <w:r>
        <w:rPr>
          <w:rFonts w:ascii="Trebuchet MS" w:hAnsi="Trebuchet MS" w:cs="Trebuchet MS" w:eastAsia="Trebuchet MS"/>
          <w:sz w:val="24"/>
          <w:szCs w:val="24"/>
          <w:spacing w:val="0"/>
          <w:w w:val="99"/>
          <w:b/>
          <w:bCs/>
        </w:rPr>
        <w:t>1556-58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0" w:lineRule="atLeast"/>
        <w:ind w:left="7935" w:right="568"/>
        <w:jc w:val="both"/>
        <w:rPr>
          <w:rFonts w:ascii="Trebuchet MS" w:hAnsi="Trebuchet MS" w:cs="Trebuchet MS" w:eastAsia="Trebuchet MS"/>
          <w:sz w:val="24"/>
          <w:szCs w:val="24"/>
        </w:rPr>
      </w:pPr>
      <w:rPr/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4"/>
          <w:szCs w:val="24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alazzo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-15"/>
          <w:w w:val="100"/>
        </w:rPr>
        <w:t>V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ecchio,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</w:rPr>
        <w:t>Firenze]</w:t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affresco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Magnifico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(seduto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centro)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partecipa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3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Cremona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Stati.</w:t>
      </w:r>
    </w:p>
    <w:p>
      <w:pPr>
        <w:spacing w:before="21" w:after="0" w:line="270" w:lineRule="auto"/>
        <w:ind w:left="384" w:right="49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affresco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Cremona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incontrano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Magnifico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(seduto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destra)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comunicano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decisioni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prese.</w:t>
      </w:r>
    </w:p>
    <w:p>
      <w:pPr>
        <w:spacing w:before="0" w:after="0" w:line="298" w:lineRule="exact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agnifico</w:t>
      </w:r>
      <w:r>
        <w:rPr>
          <w:rFonts w:ascii="Trebuchet MS" w:hAnsi="Trebuchet MS" w:cs="Trebuchet MS" w:eastAsia="Trebuchet MS"/>
          <w:sz w:val="25"/>
          <w:szCs w:val="25"/>
          <w:spacing w:val="-2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(seduto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destra)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35" w:after="0" w:line="272" w:lineRule="auto"/>
        <w:ind w:left="384" w:right="69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rilievo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discute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alleati.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sottolineare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ruolo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scenario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fosse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primo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piano.</w:t>
      </w:r>
    </w:p>
    <w:p>
      <w:pPr>
        <w:jc w:val="left"/>
        <w:spacing w:after="0"/>
        <w:sectPr>
          <w:pgMar w:header="0" w:footer="468" w:top="500" w:bottom="660" w:left="920" w:right="66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631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630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b/>
                <w:bCs/>
                <w:position w:val="4"/>
              </w:rPr>
              <w:t>9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9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Il</w:t>
            </w:r>
            <w:r>
              <w:rPr>
                <w:rFonts w:ascii="Arial" w:hAnsi="Arial" w:cs="Arial" w:eastAsia="Arial"/>
                <w:sz w:val="20"/>
                <w:szCs w:val="20"/>
                <w:spacing w:val="1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Rinascimento: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cultura,</w:t>
            </w:r>
            <w:r>
              <w:rPr>
                <w:rFonts w:ascii="Arial" w:hAnsi="Arial" w:cs="Arial" w:eastAsia="Arial"/>
                <w:sz w:val="20"/>
                <w:szCs w:val="20"/>
                <w:spacing w:val="24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arte</w:t>
            </w:r>
            <w:r>
              <w:rPr>
                <w:rFonts w:ascii="Arial" w:hAnsi="Arial" w:cs="Arial" w:eastAsia="Arial"/>
                <w:sz w:val="20"/>
                <w:szCs w:val="20"/>
                <w:spacing w:val="12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scienza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178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632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575pt;width:68.873955pt;height:20.542pt;mso-position-horizontal-relative:page;mso-position-vertical-relative:paragraph;z-index:-7629" coordorigin="731,-715" coordsize="1377,411">
            <v:shape style="position:absolute;left:1704;top:-708;width:404;height:396" type="#_x0000_t75">
              <v:imagedata r:id="rId37" o:title=""/>
            </v:shape>
            <v:shape style="position:absolute;left:1943;top:-675;width:141;height:326" type="#_x0000_t75">
              <v:imagedata r:id="rId38" o:title=""/>
            </v:shape>
            <v:group style="position:absolute;left:779;top:-679;width:265;height:265" coordorigin="779,-679" coordsize="265,265">
              <v:shape style="position:absolute;left:779;top:-679;width:265;height:265" coordorigin="779,-679" coordsize="265,265" path="m910,-679l910,-679,849,-663,832,-652,793,-601,779,-532,779,-532,779,-526,782,-515,784,-505,789,-492,792,-487,802,-470,816,-454,872,-420,917,-413,917,-413,926,-414,938,-416,948,-419,959,-422,969,-427,979,-432,988,-438,996,-445,1004,-452,1012,-460,1018,-469,1024,-478,1029,-487,1034,-497,1037,-508,1040,-519,1042,-530,1043,-546,1042,-562,927,-677,910,-679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2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628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ARENTESI.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117" w:right="22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Università;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corti]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luoghi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produceva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trasformò;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consolidò]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elaborazione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culturale.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protezionismo;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mecenatismo]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celebrare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grandezza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virtù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cambio</w:t>
      </w:r>
    </w:p>
    <w:p>
      <w:pPr>
        <w:spacing w:before="0" w:after="0" w:line="272" w:lineRule="auto"/>
        <w:ind w:left="117" w:right="76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gloria;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denaro].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rincipi,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pontefici,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ragioni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estetico;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prestigio]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ottenere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consenso,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circondarono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272" w:lineRule="auto"/>
        <w:ind w:left="117" w:right="3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letterati,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artisti,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musicisti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intellettuali.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Contestualmente,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luogo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cortigiani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consumano;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ignorano]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assiste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nascita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biblioteche;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accademie]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ovvero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cenacoli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incontravano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conversare,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discutere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scambiarsi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conoscenze.</w:t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auto"/>
        <w:ind w:left="117" w:right="20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501pt;width:11.339pt;height:11pt;mso-position-horizontal-relative:page;mso-position-vertical-relative:paragraph;z-index:-7627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ILLUSTR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BREV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(MASSIM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CIASCUNO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)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PRINCI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CAMBIAMENT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VVENUT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DURANTE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RINASCIMEN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CONSEGUENZE: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’invenzione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ampa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pensiero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scientifico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rinascimentale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700" w:left="620" w:right="780"/>
          <w:pgSz w:w="11060" w:h="14760"/>
        </w:sectPr>
      </w:pPr>
      <w:rPr/>
    </w:p>
    <w:p>
      <w:pPr>
        <w:spacing w:before="7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nascita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moderna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00" w:right="65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94351pt;width:11.339pt;height:11pt;mso-position-horizontal-relative:page;mso-position-vertical-relative:paragraph;z-index:-7626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RINASCIMEN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TTERIZZANTI.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filologia...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Medioe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vo,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Rinascimento.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analizza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rascrizioni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effettuate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restituire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possibile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vicini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originali.</w:t>
      </w:r>
    </w:p>
    <w:p>
      <w:pPr>
        <w:spacing w:before="10" w:after="0" w:line="330" w:lineRule="exact"/>
        <w:ind w:left="667" w:right="303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obiettivo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ricostruire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discorsi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certo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argomento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analizzando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possibile.</w:t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talento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femminile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Rinascimento...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0" w:lineRule="exact"/>
        <w:ind w:left="667" w:right="2129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dall’apprendistato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artistico.</w:t>
      </w:r>
    </w:p>
    <w:p>
      <w:pPr>
        <w:spacing w:before="0" w:after="0" w:line="333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incentivato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famiglie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strada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emergere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prettamente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maschile.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coltivat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all’interno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monasteri.</w:t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termin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Rinascimento...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coniato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Medioevo,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testimoniare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fine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un’epoca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’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sentiva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rinato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Gesù.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assieme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Medioevo.</w:t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questo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periodo,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pedagogia...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ssità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tornare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repressivi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(castighi,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percosse,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privazioni).</w:t>
      </w:r>
    </w:p>
    <w:p>
      <w:pPr>
        <w:spacing w:before="10" w:after="0" w:line="330" w:lineRule="exact"/>
        <w:ind w:left="667" w:right="295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insegnava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allievi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acquisire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critiche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dialettiche,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attraverso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confronto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maestri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lettura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importanti.</w:t>
      </w:r>
    </w:p>
    <w:p>
      <w:pPr>
        <w:spacing w:before="0" w:after="0" w:line="333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disciplina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fanciulli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affidata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singoli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insegnanti.</w:t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7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campo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artistico,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ante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Rinascimento...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0" w:lineRule="exact"/>
        <w:ind w:left="684" w:right="628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busto-ritratto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q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uestre,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pittura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rinascono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ritratto,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paesaggio,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prospettiva.</w:t>
      </w:r>
    </w:p>
    <w:p>
      <w:pPr>
        <w:spacing w:before="0" w:after="0" w:line="330" w:lineRule="exact"/>
        <w:ind w:left="684" w:right="247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rifugge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modello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antichi,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fferm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invece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nuovi.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raffor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zata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pittura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discapito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ritenute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inferiori.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Rinascimento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coinvolse...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gruppo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ristretto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individui,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finito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«élite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creativa».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ppo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ristrett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individui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riuscirono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effetti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durevoli.</w:t>
      </w:r>
    </w:p>
    <w:p>
      <w:pPr>
        <w:spacing w:before="0" w:after="0" w:line="337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larga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fascia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86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114pt;width:11.339pt;height:11pt;mso-position-horizontal-relative:page;mso-position-vertical-relative:paragraph;z-index:-7625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ESPONENT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RINASCIMEN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DESCRIZION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PENSIER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CORRISPONDENTI.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tabs>
          <w:tab w:pos="43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etrarca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considerato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filologia.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54" w:after="0" w:line="272" w:lineRule="auto"/>
        <w:ind w:left="4638" w:right="655" w:firstLine="-4521"/>
        <w:jc w:val="left"/>
        <w:tabs>
          <w:tab w:pos="43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Lorenzo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Applicò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metodo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analisi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filologica.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72" w:lineRule="auto"/>
        <w:ind w:left="4638" w:right="586" w:firstLine="-4521"/>
        <w:jc w:val="left"/>
        <w:tabs>
          <w:tab w:pos="43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Erasmo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otterdam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proporre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necessità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ritorno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studio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antichi,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considerati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modello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stile,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eleganza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virtù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morale.</w:t>
      </w:r>
    </w:p>
    <w:p>
      <w:pPr>
        <w:spacing w:before="14" w:after="0" w:line="272" w:lineRule="auto"/>
        <w:ind w:left="4638" w:right="37" w:firstLine="-4521"/>
        <w:jc w:val="left"/>
        <w:tabs>
          <w:tab w:pos="43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ommaso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filosofo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Utopia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descrive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felice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esiste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aspirazioni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intellettuali.</w:t>
      </w:r>
    </w:p>
    <w:p>
      <w:pPr>
        <w:spacing w:before="14" w:after="0" w:line="272" w:lineRule="auto"/>
        <w:ind w:left="4638" w:right="1912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considerato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l’iniziatore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dell’Umanesimo.</w:t>
      </w:r>
    </w:p>
    <w:p>
      <w:pPr>
        <w:spacing w:before="14" w:after="0" w:line="272" w:lineRule="auto"/>
        <w:ind w:left="4638" w:right="225" w:firstLine="-284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l’autore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Elogio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folli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i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bigotteria,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corruzione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clero,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elucubrazioni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teo-</w:t>
      </w:r>
    </w:p>
    <w:p>
      <w:pPr>
        <w:spacing w:before="0" w:after="0" w:line="240" w:lineRule="auto"/>
        <w:ind w:left="463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logi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superstiziosi.</w:t>
      </w:r>
    </w:p>
    <w:p>
      <w:pPr>
        <w:spacing w:before="54" w:after="0" w:line="240" w:lineRule="auto"/>
        <w:ind w:left="4355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Dimostrò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documento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</w:p>
    <w:p>
      <w:pPr>
        <w:spacing w:before="39" w:after="0" w:line="240" w:lineRule="auto"/>
        <w:ind w:left="463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falso.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0" w:footer="468" w:top="440" w:bottom="700" w:left="620" w:right="1000"/>
          <w:pgSz w:w="11060" w:h="14760"/>
        </w:sectPr>
      </w:pPr>
      <w:rPr/>
    </w:p>
    <w:p>
      <w:pPr>
        <w:spacing w:before="75" w:after="0" w:line="214" w:lineRule="auto"/>
        <w:ind w:left="100" w:right="9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25007pt;width:11.339pt;height:11pt;mso-position-horizontal-relative:page;mso-position-vertical-relative:paragraph;z-index:-7624" coordorigin="1020,165" coordsize="227,220">
            <v:shape style="position:absolute;left:1020;top:165;width:227;height:220" coordorigin="1020,165" coordsize="227,220" path="m1020,385l1247,385,1247,165,1020,165,1020,385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’IMMAGIN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RAPPRESEN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AMPERI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ASCALI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Ù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APPROPRI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ACENDO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Ò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OSSE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INFORMAZION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POSSESSO.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5.507471pt;height:295.2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384" w:right="280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stamper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ovvero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un’impresa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editoriale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esterna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accademica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condensava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l’esperienza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competenze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professionali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diverse,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tipografi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utilizzavano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caratteri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correttori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rileggevano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5).</w:t>
      </w:r>
    </w:p>
    <w:p>
      <w:pPr>
        <w:spacing w:before="0" w:after="0" w:line="272" w:lineRule="auto"/>
        <w:ind w:left="384" w:right="42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stamper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ovvero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realtà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accademica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stampavano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numerosi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volumi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realizzati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docenti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universitari,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dedurre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particolari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distinguono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professore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universitario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allievo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comporre.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0" w:footer="468" w:top="500" w:bottom="660" w:left="920" w:right="6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622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621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10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10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Il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Mediterraneo</w:t>
            </w:r>
            <w:r>
              <w:rPr>
                <w:rFonts w:ascii="Arial" w:hAnsi="Arial" w:cs="Arial" w:eastAsia="Arial"/>
                <w:sz w:val="20"/>
                <w:szCs w:val="20"/>
                <w:spacing w:val="16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conteso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65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623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476pt;width:68.873955pt;height:20.542pt;mso-position-horizontal-relative:page;mso-position-vertical-relative:paragraph;z-index:-7620" coordorigin="731,-715" coordsize="1377,411">
            <v:shape style="position:absolute;left:1704;top:-708;width:404;height:396" type="#_x0000_t75">
              <v:imagedata r:id="rId40" o:title=""/>
            </v:shape>
            <v:shape style="position:absolute;left:1943;top:-675;width:141;height:326" type="#_x0000_t75">
              <v:imagedata r:id="rId41" o:title=""/>
            </v:shape>
            <v:group style="position:absolute;left:779;top:-678;width:264;height:264" coordorigin="779,-678" coordsize="264,264">
              <v:shape style="position:absolute;left:779;top:-678;width:264;height:264" coordorigin="779,-678" coordsize="264,264" path="m924,-676l855,-663,820,-640,820,-640,803,-620,793,-600,785,-578,780,-554,779,-531,779,-531,779,-525,781,-516,784,-504,788,-493,792,-485,801,-470,802,-469,816,-453,832,-439,851,-428,872,-419,895,-414,917,-412,917,-412,926,-413,938,-415,948,-418,959,-421,969,-426,979,-431,988,-437,996,-444,1004,-451,1012,-459,1018,-468,1024,-477,1029,-486,1034,-496,1037,-507,1040,-518,1042,-529,1043,-539,1041,-560,1036,-583,1028,-604,1016,-623,1002,-640,987,-653,987,-653,930,-676,924,-676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1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619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’Impero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amerlano...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coincideva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cati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cinquant’anni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solide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amministrative.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comprendeva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l’Anatolia,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l’Iran,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l’Arabia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caucasica.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mercanti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veneziani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Costantinopoli...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vendevano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rano,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zucchero.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compravano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schiavi.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compravano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metalli,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vetro.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caduta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stantinopoli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1453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città...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Istanbul.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continuò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nome.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tornò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romano: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Bisanzio.</w:t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58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5pt;width:11.339pt;height:11pt;mso-position-horizontal-relative:page;mso-position-vertical-relative:paragraph;z-index:-7618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MEDITERRANE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TTROCEN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ARENTESI.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72" w:lineRule="auto"/>
        <w:ind w:left="117" w:right="368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-XV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d’Aragona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crescere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importanza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Mediterraneo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occidentale;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orientale],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versante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arabo-musulmano;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ortodosso]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l’Egitto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</w:p>
    <w:p>
      <w:pPr>
        <w:spacing w:before="39" w:after="0" w:line="272" w:lineRule="auto"/>
        <w:ind w:left="117" w:right="39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ruolo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egemone.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declino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sorgere;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crollo]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mongoli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unisi;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Alessandria]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importanti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Mediterraneo.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Genova;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intanto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manteneva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saldo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primato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Levante,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Genova;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enezia]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inserì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pieno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titolo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traffici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[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Nero;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Mediterraneo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occidentale].</w:t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5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176365pt;width:11.339pt;height:11pt;mso-position-horizontal-relative:page;mso-position-vertical-relative:paragraph;z-index:-7617" coordorigin="737,124" coordsize="227,220">
            <v:shape style="position:absolute;left:737;top:124;width:227;height:220" coordorigin="737,124" coordsize="227,220" path="m737,344l964,344,964,124,737,124,737,34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468" w:top="460" w:bottom="700" w:left="620" w:right="78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471937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091" w:space="0" w:color="000000"/>
              <w:left w:val="nil" w:sz="6" w:space="0" w:color="auto"/>
              <w:right w:val="single" w:sz="1.600121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91" w:space="0" w:color="000000"/>
              <w:bottom w:val="single" w:sz="1.600085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mercanti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genovesi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vendevano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sale,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olio,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frutta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nell’area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sud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Mediterraneo.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85" w:space="0" w:color="000000"/>
              <w:bottom w:val="single" w:sz="1.600233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Maometto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continuò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l’espansione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ottomana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Mediterraneo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orientale.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233" w:space="0" w:color="000000"/>
              <w:bottom w:val="single" w:sz="1.600114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54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6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enezia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fronteggiò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l’avanzata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turca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vittoriosamente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guadagnando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Grecia.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233" w:space="0" w:color="000000"/>
              <w:bottom w:val="single" w:sz="1.600114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233" w:space="0" w:color="000000"/>
              <w:bottom w:val="single" w:sz="1.600114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401" w:hRule="exact"/>
        </w:trPr>
        <w:tc>
          <w:tcPr>
            <w:tcW w:w="8402" w:type="dxa"/>
            <w:tcBorders>
              <w:top w:val="single" w:sz="1.600114" w:space="0" w:color="000000"/>
              <w:bottom w:val="single" w:sz="1.60004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187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guida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Solimano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Magnifico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1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ottomani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conquistarono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Belgrado,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assediarono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4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ienna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portarono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frontiera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Impero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pochi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chilometri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capitale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asburgica.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4" w:space="0" w:color="000000"/>
              <w:bottom w:val="single" w:sz="1.60004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4" w:space="0" w:color="000000"/>
              <w:bottom w:val="single" w:sz="1.60004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4" w:space="0" w:color="000000"/>
              <w:bottom w:val="single" w:sz="1.600034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249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Barbarossa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pirata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algerino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ottenne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titolo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ammiraglio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flotta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9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ottomana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imprese.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4" w:space="0" w:color="000000"/>
              <w:bottom w:val="single" w:sz="1.600034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4" w:space="0" w:color="000000"/>
              <w:bottom w:val="single" w:sz="1.600034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34" w:space="0" w:color="000000"/>
              <w:bottom w:val="single" w:sz="1.600107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battaglia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Lepanto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segnò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clamorosa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sconfitta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Lega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santa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vittoria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turchi.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34" w:space="0" w:color="000000"/>
              <w:bottom w:val="single" w:sz="1.600107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34" w:space="0" w:color="000000"/>
              <w:bottom w:val="single" w:sz="1.600107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7" w:after="0" w:line="214" w:lineRule="auto"/>
        <w:ind w:left="100" w:right="32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11pt;width:11.339pt;height:11pt;mso-position-horizontal-relative:page;mso-position-vertical-relative:paragraph;z-index:-7616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NASCI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OMAN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ANZ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turchi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lgiùchidi...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decadde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decadde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decadde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’avanzata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ottoman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Occidente...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bloccata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nascita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amerlano.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inarrestabile.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bloccata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nascita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engis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Khan.</w:t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pero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amerlano...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all’India,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Mediterra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Nero.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contrastato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lungo,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fondatore.</w:t>
      </w:r>
    </w:p>
    <w:p>
      <w:pPr>
        <w:jc w:val="left"/>
        <w:spacing w:after="0"/>
        <w:sectPr>
          <w:pgMar w:header="0" w:footer="468" w:top="460" w:bottom="660" w:left="920" w:right="620"/>
          <w:pgSz w:w="11060" w:h="14760"/>
        </w:sectPr>
      </w:pPr>
      <w:rPr/>
    </w:p>
    <w:p>
      <w:pPr>
        <w:spacing w:before="7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mort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amerlano...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d’Oriente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distruggere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impero.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succe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ssore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trinse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un’alleanza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ripresero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l’avanzata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verso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d’Orient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Giovanni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logo...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accet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fornire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sottomissione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d’Oriente.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ottomissione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dell’aiuto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durante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concilio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Firenze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dichiarò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scisma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Maomett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rande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profeta,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uccessore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Maometto.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condottiero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mongolo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impero.</w:t>
      </w:r>
    </w:p>
    <w:p>
      <w:pPr>
        <w:spacing w:before="0" w:after="0" w:line="32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assedio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esercito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Costantinopoli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conquistò.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2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21pt;width:11.339pt;height:11pt;mso-position-horizontal-relative:page;mso-position-vertical-relative:paragraph;z-index:-7615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99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TRASCRIVEND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SEGUENTI: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bizantino;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veneziani;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3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</w:t>
      </w:r>
    </w:p>
    <w:p>
      <w:pPr>
        <w:spacing w:before="39" w:after="0" w:line="283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1.808001pt;margin-top:33.881645pt;width:474.967pt;height:265.632pt;mso-position-horizontal-relative:page;mso-position-vertical-relative:paragraph;z-index:-7614" coordorigin="636,678" coordsize="9499,5313">
            <v:shape style="position:absolute;left:4243;top:1772;width:3257;height:3257" type="#_x0000_t75">
              <v:imagedata r:id="rId42" o:title=""/>
            </v:shape>
            <v:group style="position:absolute;left:5880;top:1881;width:1527;height:3020" coordorigin="5880,1881" coordsize="1527,3020">
              <v:shape style="position:absolute;left:5880;top:1881;width:1527;height:3020" coordorigin="5880,1881" coordsize="1527,3020" path="m6096,1881l5880,1881,6004,1886,6125,1901,6243,1925,6357,1958,6468,2000,6574,2050,6676,2108,6772,2173,6863,2245,6948,2324,7027,2409,7099,2500,7164,2596,7222,2698,7272,2804,7313,2914,7347,3029,7371,3147,7385,3268,7390,3392,7385,3515,7371,3637,7347,3754,7313,3869,7272,3979,7222,4086,7164,4187,7099,4283,7027,4374,6948,4459,6863,4538,6772,4610,6676,4676,6574,4733,6468,4783,6357,4825,6243,4858,6125,4882,6004,4897,5880,4902,6104,4902,6247,4875,6363,4841,6474,4799,6582,4748,6684,4690,6782,4624,6874,4551,6960,4472,7039,4386,7112,4294,7178,4196,7237,4094,7287,3986,7329,3875,7363,3759,7387,3640,7402,3517,7407,3392,7402,3267,7387,3145,7363,3025,7329,2910,7287,2798,7237,2691,7178,2588,7112,2491,7039,2399,6960,2313,6874,2233,6782,2160,6684,2094,6582,2036,6474,1985,6363,1943,6247,1910,6128,1885,6096,1881e" filled="t" fillcolor="#C2E9FB" stroked="f">
                <v:path arrowok="t"/>
                <v:fill/>
              </v:shape>
            </v:group>
            <v:group style="position:absolute;left:4353;top:1865;width:1743;height:1527" coordorigin="4353,1865" coordsize="1743,1527">
              <v:shape style="position:absolute;left:4353;top:1865;width:1743;height:1527" coordorigin="4353,1865" coordsize="1743,1527" path="m5880,1865l5755,1870,5633,1885,5514,1910,5398,1943,5286,1985,5179,2036,5076,2094,4979,2160,4887,2233,4801,2313,4721,2399,4648,2491,4582,2588,4524,2691,4474,2798,4431,2910,4398,3025,4373,3145,4359,3267,4353,3392,4370,3392,4375,3268,4390,3147,4414,3029,4447,2914,4489,2804,4539,2698,4596,2596,4661,2500,4734,2409,4812,2324,4898,2245,4988,2173,5085,2108,5186,2050,5293,2000,5403,1958,5517,1925,5635,1901,5756,1886,5880,1881,6096,1881,6005,1870,5880,1865e" filled="t" fillcolor="#C2E9FB" stroked="f">
                <v:path arrowok="t"/>
                <v:fill/>
              </v:shape>
            </v:group>
            <v:group style="position:absolute;left:4337;top:3392;width:1757;height:1543" coordorigin="4337,3392" coordsize="1757,1543">
              <v:shape style="position:absolute;left:4337;top:3392;width:1757;height:1543" coordorigin="4337,3392" coordsize="1757,1543" path="m4337,3392l4342,3519,4357,3642,4382,3763,4416,3880,4458,3993,4509,4101,4568,4205,4635,4303,4709,4396,4789,4483,4876,4564,4969,4638,5067,4704,5171,4763,5280,4814,5393,4857,5510,4891,5630,4915,5754,4930,5880,4936,6007,4930,6094,4920,5880,4920,5755,4915,5633,4900,5513,4875,5398,4842,5286,4800,5179,4749,5076,4691,4979,4625,4887,4552,4801,4472,4721,4386,4648,4295,4582,4197,4524,4094,4473,3987,4431,3875,4398,3760,4373,3641,4358,3518,4353,3393,4337,3392e" filled="t" fillcolor="#C1E8FB" stroked="f">
                <v:path arrowok="t"/>
                <v:fill/>
              </v:shape>
            </v:group>
            <v:group style="position:absolute;left:5880;top:1866;width:1544;height:3054" coordorigin="5880,1866" coordsize="1544,3054">
              <v:shape style="position:absolute;left:5880;top:1866;width:1544;height:3054" coordorigin="5880,1866" coordsize="1544,3054" path="m6108,1866l5880,1866,6005,1871,6128,1886,6247,1911,6363,1944,6474,1986,6582,2037,6684,2095,6782,2161,6874,2234,6960,2314,7039,2400,7112,2491,7178,2589,7237,2692,7287,2799,7329,2911,7363,3026,7387,3145,7402,3268,7407,3393,7402,3518,7387,3641,7363,3760,7329,3875,7287,3987,7237,4094,7178,4197,7112,4295,7039,4386,6960,4472,6874,4552,6782,4625,6684,4691,6582,4749,6474,4800,6363,4842,6247,4875,6128,4900,6005,4915,5880,4920,6094,4920,6251,4891,6368,4857,6481,4814,6589,4763,6693,4704,6792,4638,6885,4564,6971,4483,7052,4396,7126,4303,7192,4205,7251,4101,7302,3993,7345,3880,7379,3763,7404,3642,7419,3519,7424,3392,7419,3266,7404,3142,7379,3021,7345,2904,7302,2792,7251,2683,7192,2579,7126,2481,7052,2388,6971,2301,6885,2220,6792,2147,6693,2080,6589,2021,6481,1970,6368,1927,6251,1894,6131,1869,6108,1866e" filled="t" fillcolor="#C1E8FB" stroked="f">
                <v:path arrowok="t"/>
                <v:fill/>
              </v:shape>
            </v:group>
            <v:group style="position:absolute;left:4337;top:1849;width:1771;height:1544" coordorigin="4337,1849" coordsize="1771,1544">
              <v:shape style="position:absolute;left:4337;top:1849;width:1771;height:1544" coordorigin="4337,1849" coordsize="1771,1544" path="m5880,1849l5754,1854,5630,1869,5510,1894,5393,1927,5280,1970,5171,2021,5067,2080,4969,2147,4876,2220,4789,2301,4709,2388,4635,2481,4568,2579,4509,2683,4458,2792,4416,2904,4382,3021,4357,3142,4342,3266,4337,3392,4353,3393,4358,3268,4373,3145,4398,3026,4431,2911,4473,2799,4524,2692,4582,2589,4648,2491,4721,2400,4801,2314,4887,2234,4979,2161,5076,2095,5179,2037,5286,1986,5398,1944,5513,1911,5633,1886,5755,1871,5880,1866,6108,1866,6007,1854,5880,1849e" filled="t" fillcolor="#C1E8FB" stroked="f">
                <v:path arrowok="t"/>
                <v:fill/>
              </v:shape>
            </v:group>
            <v:group style="position:absolute;left:4320;top:3392;width:1775;height:1560" coordorigin="4320,3392" coordsize="1775,1560">
              <v:shape style="position:absolute;left:4320;top:3392;width:1775;height:1560" coordorigin="4320,3392" coordsize="1775,1560" path="m4320,3392l4325,3520,4341,3645,4366,3767,4400,3885,4443,3999,4494,4109,4554,4214,4621,4313,4696,4407,4777,4495,4865,4577,4959,4651,5059,4718,5164,4778,5273,4830,5387,4873,5506,4907,5627,4932,5752,4947,5880,4952,6008,4947,6095,4936,5880,4936,5754,4931,5630,4916,5509,4892,5393,4858,5280,4815,5171,4764,5067,4705,4969,4639,4876,4565,4789,4484,4708,4397,4635,4304,4568,4206,4509,4102,4458,3994,4415,3881,4382,3764,4357,3643,4342,3520,4337,3393,4320,3392e" filled="t" fillcolor="#C1E8FB" stroked="f">
                <v:path arrowok="t"/>
                <v:fill/>
              </v:shape>
            </v:group>
            <v:group style="position:absolute;left:5880;top:1850;width:1560;height:3087" coordorigin="5880,1850" coordsize="1560,3087">
              <v:shape style="position:absolute;left:5880;top:1850;width:1560;height:3087" coordorigin="5880,1850" coordsize="1560,3087" path="m6109,1850l5880,1850,6007,1855,6130,1870,6251,1894,6368,1928,6481,1971,6589,2022,6693,2081,6792,2147,6884,2221,6971,2302,7052,2389,7126,2482,7192,2580,7251,2684,7302,2792,7345,2905,7379,3022,7403,3143,7419,3266,7424,3393,7419,3520,7403,3643,7379,3764,7345,3881,7302,3994,7251,4102,7192,4206,7126,4304,7052,4397,6971,4484,6884,4565,6792,4639,6693,4705,6589,4764,6481,4815,6368,4858,6251,4892,6130,4916,6007,4931,5880,4936,6095,4936,6255,4907,6373,4873,6487,4830,6597,4778,6702,4718,6801,4651,6895,4577,6983,4495,7065,4407,7139,4313,7206,4214,7266,4109,7318,3999,7361,3885,7395,3767,7420,3645,7435,3520,7440,3392,7435,3264,7420,3139,7395,3017,7361,2899,7318,2785,7266,2675,7206,2571,7139,2471,7065,2377,6983,2289,6895,2208,6801,2133,6702,2066,6597,2006,6487,1955,6373,1912,6255,1877,6133,1853,6109,1850e" filled="t" fillcolor="#C1E8FB" stroked="f">
                <v:path arrowok="t"/>
                <v:fill/>
              </v:shape>
            </v:group>
            <v:group style="position:absolute;left:4320;top:1832;width:1788;height:1561" coordorigin="4320,1832" coordsize="1788,1561">
              <v:shape style="position:absolute;left:4320;top:1832;width:1788;height:1561" coordorigin="4320,1832" coordsize="1788,1561" path="m5880,1832l5752,1837,5627,1853,5506,1877,5387,1912,5273,1955,5164,2006,5059,2066,4959,2133,4865,2208,4777,2289,4696,2377,4621,2471,4554,2571,4494,2675,4443,2785,4400,2899,4366,3017,4341,3139,4325,3264,4320,3392,4337,3393,4342,3266,4357,3143,4382,3022,4415,2905,4458,2792,4509,2684,4568,2580,4635,2482,4708,2389,4789,2302,4876,2221,4969,2147,5067,2081,5171,2022,5280,1971,5393,1928,5509,1894,5630,1870,5754,1855,5880,1850,6109,1850,6008,1837,5880,1832e" filled="t" fillcolor="#C1E8FB" stroked="f">
                <v:path arrowok="t"/>
                <v:fill/>
              </v:shape>
            </v:group>
            <v:group style="position:absolute;left:4304;top:3392;width:1803;height:1577" coordorigin="4304,3392" coordsize="1803,1577">
              <v:shape style="position:absolute;left:4304;top:3392;width:1803;height:1577" coordorigin="4304,3392" coordsize="1803,1577" path="m4320,3392l4304,3392,4309,3521,4324,3648,4350,3771,4384,3890,4428,4006,4480,4116,4540,4222,4608,4323,4683,4418,4766,4507,4854,4589,4949,4664,5050,4732,5156,4793,5267,4845,5382,4888,5502,4923,5625,4948,5751,4964,5880,4969,6010,4964,6107,4952,5880,4952,5752,4947,5627,4931,5505,4906,5387,4872,5273,4829,5163,4777,5059,4718,4959,4651,4865,4576,4777,4495,4696,4407,4621,4313,4554,4213,4494,4108,4443,3999,4400,3885,4366,3766,4341,3645,4325,3520,4320,3392e" filled="t" fillcolor="#C1E8FB" stroked="f">
                <v:path arrowok="t"/>
                <v:fill/>
              </v:shape>
            </v:group>
            <v:group style="position:absolute;left:5880;top:1832;width:1577;height:3120" coordorigin="5880,1832" coordsize="1577,3120">
              <v:shape style="position:absolute;left:5880;top:1832;width:1577;height:3120" coordorigin="5880,1832" coordsize="1577,3120" path="m6099,1832l5880,1832,6008,1837,6133,1852,6255,1877,6373,1911,6487,1954,6597,2006,6702,2065,6801,2133,6895,2207,6983,2289,7065,2377,7139,2471,7206,2570,7266,2675,7318,2785,7361,2899,7395,3017,7420,3139,7435,3264,7440,3392,7435,3520,7420,3645,7395,3766,7361,3885,7318,3999,7266,4108,7206,4213,7139,4313,7065,4407,6983,4495,6895,4576,6801,4651,6702,4718,6597,4777,6487,4829,6373,4872,6255,4906,6133,4931,6008,4947,5880,4952,6107,4952,6259,4923,6378,4888,6494,4845,6605,4793,6711,4732,6811,4664,6906,4589,6995,4507,7077,4418,7153,4323,7221,4222,7281,4116,7333,4006,7376,3890,7411,3771,7436,3648,7452,3521,7457,3392,7452,3263,7436,3137,7411,3013,7376,2894,7333,2779,7281,2668,7221,2562,7153,2461,7077,2366,6995,2277,6906,2195,6811,2120,6711,2052,6605,1992,6494,1939,6378,1896,6259,1861,6136,1836,6099,1832e" filled="t" fillcolor="#C1E8FB" stroked="f">
                <v:path arrowok="t"/>
                <v:fill/>
              </v:shape>
            </v:group>
            <v:group style="position:absolute;left:4304;top:1816;width:1795;height:1577" coordorigin="4304,1816" coordsize="1795,1577">
              <v:shape style="position:absolute;left:4304;top:1816;width:1795;height:1577" coordorigin="4304,1816" coordsize="1795,1577" path="m5880,1816l5751,1821,5625,1836,5502,1861,5382,1896,5267,1939,5156,1992,5050,2052,4949,2120,4854,2195,4766,2277,4683,2366,4608,2461,4540,2562,4480,2668,4428,2779,4384,2894,4350,3013,4324,3137,4309,3263,4304,3392,4320,3392,4325,3264,4341,3139,4366,3017,4400,2899,4443,2785,4494,2675,4554,2570,4621,2471,4696,2377,4777,2289,4865,2207,4959,2133,5059,2065,5163,2006,5273,1954,5387,1911,5505,1877,5627,1852,5752,1837,5880,1832,6099,1832,6010,1821,5880,1816e" filled="t" fillcolor="#C1E8FB" stroked="f">
                <v:path arrowok="t"/>
                <v:fill/>
              </v:shape>
            </v:group>
            <v:group style="position:absolute;left:4287;top:3392;width:1821;height:1594" coordorigin="4287,3392" coordsize="1821,1594">
              <v:shape style="position:absolute;left:4287;top:3392;width:1821;height:1594" coordorigin="4287,3392" coordsize="1821,1594" path="m4304,3392l4287,3392,4292,3523,4308,3650,4333,3775,4368,3896,4412,4012,4465,4124,4526,4231,4595,4333,4671,4429,4754,4519,4844,4602,4940,4678,5041,4747,5148,4807,5260,4860,5377,4904,5498,4939,5622,4964,5750,4980,5880,4985,6011,4980,6108,4968,5880,4968,5751,4963,5625,4948,5501,4922,5382,4888,5267,4844,5156,4792,5050,4732,4949,4664,4854,4589,4766,4506,4683,4418,4608,4323,4540,4222,4480,4116,4428,4005,4384,3890,4349,3770,4324,3647,4309,3521,4304,3392e" filled="t" fillcolor="#C1E8FB" stroked="f">
                <v:path arrowok="t"/>
                <v:fill/>
              </v:shape>
            </v:group>
            <v:group style="position:absolute;left:5880;top:1815;width:1593;height:3153" coordorigin="5880,1815" coordsize="1593,3153">
              <v:shape style="position:absolute;left:5880;top:1815;width:1593;height:3153" coordorigin="5880,1815" coordsize="1593,3153" path="m6100,1815l5880,1815,6009,1820,6136,1836,6259,1861,6378,1895,6494,1939,6605,1991,6711,2051,6811,2119,6906,2195,6995,2277,7077,2366,7153,2461,7221,2561,7281,2667,7333,2778,7376,2893,7411,3013,7436,3136,7452,3262,7457,3392,7452,3521,7436,3647,7411,3770,7376,3890,7333,4005,7281,4116,7221,4222,7153,4323,7077,4418,6995,4506,6906,4589,6811,4664,6711,4732,6605,4792,6494,4844,6378,4888,6259,4922,6136,4948,6009,4963,5880,4968,6108,4968,6263,4939,6384,4904,6500,4860,6612,4807,6719,4747,6821,4678,6917,4602,7007,4519,7090,4429,7166,4333,7235,4231,7296,4124,7348,4012,7392,3896,7427,3775,7453,3650,7468,3523,7474,3392,7468,3262,7453,3134,7427,3009,7392,2889,7348,2772,7296,2660,7235,2553,7166,2451,7090,2355,7007,2266,6917,2183,6821,2106,6719,2038,6612,1977,6500,1924,6384,1880,6263,1845,6139,1820,6100,1815e" filled="t" fillcolor="#C1E8FB" stroked="f">
                <v:path arrowok="t"/>
                <v:fill/>
              </v:shape>
            </v:group>
            <v:group style="position:absolute;left:4287;top:1799;width:1813;height:1593" coordorigin="4287,1799" coordsize="1813,1593">
              <v:shape style="position:absolute;left:4287;top:1799;width:1813;height:1593" coordorigin="4287,1799" coordsize="1813,1593" path="m5880,1799l5750,1804,5622,1820,5498,1845,5377,1880,5260,1924,5148,1977,5041,2038,4940,2106,4844,2183,4754,2266,4671,2355,4595,2451,4526,2553,4465,2660,4412,2772,4368,2889,4333,3009,4308,3134,4292,3262,4287,3392,4304,3392,4309,3262,4324,3136,4349,3013,4384,2893,4428,2778,4480,2667,4540,2561,4608,2461,4683,2366,4766,2277,4854,2195,4949,2119,5050,2051,5156,1991,5267,1939,5382,1895,5501,1861,5625,1836,5751,1820,5880,1815,6100,1815,6011,1804,5880,1799e" filled="t" fillcolor="#C1E8FB" stroked="f">
                <v:path arrowok="t"/>
                <v:fill/>
              </v:shape>
            </v:group>
            <v:group style="position:absolute;left:4270;top:3392;width:1827;height:1610" coordorigin="4270,3392" coordsize="1827,1610">
              <v:shape style="position:absolute;left:4270;top:3392;width:1827;height:1610" coordorigin="4270,3392" coordsize="1827,1610" path="m4270,3392l4276,3524,4292,3653,4317,3779,4353,3901,4397,4019,4450,4132,4512,4240,4581,4343,4658,4440,4742,4530,4833,4614,4930,4691,5033,4761,5141,4822,5254,4875,5372,4920,5494,4955,5619,4981,5748,4997,5880,5002,6012,4997,6098,4986,5882,4986,5751,4981,5623,4965,5499,4940,5378,4905,5262,4861,5150,4808,5042,4747,4941,4679,4845,4603,4755,4519,4672,4430,4596,4334,4527,4232,4466,4125,4414,4013,4370,3896,4335,3776,4309,3651,4294,3524,4288,3393,4270,3392e" filled="t" fillcolor="#C1E8FB" stroked="f">
                <v:path arrowok="t"/>
                <v:fill/>
              </v:shape>
            </v:group>
            <v:group style="position:absolute;left:5882;top:1800;width:1609;height:3186" coordorigin="5882,1800" coordsize="1609,3186">
              <v:shape style="position:absolute;left:5882;top:1800;width:1609;height:3186" coordorigin="5882,1800" coordsize="1609,3186" path="m6111,1800l5882,1800,6012,1805,6140,1821,6264,1846,6385,1881,6501,1925,6613,1978,6721,2039,6822,2107,6918,2183,7008,2267,7091,2356,7167,2452,7236,2554,7297,2661,7349,2773,7393,2890,7428,3010,7454,3135,7469,3262,7475,3393,7469,3524,7454,3651,7428,3776,7393,3896,7349,4013,7297,4125,7236,4232,7167,4334,7091,4430,7008,4519,6918,4603,6822,4679,6721,4747,6613,4808,6501,4861,6385,4905,6264,4940,6140,4965,6012,4981,5882,4986,6098,4986,6267,4955,6389,4920,6507,4875,6620,4822,6728,4761,6831,4691,6928,4614,7018,4530,7102,4440,7179,4343,7249,4240,7310,4132,7364,4019,7408,3901,7443,3779,7469,3653,7485,3524,7490,3392,7485,3260,7469,3131,7443,3005,7408,2883,7364,2766,7310,2653,7249,2544,7179,2442,7102,2345,7018,2254,6928,2170,6831,2093,6728,2024,6620,1962,6507,1909,6389,1864,6267,1829,6141,1803,6111,1800e" filled="t" fillcolor="#C1E8FB" stroked="f">
                <v:path arrowok="t"/>
                <v:fill/>
              </v:shape>
            </v:group>
            <v:group style="position:absolute;left:4270;top:1782;width:1841;height:1611" coordorigin="4270,1782" coordsize="1841,1611">
              <v:shape style="position:absolute;left:4270;top:1782;width:1841;height:1611" coordorigin="4270,1782" coordsize="1841,1611" path="m5880,1782l5748,1788,5619,1803,5494,1829,5372,1864,5254,1909,5141,1962,5033,2024,4930,2093,4833,2170,4742,2254,4658,2345,4581,2442,4512,2544,4450,2653,4397,2766,4353,2883,4317,3005,4292,3131,4276,3260,4270,3392,4288,3393,4294,3262,4309,3135,4335,3010,4370,2890,4414,2773,4466,2661,4527,2554,4596,2452,4672,2356,4755,2267,4845,2183,4941,2107,5042,2039,5150,1978,5262,1925,5378,1881,5499,1846,5623,1821,5751,1805,5882,1800,6111,1800,6012,1788,5880,1782e" filled="t" fillcolor="#C1E8FB" stroked="f">
                <v:path arrowok="t"/>
                <v:fill/>
              </v:shape>
            </v:group>
            <v:group style="position:absolute;left:4254;top:3392;width:1856;height:1627" coordorigin="4254,3392" coordsize="1856,1627">
              <v:shape style="position:absolute;left:4254;top:3392;width:1856;height:1627" coordorigin="4254,3392" coordsize="1856,1627" path="m4270,3392l4254,3392,4259,3525,4275,3656,4301,3783,4337,3906,4382,4025,4436,4139,4498,4249,4568,4352,4646,4450,4730,4542,4822,4627,4920,4705,5024,4775,5133,4837,5247,4891,5366,4936,5490,4971,5617,4997,5747,5013,5880,5019,6014,5013,6109,5001,5880,5001,5748,4996,5619,4980,5493,4955,5372,4919,5254,4875,5141,4822,5032,4760,4930,4691,4833,4614,4742,4530,4658,4439,4581,4342,4512,4239,4450,4131,4397,4018,4352,3900,4317,3778,4291,3653,4276,3524,4270,3392e" filled="t" fillcolor="#C0E8FB" stroked="f">
                <v:path arrowok="t"/>
                <v:fill/>
              </v:shape>
            </v:group>
            <v:group style="position:absolute;left:5880;top:1782;width:1626;height:3220" coordorigin="5880,1782" coordsize="1626,3220">
              <v:shape style="position:absolute;left:5880;top:1782;width:1626;height:3220" coordorigin="5880,1782" coordsize="1626,3220" path="m6102,1782l5880,1782,6012,1787,6141,1803,6267,1829,6389,1864,6507,1908,6620,1962,6728,2023,6831,2093,6928,2170,7018,2254,7102,2344,7179,2441,7249,2544,7310,2652,7363,2765,7408,2883,7443,3005,7469,3131,7485,3260,7490,3392,7485,3524,7469,3653,7443,3778,7408,3900,7363,4018,7310,4131,7249,4239,7179,4342,7102,4439,7018,4530,6928,4614,6831,4691,6728,4760,6620,4822,6507,4875,6389,4919,6267,4955,6141,4980,6012,4996,5880,5001,6109,5001,6271,4971,6394,4936,6513,4891,6628,4837,6737,4775,6841,4705,6939,4627,7030,4542,7115,4450,7193,4352,7263,4249,7325,4139,7379,4025,7424,3906,7459,3783,7485,3656,7501,3525,7507,3392,7501,3259,7485,3128,7459,3001,7424,2878,7379,2759,7325,2645,7263,2536,7193,2432,7115,2334,7030,2242,6939,2157,6841,2080,6737,2010,6628,1947,6513,1894,6394,1849,6271,1813,6144,1787,6102,1782e" filled="t" fillcolor="#C0E8FB" stroked="f">
                <v:path arrowok="t"/>
                <v:fill/>
              </v:shape>
            </v:group>
            <v:group style="position:absolute;left:4254;top:1766;width:1848;height:1626" coordorigin="4254,1766" coordsize="1848,1626">
              <v:shape style="position:absolute;left:4254;top:1766;width:1848;height:1626" coordorigin="4254,1766" coordsize="1848,1626" path="m5880,1766l5747,1771,5617,1787,5490,1813,5366,1849,5247,1894,5133,1947,5024,2010,4920,2080,4822,2157,4730,2242,4646,2334,4568,2432,4498,2536,4436,2645,4382,2759,4337,2878,4301,3001,4275,3128,4259,3259,4254,3392,4270,3392,4276,3260,4291,3131,4317,3005,4352,2883,4397,2765,4450,2652,4512,2544,4581,2441,4658,2344,4742,2254,4833,2170,4930,2093,5032,2023,5141,1962,5254,1908,5372,1864,5493,1829,5619,1803,5748,1787,5880,1782,6102,1782,6014,1771,5880,1766e" filled="t" fillcolor="#C0E8FB" stroked="f">
                <v:path arrowok="t"/>
                <v:fill/>
              </v:shape>
            </v:group>
            <v:group style="position:absolute;left:4237;top:3392;width:1873;height:1644" coordorigin="4237,3392" coordsize="1873,1644">
              <v:shape style="position:absolute;left:4237;top:3392;width:1873;height:1644" coordorigin="4237,3392" coordsize="1873,1644" path="m4254,3392l4237,3392,4243,3527,4259,3659,4285,3787,4321,3911,4366,4031,4421,4147,4484,4257,4554,4362,4633,4461,4719,4554,4811,4639,4910,4718,5015,4789,5125,4852,5241,4906,5361,4951,5486,4987,5614,5014,5746,5030,5880,5035,6015,5030,6110,5018,5880,5018,5747,5013,5617,4997,5490,4971,5366,4935,5247,4890,5133,4836,5024,4774,4920,4704,4822,4626,4730,4542,4645,4450,4568,4352,4498,4248,4435,4139,4382,4025,4337,3906,4301,3782,4275,3655,4259,3525,4254,3392e" filled="t" fillcolor="#C0E8FB" stroked="f">
                <v:path arrowok="t"/>
                <v:fill/>
              </v:shape>
            </v:group>
            <v:group style="position:absolute;left:5880;top:1765;width:1643;height:3253" coordorigin="5880,1765" coordsize="1643,3253">
              <v:shape style="position:absolute;left:5880;top:1765;width:1643;height:3253" coordorigin="5880,1765" coordsize="1643,3253" path="m6102,1765l5880,1765,6014,1771,6144,1787,6271,1813,6394,1848,6513,1893,6627,1947,6737,2009,6841,2079,6938,2157,7030,2242,7115,2333,7193,2431,7263,2535,7325,2644,7379,2759,7424,2878,7459,3001,7485,3128,7501,3258,7507,3392,7501,3525,7485,3655,7459,3782,7424,3906,7379,4025,7325,4139,7263,4248,7193,4352,7115,4450,7030,4542,6938,4626,6841,4704,6737,4774,6627,4836,6513,4890,6394,4935,6271,4971,6144,4997,6014,5013,5880,5018,6110,5018,6275,4987,6399,4951,6520,4906,6635,4852,6746,4789,6850,4718,6949,4639,7042,4554,7128,4461,7206,4362,7277,4257,7340,4147,7394,4031,7440,3911,7476,3787,7502,3659,7518,3527,7523,3392,7518,3257,7502,3126,7476,2997,7440,2873,7394,2753,7340,2637,7277,2527,7206,2422,7128,2323,7042,2231,6949,2145,6850,2066,6746,1995,6635,1933,6520,1878,6399,1833,6275,1797,6147,1771,6102,1765e" filled="t" fillcolor="#C0E8FB" stroked="f">
                <v:path arrowok="t"/>
                <v:fill/>
              </v:shape>
            </v:group>
            <v:group style="position:absolute;left:4237;top:1749;width:1865;height:1643" coordorigin="4237,1749" coordsize="1865,1643">
              <v:shape style="position:absolute;left:4237;top:1749;width:1865;height:1643" coordorigin="4237,1749" coordsize="1865,1643" path="m5880,1749l5746,1755,5614,1771,5486,1797,5361,1833,5241,1878,5125,1933,5015,1995,4910,2066,4811,2145,4719,2231,4633,2323,4554,2422,4484,2527,4421,2637,4366,2753,4321,2873,4285,2997,4259,3126,4243,3257,4237,3392,4254,3392,4259,3258,4275,3128,4301,3001,4337,2878,4382,2759,4435,2644,4498,2535,4568,2431,4645,2333,4730,2242,4822,2157,4920,2079,5024,2009,5133,1947,5247,1893,5366,1848,5490,1813,5617,1787,5747,1771,5880,1765,6102,1765,6015,1755,5880,1749e" filled="t" fillcolor="#C0E8FB" stroked="f">
                <v:path arrowok="t"/>
                <v:fill/>
              </v:shape>
            </v:group>
            <v:group style="position:absolute;left:4221;top:3392;width:1880;height:1660" coordorigin="4221,3392" coordsize="1880,1660">
              <v:shape style="position:absolute;left:4221;top:3392;width:1880;height:1660" coordorigin="4221,3392" coordsize="1880,1660" path="m4221,3392l4226,3528,4242,3661,4269,3791,4305,3917,4351,4038,4406,4155,4469,4266,4541,4372,4620,4472,4707,4565,4800,4652,4900,4731,5006,4803,5118,4866,5234,4921,5356,4967,5482,5004,5611,5030,5744,5046,5880,5052,6016,5046,6100,5036,5880,5036,5746,5031,5614,5014,5486,4988,5361,4952,5241,4907,5125,4853,5015,4790,4910,4719,4811,4640,4719,4555,4633,4462,4554,4363,4483,4258,4421,4148,4366,4032,4321,3912,4285,3788,4259,3659,4243,3528,4237,3393,4221,3392e" filled="t" fillcolor="#BFE6FA" stroked="f">
                <v:path arrowok="t"/>
                <v:fill/>
              </v:shape>
            </v:group>
            <v:group style="position:absolute;left:5880;top:1750;width:1660;height:3286" coordorigin="5880,1750" coordsize="1660,3286">
              <v:shape style="position:absolute;left:5880;top:1750;width:1660;height:3286" coordorigin="5880,1750" coordsize="1660,3286" path="m6114,1750l5880,1750,6015,1755,6147,1771,6275,1798,6399,1834,6520,1879,6635,1933,6745,1996,6850,2067,6949,2146,7042,2231,7128,2324,7206,2423,7277,2528,7340,2638,7394,2754,7439,2874,7475,2998,7502,3127,7518,3258,7523,3393,7518,3528,7502,3659,7475,3788,7439,3912,7394,4032,7340,4148,7277,4258,7206,4363,7128,4462,7042,4555,6949,4640,6850,4719,6745,4790,6635,4853,6520,4907,6399,4952,6275,4988,6147,5014,6015,5031,5880,5036,6100,5036,6279,5004,6405,4967,6526,4921,6643,4866,6754,4803,6860,4731,6960,4652,7054,4565,7140,4472,7220,4372,7291,4266,7355,4155,7409,4038,7455,3917,7492,3791,7518,3661,7534,3528,7540,3392,7534,3256,7518,3123,7492,2993,7455,2868,7409,2746,7355,2630,7291,2518,7220,2412,7140,2312,7054,2219,6960,2132,6860,2053,6754,1981,6643,1918,6526,1863,6405,1817,6279,1781,6149,1754,6114,1750e" filled="t" fillcolor="#BFE6FA" stroked="f">
                <v:path arrowok="t"/>
                <v:fill/>
              </v:shape>
            </v:group>
            <v:group style="position:absolute;left:4221;top:1733;width:1893;height:1660" coordorigin="4221,1733" coordsize="1893,1660">
              <v:shape style="position:absolute;left:4221;top:1733;width:1893;height:1660" coordorigin="4221,1733" coordsize="1893,1660" path="m5880,1733l5744,1738,5611,1754,5482,1781,5356,1817,5234,1863,5118,1918,5006,1981,4900,2053,4800,2132,4707,2219,4620,2312,4541,2412,4469,2518,4406,2630,4351,2746,4305,2868,4269,2993,4242,3123,4226,3256,4221,3392,4237,3393,4243,3258,4259,3127,4285,2998,4321,2874,4366,2754,4421,2638,4483,2528,4554,2423,4633,2324,4719,2231,4811,2146,4910,2067,5015,1996,5125,1933,5241,1879,5361,1834,5486,1798,5614,1771,5746,1755,5880,1750,6114,1750,6016,1738,5880,1733e" filled="t" fillcolor="#BFE6FA" stroked="f">
                <v:path arrowok="t"/>
                <v:fill/>
              </v:shape>
            </v:group>
            <v:group style="position:absolute;left:4204;top:3392;width:1897;height:1676" coordorigin="4204,3392" coordsize="1897,1676">
              <v:shape style="position:absolute;left:4204;top:3392;width:1897;height:1676" coordorigin="4204,3392" coordsize="1897,1676" path="m4204,3392l4210,3530,4226,3664,4253,3795,4290,3922,4336,4044,4391,4162,4455,4275,4528,4382,4608,4483,4695,4577,4790,4665,4891,4745,4998,4817,5110,4881,5228,4937,5351,4983,5478,5020,5609,5046,5743,5063,5880,5068,6018,5063,6101,5053,5880,5053,5744,5047,5611,5031,5482,5004,5356,4968,5234,4922,5118,4867,5006,4804,4900,4732,4800,4653,4707,4566,4620,4473,4541,4373,4469,4267,4406,4155,4351,4039,4305,3917,4269,3792,4242,3662,4226,3529,4221,3393,4204,3392e" filled="t" fillcolor="#BFE6FA" stroked="f">
                <v:path arrowok="t"/>
                <v:fill/>
              </v:shape>
            </v:group>
            <v:group style="position:absolute;left:5880;top:1733;width:1676;height:3319" coordorigin="5880,1733" coordsize="1676,3319">
              <v:shape style="position:absolute;left:5880;top:1733;width:1676;height:3319" coordorigin="5880,1733" coordsize="1676,3319" path="m6115,1733l5880,1733,6016,1739,6149,1755,6279,1782,6405,1818,6526,1864,6643,1919,6754,1982,6860,2054,6960,2133,7054,2220,7140,2313,7219,2413,7291,2519,7354,2631,7409,2747,7455,2869,7492,2994,7518,3124,7534,3257,7540,3393,7534,3529,7518,3662,7492,3792,7455,3917,7409,4039,7354,4155,7291,4267,7219,4373,7140,4473,7054,4566,6960,4653,6860,4732,6754,4804,6643,4867,6526,4922,6405,4968,6279,5004,6149,5031,6016,5047,5880,5053,6101,5053,6283,5020,6410,4983,6533,4937,6650,4881,6763,4817,6870,4745,6971,4665,7065,4577,7153,4483,7233,4382,7305,4275,7369,4162,7425,4044,7471,3922,7508,3795,7535,3664,7551,3530,7556,3392,7551,3255,7535,3120,7508,2989,7471,2863,7425,2740,7369,2622,7305,2509,7233,2402,7153,2301,7065,2207,6971,2120,6870,2039,6763,1967,6650,1903,6533,1848,6410,1801,6283,1765,6152,1738,6115,1733e" filled="t" fillcolor="#BFE6FA" stroked="f">
                <v:path arrowok="t"/>
                <v:fill/>
              </v:shape>
            </v:group>
            <v:group style="position:absolute;left:4204;top:1716;width:1911;height:1677" coordorigin="4204,1716" coordsize="1911,1677">
              <v:shape style="position:absolute;left:4204;top:1716;width:1911;height:1677" coordorigin="4204,1716" coordsize="1911,1677" path="m5880,1716l5743,1722,5609,1738,5478,1765,5351,1801,5228,1848,5110,1903,4998,1967,4891,2039,4790,2120,4695,2207,4608,2301,4528,2402,4455,2509,4391,2622,4336,2740,4290,2863,4253,2989,4226,3120,4210,3255,4204,3392,4221,3393,4226,3257,4242,3124,4269,2994,4305,2869,4351,2747,4406,2631,4469,2519,4541,2413,4620,2313,4707,2220,4800,2133,4900,2054,5006,1982,5118,1919,5234,1864,5356,1818,5482,1782,5611,1755,5744,1739,5880,1733,6115,1733,6018,1722,5880,1716e" filled="t" fillcolor="#BFE6FA" stroked="f">
                <v:path arrowok="t"/>
                <v:fill/>
              </v:shape>
            </v:group>
            <v:group style="position:absolute;left:4188;top:3392;width:1926;height:1693" coordorigin="4188,3392" coordsize="1926,1693">
              <v:shape style="position:absolute;left:4188;top:3392;width:1926;height:1693" coordorigin="4188,3392" coordsize="1926,1693" path="m4204,3392l4188,3392,4193,3531,4210,3667,4237,3799,4274,3927,4321,4051,4377,4170,4441,4284,4514,4392,4595,4494,4683,4589,4779,4677,4881,4758,4989,4831,5103,4896,5222,4952,5345,4999,5474,5036,5606,5063,5742,5079,5880,5085,6019,5079,6113,5068,5880,5068,5743,5062,5608,5046,5478,5019,5351,4982,5228,4936,5110,4881,4997,4817,4890,4744,4790,4664,4695,4577,4608,4482,4528,4381,4455,4274,4391,4162,4336,4044,4289,3921,4253,3794,4226,3663,4210,3529,4204,3392e" filled="t" fillcolor="#BFE6FA" stroked="f">
                <v:path arrowok="t"/>
                <v:fill/>
              </v:shape>
            </v:group>
            <v:group style="position:absolute;left:5880;top:1715;width:1693;height:3352" coordorigin="5880,1715" coordsize="1693,3352">
              <v:shape style="position:absolute;left:5880;top:1715;width:1693;height:3352" coordorigin="5880,1715" coordsize="1693,3352" path="m6105,1715l5880,1715,6018,1721,6152,1737,6283,1764,6410,1801,6532,1847,6650,1903,6763,1967,6870,2039,6971,2119,7065,2207,7153,2301,7233,2402,7305,2509,7369,2622,7425,2739,7471,2862,7508,2989,7534,3120,7551,3254,7556,3392,7551,3529,7534,3663,7508,3794,7471,3921,7425,4044,7369,4162,7305,4274,7233,4381,7153,4482,7065,4577,6971,4664,6870,4744,6763,4817,6650,4881,6532,4936,6410,4982,6283,5019,6152,5046,6018,5062,5880,5068,6113,5068,6287,5036,6415,4999,6539,4952,6658,4896,6772,4831,6880,4758,6982,4677,7077,4589,7165,4494,7246,4392,7319,4284,7384,4170,7440,4051,7487,3927,7524,3799,7551,3667,7567,3531,7573,3392,7567,3253,7551,3118,7524,2985,7487,2857,7440,2733,7384,2614,7319,2501,7246,2393,7165,2291,7077,2195,6982,2107,6880,2026,6772,1953,6658,1888,6539,1832,6415,1786,6287,1749,6155,1722,6105,1715e" filled="t" fillcolor="#BFE6FA" stroked="f">
                <v:path arrowok="t"/>
                <v:fill/>
              </v:shape>
            </v:group>
            <v:group style="position:absolute;left:4188;top:1699;width:1918;height:1693" coordorigin="4188,1699" coordsize="1918,1693">
              <v:shape style="position:absolute;left:4188;top:1699;width:1918;height:1693" coordorigin="4188,1699" coordsize="1918,1693" path="m5880,1699l5742,1705,5606,1722,5474,1749,5345,1786,5222,1832,5103,1888,4989,1953,4881,2026,4779,2107,4683,2195,4595,2291,4514,2393,4441,2501,4377,2614,4321,2733,4274,2857,4237,2985,4210,3118,4193,3253,4188,3392,4204,3392,4210,3254,4226,3120,4253,2989,4289,2862,4336,2739,4391,2622,4455,2509,4528,2402,4608,2301,4695,2207,4790,2119,4890,2039,4997,1967,5110,1903,5228,1847,5351,1801,5478,1764,5608,1737,5743,1721,5880,1715,6105,1715,6019,1705,5880,1699e" filled="t" fillcolor="#BFE6FA" stroked="f">
                <v:path arrowok="t"/>
                <v:fill/>
              </v:shape>
            </v:group>
            <v:group style="position:absolute;left:4171;top:3392;width:1943;height:1710" coordorigin="4171,3392" coordsize="1943,1710">
              <v:shape style="position:absolute;left:4171;top:3392;width:1943;height:1710" coordorigin="4171,3392" coordsize="1943,1710" path="m4187,3392l4171,3392,4177,3532,4193,3669,4221,3803,4258,3932,4305,4057,4362,4177,4427,4292,4501,4401,4583,4504,4672,4601,4768,4690,4871,4772,4980,4845,5095,4911,5215,4967,5340,5014,5470,5052,5603,5079,5740,5096,5880,5102,6020,5096,6114,5084,5880,5084,5741,5079,5606,5062,5474,5035,5345,4998,5221,4951,5102,4895,4989,4831,4881,4758,4779,4677,4683,4588,4595,4493,4514,4391,4441,4283,4376,4169,4321,4050,4274,3927,4237,3798,4210,3666,4193,3530,4187,3392e" filled="t" fillcolor="#BFE6FA" stroked="f">
                <v:path arrowok="t"/>
                <v:fill/>
              </v:shape>
            </v:group>
            <v:group style="position:absolute;left:5880;top:1699;width:1709;height:3386" coordorigin="5880,1699" coordsize="1709,3386">
              <v:shape style="position:absolute;left:5880;top:1699;width:1709;height:3386" coordorigin="5880,1699" coordsize="1709,3386" path="m6106,1699l5880,1699,6019,1704,6155,1721,6287,1748,6415,1785,6539,1832,6658,1888,6772,1953,6880,2026,6982,2107,7077,2195,7165,2290,7246,2392,7319,2500,7384,2614,7440,2733,7487,2857,7524,2985,7551,3117,7567,3253,7573,3392,7567,3530,7551,3666,7524,3798,7487,3927,7440,4050,7384,4169,7319,4283,7246,4391,7165,4493,7077,4588,6982,4677,6880,4758,6772,4831,6658,4895,6539,4951,6415,4998,6287,5035,6155,5062,6019,5079,5880,5084,6114,5084,6291,5052,6420,5014,6545,4967,6666,4911,6781,4845,6890,4772,6993,4690,7089,4601,7178,4504,7260,4401,7333,4292,7399,4177,7455,4057,7502,3932,7540,3803,7567,3669,7584,3532,7590,3392,7584,3252,7567,3115,7540,2982,7502,2852,7455,2727,7399,2607,7333,2492,7260,2383,7178,2280,7089,2184,6993,2094,6890,2013,6781,1939,6666,1874,6545,1817,6420,1770,6291,1732,6157,1705,6106,1699e" filled="t" fillcolor="#BFE6FA" stroked="f">
                <v:path arrowok="t"/>
                <v:fill/>
              </v:shape>
            </v:group>
            <v:group style="position:absolute;left:4171;top:1683;width:1935;height:1709" coordorigin="4171,1683" coordsize="1935,1709">
              <v:shape style="position:absolute;left:4171;top:1683;width:1935;height:1709" coordorigin="4171,1683" coordsize="1935,1709" path="m5880,1683l5740,1688,5603,1705,5470,1732,5340,1770,5215,1817,5095,1874,4980,1939,4871,2013,4768,2094,4672,2184,4583,2280,4501,2383,4427,2492,4362,2607,4305,2727,4258,2852,4221,2982,4193,3115,4177,3252,4171,3392,4187,3392,4193,3253,4210,3117,4237,2985,4274,2857,4321,2733,4376,2614,4441,2500,4514,2392,4595,2290,4683,2195,4779,2107,4881,2026,4989,1953,5102,1888,5221,1832,5345,1785,5474,1748,5606,1721,5741,1704,5880,1699,6106,1699,6020,1688,5880,1683e" filled="t" fillcolor="#BFE6FA" stroked="f">
                <v:path arrowok="t"/>
                <v:fill/>
              </v:shape>
            </v:group>
            <v:group style="position:absolute;left:4154;top:3392;width:1950;height:1726" coordorigin="4154,3392" coordsize="1950,1726">
              <v:shape style="position:absolute;left:4154;top:3392;width:1950;height:1726" coordorigin="4154,3392" coordsize="1950,1726" path="m4154,3392l4160,3534,4177,3672,4204,3807,4242,3938,4290,4064,4347,4185,4413,4301,4487,4411,4570,4515,4660,4612,4757,4703,4861,4785,4971,4859,5087,4925,5209,4982,5335,5030,5466,5068,5600,5096,5739,5112,5880,5118,6022,5112,6104,5102,5882,5102,5741,5097,5604,5080,5471,5053,5341,5015,5216,4968,5096,4911,4981,4846,4872,4772,4769,4691,4673,4602,4584,4505,4502,4402,4428,4293,4363,4178,4307,4058,4259,3933,4222,3804,4195,3670,4178,3533,4172,3393,4154,3392e" filled="t" fillcolor="#BFE6FA" stroked="f">
                <v:path arrowok="t"/>
                <v:fill/>
              </v:shape>
            </v:group>
            <v:group style="position:absolute;left:5882;top:1684;width:1725;height:3419" coordorigin="5882,1684" coordsize="1725,3419">
              <v:shape style="position:absolute;left:5882;top:1684;width:1725;height:3419" coordorigin="5882,1684" coordsize="1725,3419" path="m6118,1684l5882,1684,6022,1689,6159,1706,6292,1733,6422,1771,6547,1818,6667,1874,6782,1940,6891,2014,6994,2095,7090,2184,7179,2281,7261,2384,7335,2493,7400,2608,7457,2728,7504,2853,7541,2982,7569,3116,7585,3253,7591,3393,7585,3533,7569,3670,7541,3804,7504,3933,7457,4058,7400,4178,7335,4293,7261,4402,7179,4505,7090,4602,6994,4691,6891,4772,6782,4846,6667,4911,6547,4968,6422,5015,6292,5053,6159,5080,6022,5097,5882,5102,6104,5102,6295,5068,6426,5030,6552,4982,6673,4925,6789,4859,6899,4785,7003,4703,7101,4612,7191,4515,7273,4411,7348,4301,7414,4185,7471,4064,7518,3938,7556,3807,7584,3672,7601,3534,7606,3392,7601,3251,7584,3112,7556,2978,7518,2847,7471,2721,7414,2599,7348,2483,7273,2373,7191,2269,7101,2172,7003,2082,6899,1999,6789,1925,6673,1859,6552,1802,6426,1754,6295,1716,6160,1689,6118,1684e" filled="t" fillcolor="#BFE6FA" stroked="f">
                <v:path arrowok="t"/>
                <v:fill/>
              </v:shape>
            </v:group>
            <v:group style="position:absolute;left:4154;top:1666;width:1963;height:1727" coordorigin="4154,1666" coordsize="1963,1727">
              <v:shape style="position:absolute;left:4154;top:1666;width:1963;height:1727" coordorigin="4154,1666" coordsize="1963,1727" path="m5880,1666l5739,1672,5600,1689,5466,1716,5335,1754,5209,1802,5087,1859,4971,1925,4861,1999,4757,2082,4660,2172,4570,2269,4487,2373,4413,2483,4347,2599,4290,2721,4242,2847,4204,2978,4177,3112,4160,3251,4154,3392,4172,3393,4178,3253,4195,3116,4222,2982,4259,2853,4307,2728,4363,2608,4428,2493,4502,2384,4584,2281,4673,2184,4769,2095,4872,2014,4981,1940,5096,1874,5216,1818,5341,1771,5471,1733,5604,1706,5741,1689,5882,1684,6118,1684,6022,1672,5880,1666e" filled="t" fillcolor="#BFE6FA" stroked="f">
                <v:path arrowok="t"/>
                <v:fill/>
              </v:shape>
            </v:group>
            <v:group style="position:absolute;left:4138;top:3392;width:1978;height:1743" coordorigin="4138,3392" coordsize="1978,1743">
              <v:shape style="position:absolute;left:4138;top:3392;width:1978;height:1743" coordorigin="4138,3392" coordsize="1978,1743" path="m4154,3392l4138,3392,4143,3535,4161,3675,4188,3811,4227,3943,4275,4070,4332,4193,4399,4310,4474,4421,4557,4526,4648,4624,4746,4715,4851,4798,4963,4874,5080,4940,5202,4998,5330,5046,5462,5084,5598,5112,5737,5129,5880,5135,6023,5129,6116,5118,5880,5118,5739,5112,5600,5095,5466,5067,5335,5030,5209,4982,5087,4925,4971,4859,4861,4784,4757,4702,4660,4612,4570,4515,4487,4411,4413,4301,4347,4185,4290,4063,4242,3937,4204,3806,4177,3672,4160,3533,4154,3392e" filled="t" fillcolor="#BFE6FA" stroked="f">
                <v:path arrowok="t"/>
                <v:fill/>
              </v:shape>
            </v:group>
            <v:group style="position:absolute;left:5880;top:1666;width:1743;height:3452" coordorigin="5880,1666" coordsize="1743,3452">
              <v:shape style="position:absolute;left:5880;top:1666;width:1743;height:3452" coordorigin="5880,1666" coordsize="1743,3452" path="m6108,1666l5880,1666,6022,1671,6160,1688,6295,1716,6426,1754,6552,1801,6673,1858,6789,1924,6899,1999,7003,2081,7100,2171,7191,2269,7273,2373,7347,2483,7413,2599,7470,2720,7518,2846,7556,2977,7584,3112,7600,3250,7606,3392,7600,3533,7584,3672,7556,3806,7518,3937,7470,4063,7413,4185,7347,4301,7273,4411,7191,4515,7100,4612,7003,4702,6899,4784,6789,4859,6673,4925,6552,4982,6426,5030,6295,5067,6160,5095,6022,5112,5880,5118,6116,5118,6299,5084,6431,5046,6558,4998,6681,4940,6798,4874,6909,4798,7014,4715,7112,4624,7203,4526,7287,4421,7362,4310,7428,4193,7486,4070,7534,3943,7572,3811,7600,3675,7617,3535,7623,3392,7617,3249,7600,3110,7572,2974,7534,2842,7486,2714,7428,2592,7362,2474,7287,2363,7203,2258,7112,2160,7014,2069,6909,1986,6798,1911,6681,1844,6558,1787,6431,1738,6299,1700,6163,1672,6108,1666e" filled="t" fillcolor="#BFE6FA" stroked="f">
                <v:path arrowok="t"/>
                <v:fill/>
              </v:shape>
            </v:group>
            <v:group style="position:absolute;left:4138;top:1650;width:1970;height:1743" coordorigin="4138,1650" coordsize="1970,1743">
              <v:shape style="position:absolute;left:4138;top:1650;width:1970;height:1743" coordorigin="4138,1650" coordsize="1970,1743" path="m5880,1650l5737,1655,5598,1672,5462,1700,5330,1738,5202,1787,5080,1844,4963,1911,4851,1986,4746,2069,4648,2160,4557,2258,4474,2363,4399,2474,4332,2592,4275,2714,4227,2842,4188,2974,4161,3110,4143,3249,4138,3392,4154,3392,4160,3250,4177,3112,4204,2977,4242,2846,4290,2720,4347,2599,4413,2483,4487,2373,4570,2269,4660,2171,4757,2081,4861,1999,4971,1924,5087,1858,5209,1801,5335,1754,5466,1716,5600,1688,5739,1671,5880,1666,6108,1666,6023,1655,5880,1650e" filled="t" fillcolor="#BFE6FA" stroked="f">
                <v:path arrowok="t"/>
                <v:fill/>
              </v:shape>
            </v:group>
            <v:group style="position:absolute;left:4121;top:3392;width:1996;height:1760" coordorigin="4121,3392" coordsize="1996,1760">
              <v:shape style="position:absolute;left:4121;top:3392;width:1996;height:1760" coordorigin="4121,3392" coordsize="1996,1760" path="m4138,3392l4121,3392,4127,3536,4144,3677,4172,3815,4211,3948,4259,4077,4318,4200,4385,4319,4461,4431,4545,4537,4637,4636,4736,4728,4842,4812,4954,4888,5072,4955,5196,5013,5324,5062,5458,5100,5595,5128,5736,5145,5880,5151,6025,5145,6117,5134,5880,5134,5737,5128,5598,5111,5462,5084,5330,5045,5202,4997,5080,4940,4963,4873,4851,4798,4746,4715,4648,4624,4557,4526,4474,4421,4399,4309,4332,4192,4275,4070,4227,3942,4188,3810,4160,3674,4143,3535,4138,3392e" filled="t" fillcolor="#BEE4F9" stroked="f">
                <v:path arrowok="t"/>
                <v:fill/>
              </v:shape>
            </v:group>
            <v:group style="position:absolute;left:5880;top:1649;width:1759;height:3485" coordorigin="5880,1649" coordsize="1759,3485">
              <v:shape style="position:absolute;left:5880;top:1649;width:1759;height:3485" coordorigin="5880,1649" coordsize="1759,3485" path="m6109,1649l5880,1649,6023,1655,6163,1672,6299,1700,6431,1738,6558,1786,6681,1844,6798,1910,6909,1985,7014,2069,7112,2160,7203,2258,7286,2363,7362,2474,7428,2591,7486,2714,7534,2841,7572,2973,7600,3109,7617,3249,7623,3392,7617,3535,7600,3674,7572,3810,7534,3942,7486,4070,7428,4192,7362,4309,7286,4421,7203,4526,7112,4624,7014,4715,6909,4798,6798,4873,6681,4940,6558,4997,6431,5045,6299,5084,6163,5111,6023,5128,5880,5134,6117,5134,6303,5100,6436,5062,6565,5013,6689,4955,6807,4888,6919,4812,7025,4728,7124,4636,7216,4537,7300,4431,7376,4319,7443,4200,7501,4077,7550,3948,7588,3815,7616,3677,7634,3536,7639,3392,7634,3248,7616,3107,7588,2970,7550,2836,7501,2708,7443,2584,7376,2466,7300,2353,7216,2247,7124,2148,7025,2057,6919,1973,6807,1897,6689,1829,6565,1771,6436,1723,6303,1684,6166,1656,6109,1649e" filled="t" fillcolor="#BEE4F9" stroked="f">
                <v:path arrowok="t"/>
                <v:fill/>
              </v:shape>
            </v:group>
            <v:group style="position:absolute;left:4121;top:1633;width:1988;height:1759" coordorigin="4121,1633" coordsize="1988,1759">
              <v:shape style="position:absolute;left:4121;top:1633;width:1988;height:1759" coordorigin="4121,1633" coordsize="1988,1759" path="m5880,1633l5736,1639,5595,1656,5458,1684,5324,1723,5196,1771,5072,1829,4954,1897,4842,1973,4736,2057,4637,2148,4545,2247,4461,2353,4385,2466,4318,2584,4259,2708,4211,2836,4172,2970,4144,3107,4127,3248,4121,3392,4138,3392,4143,3249,4160,3109,4188,2973,4227,2841,4275,2714,4332,2591,4399,2474,4474,2363,4557,2258,4648,2160,4746,2069,4851,1985,4963,1910,5080,1844,5202,1786,5330,1738,5462,1700,5598,1672,5737,1655,5880,1649,6109,1649,6025,1639,5880,1633e" filled="t" fillcolor="#BEE4F9" stroked="f">
                <v:path arrowok="t"/>
                <v:fill/>
              </v:shape>
            </v:group>
            <v:group style="position:absolute;left:4105;top:3392;width:2002;height:1776" coordorigin="4105,3392" coordsize="2002,1776">
              <v:shape style="position:absolute;left:4105;top:3392;width:2002;height:1776" coordorigin="4105,3392" coordsize="2002,1776" path="m4105,3392l4110,3538,4128,3680,4156,3819,4195,3953,4244,4083,4303,4208,4371,4327,4447,4441,4532,4548,4625,4648,4725,4740,4832,4825,4945,4902,5064,4970,5189,5028,5319,5077,5454,5116,5592,5145,5735,5162,5880,5168,6026,5162,6107,5152,5880,5152,5736,5146,5595,5129,5458,5101,5324,5062,5196,5014,5072,4956,4954,4888,4841,4813,4736,4729,4636,4637,4545,4538,4461,4432,4385,4319,4317,4201,4259,4078,4211,3949,4172,3816,4144,3678,4127,3537,4121,3393,4105,3392e" filled="t" fillcolor="#BEE4F9" stroked="f">
                <v:path arrowok="t"/>
                <v:fill/>
              </v:shape>
            </v:group>
            <v:group style="position:absolute;left:5880;top:1634;width:1776;height:3518" coordorigin="5880,1634" coordsize="1776,3518">
              <v:shape style="position:absolute;left:5880;top:1634;width:1776;height:3518" coordorigin="5880,1634" coordsize="1776,3518" path="m6121,1634l5880,1634,6024,1640,6165,1657,6303,1685,6436,1724,6565,1772,6688,1830,6807,1897,6919,1973,7025,2057,7124,2149,7216,2248,7300,2354,7376,2467,7443,2585,7501,2708,7550,2837,7588,2970,7616,3108,7634,3249,7639,3393,7634,3537,7616,3678,7588,3816,7550,3949,7501,4078,7443,4201,7376,4319,7300,4432,7216,4538,7124,4637,7025,4729,6919,4813,6807,4888,6688,4956,6565,5014,6436,5062,6303,5101,6165,5129,6024,5146,5880,5152,6107,5152,6168,5145,6307,5116,6441,5077,6571,5028,6696,4970,6815,4902,6929,4825,7036,4740,7136,4648,7228,4548,7313,4441,7390,4327,7458,4208,7516,4083,7565,3953,7604,3819,7633,3680,7650,3538,7656,3392,7650,3247,7633,3104,7604,2966,7565,2831,7516,2701,7458,2576,7390,2457,7313,2344,7228,2237,7136,2137,7036,2044,6929,1959,6815,1883,6696,1815,6571,1756,6441,1707,6307,1668,6168,1640,6121,1634e" filled="t" fillcolor="#BEE4F9" stroked="f">
                <v:path arrowok="t"/>
                <v:fill/>
              </v:shape>
            </v:group>
            <v:group style="position:absolute;left:4105;top:1616;width:2016;height:1777" coordorigin="4105,1616" coordsize="2016,1777">
              <v:shape style="position:absolute;left:4105;top:1616;width:2016;height:1777" coordorigin="4105,1616" coordsize="2016,1777" path="m5880,1616l5735,1622,5592,1640,5454,1668,5319,1707,5189,1756,5064,1815,4945,1883,4832,1959,4725,2044,4625,2137,4532,2237,4447,2344,4371,2457,4303,2576,4244,2701,4195,2831,4156,2966,4128,3104,4110,3247,4105,3392,4121,3393,4127,3249,4144,3108,4172,2970,4211,2837,4259,2708,4317,2585,4385,2467,4461,2354,4545,2248,4636,2149,4736,2057,4841,1973,4954,1897,5072,1830,5196,1772,5324,1724,5458,1685,5595,1657,5736,1640,5880,1634,6121,1634,6026,1622,5880,1616e" filled="t" fillcolor="#BEE4F9" stroked="f">
                <v:path arrowok="t"/>
                <v:fill/>
              </v:shape>
            </v:group>
            <v:group style="position:absolute;left:4088;top:3392;width:2020;height:1792" coordorigin="4088,3392" coordsize="2020,1792">
              <v:shape style="position:absolute;left:4088;top:3392;width:2020;height:1792" coordorigin="4088,3392" coordsize="2020,1792" path="m4088,3392l4094,3539,4111,3683,4140,3823,4179,3958,4229,4090,4288,4216,4357,4336,4434,4450,4520,4558,4613,4659,4714,4753,4822,4839,4936,4916,5057,4984,5183,5044,5314,5093,5450,5132,5590,5161,5733,5179,5880,5185,6027,5179,6108,5169,5880,5169,5735,5163,5592,5146,5454,5117,5319,5078,5189,5029,5064,4970,4945,4903,4832,4826,4725,4741,4625,4648,4532,4548,4447,4442,4371,4328,4303,4209,4244,4084,4195,3954,4156,3820,4128,3681,4110,3539,4104,3393,4088,3392e" filled="t" fillcolor="#BEE4F9" stroked="f">
                <v:path arrowok="t"/>
                <v:fill/>
              </v:shape>
            </v:group>
            <v:group style="position:absolute;left:5880;top:1617;width:1792;height:3552" coordorigin="5880,1617" coordsize="1792,3552">
              <v:shape style="position:absolute;left:5880;top:1617;width:1792;height:3552" coordorigin="5880,1617" coordsize="1792,3552" path="m6121,1617l5880,1617,6026,1623,6168,1640,6307,1669,6441,1708,6571,1757,6696,1816,6815,1883,6929,1960,7036,2045,7136,2138,7228,2238,7313,2344,7390,2458,7458,2577,7516,2702,7565,2832,7604,2966,7633,3105,7650,3247,7656,3393,7650,3539,7633,3681,7604,3820,7565,3954,7516,4084,7458,4209,7390,4328,7313,4442,7228,4548,7136,4648,7036,4741,6929,4826,6815,4903,6696,4970,6571,5029,6441,5078,6307,5117,6168,5146,6026,5163,5880,5169,6108,5169,6171,5161,6311,5132,6447,5093,6578,5044,6704,4984,6824,4916,6939,4839,7047,4753,7147,4659,7241,4558,7327,4450,7404,4336,7473,4216,7532,4090,7581,3958,7621,3823,7649,3683,7667,3539,7673,3392,7667,3245,7649,3102,7621,2962,7581,2826,7532,2695,7473,2569,7404,2448,7327,2334,7241,2226,7147,2125,7047,2031,6939,1946,6824,1868,6704,1800,6578,1741,6447,1691,6311,1652,6171,1623,6121,1617e" filled="t" fillcolor="#BEE4F9" stroked="f">
                <v:path arrowok="t"/>
                <v:fill/>
              </v:shape>
            </v:group>
            <v:group style="position:absolute;left:4088;top:1600;width:2034;height:1793" coordorigin="4088,1600" coordsize="2034,1793">
              <v:shape style="position:absolute;left:4088;top:1600;width:2034;height:1793" coordorigin="4088,1600" coordsize="2034,1793" path="m5880,1600l5733,1606,5590,1623,5450,1652,5314,1691,5183,1741,5057,1800,4936,1868,4822,1946,4714,2031,4613,2125,4520,2226,4434,2334,4357,2448,4288,2569,4229,2695,4179,2826,4140,2962,4111,3102,4094,3245,4088,3392,4104,3393,4110,3247,4128,3105,4156,2966,4195,2832,4244,2702,4303,2577,4371,2458,4447,2344,4532,2238,4625,2138,4725,2045,4832,1960,4945,1883,5064,1816,5189,1757,5319,1708,5454,1669,5592,1640,5735,1623,5880,1617,6121,1617,6027,1606,5880,1600e" filled="t" fillcolor="#BEE4F9" stroked="f">
                <v:path arrowok="t"/>
                <v:fill/>
              </v:shape>
            </v:group>
            <v:group style="position:absolute;left:4071;top:3392;width:2048;height:1809" coordorigin="4071,3392" coordsize="2048,1809">
              <v:shape style="position:absolute;left:4071;top:3392;width:2048;height:1809" coordorigin="4071,3392" coordsize="2048,1809" path="m4088,3392l4071,3392,4077,3540,4095,3685,4124,3827,4164,3964,4214,4096,4273,4223,4342,4345,4421,4460,4507,4569,4601,4671,4703,4765,4812,4852,4928,4930,5049,4999,5176,5059,5309,5109,5446,5149,5587,5177,5732,5195,5880,5201,6029,5195,6119,5184,5880,5184,5733,5178,5590,5161,5450,5132,5314,5093,5183,5043,5057,4984,4936,4915,4822,4838,4714,4752,4613,4659,4519,4558,4434,4450,4356,4336,4288,4215,4229,4089,4179,3958,4140,3822,4111,3682,4094,3539,4088,3392e" filled="t" fillcolor="#BEE4F9" stroked="f">
                <v:path arrowok="t"/>
                <v:fill/>
              </v:shape>
            </v:group>
            <v:group style="position:absolute;left:5880;top:1599;width:1809;height:3585" coordorigin="5880,1599" coordsize="1809,3585">
              <v:shape style="position:absolute;left:5880;top:1599;width:1809;height:3585" coordorigin="5880,1599" coordsize="1809,3585" path="m6111,1599l5880,1599,6027,1605,6171,1623,6311,1651,6447,1691,6578,1740,6704,1799,6824,1868,6939,1945,7046,2031,7147,2124,7241,2225,7327,2333,7404,2448,7472,2568,7532,2694,7581,2825,7620,2961,7649,3101,7667,3245,7673,3392,7667,3539,7649,3682,7620,3822,7581,3958,7532,4089,7472,4215,7404,4336,7327,4450,7241,4558,7147,4659,7046,4752,6939,4838,6824,4915,6704,4984,6578,5043,6447,5093,6311,5132,6171,5161,6027,5178,5880,5184,6119,5184,6315,5149,6452,5109,6584,5059,6711,4999,6833,4930,6948,4852,7057,4765,7159,4671,7254,4569,7340,4460,7418,4345,7487,4223,7547,4096,7597,3964,7637,3827,7666,3685,7683,3540,7689,3392,7683,3244,7666,3099,7637,2958,7597,2821,7547,2688,7487,2561,7418,2439,7340,2324,7254,2215,7159,2113,7057,2019,6948,1932,6833,1854,6711,1785,6584,1725,6452,1675,6315,1636,6174,1607,6111,1599e" filled="t" fillcolor="#BEE4F9" stroked="f">
                <v:path arrowok="t"/>
                <v:fill/>
              </v:shape>
            </v:group>
            <v:group style="position:absolute;left:4071;top:1583;width:2040;height:1809" coordorigin="4071,1583" coordsize="2040,1809">
              <v:shape style="position:absolute;left:4071;top:1583;width:2040;height:1809" coordorigin="4071,1583" coordsize="2040,1809" path="m5880,1583l5732,1589,5587,1607,5446,1636,5309,1675,5176,1725,5049,1785,4928,1854,4812,1932,4703,2019,4601,2113,4507,2215,4421,2324,4342,2439,4273,2561,4214,2688,4164,2821,4124,2958,4095,3099,4077,3244,4071,3392,4088,3392,4094,3245,4111,3101,4140,2961,4179,2825,4229,2694,4288,2568,4356,2448,4434,2333,4519,2225,4613,2124,4714,2031,4822,1945,4936,1868,5057,1799,5183,1740,5314,1691,5450,1651,5590,1623,5733,1605,5880,1599,6111,1599,6029,1589,5880,1583e" filled="t" fillcolor="#BEE4F9" stroked="f">
                <v:path arrowok="t"/>
                <v:fill/>
              </v:shape>
            </v:group>
            <v:group style="position:absolute;left:4055;top:3392;width:2066;height:1826" coordorigin="4055,3392" coordsize="2066,1826">
              <v:shape style="position:absolute;left:4055;top:3392;width:2066;height:1826" coordorigin="4055,3392" coordsize="2066,1826" path="m4071,3392l4055,3392,4061,3542,4079,3688,4108,3831,4148,3969,4198,4103,4259,4231,4328,4354,4407,4470,4494,4580,4590,4683,4692,4778,4802,4865,4919,4944,5042,5014,5170,5074,5303,5125,5442,5165,5584,5194,5731,5212,5880,5218,6030,5212,6120,5201,5880,5201,5732,5195,5587,5177,5446,5148,5309,5108,5176,5058,5049,4999,4928,4929,4812,4851,4703,4765,4601,4671,4507,4569,4420,4460,4342,4344,4273,4223,4213,4096,4164,3963,4124,3826,4095,3685,4077,3540,4071,3392e" filled="t" fillcolor="#BEE4F9" stroked="f">
                <v:path arrowok="t"/>
                <v:fill/>
              </v:shape>
            </v:group>
            <v:group style="position:absolute;left:5880;top:1583;width:1826;height:3618" coordorigin="5880,1583" coordsize="1826,3618">
              <v:shape style="position:absolute;left:5880;top:1583;width:1826;height:3618" coordorigin="5880,1583" coordsize="1826,3618" path="m6112,1583l5880,1583,6029,1589,6174,1606,6315,1635,6452,1675,6584,1725,6711,1785,6833,1854,6948,1932,7057,2018,7159,2113,7254,2215,7340,2324,7418,2439,7487,2561,7547,2688,7597,2820,7637,2957,7665,3098,7683,3243,7689,3392,7683,3540,7665,3685,7637,3826,7597,3963,7547,4096,7487,4223,7418,4344,7340,4460,7254,4569,7159,4671,7057,4765,6948,4851,6833,4929,6711,4999,6584,5058,6452,5108,6315,5148,6174,5177,6029,5195,5880,5201,6120,5201,6319,5165,6457,5125,6591,5074,6719,5014,6842,4944,6958,4865,7068,4778,7171,4683,7266,4580,7353,4470,7432,4354,7502,4231,7562,4103,7613,3969,7653,3831,7682,3688,7700,3542,7706,3392,7700,3242,7682,3096,7653,2954,7613,2815,7562,2682,7502,2553,7432,2431,7353,2314,7266,2204,7171,2101,7068,2006,6958,1919,6842,1840,6719,1770,6591,1710,6457,1660,6319,1620,6176,1590,6112,1583e" filled="t" fillcolor="#BEE4F9" stroked="f">
                <v:path arrowok="t"/>
                <v:fill/>
              </v:shape>
            </v:group>
            <v:group style="position:absolute;left:4055;top:1567;width:2058;height:1826" coordorigin="4055,1567" coordsize="2058,1826">
              <v:shape style="position:absolute;left:4055;top:1567;width:2058;height:1826" coordorigin="4055,1567" coordsize="2058,1826" path="m5880,1567l5731,1573,5584,1590,5442,1620,5303,1660,5170,1710,5042,1770,4919,1840,4802,1919,4692,2006,4590,2101,4494,2204,4407,2314,4328,2431,4259,2553,4198,2682,4148,2815,4108,2954,4079,3096,4061,3242,4055,3392,4071,3392,4077,3243,4095,3098,4124,2957,4164,2820,4213,2688,4273,2561,4342,2439,4420,2324,4507,2215,4601,2113,4703,2018,4812,1932,4928,1854,5049,1785,5176,1725,5309,1675,5446,1635,5587,1606,5732,1589,5880,1583,6112,1583,6030,1573,5880,1567e" filled="t" fillcolor="#BEE4F9" stroked="f">
                <v:path arrowok="t"/>
                <v:fill/>
              </v:shape>
            </v:group>
            <v:group style="position:absolute;left:4038;top:3392;width:2072;height:1842" coordorigin="4038,3392" coordsize="2072,1842">
              <v:shape style="position:absolute;left:4038;top:3392;width:2072;height:1842" coordorigin="4038,3392" coordsize="2072,1842" path="m4038,3392l4044,3543,4062,3691,4092,3835,4132,3974,4183,4109,4244,4238,4314,4362,4394,4480,4482,4591,4578,4695,4682,4791,4793,4879,4910,4958,5034,5029,5163,5089,5298,5140,5438,5181,5582,5210,5729,5228,5880,5234,6031,5228,6110,5219,5882,5219,5732,5212,5586,5195,5443,5165,5305,5125,5171,5075,5043,5015,4920,4945,4804,4866,4694,4779,4591,4684,4496,4581,4408,4471,4330,4354,4260,4232,4199,4103,4149,3970,4109,3832,4080,3689,4062,3543,4056,3393,4038,3392e" filled="t" fillcolor="#BCE2F7" stroked="f">
                <v:path arrowok="t"/>
                <v:fill/>
              </v:shape>
            </v:group>
            <v:group style="position:absolute;left:5882;top:1567;width:1841;height:3651" coordorigin="5882,1567" coordsize="1841,3651">
              <v:shape style="position:absolute;left:5882;top:1567;width:1841;height:3651" coordorigin="5882,1567" coordsize="1841,3651" path="m6124,1567l5882,1567,6031,1573,6178,1591,6320,1621,6458,1661,6592,1711,6720,1771,6843,1841,6959,1920,7069,2007,7172,2102,7267,2205,7355,2315,7433,2432,7503,2554,7564,2683,7614,2816,7654,2954,7683,3097,7701,3243,7707,3393,7701,3543,7683,3689,7654,3832,7614,3970,7564,4103,7503,4232,7433,4354,7355,4471,7267,4581,7172,4684,7069,4779,6959,4866,6843,4945,6720,5015,6592,5075,6458,5125,6320,5165,6178,5195,6031,5212,5882,5219,6110,5219,6179,5210,6323,5181,6462,5140,6597,5089,6727,5029,6850,4958,6968,4879,7079,4791,7183,4695,7279,4591,7367,4480,7446,4362,7517,4238,7578,4109,7628,3974,7669,3835,7698,3691,7716,3543,7722,3392,7716,3241,7698,3093,7669,2950,7628,2810,7578,2675,7517,2546,7446,2422,7367,2304,7279,2194,7183,2090,7079,1994,6968,1906,6850,1826,6727,1756,6597,1695,6462,1644,6323,1604,6179,1574,6124,1567e" filled="t" fillcolor="#BCE2F7" stroked="f">
                <v:path arrowok="t"/>
                <v:fill/>
              </v:shape>
            </v:group>
            <v:group style="position:absolute;left:4038;top:1550;width:2086;height:1843" coordorigin="4038,1550" coordsize="2086,1843">
              <v:shape style="position:absolute;left:4038;top:1550;width:2086;height:1843" coordorigin="4038,1550" coordsize="2086,1843" path="m5880,1550l5729,1556,5582,1574,5438,1604,5298,1644,5163,1695,5034,1756,4910,1826,4793,1906,4682,1994,4578,2090,4482,2194,4394,2304,4314,2422,4244,2546,4183,2675,4132,2810,4092,2950,4062,3093,4044,3241,4038,3392,4056,3393,4062,3243,4080,3097,4109,2954,4149,2816,4199,2683,4260,2554,4330,2432,4408,2315,4496,2205,4591,2102,4694,2007,4804,1920,4920,1841,5043,1771,5171,1711,5305,1661,5443,1621,5586,1591,5732,1573,5882,1567,6124,1567,6031,1556,5880,1550e" filled="t" fillcolor="#BCE2F7" stroked="f">
                <v:path arrowok="t"/>
                <v:fill/>
              </v:shape>
            </v:group>
            <v:group style="position:absolute;left:4022;top:3392;width:2101;height:1859" coordorigin="4022,3392" coordsize="2101,1859">
              <v:shape style="position:absolute;left:4022;top:3392;width:2101;height:1859" coordorigin="4022,3392" coordsize="2101,1859" path="m4038,3392l4022,3392,4028,3545,4046,3694,4076,3839,4116,3979,4168,4115,4229,4246,4300,4371,4380,4490,4469,4602,4566,4706,4671,4803,4783,4892,4901,4972,5026,5043,5157,5105,5293,5156,5434,5197,5579,5227,5728,5245,5880,5251,6033,5245,6122,5234,5880,5234,5729,5228,5582,5210,5438,5180,5298,5140,5163,5089,5034,5028,4910,4958,4792,4878,4682,4790,4578,4694,4482,4590,4394,4479,4314,4362,4244,4238,4183,4108,4132,3974,4092,3834,4062,3690,4044,3543,4038,3392e" filled="t" fillcolor="#BCE2F7" stroked="f">
                <v:path arrowok="t"/>
                <v:fill/>
              </v:shape>
            </v:group>
            <v:group style="position:absolute;left:5880;top:1550;width:1859;height:3684" coordorigin="5880,1550" coordsize="1859,3684">
              <v:shape style="position:absolute;left:5880;top:1550;width:1859;height:3684" coordorigin="5880,1550" coordsize="1859,3684" path="m6114,1550l5880,1550,6031,1556,6179,1574,6323,1603,6462,1643,6597,1694,6727,1755,6850,1826,6968,1905,7079,1993,7183,2089,7279,2193,7367,2304,7446,2422,7517,2545,7578,2675,7628,2810,7669,2949,7698,3093,7716,3241,7722,3392,7716,3543,7698,3690,7669,3834,7628,3974,7578,4108,7517,4238,7446,4362,7367,4479,7279,4590,7183,4694,7079,4790,6968,4878,6850,4958,6727,5028,6597,5089,6462,5140,6323,5180,6179,5210,6031,5228,5880,5234,6122,5234,6327,5197,6468,5156,6604,5105,6734,5043,6859,4972,6978,4892,7090,4803,7194,4706,7291,4602,7380,4490,7460,4371,7531,4246,7593,4115,7644,3979,7685,3839,7715,3694,7733,3545,7739,3392,7733,3240,7715,3091,7685,2946,7644,2805,7593,2669,7531,2538,7460,2413,7380,2295,7291,2183,7194,2078,7090,1981,6978,1892,6859,1812,6734,1741,6604,1680,6468,1628,6327,1587,6182,1558,6114,1550e" filled="t" fillcolor="#BCE2F7" stroked="f">
                <v:path arrowok="t"/>
                <v:fill/>
              </v:shape>
            </v:group>
            <v:group style="position:absolute;left:4022;top:1533;width:2093;height:1859" coordorigin="4022,1533" coordsize="2093,1859">
              <v:shape style="position:absolute;left:4022;top:1533;width:2093;height:1859" coordorigin="4022,1533" coordsize="2093,1859" path="m5880,1533l5728,1540,5579,1558,5434,1587,5293,1628,5157,1680,5026,1741,4901,1812,4783,1892,4671,1981,4566,2078,4469,2183,4380,2295,4300,2413,4229,2538,4168,2669,4116,2805,4076,2946,4046,3091,4028,3240,4022,3392,4038,3392,4044,3241,4062,3093,4092,2949,4132,2810,4183,2675,4244,2545,4314,2422,4394,2304,4482,2193,4578,2089,4682,1993,4792,1905,4910,1826,5034,1755,5163,1694,5298,1643,5438,1603,5582,1574,5729,1556,5880,1550,6114,1550,6033,1540,5880,1533e" filled="t" fillcolor="#BCE2F7" stroked="f">
                <v:path arrowok="t"/>
                <v:fill/>
              </v:shape>
            </v:group>
            <v:group style="position:absolute;left:4005;top:3392;width:2118;height:1876" coordorigin="4005,3392" coordsize="2118,1876">
              <v:shape style="position:absolute;left:4005;top:3392;width:2118;height:1876" coordorigin="4005,3392" coordsize="2118,1876" path="m4021,3392l4005,3392,4011,3546,4030,3696,4059,3843,4101,3985,4152,4122,4214,4254,4286,4380,4367,4499,4457,4612,4554,4718,4660,4816,4773,4906,4893,4986,5019,5058,5151,5120,5288,5172,5430,5213,5576,5243,5727,5261,5880,5268,6034,5261,6123,5250,5880,5250,5728,5244,5579,5226,5434,5196,5293,5156,5157,5104,5026,5043,4901,4972,4783,4892,4671,4803,4566,4706,4469,4601,4380,4489,4300,4371,4229,4246,4168,4115,4116,3979,4075,3838,4046,3693,4028,3544,4021,3392e" filled="t" fillcolor="#BCE2F7" stroked="f">
                <v:path arrowok="t"/>
                <v:fill/>
              </v:shape>
            </v:group>
            <v:group style="position:absolute;left:5880;top:1533;width:1875;height:3718" coordorigin="5880,1533" coordsize="1875,3718">
              <v:shape style="position:absolute;left:5880;top:1533;width:1875;height:3718" coordorigin="5880,1533" coordsize="1875,3718" path="m6115,1533l5880,1533,6033,1539,6182,1557,6327,1587,6468,1628,6603,1679,6734,1740,6859,1812,6978,1892,7090,1981,7194,2078,7291,2182,7380,2294,7460,2413,7531,2538,7593,2668,7644,2804,7685,2945,7715,3090,7733,3239,7739,3392,7733,3544,7715,3693,7685,3838,7644,3979,7593,4115,7531,4246,7460,4371,7380,4489,7291,4601,7194,4706,7090,4803,6978,4892,6859,4972,6734,5043,6603,5104,6468,5156,6327,5196,6182,5226,6033,5244,5880,5250,6123,5250,6184,5243,6331,5213,6473,5172,6610,5120,6742,5058,6868,4986,6988,4906,7101,4816,7206,4718,7304,4612,7394,4499,7475,4380,7546,4254,7608,4122,7660,3985,7701,3843,7731,3696,7749,3546,7756,3392,7749,3238,7731,3088,7701,2942,7660,2800,7608,2662,7546,2531,7475,2405,7394,2285,7304,2172,7206,2066,7101,1968,6988,1879,6868,1798,6742,1726,6610,1664,6473,1612,6331,1571,6184,1541,6115,1533e" filled="t" fillcolor="#BCE2F7" stroked="f">
                <v:path arrowok="t"/>
                <v:fill/>
              </v:shape>
            </v:group>
            <v:group style="position:absolute;left:4005;top:1517;width:2110;height:1875" coordorigin="4005,1517" coordsize="2110,1875">
              <v:shape style="position:absolute;left:4005;top:1517;width:2110;height:1875" coordorigin="4005,1517" coordsize="2110,1875" path="m5880,1517l5727,1523,5576,1541,5430,1571,5288,1612,5151,1664,5019,1726,4893,1798,4773,1879,4660,1968,4554,2066,4457,2172,4367,2285,4286,2405,4214,2531,4152,2662,4101,2800,4059,2942,4030,3088,4011,3238,4005,3392,4021,3392,4028,3239,4046,3090,4075,2945,4116,2804,4168,2668,4229,2538,4300,2413,4380,2294,4469,2182,4566,2078,4671,1981,4783,1892,4901,1812,5026,1740,5157,1679,5293,1628,5434,1587,5579,1557,5728,1539,5880,1533,6115,1533,6034,1523,5880,1517e" filled="t" fillcolor="#BCE2F7" stroked="f">
                <v:path arrowok="t"/>
                <v:fill/>
              </v:shape>
            </v:group>
            <v:group style="position:absolute;left:3988;top:3392;width:2125;height:1892" coordorigin="3988,3392" coordsize="2125,1892">
              <v:shape style="position:absolute;left:3988;top:3392;width:2125;height:1892" coordorigin="3988,3392" coordsize="2125,1892" path="m3988,3392l3995,3547,4013,3699,4043,3847,4085,3990,4137,4128,4200,4261,4272,4389,4354,4509,4444,4623,4543,4730,4649,4828,4763,4919,4884,5001,5011,5073,5144,5135,5282,5188,5426,5229,5574,5259,5725,5278,5880,5284,6035,5278,6113,5268,5880,5268,5726,5262,5576,5244,5430,5214,5288,5173,5150,5121,5019,5059,4893,4987,4773,4906,4660,4817,4554,4719,4456,4613,4367,4500,4286,4381,4214,4255,4152,4123,4101,3986,4059,3843,4029,3697,4011,3547,4005,3393,3988,3392e" filled="t" fillcolor="#BBE1F7" stroked="f">
                <v:path arrowok="t"/>
                <v:fill/>
              </v:shape>
            </v:group>
            <v:group style="position:absolute;left:5880;top:1518;width:1892;height:3751" coordorigin="5880,1518" coordsize="1892,3751">
              <v:shape style="position:absolute;left:5880;top:1518;width:1892;height:3751" coordorigin="5880,1518" coordsize="1892,3751" path="m6127,1518l5880,1518,6034,1524,6184,1542,6331,1572,6473,1613,6610,1665,6742,1727,6868,1799,6988,1880,7100,1969,7206,2067,7304,2173,7394,2286,7474,2405,7546,2531,7608,2663,7660,2800,7701,2942,7731,3089,7749,3239,7756,3393,7749,3547,7731,3697,7701,3843,7660,3986,7608,4123,7546,4255,7474,4381,7394,4500,7304,4613,7206,4719,7100,4817,6988,4906,6868,4987,6742,5059,6610,5121,6473,5173,6331,5214,6184,5244,6034,5262,5880,5268,6113,5268,6187,5259,6335,5229,6478,5188,6616,5135,6750,5073,6877,5001,6997,4919,7111,4828,7218,4730,7317,4623,7407,4509,7489,4389,7561,4261,7623,4128,7676,3990,7717,3847,7747,3699,7766,3547,7772,3392,7766,3237,7747,3085,7717,2938,7676,2794,7623,2656,7561,2523,7489,2396,7407,2275,7317,2161,7218,2055,7111,1956,6997,1865,6877,1784,6750,1711,6616,1649,6478,1597,6335,1555,6187,1525,6127,1518e" filled="t" fillcolor="#BBE1F7" stroked="f">
                <v:path arrowok="t"/>
                <v:fill/>
              </v:shape>
            </v:group>
            <v:group style="position:absolute;left:3988;top:1500;width:2138;height:1893" coordorigin="3988,1500" coordsize="2138,1893">
              <v:shape style="position:absolute;left:3988;top:1500;width:2138;height:1893" coordorigin="3988,1500" coordsize="2138,1893" path="m5880,1500l5725,1506,5574,1525,5426,1555,5282,1597,5144,1649,5011,1711,4884,1784,4763,1865,4649,1956,4543,2055,4444,2161,4354,2275,4272,2396,4200,2523,4137,2656,4085,2794,4043,2938,4013,3085,3995,3237,3988,3392,4005,3393,4011,3239,4029,3089,4059,2942,4101,2800,4152,2663,4214,2531,4286,2405,4367,2286,4456,2173,4554,2067,4660,1969,4773,1880,4893,1799,5019,1727,5150,1665,5288,1613,5430,1572,5576,1542,5726,1524,5880,1518,6127,1518,6035,1506,5880,1500e" filled="t" fillcolor="#BBE1F7" stroked="f">
                <v:path arrowok="t"/>
                <v:fill/>
              </v:shape>
            </v:group>
            <v:group style="position:absolute;left:3972;top:3392;width:2142;height:1909" coordorigin="3972,3392" coordsize="2142,1909">
              <v:shape style="position:absolute;left:3972;top:3392;width:2142;height:1909" coordorigin="3972,3392" coordsize="2142,1909" path="m3972,3392l3978,3549,3997,3702,4027,3851,4069,3995,4122,4135,4185,4269,4258,4397,4340,4519,4431,4634,4531,4741,4638,4841,4753,4932,4875,5015,5003,5088,5138,5151,5277,5203,5422,5245,5571,5276,5724,5294,5880,5301,6037,5294,6114,5285,5880,5285,5725,5279,5573,5260,5426,5230,5282,5188,5144,5136,5011,5074,4884,5001,4763,4920,4649,4829,4543,4731,4444,4624,4353,4510,4272,4389,4200,4262,4137,4129,4085,3991,4043,3847,4013,3700,3995,3548,3988,3393,3972,3392e" filled="t" fillcolor="#BBE1F7" stroked="f">
                <v:path arrowok="t"/>
                <v:fill/>
              </v:shape>
            </v:group>
            <v:group style="position:absolute;left:5880;top:1501;width:1909;height:3784" coordorigin="5880,1501" coordsize="1909,3784">
              <v:shape style="position:absolute;left:5880;top:1501;width:1909;height:3784" coordorigin="5880,1501" coordsize="1909,3784" path="m6128,1501l5880,1501,6035,1507,6187,1526,6335,1556,6478,1598,6616,1650,6749,1712,6877,1785,6997,1866,7111,1957,7218,2055,7317,2162,7407,2276,7489,2397,7561,2524,7623,2657,7676,2795,7717,2938,7747,3086,7766,3238,7772,3393,7766,3548,7747,3700,7717,3847,7676,3991,7623,4129,7561,4262,7489,4389,7407,4510,7317,4624,7218,4731,7111,4829,6997,4920,6877,5001,6749,5074,6616,5136,6478,5188,6335,5230,6187,5260,6035,5279,5880,5285,6114,5285,6190,5276,6339,5245,6483,5203,6623,5151,6757,5088,6885,5015,7007,4932,7122,4841,7230,4741,7329,4634,7420,4519,7503,4397,7576,4269,7639,4135,7691,3995,7733,3851,7764,3702,7783,3549,7789,3392,7783,3236,7764,3083,7733,2934,7691,2789,7639,2649,7576,2515,7503,2387,7420,2265,7329,2150,7230,2043,7122,1943,7007,1852,6885,1770,6757,1697,6623,1634,6483,1581,6339,1539,6190,1509,6128,1501e" filled="t" fillcolor="#BBE1F7" stroked="f">
                <v:path arrowok="t"/>
                <v:fill/>
              </v:shape>
            </v:group>
            <v:group style="position:absolute;left:3972;top:1484;width:2156;height:1909" coordorigin="3972,1484" coordsize="2156,1909">
              <v:shape style="position:absolute;left:3972;top:1484;width:2156;height:1909" coordorigin="3972,1484" coordsize="2156,1909" path="m5880,1484l5724,1490,5571,1509,5422,1539,5277,1581,5138,1634,5003,1697,4875,1770,4753,1852,4638,1943,4531,2043,4431,2150,4340,2265,4258,2387,4185,2515,4122,2649,4069,2789,4027,2934,3997,3083,3978,3236,3972,3392,3988,3393,3995,3238,4013,3086,4043,2938,4085,2795,4137,2657,4200,2524,4272,2397,4353,2276,4444,2162,4543,2055,4649,1957,4763,1866,4884,1785,5011,1712,5144,1650,5282,1598,5426,1556,5573,1526,5725,1507,5880,1501,6128,1501,6037,1490,5880,1484e" filled="t" fillcolor="#BBE1F7" stroked="f">
                <v:path arrowok="t"/>
                <v:fill/>
              </v:shape>
            </v:group>
            <v:group style="position:absolute;left:3955;top:3392;width:2171;height:1926" coordorigin="3955,3392" coordsize="2171,1926">
              <v:shape style="position:absolute;left:3955;top:3392;width:2171;height:1926" coordorigin="3955,3392" coordsize="2171,1926" path="m3972,3392l3955,3392,3962,3550,3980,3704,4011,3855,4053,4000,4107,4141,4170,4277,4244,4406,4327,4529,4419,4645,4519,4753,4628,4854,4744,4946,4866,5029,4996,5102,5131,5166,5272,5219,5418,5261,5568,5292,5722,5311,5880,5317,6038,5311,6126,5300,5880,5300,5724,5294,5571,5275,5422,5245,5277,5203,5138,5150,5003,5087,4875,5014,4753,4932,4638,4841,4531,4741,4431,4633,4340,4519,4258,4397,4185,4269,4122,4134,4069,3995,4027,3850,3997,3701,3978,3548,3972,3392e" filled="t" fillcolor="#BBE0F6" stroked="f">
                <v:path arrowok="t"/>
                <v:fill/>
              </v:shape>
            </v:group>
            <v:group style="position:absolute;left:5880;top:1483;width:1925;height:3817" coordorigin="5880,1483" coordsize="1925,3817">
              <v:shape style="position:absolute;left:5880;top:1483;width:1925;height:3817" coordorigin="5880,1483" coordsize="1925,3817" path="m6118,1483l5880,1483,6037,1489,6190,1508,6339,1539,6483,1580,6623,1633,6757,1696,6885,1769,7007,1852,7122,1943,7230,2042,7329,2150,7420,2265,7503,2387,7576,2515,7639,2649,7691,2789,7733,2933,7764,3082,7782,3235,7789,3392,7782,3548,7764,3701,7733,3850,7691,3995,7639,4134,7576,4269,7503,4397,7420,4519,7329,4633,7230,4741,7122,4841,7007,4932,6885,5014,6757,5087,6623,5150,6483,5203,6339,5245,6190,5275,6037,5294,5880,5300,6126,5300,6192,5292,6343,5261,6489,5219,6629,5166,6765,5102,6894,5029,7017,4946,7133,4854,7241,4753,7342,4645,7434,4529,7517,4406,7590,4277,7654,4141,7707,4000,7749,3855,7780,3704,7799,3550,7805,3392,7799,3234,7780,3080,7749,2930,7707,2784,7654,2643,7590,2508,7517,2378,7434,2255,7342,2140,7241,2031,7133,1931,7017,1839,6894,1756,6765,1682,6629,1618,6489,1565,6343,1523,6192,1492,6118,1483e" filled="t" fillcolor="#BBE0F6" stroked="f">
                <v:path arrowok="t"/>
                <v:fill/>
              </v:shape>
            </v:group>
            <v:group style="position:absolute;left:3955;top:1467;width:2163;height:1925" coordorigin="3955,1467" coordsize="2163,1925">
              <v:shape style="position:absolute;left:3955;top:1467;width:2163;height:1925" coordorigin="3955,1467" coordsize="2163,1925" path="m5880,1467l5722,1473,5568,1492,5418,1523,5272,1565,5131,1618,4996,1682,4866,1756,4744,1839,4628,1931,4519,2031,4419,2140,4327,2255,4244,2378,4170,2508,4107,2643,4053,2784,4011,2930,3980,3080,3962,3234,3955,3392,3972,3392,3978,3235,3997,3082,4027,2933,4069,2789,4122,2649,4185,2515,4258,2387,4340,2265,4431,2150,4531,2042,4638,1943,4753,1852,4875,1769,5003,1696,5138,1633,5277,1580,5422,1539,5571,1508,5724,1489,5880,1483,6118,1483,6038,1473,5880,1467e" filled="t" fillcolor="#BBE0F6" stroked="f">
                <v:path arrowok="t"/>
                <v:fill/>
              </v:shape>
            </v:group>
            <v:group style="position:absolute;left:3939;top:3392;width:2188;height:1942" coordorigin="3939,3392" coordsize="2188,1942">
              <v:shape style="position:absolute;left:3939;top:3392;width:2188;height:1942" coordorigin="3939,3392" coordsize="2188,1942" path="m3955,3392l3939,3392,3945,3551,3964,3707,3995,3859,4038,4006,4091,4148,4155,4284,4230,4415,4313,4539,4406,4656,4507,4765,4617,4866,4734,4959,4858,5043,4988,5117,5125,5181,5267,5235,5414,5277,5565,5308,5721,5327,5880,5334,6039,5327,6127,5317,5880,5317,5722,5310,5568,5292,5418,5261,5272,5219,5131,5165,4996,5102,4866,5028,4743,4945,4628,4853,4519,4753,4419,4644,4327,4528,4244,4406,4170,4276,4106,4141,4053,4000,4011,3854,3980,3704,3961,3549,3955,3392e" filled="t" fillcolor="#BBE0F6" stroked="f">
                <v:path arrowok="t"/>
                <v:fill/>
              </v:shape>
            </v:group>
            <v:group style="position:absolute;left:5880;top:1467;width:1942;height:3850" coordorigin="5880,1467" coordsize="1942,3850">
              <v:shape style="position:absolute;left:5880;top:1467;width:1942;height:3850" coordorigin="5880,1467" coordsize="1942,3850" path="m6119,1467l5880,1467,6038,1473,6192,1492,6343,1523,6488,1565,6629,1618,6765,1682,6894,1755,7017,1838,7133,1930,7241,2031,7342,2139,7434,2255,7517,2378,7590,2507,7654,2643,7707,2783,7749,2929,7780,3080,7799,3234,7805,3392,7799,3549,7780,3704,7749,3854,7707,4000,7654,4141,7590,4276,7517,4406,7434,4528,7342,4644,7241,4753,7133,4853,7017,4945,6894,5028,6765,5102,6629,5165,6488,5219,6343,5261,6192,5292,6038,5310,5880,5317,6127,5317,6195,5308,6347,5277,6494,5235,6636,5181,6772,5117,6903,5043,7027,4959,7144,4866,7253,4765,7354,4656,7447,4539,7531,4415,7605,4284,7669,4148,7723,4006,7766,3859,7797,3707,7816,3551,7822,3392,7816,3233,7797,3077,7766,2926,7723,2779,7669,2637,7605,2500,7531,2370,7447,2246,7354,2129,7253,2019,7144,1918,7027,1825,6903,1741,6772,1667,6636,1603,6494,1549,6347,1507,6195,1476,6119,1467e" filled="t" fillcolor="#BBE0F6" stroked="f">
                <v:path arrowok="t"/>
                <v:fill/>
              </v:shape>
            </v:group>
            <v:group style="position:absolute;left:3939;top:1450;width:2180;height:1942" coordorigin="3939,1450" coordsize="2180,1942">
              <v:shape style="position:absolute;left:3939;top:1450;width:2180;height:1942" coordorigin="3939,1450" coordsize="2180,1942" path="m5880,1450l5721,1457,5565,1476,5414,1507,5267,1549,5125,1603,4988,1667,4858,1741,4734,1825,4617,1918,4507,2019,4406,2129,4313,2246,4230,2370,4155,2500,4091,2637,4038,2779,3995,2926,3964,3077,3945,3233,3939,3392,3955,3392,3961,3234,3980,3080,4011,2929,4053,2783,4106,2643,4170,2507,4244,2378,4327,2255,4419,2139,4519,2031,4628,1930,4743,1838,4866,1755,4996,1682,5131,1618,5272,1565,5418,1523,5568,1492,5722,1473,5880,1467,6119,1467,6039,1457,5880,1450e" filled="t" fillcolor="#BBE0F6" stroked="f">
                <v:path arrowok="t"/>
                <v:fill/>
              </v:shape>
            </v:group>
            <v:group style="position:absolute;left:3922;top:3392;width:2195;height:1958" coordorigin="3922,3392" coordsize="2195,1958">
              <v:shape style="position:absolute;left:3922;top:3392;width:2195;height:1958" coordorigin="3922,3392" coordsize="2195,1958" path="m3922,3392l3928,3553,3948,3710,3979,3863,4022,4011,4076,4154,4141,4292,4215,4423,4300,4548,4394,4666,4496,4777,4606,4879,4724,4972,4849,5057,4981,5132,5118,5197,5262,5251,5410,5294,5563,5325,5720,5344,5880,5350,6041,5344,6117,5335,5882,5335,5722,5328,5567,5309,5415,5278,5268,5236,5126,5182,4989,5118,4859,5044,4735,4960,4618,4867,4509,4766,4407,4656,4315,4540,4231,4416,4157,4285,4092,4149,4039,4007,3996,3859,3965,3708,3946,3552,3940,3393,3922,3392e" filled="t" fillcolor="#BBE0F6" stroked="f">
                <v:path arrowok="t"/>
                <v:fill/>
              </v:shape>
            </v:group>
            <v:group style="position:absolute;left:5882;top:1451;width:1957;height:3883" coordorigin="5882,1451" coordsize="1957,3883">
              <v:shape style="position:absolute;left:5882;top:1451;width:1957;height:3883" coordorigin="5882,1451" coordsize="1957,3883" path="m6131,1451l5882,1451,6041,1458,6196,1477,6348,1508,6495,1550,6637,1604,6774,1668,6904,1742,7028,1826,7145,1919,7254,2020,7356,2130,7448,2246,7532,2370,7606,2501,7671,2637,7724,2779,7767,2927,7798,3078,7817,3234,7823,3393,7817,3552,7798,3708,7767,3859,7724,4007,7671,4149,7606,4285,7532,4416,7448,4540,7356,4656,7254,4766,7145,4867,7028,4960,6904,5044,6774,5118,6637,5182,6495,5236,6348,5278,6196,5309,6041,5328,5882,5335,6117,5335,6198,5325,6351,5294,6499,5251,6642,5197,6780,5132,6912,5057,7037,4972,7155,4879,7265,4777,7367,4666,7461,4548,7545,4423,7620,4292,7685,4154,7739,4011,7782,3863,7813,3710,7832,3553,7839,3392,7832,3232,7813,3075,7782,2922,7739,2773,7685,2630,7620,2492,7545,2361,7461,2236,7367,2118,7265,2008,7155,1905,7037,1812,6912,1727,6780,1652,6642,1588,6499,1534,6351,1491,6198,1459,6131,1451e" filled="t" fillcolor="#BBE0F6" stroked="f">
                <v:path arrowok="t"/>
                <v:fill/>
              </v:shape>
            </v:group>
            <v:group style="position:absolute;left:3922;top:1434;width:2209;height:1959" coordorigin="3922,1434" coordsize="2209,1959">
              <v:shape style="position:absolute;left:3922;top:1434;width:2209;height:1959" coordorigin="3922,1434" coordsize="2209,1959" path="m5880,1434l5720,1440,5563,1459,5410,1491,5262,1534,5118,1588,4981,1652,4849,1727,4724,1812,4606,1905,4496,2008,4394,2118,4300,2236,4215,2361,4141,2492,4076,2630,4022,2773,3979,2922,3948,3075,3928,3232,3922,3392,3940,3393,3946,3234,3965,3078,3996,2927,4039,2779,4092,2637,4157,2501,4231,2370,4315,2246,4407,2130,4509,2020,4618,1919,4735,1826,4859,1742,4989,1668,5126,1604,5268,1550,5415,1508,5567,1477,5722,1458,5882,1451,6131,1451,6041,1440,5880,1434e" filled="t" fillcolor="#BBE0F6" stroked="f">
                <v:path arrowok="t"/>
                <v:fill/>
              </v:shape>
            </v:group>
            <v:group style="position:absolute;left:3905;top:3392;width:2223;height:1975" coordorigin="3905,3392" coordsize="2223,1975">
              <v:shape style="position:absolute;left:3905;top:3392;width:2223;height:1975" coordorigin="3905,3392" coordsize="2223,1975" path="m3922,3392l3905,3392,3912,3554,3931,3712,3963,3867,4006,4016,4061,4161,4126,4299,4201,4432,4287,4558,4381,4677,4484,4788,4595,4891,4714,4986,4840,5071,4973,5147,5112,5212,5256,5266,5406,5310,5560,5341,5718,5361,5880,5367,6042,5361,6128,5350,5880,5350,5720,5344,5563,5324,5410,5293,5261,5250,5118,5196,4980,5131,4849,5056,4724,4972,4606,4878,4496,4776,4393,4666,4300,4548,4215,4423,4141,4291,4076,4154,4022,4010,3979,3862,3948,3709,3928,3552,3922,3392e" filled="t" fillcolor="#BAE0F6" stroked="f">
                <v:path arrowok="t"/>
                <v:fill/>
              </v:shape>
            </v:group>
            <v:group style="position:absolute;left:5880;top:1433;width:1975;height:3917" coordorigin="5880,1433" coordsize="1975,3917">
              <v:shape style="position:absolute;left:5880;top:1433;width:1975;height:3917" coordorigin="5880,1433" coordsize="1975,3917" path="m6120,1433l5880,1433,6041,1440,6198,1459,6351,1490,6499,1533,6642,1587,6780,1652,6912,1727,7037,1811,7154,1905,7265,2007,7367,2117,7461,2235,7545,2360,7620,2492,7685,2630,7739,2773,7782,2921,7813,3074,7832,3231,7839,3392,7832,3552,7813,3709,7782,3862,7739,4010,7685,4154,7620,4291,7545,4423,7461,4548,7367,4666,7265,4776,7154,4878,7037,4972,6912,5056,6780,5131,6642,5196,6499,5250,6351,5293,6198,5324,6041,5344,5880,5350,6128,5350,6200,5341,6355,5310,6504,5266,6649,5212,6788,5147,6920,5071,7046,4986,7165,4891,7277,4788,7380,4677,7474,4558,7559,4432,7635,4299,7700,4161,7754,4016,7798,3867,7829,3712,7849,3554,7855,3392,7849,3230,7829,3072,7798,2918,7754,2768,7700,2624,7635,2485,7559,2352,7474,2226,7380,2107,7277,1996,7165,1893,7046,1798,6920,1713,6788,1638,6649,1572,6504,1518,6355,1475,6200,1443,6120,1433e" filled="t" fillcolor="#BAE0F6" stroked="f">
                <v:path arrowok="t"/>
                <v:fill/>
              </v:shape>
            </v:group>
            <v:group style="position:absolute;left:3905;top:1417;width:2215;height:1975" coordorigin="3905,1417" coordsize="2215,1975">
              <v:shape style="position:absolute;left:3905;top:1417;width:2215;height:1975" coordorigin="3905,1417" coordsize="2215,1975" path="m5880,1417l5718,1424,5560,1443,5406,1475,5256,1518,5112,1572,4973,1638,4840,1713,4714,1798,4595,1893,4484,1996,4381,2107,4287,2226,4201,2352,4126,2485,4061,2624,4006,2768,3963,2918,3931,3072,3912,3230,3905,3392,3922,3392,3928,3231,3948,3074,3979,2921,4022,2773,4076,2630,4141,2492,4215,2360,4300,2235,4393,2117,4496,2007,4606,1905,4724,1811,4849,1727,4980,1652,5118,1587,5261,1533,5410,1490,5563,1459,5720,1440,5880,1433,6120,1433,6042,1424,5880,1417e" filled="t" fillcolor="#BAE0F6" stroked="f">
                <v:path arrowok="t"/>
                <v:fill/>
              </v:shape>
            </v:group>
            <v:group style="position:absolute;left:3889;top:3392;width:2241;height:1992" coordorigin="3889,3392" coordsize="2241,1992">
              <v:shape style="position:absolute;left:3889;top:3392;width:2241;height:1992" coordorigin="3889,3392" coordsize="2241,1992" path="m3905,3392l3889,3392,3895,3555,3915,3715,3947,3871,3990,4021,4045,4167,4111,4307,4187,4441,4273,4568,4368,4688,4472,4800,4584,4904,4704,4999,4831,5085,4965,5161,5105,5227,5251,5282,5402,5326,5557,5358,5717,5377,5880,5384,6044,5377,6129,5367,5880,5367,5718,5360,5560,5341,5406,5309,5256,5266,5112,5211,4973,5146,4840,5071,4714,4985,4595,4891,4484,4788,4381,4677,4286,4558,4201,4432,4126,4299,4061,4160,4006,4016,3963,3866,3931,3712,3912,3554,3905,3392e" filled="t" fillcolor="#BAE0F6" stroked="f">
                <v:path arrowok="t"/>
                <v:fill/>
              </v:shape>
            </v:group>
            <v:group style="position:absolute;left:5880;top:1417;width:1992;height:3950" coordorigin="5880,1417" coordsize="1992,3950">
              <v:shape style="position:absolute;left:5880;top:1417;width:1992;height:3950" coordorigin="5880,1417" coordsize="1992,3950" path="m6121,1417l5880,1417,6042,1423,6200,1443,6355,1474,6504,1517,6649,1572,6788,1637,6920,1713,7046,1798,7165,1892,7276,1995,7380,2107,7474,2226,7559,2352,7635,2484,7700,2623,7754,2768,7798,2917,7829,3071,7849,3230,7855,3392,7849,3554,7829,3712,7798,3866,7754,4016,7700,4160,7635,4299,7559,4432,7474,4558,7380,4677,7276,4788,7165,4891,7046,4985,6920,5071,6788,5146,6649,5211,6504,5266,6355,5309,6200,5341,6042,5360,5880,5367,6129,5367,6203,5358,6359,5326,6510,5282,6655,5227,6795,5161,6929,5085,7056,4999,7176,4904,7288,4800,7392,4688,7487,4568,7573,4441,7649,4307,7715,4167,7770,4021,7814,3871,7846,3715,7865,3555,7872,3392,7865,3229,7846,3069,7814,2914,7770,2763,7715,2617,7649,2477,7573,2343,7487,2216,7392,2096,7288,1984,7176,1880,7056,1785,6929,1699,6795,1623,6655,1557,6510,1502,6359,1459,6203,1427,6121,1417e" filled="t" fillcolor="#BAE0F6" stroked="f">
                <v:path arrowok="t"/>
                <v:fill/>
              </v:shape>
            </v:group>
            <v:group style="position:absolute;left:3889;top:1401;width:2233;height:1992" coordorigin="3889,1401" coordsize="2233,1992">
              <v:shape style="position:absolute;left:3889;top:1401;width:2233;height:1992" coordorigin="3889,1401" coordsize="2233,1992" path="m5880,1401l5717,1407,5557,1427,5402,1459,5251,1502,5105,1557,4965,1623,4831,1699,4704,1785,4584,1880,4472,1984,4368,2096,4273,2216,4187,2343,4111,2477,4045,2617,3990,2763,3947,2914,3915,3069,3895,3229,3889,3392,3905,3392,3912,3230,3931,3071,3963,2917,4006,2768,4061,2623,4126,2484,4201,2352,4286,2226,4381,2107,4484,1995,4595,1892,4714,1798,4840,1713,4973,1637,5112,1572,5256,1517,5406,1474,5560,1443,5718,1423,5880,1417,6121,1417,6044,1407,5880,1401e" filled="t" fillcolor="#BAE0F6" stroked="f">
                <v:path arrowok="t"/>
                <v:fill/>
              </v:shape>
            </v:group>
            <v:group style="position:absolute;left:3872;top:3392;width:2247;height:2008" coordorigin="3872,3392" coordsize="2247,2008">
              <v:shape style="position:absolute;left:3872;top:3392;width:2247;height:2008" coordorigin="3872,3392" coordsize="2247,2008" path="m3872,3392l3879,3557,3898,3718,3931,3875,3975,4027,4030,4174,4096,4315,4173,4450,4260,4578,4356,4699,4461,4812,4574,4917,4695,5013,4823,5099,4958,5176,5099,5242,5246,5298,5398,5342,5555,5374,5716,5394,5880,5400,6045,5394,6119,5385,5880,5385,5717,5378,5557,5358,5402,5327,5251,5283,5105,5228,4965,5162,4831,5086,4704,5000,4584,4905,4472,4801,4368,4689,4273,4569,4187,4442,4111,4308,4045,4168,3990,4022,3947,3871,3915,3716,3895,3556,3889,3393,3872,3392e" filled="t" fillcolor="#BADFF6" stroked="f">
                <v:path arrowok="t"/>
                <v:fill/>
              </v:shape>
            </v:group>
            <v:group style="position:absolute;left:5880;top:1401;width:2008;height:3983" coordorigin="5880,1401" coordsize="2008,3983">
              <v:shape style="position:absolute;left:5880;top:1401;width:2008;height:3983" coordorigin="5880,1401" coordsize="2008,3983" path="m6133,1401l5880,1401,6043,1408,6203,1428,6359,1459,6509,1503,6655,1558,6795,1624,6929,1700,7056,1786,7176,1881,7288,1985,7392,2097,7487,2217,7573,2344,7649,2478,7715,2618,7770,2764,7814,2915,7846,3070,7865,3230,7872,3393,7865,3556,7846,3716,7814,3871,7770,4022,7715,4168,7649,4308,7573,4442,7487,4569,7392,4689,7288,4801,7176,4905,7056,5000,6929,5086,6795,5162,6655,5228,6509,5283,6359,5327,6203,5358,6043,5378,5880,5385,6119,5385,6206,5374,6363,5342,6515,5298,6662,5242,6803,5176,6938,5099,7066,5013,7187,4917,7300,4812,7405,4699,7501,4578,7587,4450,7664,4315,7731,4174,7786,4027,7830,3875,7862,3718,7882,3557,7888,3392,7882,3228,7862,3067,7830,2910,7786,2758,7731,2611,7664,2470,7587,2335,7501,2206,7405,2086,7300,1972,7187,1868,7066,1772,6938,1685,6803,1608,6662,1542,6515,1486,6363,1442,6206,1410,6133,1401e" filled="t" fillcolor="#BADFF6" stroked="f">
                <v:path arrowok="t"/>
                <v:fill/>
              </v:shape>
            </v:group>
            <v:group style="position:absolute;left:3872;top:1384;width:2261;height:2009" coordorigin="3872,1384" coordsize="2261,2009">
              <v:shape style="position:absolute;left:3872;top:1384;width:2261;height:2009" coordorigin="3872,1384" coordsize="2261,2009" path="m5880,1384l5716,1391,5555,1410,5398,1442,5246,1486,5099,1542,4958,1608,4823,1685,4695,1772,4574,1868,4461,1972,4356,2086,4260,2206,4173,2335,4096,2470,4030,2611,3975,2758,3931,2910,3898,3067,3879,3228,3872,3392,3889,3393,3895,3230,3915,3070,3947,2915,3990,2764,4045,2618,4111,2478,4187,2344,4273,2217,4368,2097,4472,1985,4584,1881,4704,1786,4831,1700,4965,1624,5105,1558,5251,1503,5402,1459,5557,1428,5717,1408,5880,1401,6133,1401,6045,1391,5880,1384e" filled="t" fillcolor="#BADFF6" stroked="f">
                <v:path arrowok="t"/>
                <v:fill/>
              </v:shape>
            </v:group>
            <v:group style="position:absolute;left:3856;top:3392;width:2265;height:2025" coordorigin="3856,3392" coordsize="2265,2025">
              <v:shape style="position:absolute;left:3856;top:3392;width:2265;height:2025" coordorigin="3856,3392" coordsize="2265,2025" path="m3856,3392l3862,3558,3882,3720,3914,3879,3959,4032,4015,4180,4082,4322,4159,4458,4246,4588,4343,4710,4449,4824,4563,4929,4685,5026,4814,5113,4950,5191,5092,5258,5241,5314,5394,5358,5552,5390,5714,5410,5880,5417,6046,5410,6120,5401,5880,5401,5716,5394,5555,5375,5398,5343,5246,5299,5099,5243,4958,5177,4823,5100,4694,5013,4574,4918,4460,4813,4356,4700,4260,4579,4173,4451,4096,4316,4030,4174,3975,4027,3930,3875,3898,3719,3879,3558,3872,3393,3856,3392e" filled="t" fillcolor="#BADFF6" stroked="f">
                <v:path arrowok="t"/>
                <v:fill/>
              </v:shape>
            </v:group>
            <v:group style="position:absolute;left:5880;top:1385;width:2025;height:4016" coordorigin="5880,1385" coordsize="2025,4016">
              <v:shape style="position:absolute;left:5880;top:1385;width:2025;height:4016" coordorigin="5880,1385" coordsize="2025,4016" path="m6134,1385l5880,1385,6045,1392,6206,1411,6363,1443,6515,1487,6662,1543,6803,1609,6938,1686,7066,1772,7187,1868,7300,1973,7405,2086,7501,2207,7587,2335,7664,2470,7730,2612,7786,2758,7830,2911,7862,3067,7882,3228,7888,3393,7882,3558,7862,3719,7830,3875,7786,4027,7730,4174,7664,4316,7587,4451,7501,4579,7405,4700,7300,4813,7187,4918,7066,5013,6938,5100,6803,5177,6662,5243,6515,5299,6363,5343,6206,5375,6045,5394,5880,5401,6120,5401,6209,5390,6367,5358,6520,5314,6668,5258,6811,5191,6947,5113,7076,5026,7198,4929,7312,4824,7417,4710,7514,4588,7602,4458,7679,4322,7746,4180,7802,4032,7846,3879,7879,3720,7898,3558,7905,3392,7898,3226,7879,3064,7846,2906,7802,2752,7746,2604,7679,2462,7602,2326,7514,2197,7417,2075,7312,1961,7198,1855,7076,1758,6947,1671,6811,1594,6668,1527,6520,1471,6367,1426,6209,1394,6134,1385e" filled="t" fillcolor="#BADFF6" stroked="f">
                <v:path arrowok="t"/>
                <v:fill/>
              </v:shape>
            </v:group>
            <v:group style="position:absolute;left:3856;top:1367;width:2279;height:2026" coordorigin="3856,1367" coordsize="2279,2026">
              <v:shape style="position:absolute;left:3856;top:1367;width:2279;height:2026" coordorigin="3856,1367" coordsize="2279,2026" path="m5880,1367l5714,1374,5552,1394,5394,1426,5241,1471,5092,1527,4950,1594,4814,1671,4685,1758,4563,1855,4449,1961,4343,2075,4246,2197,4159,2326,4082,2462,4015,2604,3959,2752,3914,2906,3882,3064,3862,3226,3856,3392,3872,3393,3879,3228,3898,3067,3930,2911,3975,2758,4030,2612,4096,2470,4173,2335,4260,2207,4356,2086,4460,1973,4574,1868,4694,1772,4823,1686,4958,1609,5099,1543,5246,1487,5398,1443,5555,1411,5716,1392,5880,1385,6134,1385,6046,1374,5880,1367e" filled="t" fillcolor="#BADFF6" stroked="f">
                <v:path arrowok="t"/>
                <v:fill/>
              </v:shape>
            </v:group>
            <v:group style="position:absolute;left:3839;top:3392;width:2293;height:2042" coordorigin="3839,3392" coordsize="2293,2042">
              <v:shape style="position:absolute;left:3839;top:3392;width:2293;height:2042" coordorigin="3839,3392" coordsize="2293,2042" path="m3855,3392l3839,3392,3846,3559,3866,3723,3898,3883,3943,4037,3999,4186,4067,4330,4145,4467,4233,4597,4331,4720,4437,4835,4552,4942,4675,5039,4805,5127,4942,5206,5086,5273,5235,5329,5390,5374,5549,5407,5713,5427,5880,5433,6048,5427,6132,5416,5880,5416,5714,5410,5552,5390,5394,5358,5240,5313,5092,5257,4950,5190,4814,5113,4685,5026,4563,4929,4449,4823,4343,4709,4246,4587,4159,4458,4082,4322,4015,4180,3959,4031,3914,3878,3882,3720,3862,3558,3855,3392e" filled="t" fillcolor="#BADFF6" stroked="f">
                <v:path arrowok="t"/>
                <v:fill/>
              </v:shape>
            </v:group>
            <v:group style="position:absolute;left:5880;top:1367;width:2041;height:4049" coordorigin="5880,1367" coordsize="2041,4049">
              <v:shape style="position:absolute;left:5880;top:1367;width:2041;height:4049" coordorigin="5880,1367" coordsize="2041,4049" path="m6124,1367l5880,1367,6046,1374,6208,1393,6367,1426,6520,1470,6668,1526,6810,1593,6946,1670,7076,1758,7198,1855,7312,1960,7417,2074,7514,2196,7601,2325,7679,2461,7746,2604,7802,2752,7846,2905,7878,3063,7898,3226,7905,3392,7898,3558,7878,3720,7846,3878,7802,4031,7746,4180,7679,4322,7601,4458,7514,4587,7417,4709,7312,4823,7198,4929,7076,5026,6946,5113,6810,5190,6668,5257,6520,5313,6367,5358,6208,5390,6046,5410,5880,5416,6132,5416,6211,5407,6371,5374,6525,5329,6675,5273,6818,5206,6955,5127,7086,5039,7209,4942,7323,4835,7430,4720,7528,4597,7616,4467,7694,4330,7761,4186,7817,4037,7862,3883,7895,3723,7915,3559,7922,3392,7915,3225,7895,3061,7862,2902,7817,2747,7761,2598,7694,2454,7616,2317,7528,2187,7430,2064,7323,1949,7209,1842,7086,1745,6955,1657,6818,1579,6675,1511,6525,1455,6371,1410,6211,1378,6124,1367e" filled="t" fillcolor="#BADFF6" stroked="f">
                <v:path arrowok="t"/>
                <v:fill/>
              </v:shape>
            </v:group>
            <v:group style="position:absolute;left:3839;top:1351;width:2285;height:2041" coordorigin="3839,1351" coordsize="2285,2041">
              <v:shape style="position:absolute;left:3839;top:1351;width:2285;height:2041" coordorigin="3839,1351" coordsize="2285,2041" path="m5880,1351l5713,1358,5549,1378,5390,1410,5235,1455,5086,1511,4942,1579,4805,1657,4675,1745,4552,1842,4437,1949,4331,2064,4233,2187,4145,2317,4067,2454,3999,2598,3943,2747,3898,2902,3866,3061,3846,3225,3839,3392,3855,3392,3862,3226,3882,3063,3914,2905,3959,2752,4015,2604,4082,2461,4159,2325,4246,2196,4343,2074,4449,1960,4563,1855,4685,1758,4814,1670,4950,1593,5092,1526,5240,1470,5394,1426,5552,1393,5714,1374,5880,1367,6124,1367,6048,1358,5880,1351e" filled="t" fillcolor="#BADFF6" stroked="f">
                <v:path arrowok="t"/>
                <v:fill/>
              </v:shape>
            </v:group>
            <v:group style="position:absolute;left:3822;top:3392;width:2311;height:2058" coordorigin="3822,3392" coordsize="2311,2058">
              <v:shape style="position:absolute;left:3822;top:3392;width:2311;height:2058" coordorigin="3822,3392" coordsize="2311,2058" path="m3839,3392l3822,3392,3829,3561,3849,3726,3882,3886,3927,4042,3984,4193,4052,4338,4131,4476,4220,4607,4318,4731,4425,4847,4541,4954,4665,5053,4797,5142,4935,5220,5080,5288,5230,5345,5386,5390,5547,5423,5712,5443,5880,5450,6049,5443,6133,5433,5880,5433,5713,5426,5549,5406,5390,5374,5235,5329,5086,5272,4942,5205,4805,5127,4675,5039,4552,4941,4437,4835,4330,4720,4233,4597,4145,4467,4067,4330,3999,4186,3943,4037,3898,3882,3866,3723,3846,3559,3839,3392e" filled="t" fillcolor="#B8DEF4" stroked="f">
                <v:path arrowok="t"/>
                <v:fill/>
              </v:shape>
            </v:group>
            <v:group style="position:absolute;left:5880;top:1350;width:2058;height:4083" coordorigin="5880,1350" coordsize="2058,4083">
              <v:shape style="position:absolute;left:5880;top:1350;width:2058;height:4083" coordorigin="5880,1350" coordsize="2058,4083" path="m6125,1350l5880,1350,6048,1357,6211,1377,6371,1410,6525,1454,6675,1511,6818,1578,6955,1656,7086,1744,7208,1842,7323,1948,7430,2063,7528,2186,7616,2317,7694,2454,7761,2597,7817,2747,7862,2901,7895,3061,7915,3224,7922,3392,7915,3559,7895,3723,7862,3882,7817,4037,7761,4186,7694,4330,7616,4467,7528,4597,7430,4720,7323,4835,7208,4941,7086,5039,6955,5127,6818,5205,6675,5272,6525,5329,6371,5374,6211,5406,6048,5426,5880,5433,6133,5433,6214,5423,6375,5390,6531,5345,6681,5288,6826,5220,6964,5142,7095,5053,7219,4954,7335,4847,7443,4731,7541,4607,7630,4476,7708,4338,7776,4193,7833,4042,7878,3886,7911,3726,7931,3561,7938,3392,7931,3223,7911,3058,7878,2898,7833,2742,7776,2591,7708,2447,7630,2308,7541,2177,7443,2053,7335,1937,7219,1830,7095,1731,6964,1643,6826,1564,6681,1496,6531,1439,6375,1394,6214,1361,6125,1350e" filled="t" fillcolor="#B8DEF4" stroked="f">
                <v:path arrowok="t"/>
                <v:fill/>
              </v:shape>
            </v:group>
            <v:group style="position:absolute;left:3822;top:1334;width:2303;height:2058" coordorigin="3822,1334" coordsize="2303,2058">
              <v:shape style="position:absolute;left:3822;top:1334;width:2303;height:2058" coordorigin="3822,1334" coordsize="2303,2058" path="m5880,1334l5712,1341,5547,1361,5386,1394,5230,1439,5080,1496,4935,1564,4797,1643,4665,1731,4541,1830,4425,1937,4318,2053,4220,2177,4131,2308,4052,2447,3984,2591,3927,2742,3882,2898,3849,3058,3829,3223,3822,3392,3839,3392,3846,3224,3866,3061,3898,2901,3943,2747,3999,2597,4067,2454,4145,2317,4233,2186,4330,2063,4437,1948,4552,1842,4675,1744,4805,1656,4942,1578,5086,1511,5235,1454,5390,1410,5549,1377,5713,1357,5880,1350,6125,1350,6049,1341,5880,1334e" filled="t" fillcolor="#B8DEF4" stroked="f">
                <v:path arrowok="t"/>
                <v:fill/>
              </v:shape>
            </v:group>
            <v:group style="position:absolute;left:3806;top:3392;width:2317;height:2075" coordorigin="3806,3392" coordsize="2317,2075">
              <v:shape style="position:absolute;left:3806;top:3392;width:2317;height:2075" coordorigin="3806,3392" coordsize="2317,2075" path="m3806,3392l3813,3562,3833,3728,3866,3890,3912,4048,3969,4199,4037,4345,4117,4485,4206,4617,4305,4742,4414,4859,4530,4967,4655,5066,4788,5156,4927,5235,5073,5304,5225,5361,5382,5406,5544,5439,5710,5460,5880,5467,6050,5460,6123,5451,5882,5451,5713,5444,5548,5424,5387,5391,5231,5346,5081,5289,4936,5221,4798,5142,4666,5054,4542,4955,4427,4848,4319,4732,4221,4608,4132,4477,4053,4338,3985,4194,3929,4043,3883,3887,3851,3727,3830,3562,3824,3393,3806,3392e" filled="t" fillcolor="#B8DEF4" stroked="f">
                <v:path arrowok="t"/>
                <v:fill/>
              </v:shape>
            </v:group>
            <v:group style="position:absolute;left:5882;top:1335;width:2073;height:4116" coordorigin="5882,1335" coordsize="2073,4116">
              <v:shape style="position:absolute;left:5882;top:1335;width:2073;height:4116" coordorigin="5882,1335" coordsize="2073,4116" path="m6137,1335l5882,1335,6050,1342,6215,1362,6376,1395,6532,1440,6682,1497,6827,1565,6965,1644,7097,1732,7221,1831,7336,1938,7444,2054,7542,2178,7631,2309,7710,2448,7778,2592,7834,2743,7880,2899,7912,3059,7933,3224,7939,3393,7933,3562,7912,3727,7880,3887,7834,4043,7778,4194,7710,4338,7631,4477,7542,4608,7444,4732,7336,4848,7221,4955,7097,5054,6965,5142,6827,5221,6682,5289,6532,5346,6376,5391,6215,5424,6050,5444,5882,5451,6123,5451,6217,5439,6379,5406,6536,5361,6688,5304,6833,5235,6973,5156,7105,5066,7230,4967,7347,4859,7455,4742,7554,4617,7644,4485,7723,4345,7792,4199,7849,4048,7894,3890,7928,3728,7948,3562,7955,3392,7948,3222,7928,3056,7894,2894,7849,2737,7792,2585,7723,2439,7644,2300,7554,2167,7455,2042,7347,1925,7230,1817,7105,1718,6973,1629,6833,1549,6688,1481,6536,1423,6379,1378,6217,1345,6137,1335e" filled="t" fillcolor="#B8DEF4" stroked="f">
                <v:path arrowok="t"/>
                <v:fill/>
              </v:shape>
            </v:group>
            <v:group style="position:absolute;left:3806;top:1318;width:2331;height:2075" coordorigin="3806,1318" coordsize="2331,2075">
              <v:shape style="position:absolute;left:3806;top:1318;width:2331;height:2075" coordorigin="3806,1318" coordsize="2331,2075" path="m5880,1318l5710,1325,5544,1345,5382,1378,5225,1423,5073,1481,4927,1549,4788,1629,4655,1718,4530,1817,4414,1925,4305,2042,4206,2167,4117,2300,4037,2439,3969,2585,3912,2737,3866,2894,3833,3056,3813,3222,3806,3392,3824,3393,3830,3224,3851,3059,3883,2899,3929,2743,3985,2592,4053,2448,4132,2309,4221,2178,4319,2054,4427,1938,4542,1831,4666,1732,4798,1644,4936,1565,5081,1497,5231,1440,5387,1395,5548,1362,5713,1342,5882,1335,6137,1335,6050,1325,5880,1318e" filled="t" fillcolor="#B8DEF4" stroked="f">
                <v:path arrowok="t"/>
                <v:fill/>
              </v:shape>
            </v:group>
            <v:group style="position:absolute;left:3789;top:3392;width:2346;height:2092" coordorigin="3789,3392" coordsize="2346,2092">
              <v:shape style="position:absolute;left:3789;top:3392;width:2346;height:2092" coordorigin="3789,3392" coordsize="2346,2092" path="m3806,3392l3789,3392,3796,3564,3817,3731,3850,3894,3896,4053,3954,4206,4023,4353,4103,4493,4193,4627,4293,4753,4402,4871,4520,4980,4646,5080,4779,5170,4920,5250,5067,5319,5220,5377,5378,5422,5541,5456,5709,5476,5880,5483,6052,5476,6135,5466,5880,5466,5710,5459,5544,5439,5382,5406,5225,5360,5073,5303,4927,5234,4788,5155,4655,5066,4530,4967,4414,4858,4305,4741,4206,4617,4117,4484,4037,4345,3969,4199,3912,4047,3866,3890,3833,3728,3813,3562,3806,3392e" filled="t" fillcolor="#B8DEF4" stroked="f">
                <v:path arrowok="t"/>
                <v:fill/>
              </v:shape>
            </v:group>
            <v:group style="position:absolute;left:5880;top:1317;width:2091;height:4149" coordorigin="5880,1317" coordsize="2091,4149">
              <v:shape style="position:absolute;left:5880;top:1317;width:2091;height:4149" coordorigin="5880,1317" coordsize="2091,4149" path="m6127,1317l5880,1317,6050,1324,6217,1344,6379,1377,6536,1423,6687,1480,6833,1549,6973,1628,7105,1718,7230,1817,7347,1925,7455,2042,7554,2167,7644,2299,7723,2439,7792,2584,7849,2736,7894,2893,7928,3055,7948,3222,7955,3392,7948,3562,7928,3728,7894,3890,7849,4047,7792,4199,7723,4345,7644,4484,7554,4617,7455,4741,7347,4858,7230,4967,7105,5066,6973,5155,6833,5234,6687,5303,6536,5360,6379,5406,6217,5439,6050,5459,5880,5466,6135,5466,6219,5456,6383,5422,6541,5377,6694,5319,6841,5250,6982,5170,7115,5080,7241,4980,7359,4871,7468,4753,7568,4627,7658,4493,7738,4353,7807,4206,7865,4053,7911,3894,7944,3731,7964,3564,7971,3392,7964,3221,7944,3053,7911,2890,7865,2731,7807,2578,7738,2431,7658,2291,7568,2157,7468,2032,7359,1914,7241,1805,7115,1705,6982,1614,6841,1535,6694,1465,6541,1408,6383,1362,6219,1328,6127,1317e" filled="t" fillcolor="#B8DEF4" stroked="f">
                <v:path arrowok="t"/>
                <v:fill/>
              </v:shape>
            </v:group>
            <v:group style="position:absolute;left:3789;top:1301;width:2338;height:2091" coordorigin="3789,1301" coordsize="2338,2091">
              <v:shape style="position:absolute;left:3789;top:1301;width:2338;height:2091" coordorigin="3789,1301" coordsize="2338,2091" path="m5880,1301l5709,1308,5541,1328,5378,1362,5220,1408,5067,1465,4920,1535,4779,1614,4646,1705,4520,1805,4402,1914,4293,2032,4193,2157,4103,2291,4023,2431,3954,2578,3896,2731,3850,2890,3817,3053,3796,3221,3789,3392,3806,3392,3813,3222,3833,3055,3866,2893,3912,2736,3969,2584,4037,2439,4117,2299,4206,2167,4305,2042,4414,1925,4530,1817,4655,1718,4788,1628,4927,1549,5073,1480,5225,1423,5382,1377,5544,1344,5710,1324,5880,1317,6127,1317,6052,1308,5880,1301e" filled="t" fillcolor="#B8DEF4" stroked="f">
                <v:path arrowok="t"/>
                <v:fill/>
              </v:shape>
            </v:group>
            <v:group style="position:absolute;left:3773;top:3392;width:2363;height:2108" coordorigin="3773,3392" coordsize="2363,2108">
              <v:shape style="position:absolute;left:3773;top:3392;width:2363;height:2108" coordorigin="3773,3392" coordsize="2363,2108" path="m3789,3392l3773,3392,3780,3565,3800,3734,3834,3898,3880,4058,3938,4212,4008,4360,4089,4502,4179,4637,4280,4764,4390,4882,4509,4992,4636,5093,4770,5184,4912,5264,5060,5334,5214,5392,5374,5439,5539,5472,5708,5493,5880,5500,6053,5493,6136,5483,5880,5483,5709,5476,5541,5455,5378,5422,5219,5376,5067,5318,4919,5249,4779,5169,4645,5079,4520,4979,4402,4870,4293,4752,4193,4626,4103,4493,4023,4352,3954,4205,3896,4052,3850,3894,3816,3731,3796,3563,3789,3392e" filled="t" fillcolor="#B7DDF4" stroked="f">
                <v:path arrowok="t"/>
                <v:fill/>
              </v:shape>
            </v:group>
            <v:group style="position:absolute;left:5880;top:1301;width:2108;height:4182" coordorigin="5880,1301" coordsize="2108,4182">
              <v:shape style="position:absolute;left:5880;top:1301;width:2108;height:4182" coordorigin="5880,1301" coordsize="2108,4182" path="m6128,1301l5880,1301,6052,1307,6219,1328,6383,1361,6541,1407,6694,1465,6841,1534,6981,1614,7115,1704,7241,1804,7359,1913,7468,2031,7568,2157,7658,2290,7738,2431,7807,2578,7865,2731,7911,2889,7944,3053,7964,3220,7971,3392,7964,3563,7944,3731,7911,3894,7865,4052,7807,4205,7738,4352,7658,4493,7568,4626,7468,4752,7359,4870,7241,4979,7115,5079,6981,5169,6841,5249,6694,5318,6541,5376,6383,5422,6219,5455,6052,5476,5880,5483,6136,5483,6222,5472,6387,5439,6546,5392,6700,5334,6849,5264,6990,5184,7125,5093,7252,4992,7370,4882,7480,4764,7581,4637,7672,4502,7753,4360,7822,4212,7880,4058,7927,3898,7960,3734,7981,3565,7988,3392,7981,3219,7960,3050,7927,2886,7880,2726,7822,2572,7753,2424,7672,2282,7581,2148,7480,2021,7370,1902,7252,1792,7125,1691,6990,1600,6849,1520,6700,1450,6546,1392,6387,1346,6222,1312,6128,1301e" filled="t" fillcolor="#B7DDF4" stroked="f">
                <v:path arrowok="t"/>
                <v:fill/>
              </v:shape>
            </v:group>
            <v:group style="position:absolute;left:3773;top:1284;width:2355;height:2108" coordorigin="3773,1284" coordsize="2355,2108">
              <v:shape style="position:absolute;left:3773;top:1284;width:2355;height:2108" coordorigin="3773,1284" coordsize="2355,2108" path="m5880,1284l5708,1291,5539,1312,5374,1346,5214,1392,5060,1450,4912,1520,4770,1600,4636,1691,4509,1792,4390,1902,4280,2021,4179,2148,4089,2282,4008,2424,3938,2572,3880,2726,3834,2886,3800,3050,3780,3219,3773,3392,3789,3392,3796,3220,3816,3053,3850,2889,3896,2731,3954,2578,4023,2431,4103,2290,4193,2157,4293,2031,4402,1913,4520,1804,4645,1704,4779,1614,4919,1534,5067,1465,5219,1407,5378,1361,5541,1328,5709,1307,5880,1301,6128,1301,6053,1291,5880,1284e" filled="t" fillcolor="#B7DDF4" stroked="f">
                <v:path arrowok="t"/>
                <v:fill/>
              </v:shape>
            </v:group>
            <v:group style="position:absolute;left:3756;top:3392;width:2370;height:2124" coordorigin="3756,3392" coordsize="2370,2124">
              <v:shape style="position:absolute;left:3756;top:3392;width:2370;height:2124" coordorigin="3756,3392" coordsize="2370,2124" path="m3756,3392l3763,3566,3784,3737,3818,3902,3864,4063,3923,4219,3993,4368,4074,4511,4166,4646,4268,4774,4378,4894,4498,5005,4626,5106,4762,5198,4904,5279,5054,5349,5209,5408,5370,5455,5536,5489,5706,5509,5880,5516,6054,5509,6126,5501,5880,5501,5707,5494,5538,5473,5374,5439,5214,5393,5060,5335,4912,5265,4770,5185,4636,5094,4509,4993,4390,4883,4280,4764,4179,4638,4088,4503,4008,4361,3938,4213,3880,4059,3834,3899,3800,3735,3779,3566,3773,3393,3756,3392e" filled="t" fillcolor="#B7DDF4" stroked="f">
                <v:path arrowok="t"/>
                <v:fill/>
              </v:shape>
            </v:group>
            <v:group style="position:absolute;left:5880;top:1285;width:2124;height:4215" coordorigin="5880,1285" coordsize="2124,4215">
              <v:shape style="position:absolute;left:5880;top:1285;width:2124;height:4215" coordorigin="5880,1285" coordsize="2124,4215" path="m6140,1285l5880,1285,6053,1292,6222,1313,6387,1347,6546,1393,6700,1451,6849,1521,6990,1601,7125,1692,7252,1793,7370,1903,7480,2022,7581,2148,7672,2283,7753,2425,7822,2573,7880,2727,7927,2887,7960,3051,7981,3220,7988,3393,7981,3566,7960,3735,7927,3899,7880,4059,7822,4213,7753,4361,7672,4503,7581,4638,7480,4764,7370,4883,7252,4993,7125,5094,6990,5185,6849,5265,6700,5335,6546,5393,6387,5439,6222,5473,6053,5494,5880,5501,6126,5501,6225,5489,6391,5455,6551,5408,6707,5349,6856,5279,6999,5198,7135,5106,7263,5005,7382,4894,7493,4774,7595,4646,7686,4511,7767,4368,7838,4219,7896,4063,7943,3902,7977,3737,7998,3566,8005,3392,7998,3218,7977,3048,7943,2882,7896,2721,7838,2566,7767,2416,7686,2273,7595,2138,7493,2010,7382,1890,7263,1779,7135,1678,6999,1586,6856,1505,6707,1435,6551,1376,6391,1330,6225,1296,6140,1285e" filled="t" fillcolor="#B7DDF4" stroked="f">
                <v:path arrowok="t"/>
                <v:fill/>
              </v:shape>
            </v:group>
            <v:group style="position:absolute;left:3756;top:1268;width:2384;height:2125" coordorigin="3756,1268" coordsize="2384,2125">
              <v:shape style="position:absolute;left:3756;top:1268;width:2384;height:2125" coordorigin="3756,1268" coordsize="2384,2125" path="m5880,1268l5706,1275,5536,1296,5370,1330,5209,1376,5054,1435,4904,1505,4762,1586,4626,1678,4498,1779,4378,1890,4268,2010,4166,2138,4074,2273,3993,2416,3923,2566,3864,2721,3818,2882,3784,3048,3763,3218,3756,3392,3773,3393,3779,3220,3800,3051,3834,2887,3880,2727,3938,2573,4008,2425,4088,2283,4179,2148,4280,2022,4390,1903,4509,1793,4636,1692,4770,1601,4912,1521,5060,1451,5214,1393,5374,1347,5538,1313,5707,1292,5880,1285,6140,1285,6054,1275,5880,1268e" filled="t" fillcolor="#B7DDF4" stroked="f">
                <v:path arrowok="t"/>
                <v:fill/>
              </v:shape>
            </v:group>
            <v:group style="position:absolute;left:3739;top:3392;width:2387;height:2141" coordorigin="3739,3392" coordsize="2387,2141">
              <v:shape style="position:absolute;left:3739;top:3392;width:2387;height:2141" coordorigin="3739,3392" coordsize="2387,2141" path="m3739,3392l3747,3568,3767,3739,3802,3906,3849,4069,3908,4225,3978,4376,4060,4520,4153,4656,4255,4785,4367,4906,4487,5017,4616,5120,4753,5212,4897,5294,5047,5365,5204,5424,5366,5471,5533,5505,5705,5526,5880,5533,6056,5526,6127,5517,5880,5517,5706,5510,5536,5489,5370,5456,5209,5409,5054,5350,4904,5280,4761,5199,4626,5107,4498,5006,4378,4895,4267,4775,4166,4647,4074,4512,3993,4369,3923,4220,3864,4064,3818,3903,3784,3737,3763,3567,3756,3393,3739,3392e" filled="t" fillcolor="#B7DDF4" stroked="f">
                <v:path arrowok="t"/>
                <v:fill/>
              </v:shape>
            </v:group>
            <v:group style="position:absolute;left:5880;top:1269;width:2141;height:4249" coordorigin="5880,1269" coordsize="2141,4249">
              <v:shape style="position:absolute;left:5880;top:1269;width:2141;height:4249" coordorigin="5880,1269" coordsize="2141,4249" path="m6140,1269l5880,1269,6054,1276,6225,1297,6390,1330,6551,1377,6707,1436,6856,1506,6999,1587,7135,1679,7262,1780,7382,1891,7493,2011,7594,2139,7686,2274,7767,2417,7837,2566,7896,2722,7943,2883,7977,3049,7997,3219,8005,3393,7997,3567,7977,3737,7943,3903,7896,4064,7837,4220,7767,4369,7686,4512,7594,4647,7493,4775,7382,4895,7262,5006,7135,5107,6999,5199,6856,5280,6707,5350,6551,5409,6390,5456,6225,5489,6054,5510,5880,5517,6127,5517,6227,5505,6395,5471,6557,5424,6713,5365,6864,5294,7008,5212,7144,5120,7273,5017,7394,4906,7506,4785,7608,4656,7700,4520,7782,4376,7853,4225,7912,4069,7959,3906,7993,3739,8014,3568,8021,3392,8014,3217,7993,3045,7959,2878,7912,2716,7853,2559,7782,2409,7700,2265,7608,2128,7506,1999,7394,1879,7273,1767,7144,1665,7008,1572,6864,1490,6713,1420,6557,1360,6395,1314,6227,1279,6140,1269e" filled="t" fillcolor="#B7DDF4" stroked="f">
                <v:path arrowok="t"/>
                <v:fill/>
              </v:shape>
            </v:group>
            <v:group style="position:absolute;left:3739;top:1251;width:2401;height:2142" coordorigin="3739,1251" coordsize="2401,2142">
              <v:shape style="position:absolute;left:3739;top:1251;width:2401;height:2142" coordorigin="3739,1251" coordsize="2401,2142" path="m5880,1251l5705,1258,5533,1279,5366,1314,5204,1360,5047,1420,4897,1490,4753,1572,4616,1665,4487,1767,4367,1879,4255,1999,4153,2128,4060,2265,3978,2409,3908,2559,3849,2716,3802,2878,3767,3045,3747,3217,3739,3392,3756,3393,3763,3219,3784,3049,3818,2883,3864,2722,3923,2566,3993,2417,4074,2274,4166,2139,4267,2011,4378,1891,4498,1780,4626,1679,4761,1587,4904,1506,5054,1436,5209,1377,5370,1330,5536,1297,5706,1276,5880,1269,6140,1269,6056,1258,5880,1251e" filled="t" fillcolor="#B7DDF4" stroked="f">
                <v:path arrowok="t"/>
                <v:fill/>
              </v:shape>
            </v:group>
            <v:group style="position:absolute;left:3723;top:3392;width:2416;height:2158" coordorigin="3723,3392" coordsize="2416,2158">
              <v:shape style="position:absolute;left:3723;top:3392;width:2416;height:2158" coordorigin="3723,3392" coordsize="2416,2158" path="m3739,3392l3723,3392,3730,3569,3751,3742,3786,3910,3833,4074,3892,4232,3964,4383,4046,4528,4139,4666,4242,4796,4355,4917,4476,5030,4606,5133,4744,5226,4889,5309,5041,5380,5199,5440,5362,5487,5530,5521,5703,5542,5880,5550,6057,5542,6138,5533,5880,5533,5705,5525,5533,5505,5366,5470,5204,5423,5047,5364,4897,5293,4753,5212,4616,5119,4487,5017,4367,4905,4255,4785,4153,4656,4060,4519,3978,4375,3908,4225,3849,4068,3802,3906,3767,3739,3746,3567,3739,3392e" filled="t" fillcolor="#B7DDF4" stroked="f">
                <v:path arrowok="t"/>
                <v:fill/>
              </v:shape>
            </v:group>
            <v:group style="position:absolute;left:5880;top:1251;width:2158;height:4282" coordorigin="5880,1251" coordsize="2158,4282">
              <v:shape style="position:absolute;left:5880;top:1251;width:2158;height:4282" coordorigin="5880,1251" coordsize="2158,4282" path="m6130,1251l5880,1251,6056,1258,6227,1279,6394,1313,6557,1360,6713,1419,6864,1490,7008,1572,7144,1664,7273,1766,7394,1878,7506,1999,7608,2128,7700,2264,7782,2408,7853,2559,7912,2715,7959,2877,7993,3045,8014,3216,8021,3392,8014,3567,7993,3739,7959,3906,7912,4068,7853,4225,7782,4375,7700,4519,7608,4656,7506,4785,7394,4905,7273,5017,7144,5119,7008,5212,6864,5293,6713,5364,6557,5423,6394,5470,6227,5505,6056,5525,5880,5533,6138,5533,6230,5521,6399,5487,6562,5440,6720,5380,6872,5309,7016,5226,7154,5133,7284,5030,7406,4917,7518,4796,7621,4666,7714,4528,7797,4383,7868,4232,7928,4074,7975,3910,8010,3742,8031,3569,8038,3392,8031,3215,8010,3042,7975,2874,7928,2710,7868,2553,7797,2401,7714,2256,7621,2118,7518,1988,7406,1867,7284,1754,7154,1651,7016,1558,6872,1476,6720,1404,6562,1345,6399,1297,6230,1263,6130,1251e" filled="t" fillcolor="#B7DDF4" stroked="f">
                <v:path arrowok="t"/>
                <v:fill/>
              </v:shape>
            </v:group>
            <v:group style="position:absolute;left:3723;top:1235;width:2408;height:2157" coordorigin="3723,1235" coordsize="2408,2157">
              <v:shape style="position:absolute;left:3723;top:1235;width:2408;height:2157" coordorigin="3723,1235" coordsize="2408,2157" path="m5880,1235l5703,1242,5530,1263,5362,1297,5199,1345,5041,1404,4889,1476,4744,1558,4606,1651,4476,1754,4355,1867,4242,1988,4139,2118,4046,2256,3964,2401,3892,2553,3833,2710,3786,2874,3751,3042,3730,3215,3723,3392,3739,3392,3746,3216,3767,3045,3802,2877,3849,2715,3908,2559,3978,2408,4060,2264,4153,2128,4255,1999,4367,1878,4487,1766,4616,1664,4753,1572,4897,1490,5047,1419,5204,1360,5366,1313,5533,1279,5705,1258,5880,1251,6130,1251,6057,1242,5880,1235e" filled="t" fillcolor="#B7DDF4" stroked="f">
                <v:path arrowok="t"/>
                <v:fill/>
              </v:shape>
            </v:group>
            <v:group style="position:absolute;left:3706;top:3392;width:2433;height:2175" coordorigin="3706,3392" coordsize="2433,2175">
              <v:shape style="position:absolute;left:3706;top:3392;width:2433;height:2175" coordorigin="3706,3392" coordsize="2433,2175" path="m3723,3392l3706,3392,3713,3570,3735,3745,3769,3914,3817,4079,3877,4238,3949,4391,4032,4537,4126,4676,4230,4807,4343,4929,4466,5043,4597,5147,4735,5240,4881,5323,5034,5395,5193,5455,5358,5503,5528,5538,5702,5559,5880,5566,6059,5559,6140,5549,5880,5549,5703,5542,5530,5521,5362,5486,5199,5439,5041,5380,4889,5308,4744,5226,4606,5133,4476,5030,4355,4917,4242,4795,4139,4666,4046,4528,3964,4383,3892,4231,3833,4073,3785,3910,3751,3741,3730,3569,3723,3392e" filled="t" fillcolor="#B7DDF4" stroked="f">
                <v:path arrowok="t"/>
                <v:fill/>
              </v:shape>
            </v:group>
            <v:group style="position:absolute;left:5880;top:1234;width:2174;height:4315" coordorigin="5880,1234" coordsize="2174,4315">
              <v:shape style="position:absolute;left:5880;top:1234;width:2174;height:4315" coordorigin="5880,1234" coordsize="2174,4315" path="m6131,1234l5880,1234,6057,1241,6230,1262,6398,1297,6562,1344,6720,1404,6871,1475,7016,1558,7154,1651,7284,1754,7406,1866,7518,1988,7621,2118,7714,2255,7797,2400,7868,2552,7928,2710,7975,2873,8009,3042,8031,3215,8038,3392,8031,3569,8009,3741,7975,3910,7928,4073,7868,4231,7797,4383,7714,4528,7621,4666,7518,4795,7406,4917,7284,5030,7154,5133,7016,5226,6871,5308,6720,5380,6562,5439,6398,5486,6230,5521,6057,5542,5880,5549,6140,5549,6233,5538,6403,5503,6567,5455,6726,5395,6879,5323,7025,5240,7164,5147,7295,5043,7417,4929,7531,4807,7635,4676,7729,4537,7812,4391,7883,4238,7943,4079,7991,3914,8026,3745,8047,3570,8054,3392,8047,3214,8026,3040,7991,2870,7943,2705,7883,2546,7812,2393,7729,2247,7635,2108,7531,1978,7417,1855,7295,1742,7164,1638,7025,1544,6879,1461,6726,1389,6567,1329,6403,1281,6233,1247,6131,1234e" filled="t" fillcolor="#B7DDF4" stroked="f">
                <v:path arrowok="t"/>
                <v:fill/>
              </v:shape>
            </v:group>
            <v:group style="position:absolute;left:3706;top:1218;width:2425;height:2174" coordorigin="3706,1218" coordsize="2425,2174">
              <v:shape style="position:absolute;left:3706;top:1218;width:2425;height:2174" coordorigin="3706,1218" coordsize="2425,2174" path="m5880,1218l5702,1225,5528,1247,5358,1281,5193,1329,5034,1389,4881,1461,4735,1544,4597,1638,4466,1742,4343,1855,4230,1978,4126,2108,4032,2247,3949,2393,3877,2546,3817,2705,3769,2870,3735,3040,3713,3214,3706,3392,3723,3392,3730,3215,3751,3042,3785,2873,3833,2710,3892,2552,3964,2400,4046,2255,4139,2118,4242,1988,4355,1866,4476,1754,4606,1651,4744,1558,4889,1475,5041,1404,5199,1344,5362,1297,5530,1262,5703,1241,5880,1234,6131,1234,6059,1225,5880,1218e" filled="t" fillcolor="#B7DDF4" stroked="f">
                <v:path arrowok="t"/>
                <v:fill/>
              </v:shape>
            </v:group>
            <v:group style="position:absolute;left:3690;top:3392;width:2440;height:2191" coordorigin="3690,3392" coordsize="2440,2191">
              <v:shape style="position:absolute;left:3690;top:3392;width:2440;height:2191" coordorigin="3690,3392" coordsize="2440,2191" path="m3690,3392l3697,3572,3718,3747,3753,3918,3801,4084,3862,4245,3934,4399,4018,4546,4112,4686,4217,4818,4331,4941,4455,5055,4587,5160,4727,5254,4874,5338,5028,5411,5188,5471,5354,5519,5525,5554,5701,5576,5880,5583,6060,5576,6130,5567,5882,5567,5703,5560,5529,5539,5359,5504,5195,5456,5036,5396,4883,5324,4737,5241,4598,5147,4467,5044,4344,4930,4231,4808,4127,4677,4033,4538,3950,4392,3878,4239,3818,4080,3771,3915,3736,3745,3715,3571,3707,3393,3690,3392e" filled="t" fillcolor="#B6DBF3" stroked="f">
                <v:path arrowok="t"/>
                <v:fill/>
              </v:shape>
            </v:group>
            <v:group style="position:absolute;left:5882;top:1219;width:2189;height:4348" coordorigin="5882,1219" coordsize="2189,4348">
              <v:shape style="position:absolute;left:5882;top:1219;width:2189;height:4348" coordorigin="5882,1219" coordsize="2189,4348" path="m6143,1219l5882,1219,6060,1226,6234,1247,6404,1282,6568,1330,6728,1390,6880,1462,7026,1545,7165,1639,7296,1742,7419,1856,7532,1978,7636,2109,7730,2248,7813,2394,7885,2547,7945,2706,7992,2871,8027,3040,8048,3215,8056,3393,8048,3571,8027,3745,7992,3915,7945,4080,7885,4239,7813,4392,7730,4538,7636,4677,7532,4808,7419,4930,7296,5044,7165,5147,7026,5241,6880,5324,6728,5396,6568,5456,6404,5504,6234,5539,6060,5560,5882,5567,6130,5567,6235,5554,6407,5519,6572,5471,6733,5411,6887,5338,7034,5254,7174,5160,7306,5055,7429,4941,7543,4818,7648,4686,7743,4546,7826,4399,7899,4245,7959,4084,8007,3918,8042,3747,8064,3572,8071,3392,8064,3213,8042,3037,8007,2866,7959,2700,7899,2540,7826,2386,7743,2238,7648,2099,7543,1967,7429,1843,7306,1729,7174,1624,7034,1530,6887,1446,6733,1374,6572,1313,6407,1265,6235,1230,6143,1219e" filled="t" fillcolor="#B6DBF3" stroked="f">
                <v:path arrowok="t"/>
                <v:fill/>
              </v:shape>
            </v:group>
            <v:group style="position:absolute;left:3690;top:1201;width:2454;height:2192" coordorigin="3690,1201" coordsize="2454,2192">
              <v:shape style="position:absolute;left:3690;top:1201;width:2454;height:2192" coordorigin="3690,1201" coordsize="2454,2192" path="m5880,1201l5701,1209,5525,1230,5354,1265,5188,1313,5028,1374,4874,1446,4727,1530,4587,1624,4455,1729,4331,1843,4217,1967,4112,2099,4018,2238,3934,2386,3862,2540,3801,2700,3753,2866,3718,3037,3697,3213,3690,3392,3707,3393,3715,3215,3736,3040,3771,2871,3818,2706,3878,2547,3950,2394,4033,2248,4127,2109,4231,1978,4344,1856,4467,1742,4598,1639,4737,1545,4883,1462,5036,1390,5195,1330,5359,1282,5529,1247,5703,1226,5882,1219,6143,1219,6060,1209,5880,1201e" filled="t" fillcolor="#B6DBF3" stroked="f">
                <v:path arrowok="t"/>
                <v:fill/>
              </v:shape>
            </v:group>
            <v:group style="position:absolute;left:3673;top:3392;width:2468;height:2208" coordorigin="3673,3392" coordsize="2468,2208">
              <v:shape style="position:absolute;left:3673;top:3392;width:2468;height:2208" coordorigin="3673,3392" coordsize="2468,2208" path="m3690,3392l3673,3392,3680,3573,3702,3750,3737,3922,3786,4090,3847,4251,3920,4406,4004,4555,4099,4695,4205,4828,4320,4953,4444,5068,4577,5173,4718,5269,4866,5353,5021,5426,5183,5487,5350,5535,5522,5571,5699,5592,5880,5599,6061,5592,6141,5582,5880,5582,5701,5575,5525,5554,5354,5519,5188,5471,5028,5410,4874,5338,4727,5254,4587,5159,4455,5055,4331,4940,4217,4817,4112,4685,4018,4545,3934,4398,3862,4244,3801,4084,3753,3918,3718,3747,3697,3571,3690,3392e" filled="t" fillcolor="#B6DBF3" stroked="f">
                <v:path arrowok="t"/>
                <v:fill/>
              </v:shape>
            </v:group>
            <v:group style="position:absolute;left:5880;top:1201;width:2207;height:4381" coordorigin="5880,1201" coordsize="2207,4381">
              <v:shape style="position:absolute;left:5880;top:1201;width:2207;height:4381" coordorigin="5880,1201" coordsize="2207,4381" path="m6133,1201l5880,1201,6060,1208,6235,1230,6406,1265,6572,1313,6733,1373,6887,1446,7034,1529,7174,1624,7306,1729,7429,1843,7543,1966,7648,2098,7743,2238,7826,2385,7899,2539,7959,2699,8007,2865,8042,3036,8064,3212,8071,3392,8064,3571,8042,3747,8007,3918,7959,4084,7899,4244,7826,4398,7743,4545,7648,4685,7543,4817,7429,4940,7306,5055,7174,5159,7034,5254,6887,5338,6733,5410,6572,5471,6406,5519,6235,5554,6060,5575,5880,5582,6141,5582,6238,5571,6411,5535,6578,5487,6739,5426,6894,5353,7043,5269,7184,5173,7317,5068,7441,4953,7556,4828,7662,4695,7757,4555,7841,4406,7914,4251,7975,4090,8023,3922,8059,3750,8080,3573,8088,3392,8080,3211,8059,3034,8023,2862,7975,2695,7914,2533,7841,2378,7757,2230,7662,2089,7556,1956,7441,1832,7317,1716,7184,1611,7043,1516,6894,1431,6739,1358,6578,1297,6411,1249,6238,1214,6133,1201e" filled="t" fillcolor="#B6DBF3" stroked="f">
                <v:path arrowok="t"/>
                <v:fill/>
              </v:shape>
            </v:group>
            <v:group style="position:absolute;left:3673;top:1185;width:2460;height:2207" coordorigin="3673,1185" coordsize="2460,2207">
              <v:shape style="position:absolute;left:3673;top:1185;width:2460;height:2207" coordorigin="3673,1185" coordsize="2460,2207" path="m5880,1185l5699,1192,5522,1214,5350,1249,5183,1297,5021,1358,4866,1431,4718,1516,4577,1611,4444,1716,4320,1832,4205,1956,4099,2089,4004,2230,3920,2378,3847,2533,3786,2695,3737,2862,3702,3034,3680,3211,3673,3392,3690,3392,3697,3212,3718,3036,3753,2865,3801,2699,3862,2539,3934,2385,4018,2238,4112,2098,4217,1966,4331,1843,4455,1729,4587,1624,4727,1529,4874,1446,5028,1373,5188,1313,5354,1265,5525,1230,5701,1208,5880,1201,6133,1201,6061,1192,5880,1185e" filled="t" fillcolor="#B6DBF3" stroked="f">
                <v:path arrowok="t"/>
                <v:fill/>
              </v:shape>
            </v:group>
            <v:group style="position:absolute;left:3656;top:3392;width:2486;height:2224" coordorigin="3656,3392" coordsize="2486,2224">
              <v:shape style="position:absolute;left:3656;top:3392;width:2486;height:2224" coordorigin="3656,3392" coordsize="2486,2224" path="m3673,3392l3656,3392,3664,3574,3686,3753,3721,3926,3770,4095,3831,4258,3905,4414,3990,4563,4086,4705,4192,4839,4308,4964,4433,5080,4567,5187,4709,5283,4859,5368,5015,5441,5178,5503,5346,5551,5520,5587,5698,5609,5880,5616,6063,5609,6142,5599,5880,5599,5699,5592,5522,5570,5350,5535,5183,5486,5021,5425,4866,5352,4718,5268,4577,5173,4444,5067,4320,4952,4204,4828,4099,4695,4004,4554,3919,4406,3846,4251,3786,4089,3737,3922,3702,3750,3680,3573,3673,3392e" filled="t" fillcolor="#B6DBF3" stroked="f">
                <v:path arrowok="t"/>
                <v:fill/>
              </v:shape>
            </v:group>
            <v:group style="position:absolute;left:5880;top:1184;width:2224;height:4415" coordorigin="5880,1184" coordsize="2224,4415">
              <v:shape style="position:absolute;left:5880;top:1184;width:2224;height:4415" coordorigin="5880,1184" coordsize="2224,4415" path="m6134,1184l5880,1184,6061,1192,6238,1213,6410,1249,6578,1297,6739,1358,6894,1431,7043,1515,7184,1610,7316,1716,7441,1831,7556,1955,7661,2088,7757,2229,7841,2378,7914,2533,7975,2694,8023,2861,8059,3034,8080,3211,8087,3392,8080,3573,8059,3750,8023,3922,7975,4089,7914,4251,7841,4406,7757,4554,7661,4695,7556,4828,7441,4952,7316,5067,7184,5173,7043,5268,6894,5352,6739,5425,6578,5486,6410,5535,6238,5570,6061,5592,5880,5599,6142,5599,6241,5587,6415,5551,6583,5503,6746,5441,6902,5368,7051,5283,7193,5187,7327,5080,7453,4964,7569,4839,7675,4705,7771,4563,7856,4414,7929,4258,7991,4095,8039,3926,8075,3753,8097,3574,8104,3392,8097,3210,8075,3032,8039,2858,7991,2689,7929,2527,7856,2370,7771,2221,7675,2079,7569,1945,7453,1820,7327,1704,7193,1598,7051,1502,6902,1417,6746,1343,6583,1282,6415,1233,6241,1197,6134,1184e" filled="t" fillcolor="#B6DBF3" stroked="f">
                <v:path arrowok="t"/>
                <v:fill/>
              </v:shape>
            </v:group>
            <v:group style="position:absolute;left:3656;top:1168;width:2478;height:2224" coordorigin="3656,1168" coordsize="2478,2224">
              <v:shape style="position:absolute;left:3656;top:1168;width:2478;height:2224" coordorigin="3656,1168" coordsize="2478,2224" path="m5880,1168l5698,1176,5520,1197,5346,1233,5178,1282,5015,1343,4859,1417,4709,1502,4567,1598,4433,1704,4308,1820,4192,1945,4086,2079,3990,2221,3905,2370,3831,2527,3770,2689,3721,2858,3686,3032,3664,3210,3656,3392,3673,3392,3680,3211,3702,3034,3737,2861,3786,2694,3846,2533,3919,2378,4004,2229,4099,2088,4204,1955,4320,1831,4444,1716,4577,1610,4718,1515,4866,1431,5021,1358,5183,1297,5350,1249,5522,1213,5699,1192,5880,1184,6134,1184,6063,1176,5880,1168e" filled="t" fillcolor="#B6DBF3" stroked="f">
                <v:path arrowok="t"/>
                <v:fill/>
              </v:shape>
            </v:group>
            <v:group style="position:absolute;left:3640;top:3392;width:2492;height:2240" coordorigin="3640,3392" coordsize="2492,2240">
              <v:shape style="position:absolute;left:3640;top:3392;width:2492;height:2240" coordorigin="3640,3392" coordsize="2492,2240" path="m3640,3392l3647,3576,3669,3755,3705,3930,3754,4100,3816,4264,3890,4421,3976,4572,4072,4715,4179,4850,4296,4976,4422,5093,4557,5200,4700,5297,4851,5382,5008,5456,5172,5518,5342,5567,5517,5603,5697,5625,5880,5633,6064,5625,6132,5617,5880,5617,5698,5609,5520,5588,5346,5552,5178,5503,5015,5442,4858,5369,4709,5284,4567,5188,4433,5081,4308,4965,4192,4840,4086,4706,3990,4564,3905,4415,3831,4258,3770,4096,3721,3927,3685,3754,3664,3575,3656,3393,3640,3392e" filled="t" fillcolor="#B6DBF3" stroked="f">
                <v:path arrowok="t"/>
                <v:fill/>
              </v:shape>
            </v:group>
            <v:group style="position:absolute;left:5880;top:1169;width:2241;height:4448" coordorigin="5880,1169" coordsize="2241,4448">
              <v:shape style="position:absolute;left:5880;top:1169;width:2241;height:4448" coordorigin="5880,1169" coordsize="2241,4448" path="m6146,1169l5880,1169,6063,1176,6241,1198,6414,1234,6583,1283,6746,1344,6902,1417,7051,1502,7193,1598,7327,1705,7452,1821,7569,1946,7675,2080,7771,2222,7856,2371,7929,2528,7991,2690,8039,2859,8075,3032,8097,3211,8104,3393,8097,3575,8075,3754,8039,3927,7991,4096,7929,4258,7856,4415,7771,4564,7675,4706,7569,4840,7452,4965,7327,5081,7193,5188,7051,5284,6902,5369,6746,5442,6583,5503,6414,5552,6241,5588,6063,5609,5880,5617,6132,5617,6244,5603,6418,5567,6588,5518,6752,5456,6910,5382,7060,5297,7203,5200,7338,5093,7464,4976,7581,4850,7688,4715,7785,4572,7871,4421,7945,4264,8006,4100,8056,3930,8091,3755,8113,3576,8121,3392,8113,3208,8091,3029,8056,2854,8006,2684,7945,2520,7871,2363,7785,2212,7688,2069,7581,1934,7464,1808,7338,1691,7203,1584,7060,1488,6910,1402,6752,1328,6588,1266,6418,1217,6244,1181,6146,1169e" filled="t" fillcolor="#B6DBF3" stroked="f">
                <v:path arrowok="t"/>
                <v:fill/>
              </v:shape>
            </v:group>
            <v:group style="position:absolute;left:3640;top:1152;width:2506;height:2241" coordorigin="3640,1152" coordsize="2506,2241">
              <v:shape style="position:absolute;left:3640;top:1152;width:2506;height:2241" coordorigin="3640,1152" coordsize="2506,2241" path="m5880,1152l5697,1159,5517,1181,5342,1217,5172,1266,5008,1328,4851,1402,4700,1488,4557,1584,4422,1691,4296,1808,4179,1934,4072,2069,3976,2212,3890,2363,3816,2520,3754,2684,3705,2854,3669,3029,3647,3208,3640,3392,3656,3393,3664,3211,3685,3032,3721,2859,3770,2690,3831,2528,3905,2371,3990,2222,4086,2080,4192,1946,4308,1821,4433,1705,4567,1598,4709,1502,4858,1417,5015,1344,5178,1283,5346,1234,5520,1198,5698,1176,5880,1169,6146,1169,6064,1159,5880,1152e" filled="t" fillcolor="#B6DBF3" stroked="f">
                <v:path arrowok="t"/>
                <v:fill/>
              </v:shape>
            </v:group>
            <v:group style="position:absolute;left:3623;top:3392;width:2510;height:2257" coordorigin="3623,3392" coordsize="2510,2257">
              <v:shape style="position:absolute;left:3623;top:3392;width:2510;height:2257" coordorigin="3623,3392" coordsize="2510,2257" path="m3623,3392l3631,3577,3653,3758,3689,3934,3738,4105,3801,4270,3875,4429,3962,4581,4059,4725,4167,4861,4285,4988,4412,5106,4548,5214,4692,5311,4843,5397,5002,5472,5167,5534,5338,5584,5514,5620,5695,5642,5880,5649,6065,5642,6133,5633,5880,5633,5697,5626,5517,5604,5342,5568,5172,5519,5008,5457,4851,5383,4700,5298,4557,5201,4422,5094,4296,4977,4179,4851,4072,4716,3976,4573,3890,4422,3816,4265,3754,4101,3705,3931,3669,3756,3647,3577,3640,3393,3623,3392e" filled="t" fillcolor="#B6DBF3" stroked="f">
                <v:path arrowok="t"/>
                <v:fill/>
              </v:shape>
            </v:group>
            <v:group style="position:absolute;left:5880;top:1153;width:2257;height:4481" coordorigin="5880,1153" coordsize="2257,4481">
              <v:shape style="position:absolute;left:5880;top:1153;width:2257;height:4481" coordorigin="5880,1153" coordsize="2257,4481" path="m6147,1153l5880,1153,6064,1160,6243,1182,6418,1218,6588,1267,6752,1329,6910,1403,7060,1488,7203,1585,7338,1692,7464,1809,7581,1935,7688,2070,7785,2213,7870,2364,7945,2521,8006,2685,8056,2855,8091,3030,8113,3209,8121,3393,8113,3577,8091,3756,8056,3931,8006,4101,7945,4265,7870,4422,7785,4573,7688,4716,7581,4851,7464,4977,7338,5094,7203,5201,7060,5298,6910,5383,6752,5457,6588,5519,6418,5568,6243,5604,6064,5626,5880,5633,6133,5633,6246,5620,6422,5584,6593,5534,6759,5472,6917,5397,7069,5311,7213,5214,7349,5106,7476,4988,7594,4861,7702,4725,7799,4581,7885,4429,7960,4270,8022,4105,8072,3934,8108,3758,8130,3577,8137,3392,8130,3207,8108,3026,8072,2850,8022,2679,7960,2514,7885,2355,7799,2204,7702,2059,7594,1924,7476,1796,7349,1679,7213,1571,7069,1473,6917,1387,6759,1313,6593,1250,6422,1201,6246,1165,6147,1153e" filled="t" fillcolor="#B6DBF3" stroked="f">
                <v:path arrowok="t"/>
                <v:fill/>
              </v:shape>
            </v:group>
            <v:group style="position:absolute;left:3623;top:1135;width:2524;height:2258" coordorigin="3623,1135" coordsize="2524,2258">
              <v:shape style="position:absolute;left:3623;top:1135;width:2524;height:2258" coordorigin="3623,1135" coordsize="2524,2258" path="m5880,1135l5695,1143,5514,1165,5338,1201,5167,1250,5002,1313,4843,1387,4692,1473,4548,1571,4412,1679,4285,1796,4167,1924,4059,2059,3962,2204,3875,2355,3801,2514,3738,2679,3689,2850,3653,3026,3631,3207,3623,3392,3640,3393,3647,3209,3669,3030,3705,2855,3754,2685,3816,2521,3890,2364,3976,2213,4072,2070,4179,1935,4296,1809,4422,1692,4557,1585,4700,1488,4851,1403,5008,1329,5172,1267,5342,1218,5517,1182,5697,1160,5880,1153,6147,1153,6065,1143,5880,1135e" filled="t" fillcolor="#B6DBF3" stroked="f">
                <v:path arrowok="t"/>
                <v:fill/>
              </v:shape>
            </v:group>
            <v:group style="position:absolute;left:3607;top:3392;width:2538;height:2274" coordorigin="3607,3392" coordsize="2538,2274">
              <v:shape style="position:absolute;left:3607;top:3392;width:2538;height:2274" coordorigin="3607,3392" coordsize="2538,2274" path="m3623,3392l3607,3392,3614,3579,3636,3761,3673,3938,3723,4111,3785,4277,3861,4437,3947,4590,4046,4735,4154,4872,4273,5000,4401,5118,4538,5227,4683,5325,4836,5412,4996,5487,5162,5550,5334,5600,5512,5636,5694,5658,5880,5666,6067,5658,6145,5649,5880,5649,5695,5641,5514,5619,5338,5583,5167,5534,5002,5471,4843,5397,4692,5310,4547,5213,4412,5105,4284,4987,4167,4860,4059,4724,3961,4580,3875,4429,3801,4270,3738,4105,3689,3934,3653,3758,3631,3577,3623,3392e" filled="t" fillcolor="#B4D9F1" stroked="f">
                <v:path arrowok="t"/>
                <v:fill/>
              </v:shape>
            </v:group>
            <v:group style="position:absolute;left:5880;top:1135;width:2274;height:4514" coordorigin="5880,1135" coordsize="2274,4514">
              <v:shape style="position:absolute;left:5880;top:1135;width:2274;height:4514" coordorigin="5880,1135" coordsize="2274,4514" path="m6137,1135l5880,1135,6065,1142,6246,1164,6422,1200,6593,1250,6758,1312,6917,1387,7069,1473,7213,1570,7349,1678,7476,1796,7594,1923,7702,2059,7799,2203,7885,2355,7960,2513,8022,2679,8072,2849,8108,3026,8130,3207,8137,3392,8130,3577,8108,3758,8072,3934,8022,4105,7960,4270,7885,4429,7799,4580,7702,4724,7594,4860,7476,4987,7349,5105,7213,5213,7069,5310,6917,5397,6758,5471,6593,5534,6422,5583,6246,5619,6065,5641,5880,5649,6145,5649,6249,5636,6426,5600,6599,5550,6765,5487,6925,5412,7078,5325,7223,5227,7360,5118,7488,5000,7606,4872,7715,4735,7813,4590,7900,4437,7975,4277,8038,4111,8088,3938,8124,3761,8146,3579,8154,3392,8146,3206,8124,3023,8088,2846,8038,2674,7975,2507,7900,2348,7813,2195,7715,2050,7606,1913,7488,1785,7360,1666,7223,1557,7078,1459,6925,1372,6765,1297,6599,1234,6426,1185,6249,1148,6137,1135e" filled="t" fillcolor="#B4D9F1" stroked="f">
                <v:path arrowok="t"/>
                <v:fill/>
              </v:shape>
            </v:group>
            <v:group style="position:absolute;left:3607;top:1118;width:2530;height:2274" coordorigin="3607,1118" coordsize="2530,2274">
              <v:shape style="position:absolute;left:3607;top:1118;width:2530;height:2274" coordorigin="3607,1118" coordsize="2530,2274" path="m5880,1118l5694,1126,5512,1148,5334,1185,5162,1234,4996,1297,4836,1372,4683,1459,4538,1557,4401,1666,4273,1785,4154,1913,4046,2050,3947,2195,3861,2348,3785,2507,3723,2674,3673,2846,3636,3023,3614,3206,3607,3392,3623,3392,3631,3207,3653,3026,3689,2849,3738,2679,3801,2513,3875,2355,3961,2203,4059,2059,4167,1923,4284,1796,4412,1678,4547,1570,4692,1473,4843,1387,5002,1312,5167,1250,5338,1200,5514,1164,5695,1142,5880,1135,6137,1135,6067,1126,5880,1118e" filled="t" fillcolor="#B4D9F1" stroked="f">
                <v:path arrowok="t"/>
                <v:fill/>
              </v:shape>
            </v:group>
            <v:group style="position:absolute;left:3590;top:3392;width:2556;height:2291" coordorigin="3590,3392" coordsize="2556,2291">
              <v:shape style="position:absolute;left:3590;top:3392;width:2556;height:2291" coordorigin="3590,3392" coordsize="2556,2291" path="m3607,3392l3590,3392,3598,3580,3620,3763,3657,3942,3707,4116,3770,4283,3846,4444,3933,4598,4032,4744,4142,4882,4261,5011,4390,5131,4528,5240,4674,5339,4828,5427,4989,5502,5157,5566,5330,5616,5509,5652,5693,5675,5880,5682,6068,5675,6146,5665,5880,5665,5694,5658,5512,5636,5334,5599,5162,5549,4995,5487,4836,5411,4683,5325,4538,5226,4401,5118,4273,4999,4154,4871,4045,4734,3947,4589,3860,4436,3785,4276,3723,4110,3673,3938,3636,3760,3614,3578,3607,3392e" filled="t" fillcolor="#B4D9F1" stroked="f">
                <v:path arrowok="t"/>
                <v:fill/>
              </v:shape>
            </v:group>
            <v:group style="position:absolute;left:5880;top:1118;width:2290;height:4547" coordorigin="5880,1118" coordsize="2290,4547">
              <v:shape style="position:absolute;left:5880;top:1118;width:2290;height:4547" coordorigin="5880,1118" coordsize="2290,4547" path="m6138,1118l5880,1118,6067,1126,6249,1148,6426,1184,6599,1234,6765,1297,6925,1372,7078,1459,7223,1557,7360,1666,7488,1784,7606,1912,7715,2049,7813,2194,7900,2347,7975,2507,8038,2673,8088,2845,8124,3023,8146,3205,8154,3392,8146,3578,8124,3760,8088,3938,8038,4110,7975,4276,7900,4436,7813,4589,7715,4734,7606,4871,7488,4999,7360,5118,7223,5226,7078,5325,6925,5411,6765,5487,6599,5549,6426,5599,6249,5636,6067,5658,5880,5665,6146,5665,6252,5652,6430,5616,6604,5566,6771,5502,6933,5427,7086,5339,7233,5240,7371,5131,7500,5011,7619,4882,7728,4744,7827,4598,7915,4444,7990,4283,8054,4116,8104,3942,8141,3763,8163,3580,8171,3392,8163,3204,8141,3021,8104,2842,8054,2668,7990,2501,7915,2340,7827,2186,7728,2040,7619,1902,7500,1773,7371,1653,7233,1544,7086,1445,6933,1358,6771,1282,6604,1219,6430,1168,6252,1132,6138,1118e" filled="t" fillcolor="#B4D9F1" stroked="f">
                <v:path arrowok="t"/>
                <v:fill/>
              </v:shape>
            </v:group>
            <v:group style="position:absolute;left:3590;top:1102;width:2548;height:2290" coordorigin="3590,1102" coordsize="2548,2290">
              <v:shape style="position:absolute;left:3590;top:1102;width:2548;height:2290" coordorigin="3590,1102" coordsize="2548,2290" path="m5880,1102l5693,1109,5509,1132,5330,1168,5157,1219,4989,1282,4828,1358,4674,1445,4528,1544,4390,1653,4261,1773,4142,1902,4032,2040,3933,2186,3846,2340,3770,2501,3707,2668,3657,2842,3620,3021,3598,3204,3590,3392,3607,3392,3614,3205,3636,3023,3673,2845,3723,2673,3785,2507,3860,2347,3947,2194,4045,2049,4154,1912,4273,1784,4401,1666,4538,1557,4683,1459,4836,1372,4995,1297,5162,1234,5334,1184,5512,1148,5694,1126,5880,1118,6138,1118,6068,1109,5880,1102e" filled="t" fillcolor="#B4D9F1" stroked="f">
                <v:path arrowok="t"/>
                <v:fill/>
              </v:shape>
            </v:group>
            <v:group style="position:absolute;left:3573;top:3392;width:2562;height:2307" coordorigin="3573,3392" coordsize="2562,2307">
              <v:shape style="position:absolute;left:3573;top:3392;width:2562;height:2307" coordorigin="3573,3392" coordsize="2562,2307" path="m3573,3392l3581,3581,3604,3766,3641,3946,3691,4121,3755,4290,3831,4452,3919,4607,4019,4754,4129,4893,4249,5023,4379,5143,4518,5254,4665,5353,4820,5441,4983,5518,5151,5581,5326,5632,5506,5669,5691,5691,5880,5699,6069,5691,6136,5683,5882,5683,5694,5676,5510,5653,5331,5617,5158,5566,4990,5503,4829,5427,4675,5340,4529,5241,4391,5132,4262,5012,4143,4883,4033,4745,3935,4599,3847,4445,3771,4284,3708,4117,3658,3943,3621,3764,3599,3581,3591,3393,3573,3392e" filled="t" fillcolor="#B4D9F1" stroked="f">
                <v:path arrowok="t"/>
                <v:fill/>
              </v:shape>
            </v:group>
            <v:group style="position:absolute;left:5882;top:1103;width:2306;height:4581" coordorigin="5882,1103" coordsize="2306,4581">
              <v:shape style="position:absolute;left:5882;top:1103;width:2306;height:4581" coordorigin="5882,1103" coordsize="2306,4581" path="m6150,1103l5882,1103,6069,1110,6253,1133,6432,1169,6605,1220,6773,1283,6934,1358,7088,1446,7234,1545,7372,1654,7501,1774,7620,1903,7730,2041,7828,2187,7916,2341,7992,2502,8055,2669,8105,2843,8142,3022,8164,3205,8172,3393,8164,3581,8142,3764,8105,3943,8055,4117,7992,4284,7916,4445,7828,4599,7730,4745,7620,4883,7501,5012,7372,5132,7234,5241,7088,5340,6934,5427,6773,5503,6605,5566,6432,5617,6253,5653,6069,5676,5882,5683,6136,5683,6254,5669,6434,5632,6609,5581,6778,5518,6940,5441,7095,5353,7242,5254,7381,5143,7511,5023,7632,4893,7742,4754,7841,4607,7930,4452,8006,4290,8069,4121,8120,3946,8157,3766,8179,3581,8187,3392,8179,3203,8157,3018,8120,2838,8069,2663,8006,2494,7930,2332,7841,2177,7742,2030,7632,1891,7511,1761,7381,1641,7242,1531,7095,1431,6940,1343,6778,1267,6609,1203,6434,1152,6254,1115,6150,1103e" filled="t" fillcolor="#B4D9F1" stroked="f">
                <v:path arrowok="t"/>
                <v:fill/>
              </v:shape>
            </v:group>
            <v:group style="position:absolute;left:3573;top:1085;width:2576;height:2308" coordorigin="3573,1085" coordsize="2576,2308">
              <v:shape style="position:absolute;left:3573;top:1085;width:2576;height:2308" coordorigin="3573,1085" coordsize="2576,2308" path="m5880,1085l5691,1093,5506,1115,5326,1152,5151,1203,4983,1267,4820,1343,4665,1431,4518,1531,4379,1641,4249,1761,4129,1891,4019,2030,3919,2177,3831,2332,3755,2494,3691,2663,3641,2838,3604,3018,3581,3203,3573,3392,3591,3393,3599,3205,3621,3022,3658,2843,3708,2669,3771,2502,3847,2341,3935,2187,4033,2041,4143,1903,4262,1774,4391,1654,4529,1545,4675,1446,4829,1358,4990,1283,5158,1220,5331,1169,5510,1133,5694,1110,5882,1103,6150,1103,6069,1093,5880,1085e" filled="t" fillcolor="#B4D9F1" stroked="f">
                <v:path arrowok="t"/>
                <v:fill/>
              </v:shape>
            </v:group>
            <v:group style="position:absolute;left:3557;top:3392;width:2591;height:2324" coordorigin="3557,3392" coordsize="2591,2324">
              <v:shape style="position:absolute;left:3557;top:3392;width:2591;height:2324" coordorigin="3557,3392" coordsize="2591,2324" path="m3573,3392l3557,3392,3565,3583,3587,3769,3624,3950,3675,4126,3740,4296,3816,4460,3905,4616,4005,4764,4116,4904,4238,5035,4368,5156,4508,5267,4657,5367,4813,5456,4976,5533,5146,5597,5322,5648,5504,5685,5690,5708,5880,5716,6071,5708,6148,5699,5880,5699,5691,5691,5506,5668,5326,5631,5151,5581,4983,5517,4820,5441,4665,5353,4518,5253,4379,5143,4249,5023,4129,4893,4019,4754,3919,4607,3831,4452,3755,4289,3691,4121,3640,3946,3604,3766,3581,3581,3573,3392e" filled="t" fillcolor="#B3D9F1" stroked="f">
                <v:path arrowok="t"/>
                <v:fill/>
              </v:shape>
            </v:group>
            <v:group style="position:absolute;left:5880;top:1085;width:2324;height:4614" coordorigin="5880,1085" coordsize="2324,4614">
              <v:shape style="position:absolute;left:5880;top:1085;width:2324;height:4614" coordorigin="5880,1085" coordsize="2324,4614" path="m6140,1085l5880,1085,6069,1092,6254,1115,6434,1152,6609,1202,6778,1266,6940,1342,7095,1431,7242,1530,7381,1640,7511,1761,7632,1891,7742,2030,7841,2177,7929,2332,8006,2494,8069,2663,8120,2838,8157,3018,8179,3203,8187,3392,8179,3581,8157,3766,8120,3946,8069,4121,8006,4289,7929,4452,7841,4607,7742,4754,7632,4893,7511,5023,7381,5143,7242,5253,7095,5353,6940,5441,6778,5517,6609,5581,6434,5631,6254,5668,6069,5691,5880,5699,6148,5699,6257,5685,6438,5648,6614,5597,6784,5533,6948,5456,7104,5367,7252,5267,7392,5156,7523,5035,7644,4904,7755,4764,7855,4616,7944,4460,8021,4296,8085,4126,8136,3950,8173,3769,8196,3583,8204,3392,8196,3202,8173,3015,8136,2834,8085,2658,8021,2488,7944,2325,7855,2169,7755,2020,7644,1880,7523,1749,7392,1628,7252,1517,7104,1417,6948,1328,6784,1251,6614,1187,6438,1136,6257,1099,6140,1085e" filled="t" fillcolor="#B3D9F1" stroked="f">
                <v:path arrowok="t"/>
                <v:fill/>
              </v:shape>
            </v:group>
            <v:group style="position:absolute;left:3557;top:1069;width:2583;height:2323" coordorigin="3557,1069" coordsize="2583,2323">
              <v:shape style="position:absolute;left:3557;top:1069;width:2583;height:2323" coordorigin="3557,1069" coordsize="2583,2323" path="m5880,1069l5690,1076,5504,1099,5322,1136,5146,1187,4976,1251,4813,1328,4657,1417,4508,1517,4368,1628,4238,1749,4116,1880,4005,2020,3905,2169,3816,2325,3740,2488,3675,2658,3624,2834,3587,3015,3565,3202,3557,3392,3573,3392,3581,3203,3604,3018,3640,2838,3691,2663,3755,2494,3831,2332,3919,2177,4019,2030,4129,1891,4249,1761,4379,1640,4518,1530,4665,1431,4820,1342,4983,1266,5151,1202,5326,1152,5506,1115,5691,1092,5880,1085,6140,1085,6071,1076,5880,1069e" filled="t" fillcolor="#B3D9F1" stroked="f">
                <v:path arrowok="t"/>
                <v:fill/>
              </v:shape>
            </v:group>
            <v:group style="position:absolute;left:3540;top:3392;width:2608;height:2341" coordorigin="3540,3392" coordsize="2608,2341">
              <v:shape style="position:absolute;left:3540;top:3392;width:2608;height:2341" coordorigin="3540,3392" coordsize="2608,2341" path="m3557,3392l3540,3392,3548,3584,3571,3772,3608,3954,3660,4132,3724,4303,3802,4467,3891,4624,3992,4774,4104,4915,4226,5047,4358,5169,4499,5281,4648,5381,4805,5471,4970,5548,5141,5613,5318,5664,5501,5702,5688,5724,5880,5732,6072,5724,6149,5715,5880,5715,5690,5707,5503,5685,5322,5648,5146,5597,4976,5532,4813,5456,4657,5367,4508,5267,4368,5156,4238,5034,4116,4903,4005,4764,3905,4615,3816,4459,3739,4296,3675,4126,3624,3950,3587,3768,3564,3582,3557,3392e" filled="t" fillcolor="#B3D9F1" stroked="f">
                <v:path arrowok="t"/>
                <v:fill/>
              </v:shape>
            </v:group>
            <v:group style="position:absolute;left:5880;top:1068;width:2340;height:4647" coordorigin="5880,1068" coordsize="2340,4647">
              <v:shape style="position:absolute;left:5880;top:1068;width:2340;height:4647" coordorigin="5880,1068" coordsize="2340,4647" path="m6140,1068l5880,1068,6071,1076,6257,1099,6438,1136,6614,1187,6784,1251,6948,1328,7104,1416,7252,1517,7392,1628,7523,1749,7644,1880,7755,2020,7855,2168,7944,2324,8021,2488,8085,2658,8136,2834,8173,3015,8196,3201,8204,3392,8196,3582,8173,3768,8136,3950,8085,4126,8021,4296,7944,4459,7855,4615,7755,4764,7644,4903,7523,5034,7392,5156,7252,5267,7104,5367,6948,5456,6784,5532,6614,5597,6438,5648,6257,5685,6071,5707,5880,5715,6149,5715,6260,5702,6442,5664,6620,5613,6791,5548,6955,5471,7113,5381,7262,5281,7403,5169,7535,5047,7657,4915,7769,4774,7870,4624,7959,4467,8036,4303,8101,4132,8152,3954,8190,3772,8213,3584,8220,3392,8213,3200,8190,3013,8152,2830,8101,2653,8036,2482,7959,2317,7870,2160,7769,2010,7657,1870,7535,1738,7403,1616,7262,1504,7113,1403,6955,1313,6791,1236,6620,1171,6442,1120,6260,1083,6140,1068e" filled="t" fillcolor="#B3D9F1" stroked="f">
                <v:path arrowok="t"/>
                <v:fill/>
              </v:shape>
            </v:group>
            <v:group style="position:absolute;left:3540;top:1052;width:2600;height:2340" coordorigin="3540,1052" coordsize="2600,2340">
              <v:shape style="position:absolute;left:3540;top:1052;width:2600;height:2340" coordorigin="3540,1052" coordsize="2600,2340" path="m5880,1052l5688,1060,5501,1083,5318,1120,5141,1171,4970,1236,4805,1313,4648,1403,4499,1504,4358,1616,4226,1738,4104,1870,3992,2010,3891,2160,3802,2317,3724,2482,3660,2653,3608,2830,3571,3013,3548,3200,3540,3392,3557,3392,3564,3201,3587,3015,3624,2834,3675,2658,3739,2488,3816,2324,3905,2168,4005,2020,4116,1880,4238,1749,4368,1628,4508,1517,4657,1416,4813,1328,4976,1251,5146,1187,5322,1136,5503,1099,5690,1076,5880,1068,6140,1068,6072,1060,5880,1052e" filled="t" fillcolor="#B3D9F1" stroked="f">
                <v:path arrowok="t"/>
                <v:fill/>
              </v:shape>
            </v:group>
            <v:group style="position:absolute;left:3524;top:3392;width:2615;height:2357" coordorigin="3524,3392" coordsize="2615,2357">
              <v:shape style="position:absolute;left:3524;top:3392;width:2615;height:2357" coordorigin="3524,3392" coordsize="2615,2357" path="m3524,3392l3531,3585,3555,3774,3592,3958,3644,4137,3709,4309,3787,4475,3877,4633,3979,4784,4091,4926,4214,5058,4347,5181,4489,5294,4639,5396,4798,5486,4963,5563,5136,5629,5314,5680,5498,5718,5687,5741,5880,5749,6073,5741,6139,5733,5880,5733,5688,5725,5501,5702,5318,5665,5141,5614,4970,5549,4805,5472,4648,5382,4498,5281,4358,5170,4226,5047,4104,4916,3992,4775,3891,4625,3801,4468,3724,4304,3660,4132,3608,3955,3571,3772,3548,3585,3540,3393,3524,3392e" filled="t" fillcolor="#B3D8F0" stroked="f">
                <v:path arrowok="t"/>
                <v:fill/>
              </v:shape>
            </v:group>
            <v:group style="position:absolute;left:5880;top:1053;width:2357;height:4680" coordorigin="5880,1053" coordsize="2357,4680">
              <v:shape style="position:absolute;left:5880;top:1053;width:2357;height:4680" coordorigin="5880,1053" coordsize="2357,4680" path="m6152,1053l5880,1053,6072,1061,6260,1084,6442,1121,6620,1172,6791,1237,6955,1314,7113,1404,7262,1505,7403,1616,7535,1739,7657,1870,7769,2011,7870,2161,7959,2318,8036,2482,8101,2654,8152,2831,8190,3014,8212,3201,8220,3393,8212,3585,8190,3772,8152,3955,8101,4132,8036,4304,7959,4468,7870,4625,7769,4775,7657,4916,7535,5047,7403,5170,7262,5281,7113,5382,6955,5472,6791,5549,6620,5614,6442,5665,6260,5702,6072,5725,5880,5733,6139,5733,6262,5718,6446,5680,6625,5629,6797,5563,6963,5486,7121,5396,7272,5294,7414,5181,7546,5058,7669,4926,7782,4784,7884,4633,7974,4475,8052,4309,8117,4137,8168,3958,8206,3774,8229,3585,8237,3392,8229,3199,8206,3010,8168,2826,8117,2648,8052,2475,7974,2309,7884,2151,7782,2001,7669,1859,7546,1726,7414,1603,7272,1490,7121,1389,6963,1299,6797,1221,6625,1156,6446,1104,6262,1066,6152,1053e" filled="t" fillcolor="#B3D8F0" stroked="f">
                <v:path arrowok="t"/>
                <v:fill/>
              </v:shape>
            </v:group>
            <v:group style="position:absolute;left:3524;top:1036;width:2629;height:2357" coordorigin="3524,1036" coordsize="2629,2357">
              <v:shape style="position:absolute;left:3524;top:1036;width:2629;height:2357" coordorigin="3524,1036" coordsize="2629,2357" path="m5880,1036l5687,1043,5498,1066,5314,1104,5136,1156,4963,1221,4798,1299,4639,1389,4489,1490,4347,1603,4214,1726,4091,1859,3979,2001,3877,2151,3787,2309,3709,2475,3644,2648,3592,2826,3555,3010,3531,3199,3524,3392,3540,3393,3548,3201,3571,3014,3608,2831,3660,2654,3724,2482,3801,2318,3891,2161,3992,2011,4104,1870,4226,1739,4358,1616,4498,1505,4648,1404,4805,1314,4970,1237,5141,1172,5318,1121,5501,1084,5688,1061,5880,1053,6152,1053,6073,1043,5880,1036e" filled="t" fillcolor="#B3D8F0" stroked="f">
                <v:path arrowok="t"/>
                <v:fill/>
              </v:shape>
            </v:group>
            <v:group style="position:absolute;left:3507;top:3392;width:2632;height:2373" coordorigin="3507,3392" coordsize="2632,2373">
              <v:shape style="position:absolute;left:3507;top:3392;width:2632;height:2373" coordorigin="3507,3392" coordsize="2632,2373" path="m3507,3392l3515,3587,3538,3777,3576,3962,3628,4142,3694,4316,3772,4482,3863,4642,3965,4793,4079,4936,4202,5070,4336,5194,4479,5307,4630,5410,4790,5500,4957,5579,5130,5644,5310,5696,5496,5734,5686,5758,5880,5765,6075,5758,6140,5750,5880,5750,5687,5742,5498,5719,5314,5681,5136,5629,4963,5564,4797,5486,4639,5396,4489,5295,4347,5182,4214,5059,4091,4926,3978,4784,3877,4634,3787,4476,3709,4310,3644,4138,3592,3959,3554,3775,3531,3586,3524,3393,3507,3392e" filled="t" fillcolor="#B3D8F0" stroked="f">
                <v:path arrowok="t"/>
                <v:fill/>
              </v:shape>
            </v:group>
            <v:group style="position:absolute;left:5880;top:1036;width:2373;height:4713" coordorigin="5880,1036" coordsize="2373,4713">
              <v:shape style="position:absolute;left:5880;top:1036;width:2373;height:4713" coordorigin="5880,1036" coordsize="2373,4713" path="m6153,1036l5880,1036,6073,1044,6262,1067,6446,1105,6625,1157,6797,1222,6963,1300,7121,1390,7272,1491,7414,1604,7546,1727,7669,1860,7782,2001,7884,2152,7974,2310,8052,2476,8117,2648,8168,2827,8206,3011,8229,3200,8237,3393,8229,3586,8206,3775,8168,3959,8117,4138,8052,4310,7974,4476,7884,4634,7782,4784,7669,4926,7546,5059,7414,5182,7272,5295,7121,5396,6963,5486,6797,5564,6625,5629,6446,5681,6262,5719,6073,5742,5880,5750,6140,5750,6265,5734,6450,5696,6630,5644,6804,5579,6971,5500,7130,5410,7282,5307,7424,5194,7558,5070,7682,4936,7795,4793,7898,4642,7989,4482,8067,4316,8132,4142,8185,3962,8222,3777,8246,3587,8254,3392,8246,3198,8222,3007,8185,2822,8132,2642,8067,2469,7989,2302,7898,2142,7795,1991,7682,1848,7558,1714,7424,1590,7282,1477,7130,1375,6971,1284,6804,1206,6630,1140,6450,1088,6265,1050,6153,1036e" filled="t" fillcolor="#B3D8F0" stroked="f">
                <v:path arrowok="t"/>
                <v:fill/>
              </v:shape>
            </v:group>
            <v:group style="position:absolute;left:3507;top:1019;width:2646;height:2374" coordorigin="3507,1019" coordsize="2646,2374">
              <v:shape style="position:absolute;left:3507;top:1019;width:2646;height:2374" coordorigin="3507,1019" coordsize="2646,2374" path="m5880,1019l5686,1027,5496,1050,5310,1088,5130,1140,4957,1206,4790,1284,4630,1375,4479,1477,4336,1590,4202,1714,4079,1848,3965,1991,3863,2142,3772,2302,3694,2469,3628,2642,3576,2822,3538,3007,3515,3198,3507,3392,3524,3393,3531,3200,3554,3011,3592,2827,3644,2648,3709,2476,3787,2310,3877,2152,3978,2001,4091,1860,4214,1727,4347,1604,4489,1491,4639,1390,4797,1300,4963,1222,5136,1157,5314,1105,5498,1067,5687,1044,5880,1036,6153,1036,6075,1027,5880,1019e" filled="t" fillcolor="#B3D8F0" stroked="f">
                <v:path arrowok="t"/>
                <v:fill/>
              </v:shape>
            </v:group>
            <v:group style="position:absolute;left:3490;top:3392;width:2661;height:2390" coordorigin="3490,3392" coordsize="2661,2390">
              <v:shape style="position:absolute;left:3490;top:3392;width:2661;height:2390" coordorigin="3490,3392" coordsize="2661,2390" path="m3507,3392l3490,3392,3498,3588,3522,3780,3560,3966,3612,4147,3678,4322,3757,4490,3849,4651,3952,4803,4066,4947,4191,5082,4325,5206,4469,5321,4622,5424,4782,5515,4950,5594,5125,5660,5306,5712,5493,5751,5684,5774,5880,5782,6076,5774,6151,5765,5880,5765,5686,5757,5495,5734,5310,5696,5130,5644,4957,5578,4790,5500,4630,5409,4479,5307,4336,5193,4202,5070,4078,4936,3965,4793,3863,4641,3772,4482,3694,4315,3628,4142,3576,3962,3538,3776,3515,3586,3507,3392e" filled="t" fillcolor="#B3D8F0" stroked="f">
                <v:path arrowok="t"/>
                <v:fill/>
              </v:shape>
            </v:group>
            <v:group style="position:absolute;left:5880;top:1018;width:2390;height:4746" coordorigin="5880,1018" coordsize="2390,4746">
              <v:shape style="position:absolute;left:5880;top:1018;width:2390;height:4746" coordorigin="5880,1018" coordsize="2390,4746" path="m6143,1018l5880,1018,6075,1026,6265,1050,6450,1087,6630,1139,6804,1205,6971,1283,7130,1374,7282,1477,7424,1590,7558,1714,7682,1847,7795,1990,7898,2142,7988,2301,8067,2468,8132,2642,8184,2822,8222,3007,8246,3197,8253,3392,8246,3586,8222,3776,8184,3962,8132,4142,8067,4315,7988,4482,7898,4641,7795,4793,7682,4936,7558,5070,7424,5193,7282,5307,7130,5409,6971,5500,6804,5578,6630,5644,6450,5696,6265,5734,6075,5757,5880,5765,6151,5765,6268,5751,6454,5712,6635,5660,6810,5594,6978,5515,7139,5424,7291,5321,7435,5206,7570,5082,7695,4947,7809,4803,7912,4651,8003,4490,8082,4322,8148,4147,8201,3966,8239,3780,8262,3588,8270,3392,8262,3196,8239,3005,8201,2818,8148,2637,8082,2462,8003,2294,7912,2134,7809,1981,7695,1837,7570,1703,7435,1578,7291,1464,7139,1361,6978,1269,6810,1190,6635,1124,6454,1072,6268,1034,6143,1018e" filled="t" fillcolor="#B3D8F0" stroked="f">
                <v:path arrowok="t"/>
                <v:fill/>
              </v:shape>
            </v:group>
            <v:group style="position:absolute;left:3490;top:1002;width:2653;height:2390" coordorigin="3490,1002" coordsize="2653,2390">
              <v:shape style="position:absolute;left:3490;top:1002;width:2653;height:2390" coordorigin="3490,1002" coordsize="2653,2390" path="m5880,1002l5684,1010,5493,1034,5306,1072,5125,1124,4950,1190,4782,1269,4622,1361,4469,1464,4325,1578,4191,1703,4066,1837,3952,1981,3849,2134,3757,2294,3678,2462,3612,2637,3560,2818,3522,3005,3498,3196,3490,3392,3507,3392,3515,3197,3538,3007,3576,2822,3628,2642,3694,2468,3772,2301,3863,2142,3965,1990,4078,1847,4202,1714,4336,1590,4479,1477,4630,1374,4790,1283,4957,1205,5130,1139,5310,1087,5495,1050,5686,1026,5880,1018,6143,1018,6076,1010,5880,1002e" filled="t" fillcolor="#B3D8F0" stroked="f">
                <v:path arrowok="t"/>
                <v:fill/>
              </v:shape>
            </v:group>
            <v:group style="position:absolute;left:3474;top:3392;width:2678;height:2407" coordorigin="3474,3392" coordsize="2678,2407">
              <v:shape style="position:absolute;left:3474;top:3392;width:2678;height:2407" coordorigin="3474,3392" coordsize="2678,2407" path="m3490,3392l3474,3392,3482,3589,3505,3782,3544,3970,3597,4153,3663,4329,3743,4498,3835,4659,3938,4813,4053,4958,4179,5093,4314,5219,4459,5334,4613,5438,4775,5530,4944,5609,5120,5676,5302,5729,5490,5767,5683,5791,5880,5799,6078,5791,6152,5782,5880,5782,5684,5774,5493,5750,5306,5712,5125,5660,4950,5594,4782,5515,4622,5423,4469,5320,4325,5206,4191,5081,4066,4947,3952,4803,3849,4650,3757,4490,3678,4322,3612,4147,3560,3966,3522,3779,3498,3588,3490,3392e" filled="t" fillcolor="#B2D8F0" stroked="f">
                <v:path arrowok="t"/>
                <v:fill/>
              </v:shape>
            </v:group>
            <v:group style="position:absolute;left:5880;top:1002;width:2407;height:4780" coordorigin="5880,1002" coordsize="2407,4780">
              <v:shape style="position:absolute;left:5880;top:1002;width:2407;height:4780" coordorigin="5880,1002" coordsize="2407,4780" path="m6144,1002l5880,1002,6076,1010,6268,1033,6454,1071,6635,1124,6810,1190,6978,1269,7139,1360,7291,1463,7435,1577,7570,1702,7695,1837,7809,1981,7912,2133,8003,2294,8082,2462,8148,2637,8201,2818,8239,3004,8262,3196,8270,3392,8262,3588,8239,3779,8201,3966,8148,4147,8082,4322,8003,4490,7912,4650,7809,4803,7695,4947,7570,5081,7435,5206,7291,5320,7139,5423,6978,5515,6810,5594,6635,5660,6454,5712,6268,5750,6076,5774,5880,5782,6152,5782,6270,5767,6458,5729,6641,5676,6817,5609,6986,5530,7148,5438,7301,5334,7446,5219,7582,5093,7707,4958,7822,4813,7926,4659,8018,4498,8098,4329,8164,4153,8217,3970,8255,3782,8279,3589,8287,3392,8279,3195,8255,3002,8217,2814,8164,2632,8098,2456,8018,2287,7926,2125,7822,1971,7707,1826,7582,1691,7446,1565,7301,1450,7148,1346,6986,1254,6817,1175,6641,1108,6458,1056,6270,1017,6144,1002e" filled="t" fillcolor="#B2D8F0" stroked="f">
                <v:path arrowok="t"/>
                <v:fill/>
              </v:shape>
            </v:group>
            <v:group style="position:absolute;left:3474;top:986;width:2670;height:2406" coordorigin="3474,986" coordsize="2670,2406">
              <v:shape style="position:absolute;left:3474;top:986;width:2670;height:2406" coordorigin="3474,986" coordsize="2670,2406" path="m5880,986l5683,994,5490,1017,5302,1056,5120,1108,4944,1175,4775,1254,4613,1346,4459,1450,4314,1565,4179,1691,4053,1826,3938,1971,3835,2125,3743,2287,3663,2456,3597,2632,3544,2814,3505,3002,3482,3195,3474,3392,3490,3392,3498,3196,3522,3004,3560,2818,3612,2637,3678,2462,3757,2294,3849,2133,3952,1981,4066,1837,4191,1702,4325,1577,4469,1463,4622,1360,4782,1269,4950,1190,5125,1124,5306,1071,5493,1033,5684,1010,5880,1002,6144,1002,6078,994,5880,986e" filled="t" fillcolor="#B2D8F0" stroked="f">
                <v:path arrowok="t"/>
                <v:fill/>
              </v:shape>
            </v:group>
            <v:group style="position:absolute;left:3457;top:3392;width:2685;height:2423" coordorigin="3457,3392" coordsize="2685,2423">
              <v:shape style="position:absolute;left:3457;top:3392;width:2685;height:2423" coordorigin="3457,3392" coordsize="2685,2423" path="m3457,3392l3465,3591,3489,3785,3528,3974,3581,4158,3648,4335,3728,4505,3820,4668,3925,4823,4041,4969,4167,5105,4304,5232,4450,5347,4604,5452,4767,5545,4937,5625,5115,5692,5298,5745,5487,5783,5682,5807,5880,5815,6079,5807,6142,5799,5882,5799,5684,5791,5491,5768,5303,5729,5121,5677,4945,5610,4776,5531,4614,5439,4461,5335,4316,5220,4180,5094,4055,4959,3940,4814,3836,4660,3744,4499,3664,4329,3598,4153,3545,3971,3507,3783,3483,3590,3475,3393,3457,3392e" filled="t" fillcolor="#B2D8F0" stroked="f">
                <v:path arrowok="t"/>
                <v:fill/>
              </v:shape>
            </v:group>
            <v:group style="position:absolute;left:5882;top:987;width:2422;height:4813" coordorigin="5882,987" coordsize="2422,4813">
              <v:shape style="position:absolute;left:5882;top:987;width:2422;height:4813" coordorigin="5882,987" coordsize="2422,4813" path="m6156,987l5882,987,6079,995,6272,1018,6460,1057,6642,1109,6818,1176,6987,1255,7149,1347,7302,1451,7447,1566,7583,1692,7708,1827,7823,1972,7927,2126,8019,2287,8099,2457,8165,2633,8218,2815,8256,3003,8280,3196,8288,3393,8280,3590,8256,3783,8218,3971,8165,4153,8099,4329,8019,4499,7927,4660,7823,4814,7708,4959,7583,5094,7447,5220,7302,5335,7149,5439,6987,5531,6818,5610,6642,5677,6460,5729,6272,5768,6079,5791,5882,5799,6142,5799,6273,5783,6462,5745,6646,5692,6823,5625,6994,5545,7156,5452,7311,5347,7457,5232,7593,5105,7720,4969,7836,4823,7940,4668,8033,4505,8113,4335,8180,4158,8233,3974,8272,3785,8295,3591,8303,3392,8295,3194,8272,2999,8233,2810,8180,2627,8113,2449,8033,2279,7940,2116,7836,1961,7720,1816,7593,1679,7457,1553,7311,1437,7156,1332,6994,1240,6823,1160,6646,1093,6462,1040,6273,1001,6156,987e" filled="t" fillcolor="#B2D8F0" stroked="f">
                <v:path arrowok="t"/>
                <v:fill/>
              </v:shape>
            </v:group>
            <v:group style="position:absolute;left:3457;top:969;width:2699;height:2424" coordorigin="3457,969" coordsize="2699,2424">
              <v:shape style="position:absolute;left:3457;top:969;width:2699;height:2424" coordorigin="3457,969" coordsize="2699,2424" path="m5880,969l5682,977,5487,1001,5298,1040,5115,1093,4937,1160,4767,1240,4604,1332,4450,1437,4304,1553,4167,1679,4041,1816,3925,1961,3820,2116,3728,2279,3648,2449,3581,2627,3528,2810,3489,2999,3465,3194,3457,3392,3475,3393,3483,3196,3507,3003,3545,2815,3598,2633,3664,2457,3744,2287,3836,2126,3940,1972,4055,1827,4180,1692,4316,1566,4461,1451,4614,1347,4776,1255,4945,1176,5121,1109,5303,1057,5491,1018,5684,995,5882,987,6156,987,6079,977,5880,969e" filled="t" fillcolor="#B2D8F0" stroked="f">
                <v:path arrowok="t"/>
                <v:fill/>
              </v:shape>
            </v:group>
            <v:group style="position:absolute;left:3441;top:3392;width:2713;height:2440" coordorigin="3441,3392" coordsize="2713,2440">
              <v:shape style="position:absolute;left:3441;top:3392;width:2713;height:2440" coordorigin="3441,3392" coordsize="2713,2440" path="m3457,3392l3441,3392,3449,3592,3473,3788,3512,3978,3565,4163,3632,4341,3713,4513,3806,4677,3912,4833,4028,4980,4155,5117,4293,5244,4440,5361,4596,5466,4759,5559,4931,5640,5109,5707,5294,5761,5485,5800,5680,5824,5880,5832,6080,5824,6154,5815,5880,5815,5682,5807,5487,5783,5298,5744,5115,5691,4937,5624,4767,5544,4604,5451,4449,5347,4304,5231,4167,5105,4041,4968,3925,4822,3820,4668,3728,4505,3648,4335,3581,4157,3528,3974,3489,3785,3465,3590,3457,3392e" filled="t" fillcolor="#B2D8F0" stroked="f">
                <v:path arrowok="t"/>
                <v:fill/>
              </v:shape>
            </v:group>
            <v:group style="position:absolute;left:5880;top:969;width:2440;height:4846" coordorigin="5880,969" coordsize="2440,4846">
              <v:shape style="position:absolute;left:5880;top:969;width:2440;height:4846" coordorigin="5880,969" coordsize="2440,4846" path="m6146,969l5880,969,6079,977,6273,1000,6462,1039,6646,1092,6823,1159,6993,1239,7156,1332,7311,1436,7457,1552,7593,1679,7720,1815,7836,1961,7940,2116,8033,2278,8113,2449,8180,2626,8233,2810,8272,2999,8295,3193,8303,3392,8295,3590,8272,3785,8233,3974,8180,4157,8113,4335,8033,4505,7940,4668,7836,4822,7720,4968,7593,5105,7457,5231,7311,5347,7156,5451,6993,5544,6823,5624,6646,5691,6462,5744,6273,5783,6079,5807,5880,5815,6154,5815,6276,5800,6466,5761,6651,5707,6830,5640,7001,5559,7165,5466,7321,5361,7468,5244,7605,5117,7732,4980,7849,4833,7954,4677,8047,4513,8128,4341,8195,4163,8249,3978,8288,3788,8312,3592,8320,3392,8312,3192,8288,2997,8249,2806,8195,2621,8128,2443,8047,2271,7954,2107,7849,1952,7732,1805,7605,1667,7468,1540,7321,1423,7165,1318,7001,1225,6830,1144,6651,1077,6466,1023,6276,984,6146,969e" filled="t" fillcolor="#B2D8F0" stroked="f">
                <v:path arrowok="t"/>
                <v:fill/>
              </v:shape>
            </v:group>
            <v:group style="position:absolute;left:3441;top:953;width:2705;height:2440" coordorigin="3441,953" coordsize="2705,2440">
              <v:shape style="position:absolute;left:3441;top:953;width:2705;height:2440" coordorigin="3441,953" coordsize="2705,2440" path="m5880,953l5680,961,5485,984,5294,1023,5109,1077,4931,1144,4759,1225,4596,1318,4440,1423,4293,1540,4155,1667,4028,1805,3912,1952,3806,2107,3713,2271,3632,2443,3565,2621,3512,2806,3473,2997,3449,3192,3441,3392,3457,3392,3465,3193,3489,2999,3528,2810,3581,2626,3648,2449,3728,2278,3820,2116,3925,1961,4041,1815,4167,1679,4304,1552,4449,1436,4604,1332,4767,1239,4937,1159,5115,1092,5298,1039,5487,1000,5682,977,5880,969,6146,969,6080,961,5880,953e" filled="t" fillcolor="#B2D8F0" stroked="f">
                <v:path arrowok="t"/>
                <v:fill/>
              </v:shape>
            </v:group>
            <v:group style="position:absolute;left:3424;top:3392;width:2731;height:2457" coordorigin="3424,3392" coordsize="2731,2457">
              <v:shape style="position:absolute;left:3424;top:3392;width:2731;height:2457" coordorigin="3424,3392" coordsize="2731,2457" path="m3441,3392l3424,3392,3432,3593,3456,3790,3496,3982,3549,4168,3617,4348,3698,4521,3792,4686,3898,4842,4016,4990,4144,5129,4282,5257,4430,5374,4587,5480,4752,5574,4925,5655,5104,5723,5290,5777,5482,5816,5679,5840,5880,5848,6082,5840,6155,5831,5880,5831,5680,5823,5485,5799,5294,5760,5109,5707,4931,5639,4759,5559,4595,5466,4440,5360,4293,5244,4155,5116,4028,4979,3911,4832,3806,4676,3713,4513,3632,4341,3565,4163,3512,3978,3473,3787,3449,3592,3441,3392e" filled="t" fillcolor="#B2D7F0" stroked="f">
                <v:path arrowok="t"/>
                <v:fill/>
              </v:shape>
            </v:group>
            <v:group style="position:absolute;left:5880;top:952;width:2456;height:4879" coordorigin="5880,952" coordsize="2456,4879">
              <v:shape style="position:absolute;left:5880;top:952;width:2456;height:4879" coordorigin="5880,952" coordsize="2456,4879" path="m6147,952l5880,952,6080,960,6276,984,6466,1023,6651,1076,6830,1144,7001,1224,7165,1318,7321,1423,7468,1540,7605,1667,7732,1804,7849,1951,7954,2107,8047,2271,8128,2442,8195,2621,8249,2806,8288,2996,8312,3192,8320,3392,8312,3592,8288,3787,8249,3978,8195,4163,8128,4341,8047,4513,7954,4676,7849,4832,7732,4979,7605,5116,7468,5244,7321,5360,7165,5466,7001,5559,6830,5639,6651,5707,6466,5760,6276,5799,6080,5823,5880,5831,6155,5831,6279,5816,6470,5777,6656,5723,6836,5655,7009,5574,7174,5480,7331,5374,7478,5257,7617,5129,7745,4990,7862,4842,7968,4686,8062,4521,8143,4348,8211,4168,8265,3982,8304,3790,8328,3593,8337,3392,8328,3191,8304,2994,8265,2802,8211,2616,8143,2436,8062,2264,7968,2099,7862,1942,7745,1794,7617,1656,7478,1527,7331,1410,7174,1304,7009,1210,6836,1129,6656,1061,6470,1007,6279,968,6147,952e" filled="t" fillcolor="#B2D7F0" stroked="f">
                <v:path arrowok="t"/>
                <v:fill/>
              </v:shape>
            </v:group>
            <v:group style="position:absolute;left:3424;top:936;width:2723;height:2456" coordorigin="3424,936" coordsize="2723,2456">
              <v:shape style="position:absolute;left:3424;top:936;width:2723;height:2456" coordorigin="3424,936" coordsize="2723,2456" path="m5880,936l5679,944,5482,968,5290,1007,5104,1061,4925,1129,4752,1210,4587,1304,4430,1410,4282,1527,4144,1656,4016,1794,3898,1942,3792,2099,3698,2264,3617,2436,3549,2616,3496,2802,3456,2994,3432,3191,3424,3392,3441,3392,3449,3192,3473,2996,3512,2806,3565,2621,3632,2442,3713,2271,3806,2107,3911,1951,4028,1804,4155,1667,4293,1540,4440,1423,4595,1318,4759,1224,4931,1144,5109,1076,5294,1023,5485,984,5680,960,5880,952,6147,952,6082,944,5880,936e" filled="t" fillcolor="#B2D7F0" stroked="f">
                <v:path arrowok="t"/>
                <v:fill/>
              </v:shape>
            </v:group>
            <v:group style="position:absolute;left:3407;top:3392;width:2737;height:2473" coordorigin="3407,3392" coordsize="2737,2473">
              <v:shape style="position:absolute;left:3407;top:3392;width:2737;height:2473" coordorigin="3407,3392" coordsize="2737,2473" path="m3407,3392l3416,3595,3440,3793,3479,3986,3534,4173,3602,4354,3684,4528,3778,4694,3885,4852,4003,5001,4132,5140,4271,5269,4420,5388,4578,5494,4744,5589,4918,5671,5099,5739,5286,5793,5479,5833,5678,5857,5880,5865,6083,5857,6145,5849,5880,5849,5679,5841,5482,5817,5290,5778,5104,5724,4924,5656,4752,5575,4587,5481,4430,5375,4282,5258,4144,5130,4015,4991,3898,4843,3792,4687,3698,4521,3617,4349,3549,4169,3495,3983,3456,3791,3432,3594,3424,3393,3407,3392e" filled="t" fillcolor="#B2D7F0" stroked="f">
                <v:path arrowok="t"/>
                <v:fill/>
              </v:shape>
            </v:group>
            <v:group style="position:absolute;left:5880;top:937;width:2473;height:4912" coordorigin="5880,937" coordsize="2473,4912">
              <v:shape style="position:absolute;left:5880;top:937;width:2473;height:4912" coordorigin="5880,937" coordsize="2473,4912" path="m6159,937l5880,937,6082,945,6278,969,6470,1008,6656,1062,6836,1130,7009,1211,7174,1305,7331,1411,7478,1528,7617,1656,7745,1795,7862,1943,7968,2099,8062,2265,8143,2437,8211,2617,8265,2803,8304,2995,8328,3192,8336,3393,8328,3594,8304,3791,8265,3983,8211,4169,8143,4349,8062,4521,7968,4687,7862,4843,7745,4991,7617,5130,7478,5258,7331,5375,7174,5481,7009,5575,6836,5656,6656,5724,6470,5778,6278,5817,6082,5841,5880,5849,6145,5849,6281,5833,6474,5793,6662,5739,6843,5671,7016,5589,7183,5494,7340,5388,7489,5269,7629,5140,7758,5001,7876,4852,7982,4694,8077,4528,8159,4354,8227,4173,8281,3986,8321,3793,8345,3595,8353,3392,8345,3189,8321,2991,8281,2798,8227,2611,8159,2430,8077,2256,7982,2090,7876,1932,7758,1783,7629,1644,7489,1515,7340,1397,7183,1290,7016,1195,6843,1114,6662,1045,6474,991,6281,952,6159,937e" filled="t" fillcolor="#B2D7F0" stroked="f">
                <v:path arrowok="t"/>
                <v:fill/>
              </v:shape>
            </v:group>
            <v:group style="position:absolute;left:3407;top:919;width:2751;height:2474" coordorigin="3407,919" coordsize="2751,2474">
              <v:shape style="position:absolute;left:3407;top:919;width:2751;height:2474" coordorigin="3407,919" coordsize="2751,2474" path="m5880,919l5678,928,5479,952,5286,991,5099,1045,4918,1114,4744,1195,4578,1290,4420,1397,4271,1515,4132,1644,4003,1783,3885,1932,3778,2090,3684,2256,3602,2430,3534,2611,3479,2798,3440,2991,3416,3189,3407,3392,3424,3393,3432,3192,3456,2995,3495,2803,3549,2617,3617,2437,3698,2265,3792,2099,3898,1943,4015,1795,4144,1656,4282,1528,4430,1411,4587,1305,4752,1211,4924,1130,5104,1062,5290,1008,5482,969,5679,945,5880,937,6159,937,6083,928,5880,919e" filled="t" fillcolor="#B2D7F0" stroked="f">
                <v:path arrowok="t"/>
                <v:fill/>
              </v:shape>
            </v:group>
            <v:group style="position:absolute;left:3391;top:3392;width:2755;height:2488" coordorigin="3391,3392" coordsize="2755,2488">
              <v:shape style="position:absolute;left:3391;top:3392;width:2755;height:2488" coordorigin="3391,3392" coordsize="2755,2488" path="m3391,3392l3399,3596,3423,3796,3463,3990,3518,4179,3587,4361,3669,4536,3764,4703,3871,4862,3990,5012,4120,5152,4260,5282,4410,5401,4569,5508,4737,5604,4912,5686,5094,5755,5282,5809,5477,5849,5676,5873,5848,5880,5912,5880,6084,5873,6146,5866,5880,5866,5677,5858,5479,5833,5286,5794,5099,5740,4918,5671,4744,5590,4578,5495,4420,5388,4271,5270,4132,5141,4003,5002,3885,4853,3778,4695,3684,4529,3602,4355,3534,4174,3479,3987,3440,3794,3416,3596,3407,3393,3391,3392e" filled="t" fillcolor="#B0D6EF" stroked="f">
                <v:path arrowok="t"/>
                <v:fill/>
              </v:shape>
            </v:group>
            <v:group style="position:absolute;left:5880;top:920;width:2490;height:4946" coordorigin="5880,920" coordsize="2490,4946">
              <v:shape style="position:absolute;left:5880;top:920;width:2490;height:4946" coordorigin="5880,920" coordsize="2490,4946" path="m6159,920l5880,920,6083,928,6281,953,6474,992,6662,1046,6842,1115,7016,1196,7182,1291,7340,1397,7489,1516,7628,1645,7758,1784,7876,1933,7982,2091,8077,2257,8159,2431,8227,2612,8281,2799,8321,2992,8345,3190,8353,3393,8345,3596,8321,3794,8281,3987,8227,4174,8159,4355,8077,4529,7982,4695,7876,4853,7758,5002,7628,5141,7489,5270,7340,5388,7182,5495,7016,5590,6842,5671,6662,5740,6474,5794,6281,5833,6083,5858,5880,5866,6146,5866,6284,5849,6478,5809,6667,5755,6849,5686,7024,5604,7191,5508,7350,5401,7500,5282,7640,5152,7770,5012,7889,4862,7997,4703,8092,4536,8174,4361,8243,4179,8297,3990,8337,3796,8361,3596,8370,3392,8361,3188,8337,2989,8297,2794,8243,2606,8174,2423,8092,2248,7997,2081,7889,1922,7770,1772,7640,1632,7500,1502,7350,1383,7191,1276,7024,1181,6849,1098,6667,1030,6478,975,6284,935,6159,920e" filled="t" fillcolor="#B0D6EF" stroked="f">
                <v:path arrowok="t"/>
                <v:fill/>
              </v:shape>
            </v:group>
            <v:group style="position:absolute;left:3391;top:903;width:2769;height:2490" coordorigin="3391,903" coordsize="2769,2490">
              <v:shape style="position:absolute;left:3391;top:903;width:2769;height:2490" coordorigin="3391,903" coordsize="2769,2490" path="m5880,903l5676,911,5477,935,5282,975,5094,1030,4912,1098,4737,1181,4569,1276,4410,1383,4260,1502,4120,1632,3990,1772,3871,1922,3764,2081,3669,2248,3587,2423,3518,2606,3463,2794,3423,2989,3399,3188,3391,3392,3407,3393,3416,3190,3440,2992,3479,2799,3534,2612,3602,2431,3684,2257,3778,2091,3885,1933,4003,1784,4132,1645,4271,1516,4420,1397,4578,1291,4744,1196,4918,1115,5099,1046,5286,992,5479,953,5677,928,5880,920,6159,920,6084,911,5880,903e" filled="t" fillcolor="#B0D6EF" stroked="f">
                <v:path arrowok="t"/>
                <v:fill/>
              </v:shape>
            </v:group>
            <v:group style="position:absolute;left:3374;top:3392;width:2783;height:2489" coordorigin="3374,3392" coordsize="2783,2489">
              <v:shape style="position:absolute;left:3374;top:3392;width:2783;height:2489" coordorigin="3374,3392" coordsize="2783,2489" path="m3391,3392l3374,3392,3383,3598,3407,3798,3447,3994,3502,4184,3571,4367,3654,4543,3750,4712,3858,4872,3978,5023,4109,5164,4250,5295,4401,5414,4561,5523,4729,5618,4905,5701,5088,5770,5278,5825,5474,5865,5596,5880,5860,5880,5676,5873,5477,5848,5282,5809,5094,5754,4912,5685,4736,5603,4569,5508,4410,5401,4260,5282,4120,5152,3990,5011,3871,4862,3764,4703,3669,4535,3587,4360,3518,4178,3463,3990,3423,3795,3399,3596,3391,3392e" filled="t" fillcolor="#B0D6EF" stroked="f">
                <v:path arrowok="t"/>
                <v:fill/>
              </v:shape>
            </v:group>
            <v:group style="position:absolute;left:5880;top:902;width:2506;height:4978" coordorigin="5880,902" coordsize="2506,4978">
              <v:shape style="position:absolute;left:5880;top:902;width:2506;height:4978" coordorigin="5880,902" coordsize="2506,4978" path="m6150,902l5880,902,6084,910,6284,935,6478,975,6667,1029,6849,1098,7024,1180,7191,1275,7350,1383,7500,1502,7640,1632,7770,1772,7889,1922,7996,2081,8092,2248,8174,2423,8243,2605,8297,2794,8337,2988,8361,3188,8370,3392,8361,3596,8337,3795,8297,3990,8243,4178,8174,4360,8092,4535,7996,4703,7889,4862,7770,5011,7640,5152,7500,5282,7350,5401,7191,5508,7024,5603,6849,5685,6667,5754,6478,5809,6284,5848,6084,5873,5900,5880,6164,5880,6287,5865,6482,5825,6672,5770,6855,5701,7032,5618,7200,5523,7360,5414,7511,5295,7652,5164,7783,5023,7903,4872,8011,4712,8106,4543,8189,4367,8258,4184,8313,3994,8353,3798,8378,3598,8386,3392,8378,3187,8353,2986,8313,2790,8258,2600,8189,2417,8106,2241,8011,2072,7903,1912,7783,1762,7652,1620,7511,1490,7360,1370,7200,1262,7032,1166,6855,1083,6672,1014,6482,959,6287,919,6150,902e" filled="t" fillcolor="#B0D6EF" stroked="f">
                <v:path arrowok="t"/>
                <v:fill/>
              </v:shape>
            </v:group>
            <v:group style="position:absolute;left:3374;top:886;width:2775;height:2506" coordorigin="3374,886" coordsize="2775,2506">
              <v:shape style="position:absolute;left:3374;top:886;width:2775;height:2506" coordorigin="3374,886" coordsize="2775,2506" path="m5880,886l5675,894,5474,919,5278,959,5088,1014,4905,1083,4729,1166,4561,1262,4401,1370,4250,1490,4109,1620,3978,1762,3858,1912,3750,2072,3654,2241,3571,2417,3502,2600,3447,2790,3407,2986,3383,3187,3374,3392,3391,3392,3399,3188,3423,2988,3463,2794,3518,2605,3587,2423,3669,2248,3764,2081,3871,1922,3990,1772,4120,1632,4260,1502,4410,1383,4569,1275,4736,1180,4912,1098,5094,1029,5282,975,5477,935,5676,910,5880,902,6150,902,6086,894,5880,886e" filled="t" fillcolor="#B0D6EF" stroked="f">
                <v:path arrowok="t"/>
                <v:fill/>
              </v:shape>
            </v:group>
            <v:group style="position:absolute;left:3358;top:3392;width:2801;height:2489" coordorigin="3358,3392" coordsize="2801,2489">
              <v:shape style="position:absolute;left:3358;top:3392;width:2801;height:2489" coordorigin="3358,3392" coordsize="2801,2489" path="m3374,3392l3358,3392,3366,3599,3391,3801,3431,3998,3486,4189,3556,4374,3639,4551,3736,4721,3845,4882,3965,5034,4097,5176,4239,5307,4391,5428,4552,5537,4721,5633,4899,5716,5083,5786,5274,5841,5464,5880,5600,5880,5474,5865,5278,5825,5088,5770,4905,5701,4729,5618,4560,5522,4400,5414,4250,5294,4108,5163,3978,5022,3858,4871,3750,4711,3654,4543,3571,4367,3502,4183,3447,3994,3407,3798,3383,3597,3374,3392e" filled="t" fillcolor="#B0D6EF" stroked="f">
                <v:path arrowok="t"/>
                <v:fill/>
              </v:shape>
            </v:group>
            <v:group style="position:absolute;left:5880;top:886;width:2523;height:4995" coordorigin="5880,886" coordsize="2523,4995">
              <v:shape style="position:absolute;left:5880;top:886;width:2523;height:4995" coordorigin="5880,886" coordsize="2523,4995" path="m6151,886l5880,886,6086,894,6287,918,6482,959,6672,1013,6855,1083,7032,1166,7200,1261,7360,1369,7511,1489,7652,1620,7783,1761,7902,1912,8011,2072,8106,2240,8189,2417,8258,2600,8313,2790,8353,2985,8378,3186,8386,3392,8378,3597,8353,3798,8313,3994,8258,4183,8189,4367,8106,4543,8011,4711,7902,4871,7783,5022,7652,5163,7511,5294,7360,5414,7200,5522,7032,5618,6855,5701,6672,5770,6482,5825,6287,5865,6160,5880,6296,5880,6486,5841,6677,5786,6862,5716,7039,5633,7209,5537,7370,5428,7522,5307,7664,5176,7795,5034,7916,4882,8025,4721,8121,4551,8205,4374,8274,4189,8330,3998,8370,3801,8395,3599,8403,3392,8395,3185,8370,2983,8330,2786,8274,2595,8205,2411,8121,2233,8025,2064,7916,1903,7795,1751,7664,1609,7522,1477,7370,1356,7209,1248,7039,1151,6862,1068,6677,998,6486,943,6289,903,6151,886e" filled="t" fillcolor="#B0D6EF" stroked="f">
                <v:path arrowok="t"/>
                <v:fill/>
              </v:shape>
            </v:group>
            <v:group style="position:absolute;left:3358;top:870;width:2793;height:2523" coordorigin="3358,870" coordsize="2793,2523">
              <v:shape style="position:absolute;left:3358;top:870;width:2793;height:2523" coordorigin="3358,870" coordsize="2793,2523" path="m5880,870l5674,878,5471,903,5274,943,5083,998,4899,1068,4721,1151,4552,1248,4391,1356,4239,1477,4097,1609,3965,1751,3845,1903,3736,2064,3639,2233,3556,2411,3486,2595,3431,2786,3391,2983,3366,3185,3358,3392,3374,3392,3383,3186,3407,2985,3447,2790,3502,2600,3571,2417,3654,2240,3750,2072,3858,1912,3978,1761,4108,1620,4250,1489,4400,1369,4560,1261,4729,1166,4905,1083,5088,1013,5278,959,5474,918,5675,894,5880,886,6151,886,6087,878,5880,870e" filled="t" fillcolor="#B0D6EF" stroked="f">
                <v:path arrowok="t"/>
                <v:fill/>
              </v:shape>
            </v:group>
            <v:group style="position:absolute;left:3341;top:3392;width:2807;height:2488" coordorigin="3341,3392" coordsize="2807,2488">
              <v:shape style="position:absolute;left:3341;top:3392;width:2807;height:2488" coordorigin="3341,3392" coordsize="2807,2488" path="m3341,3392l3350,3600,3374,3804,3415,4002,3471,4194,3541,4380,3625,4559,3722,4729,3831,4891,3953,5044,4085,5187,4228,5320,4381,5441,4543,5551,4714,5648,4892,5732,5078,5802,5270,5858,5382,5880,5461,5880,5276,5842,5084,5787,4900,5717,4723,5634,4553,5537,4392,5429,4240,5308,4098,5176,3966,5034,3846,4882,3737,4721,3641,4552,3557,4375,3488,4190,3432,3999,3392,3802,3367,3600,3359,3393,3341,3392e" filled="t" fillcolor="#AFD5EE" stroked="f">
                <v:path arrowok="t"/>
                <v:fill/>
              </v:shape>
            </v:group>
            <v:group style="position:absolute;left:5882;top:870;width:2538;height:5010" coordorigin="5882,870" coordsize="2538,5010">
              <v:shape style="position:absolute;left:5882;top:870;width:2538;height:5010" coordorigin="5882,870" coordsize="2538,5010" path="m6162,870l5882,870,6088,879,6291,903,6487,944,6679,999,6863,1069,7040,1152,7210,1248,7371,1357,7523,1478,7665,1610,7797,1752,7917,1903,8026,2065,8122,2234,8206,2411,8275,2596,8331,2787,8371,2984,8396,3186,8404,3393,8396,3600,8371,3802,8331,3999,8275,4190,8206,4375,8122,4552,8026,4721,7917,4882,7797,5034,7665,5176,7523,5308,7371,5429,7210,5537,7040,5634,6863,5717,6679,5787,6487,5842,6302,5880,6379,5880,6490,5858,6683,5802,6868,5732,7047,5648,7218,5551,7380,5441,7532,5320,7676,5187,7808,5044,7929,4891,8039,4729,8136,4559,8220,4380,8290,4194,8346,4002,8386,3804,8411,3600,8420,3392,8411,3184,8386,2980,8346,2782,8290,2590,8220,2404,8136,2226,8039,2055,7929,1893,7808,1740,7676,1597,7532,1464,7380,1343,7218,1234,7047,1137,6868,1053,6683,982,6490,927,6292,886,6162,870e" filled="t" fillcolor="#AFD5EE" stroked="f">
                <v:path arrowok="t"/>
                <v:fill/>
              </v:shape>
            </v:group>
            <v:group style="position:absolute;left:3341;top:853;width:2821;height:2540" coordorigin="3341,853" coordsize="2821,2540">
              <v:shape style="position:absolute;left:3341;top:853;width:2821;height:2540" coordorigin="3341,853" coordsize="2821,2540" path="m5880,853l5672,861,5469,886,5270,927,5078,982,4892,1053,4714,1137,4543,1234,4381,1343,4228,1464,4085,1597,3953,1740,3831,1893,3722,2055,3625,2226,3541,2404,3471,2590,3415,2782,3374,2980,3350,3184,3341,3392,3359,3393,3367,3186,3392,2984,3432,2787,3488,2596,3557,2411,3641,2234,3737,2065,3846,1903,3966,1752,4098,1610,4240,1478,4392,1357,4553,1248,4723,1152,4900,1069,5084,999,5276,944,5473,903,5675,879,5882,870,6162,870,6088,861,5880,853e" filled="t" fillcolor="#AFD5EE" stroked="f">
                <v:path arrowok="t"/>
                <v:fill/>
              </v:shape>
            </v:group>
            <v:group style="position:absolute;left:3325;top:3392;width:2836;height:2489" coordorigin="3325,3392" coordsize="2836,2489">
              <v:shape style="position:absolute;left:3325;top:3392;width:2836;height:2489" coordorigin="3325,3392" coordsize="2836,2489" path="m3341,3392l3325,3392,3333,3602,3358,3807,3399,4006,3455,4200,3525,4387,3610,4566,3708,4738,3818,4901,3940,5055,4073,5199,4217,5332,4371,5455,4534,5565,4706,5663,4886,5747,5073,5818,5266,5874,5299,5880,5384,5880,5270,5857,5078,5801,4892,5731,4714,5647,4543,5550,4381,5441,4228,5319,4085,5187,3952,5044,3831,4891,3722,4729,3625,4558,3541,4380,3471,4194,3415,4002,3374,3803,3349,3600,3341,3392e" filled="t" fillcolor="#AFD5EE" stroked="f">
                <v:path arrowok="t"/>
                <v:fill/>
              </v:shape>
            </v:group>
            <v:group style="position:absolute;left:5880;top:852;width:2556;height:5028" coordorigin="5880,852" coordsize="2556,5028">
              <v:shape style="position:absolute;left:5880;top:852;width:2556;height:5028" coordorigin="5880,852" coordsize="2556,5028" path="m6152,852l5880,852,6088,861,6292,886,6490,926,6683,982,6868,1052,7047,1136,7217,1233,7380,1343,7532,1464,7675,1596,7808,1739,7929,1892,8039,2054,8136,2225,8220,2404,8290,2589,8346,2782,8386,2980,8411,3184,8419,3392,8411,3600,8386,3803,8346,4002,8290,4194,8220,4380,8136,4558,8039,4729,7929,4891,7808,5044,7675,5187,7532,5319,7380,5441,7217,5550,7047,5647,6868,5731,6683,5801,6490,5857,6377,5880,6462,5880,6494,5874,6688,5818,6875,5747,7054,5663,7226,5565,7389,5455,7543,5332,7687,5199,7821,5055,7943,4901,8053,4738,8151,4566,8235,4387,8306,4200,8362,4006,8403,3807,8428,3602,8436,3392,8428,3183,8403,2978,8362,2778,8306,2585,8235,2398,8151,2218,8053,2046,7943,1883,7821,1729,7687,1585,7543,1452,7389,1330,7226,1219,7054,1122,6875,1037,6688,967,6494,911,6295,870,6152,852e" filled="t" fillcolor="#AFD5EE" stroked="f">
                <v:path arrowok="t"/>
                <v:fill/>
              </v:shape>
            </v:group>
            <v:group style="position:absolute;left:3325;top:836;width:2828;height:2556" coordorigin="3325,836" coordsize="2828,2556">
              <v:shape style="position:absolute;left:3325;top:836;width:2828;height:2556" coordorigin="3325,836" coordsize="2828,2556" path="m5880,836l5671,845,5466,870,5266,911,5073,967,4886,1037,4706,1122,4534,1219,4371,1330,4217,1452,4073,1585,3940,1729,3818,1883,3708,2046,3610,2218,3525,2398,3455,2585,3399,2778,3358,2978,3333,3183,3325,3392,3341,3392,3349,3184,3374,2980,3415,2782,3471,2589,3541,2404,3625,2225,3722,2054,3831,1892,3952,1739,4085,1596,4228,1464,4381,1343,4543,1233,4714,1136,4892,1052,5078,982,5270,926,5469,886,5672,861,5880,852,6152,852,6090,845,5880,836e" filled="t" fillcolor="#AFD5EE" stroked="f">
                <v:path arrowok="t"/>
                <v:fill/>
              </v:shape>
            </v:group>
            <v:group style="position:absolute;left:3308;top:3392;width:2853;height:2489" coordorigin="3308,3392" coordsize="2853,2489">
              <v:shape style="position:absolute;left:3308;top:3392;width:2853;height:2489" coordorigin="3308,3392" coordsize="2853,2489" path="m3324,3392l3308,3392,3316,3603,3342,3809,3383,4010,3439,4205,3510,4393,3595,4574,3693,4747,3804,4911,3927,5066,4062,5211,4207,5345,4361,5468,4526,5579,4698,5677,4879,5762,5067,5833,5230,5880,5301,5880,5266,5873,5073,5817,4886,5747,4706,5662,4534,5564,4371,5454,4217,5332,4073,5199,3940,5055,3818,4901,3707,4738,3610,4566,3525,4386,3455,4199,3399,4006,3358,3806,3333,3601,3324,3392e" filled="t" fillcolor="#AFD5EE" stroked="f">
                <v:path arrowok="t"/>
                <v:fill/>
              </v:shape>
            </v:group>
            <v:group style="position:absolute;left:5880;top:836;width:2572;height:5044" coordorigin="5880,836" coordsize="2572,5044">
              <v:shape style="position:absolute;left:5880;top:836;width:2572;height:5044" coordorigin="5880,836" coordsize="2572,5044" path="m6153,836l5880,836,6090,844,6295,869,6494,910,6688,966,6875,1037,7054,1121,7226,1219,7389,1329,7543,1451,7687,1585,7821,1729,7943,1883,8053,2046,8151,2217,8235,2397,8306,2584,8362,2778,8403,2977,8428,3182,8436,3392,8428,3601,8403,3806,8362,4006,8306,4199,8235,4386,8151,4566,8053,4738,7943,4901,7821,5055,7687,5199,7543,5332,7389,5454,7226,5564,7054,5662,6875,5747,6688,5817,6494,5873,6459,5880,6531,5880,6693,5833,6881,5762,7062,5677,7235,5579,7399,5468,7554,5345,7699,5211,7833,5066,7956,4911,8067,4747,8165,4574,8250,4393,8321,4205,8378,4010,8419,3809,8444,3603,8453,3392,8444,3181,8419,2975,8378,2774,8321,2579,8250,2391,8165,2210,8067,2037,7956,1873,7833,1718,7699,1573,7554,1439,7399,1316,7235,1205,7062,1107,6881,1022,6693,951,6498,895,6297,853,6153,836e" filled="t" fillcolor="#AFD5EE" stroked="f">
                <v:path arrowok="t"/>
                <v:fill/>
              </v:shape>
            </v:group>
            <v:group style="position:absolute;left:3308;top:820;width:2845;height:2572" coordorigin="3308,820" coordsize="2845,2572">
              <v:shape style="position:absolute;left:3308;top:820;width:2845;height:2572" coordorigin="3308,820" coordsize="2845,2572" path="m5880,820l5669,828,5463,853,5262,895,5067,951,4879,1022,4698,1107,4526,1205,4361,1316,4207,1439,4062,1573,3927,1718,3804,1873,3693,2037,3595,2210,3510,2391,3439,2579,3383,2774,3342,2975,3316,3181,3308,3392,3324,3392,3333,3182,3358,2977,3399,2778,3455,2584,3525,2397,3610,2217,3707,2046,3818,1883,3940,1729,4073,1585,4217,1451,4371,1329,4534,1219,4706,1121,4886,1037,5073,966,5266,910,5466,869,5671,844,5880,836,6153,836,6091,828,5880,820e" filled="t" fillcolor="#AFD5EE" stroked="f">
                <v:path arrowok="t"/>
                <v:fill/>
              </v:shape>
            </v:group>
            <v:group style="position:absolute;left:3291;top:3392;width:2860;height:2488" coordorigin="3291,3392" coordsize="2860,2488">
              <v:shape style="position:absolute;left:3291;top:3392;width:2860;height:2488" coordorigin="3291,3392" coordsize="2860,2488" path="m3291,3392l3300,3604,3325,3812,3367,4014,3423,4210,3495,4400,3580,4582,3679,4756,3791,4921,3915,5077,4050,5223,4196,5358,4352,5481,4517,5593,4691,5692,4873,5778,5062,5849,5170,5880,5227,5880,5067,5834,4879,5763,4698,5678,4526,5580,4361,5469,4206,5346,4062,5212,3927,5067,3804,4912,3693,4748,3595,4575,3510,4394,3439,4206,3383,4011,3342,3810,3316,3604,3308,3393,3291,3392e" filled="t" fillcolor="#AFD5EE" stroked="f">
                <v:path arrowok="t"/>
                <v:fill/>
              </v:shape>
            </v:group>
            <v:group style="position:absolute;left:5880;top:821;width:2589;height:5060" coordorigin="5880,821" coordsize="2589,5060">
              <v:shape style="position:absolute;left:5880;top:821;width:2589;height:5060" coordorigin="5880,821" coordsize="2589,5060" path="m6165,821l5880,821,6091,829,6297,854,6498,895,6693,952,6881,1023,7062,1108,7235,1206,7399,1317,7554,1440,7699,1574,7833,1719,7956,1874,8067,2038,8165,2211,8250,2392,8321,2580,8378,2775,8419,2976,8444,3182,8453,3393,8444,3604,8419,3810,8378,4011,8321,4206,8250,4394,8165,4575,8067,4748,7956,4912,7833,5067,7699,5212,7554,5346,7399,5469,7235,5580,7062,5678,6881,5763,6693,5834,6534,5880,6591,5880,6698,5849,6888,5778,7070,5692,7244,5593,7409,5481,7565,5358,7711,5223,7846,5077,7970,4921,8081,4756,8180,4582,8266,4400,8337,4210,8394,4014,8435,3812,8461,3604,8469,3392,8461,3180,8435,2972,8394,2770,8337,2574,8266,2385,8180,2203,8081,2029,7970,1863,7846,1708,7711,1562,7565,1427,7409,1303,7244,1191,7070,1092,6888,1007,6698,935,6502,878,6300,837,6165,821e" filled="t" fillcolor="#AFD5EE" stroked="f">
                <v:path arrowok="t"/>
                <v:fill/>
              </v:shape>
            </v:group>
            <v:group style="position:absolute;left:3291;top:803;width:2874;height:2590" coordorigin="3291,803" coordsize="2874,2590">
              <v:shape style="position:absolute;left:3291;top:803;width:2874;height:2590" coordorigin="3291,803" coordsize="2874,2590" path="m5880,803l5668,812,5461,837,5258,878,5062,935,4873,1007,4691,1092,4517,1191,4352,1303,4196,1427,4050,1562,3915,1708,3791,1863,3679,2029,3580,2203,3495,2385,3423,2574,3367,2770,3325,2972,3300,3180,3291,3392,3308,3393,3316,3182,3342,2976,3383,2775,3439,2580,3510,2392,3595,2211,3693,2038,3804,1874,3927,1719,4062,1574,4206,1440,4361,1317,4526,1206,4698,1108,4879,1023,5067,952,5262,895,5463,854,5669,829,5880,821,6165,821,6093,812,5880,803e" filled="t" fillcolor="#AFD5EE" stroked="f">
                <v:path arrowok="t"/>
                <v:fill/>
              </v:shape>
            </v:group>
            <v:group style="position:absolute;left:3275;top:3392;width:2878;height:2488" coordorigin="3275,3392" coordsize="2878,2488">
              <v:shape style="position:absolute;left:3275;top:3392;width:2878;height:2488" coordorigin="3275,3392" coordsize="2878,2488" path="m3275,3392l3283,3606,3309,3815,3350,4018,3408,4215,3480,4406,3566,4589,3665,4764,3778,4931,3902,5088,4038,5234,4185,5370,4342,5495,4508,5607,4683,5707,4866,5793,5057,5865,5110,5880,5167,5880,5062,5850,4873,5778,4691,5693,4517,5594,4351,5482,4196,5359,4050,5223,3915,5078,3791,4922,3679,4756,3580,4582,3495,4400,3423,4211,3367,4015,3325,3813,3300,3605,3291,3393,3275,3392e" filled="t" fillcolor="#AFD5EE" stroked="f">
                <v:path arrowok="t"/>
                <v:fill/>
              </v:shape>
            </v:group>
            <v:group style="position:absolute;left:5880;top:804;width:2606;height:5076" coordorigin="5880,804" coordsize="2606,5076">
              <v:shape style="position:absolute;left:5880;top:804;width:2606;height:5076" coordorigin="5880,804" coordsize="2606,5076" path="m6166,804l5880,804,6092,813,6300,838,6502,879,6698,936,6888,1008,7070,1093,7244,1192,7409,1304,7565,1427,7711,1563,7846,1708,7969,1864,8081,2030,8180,2204,8266,2386,8337,2575,8394,2771,8435,2973,8461,3181,8469,3393,8461,3605,8435,3813,8394,4015,8337,4211,8266,4400,8180,4582,8081,4756,7969,4922,7846,5078,7711,5223,7565,5359,7409,5482,7244,5594,7070,5693,6888,5778,6698,5850,6593,5880,6650,5880,6704,5865,6894,5793,7077,5707,7252,5607,7419,5495,7576,5370,7722,5234,7858,5088,7983,4931,8095,4764,8195,4589,8281,4406,8353,4215,8410,4018,8452,3815,8477,3606,8486,3392,8477,3179,8452,2970,8410,2766,8353,2569,8281,2378,8195,2195,8095,2020,7983,1854,7858,1697,7722,1550,7576,1414,7419,1290,7252,1177,7077,1078,6894,991,6704,919,6506,862,6303,821,6166,804e" filled="t" fillcolor="#AFD5EE" stroked="f">
                <v:path arrowok="t"/>
                <v:fill/>
              </v:shape>
            </v:group>
            <v:group style="position:absolute;left:3275;top:788;width:2891;height:2605" coordorigin="3275,788" coordsize="2891,2605">
              <v:shape style="position:absolute;left:3275;top:788;width:2891;height:2605" coordorigin="3275,788" coordsize="2891,2605" path="m5854,789l5667,796,5458,822,5254,863,5057,921,4866,992,4683,1079,4508,1178,4342,1291,4185,1415,4038,1551,3902,1698,3778,1855,3665,2021,3566,2196,3480,2379,3408,2570,3350,2767,3309,2971,3283,3180,3275,3393,3291,3394,3300,3182,3325,2974,3367,2772,3423,2576,3495,2387,3580,2205,3679,2031,3791,1865,3915,1709,4050,1564,4196,1429,4351,1305,4517,1193,4691,1094,4873,1009,5062,937,5258,880,5460,839,5668,814,5880,805,6166,805,6094,796,5907,789,5854,789e" filled="t" fillcolor="#AFD5EE" stroked="f">
                <v:path arrowok="t"/>
                <v:fill/>
              </v:shape>
            </v:group>
            <v:group style="position:absolute;left:3258;top:3392;width:2906;height:2489" coordorigin="3258,3392" coordsize="2906,2489">
              <v:shape style="position:absolute;left:3258;top:3392;width:2906;height:2489" coordorigin="3258,3392" coordsize="2906,2489" path="m3275,3392l3258,3392,3267,3607,3292,3817,3334,4022,3392,4221,3464,4412,3551,4597,3651,4773,3764,4940,3890,5098,4026,5246,4174,5383,4332,5508,4499,5621,4676,5721,4860,5808,5051,5880,5112,5880,5057,5864,4866,5792,4683,5706,4508,5607,4342,5494,4185,5370,4038,5234,3902,5087,3778,4930,3665,4764,3566,4589,3479,4406,3408,4215,3350,4018,3309,3814,3283,3605,3275,3392e" filled="t" fillcolor="#AED4EE" stroked="f">
                <v:path arrowok="t"/>
                <v:fill/>
              </v:shape>
            </v:group>
            <v:group style="position:absolute;left:5880;top:788;width:2622;height:5093" coordorigin="5880,788" coordsize="2622,5093">
              <v:shape style="position:absolute;left:5880;top:788;width:2622;height:5093" coordorigin="5880,788" coordsize="2622,5093" path="m6169,789l5919,789,6094,796,6303,822,6506,863,6703,921,6894,992,7077,1079,7252,1178,7419,1291,7576,1415,7722,1551,7858,1698,7983,1855,8095,2021,8195,2196,8281,2379,8353,2570,8410,2767,8452,2971,8477,3180,8486,3393,8477,3607,8452,3816,8410,4019,8353,4216,8281,4407,8195,4590,8095,4765,7983,4932,7858,5089,7722,5235,7576,5371,7419,5496,7252,5608,7077,5708,6894,5794,6703,5866,6648,5882,6710,5882,6901,5810,7085,5723,7261,5623,7429,5510,7586,5384,7734,5248,7871,5100,7996,4942,8109,4775,8210,4598,8296,4414,8369,4222,8426,4024,8468,3819,8494,3609,8502,3394,8494,3179,8468,2969,8426,2764,8369,2565,8296,2373,8210,2189,8109,2013,7996,1845,7871,1688,7734,1540,7586,1403,7429,1278,7261,1165,7085,1064,6901,978,6709,905,6510,848,6305,806,6169,789e" filled="t" fillcolor="#AED4EE" stroked="f">
                <v:path arrowok="t"/>
                <v:fill/>
              </v:shape>
            </v:group>
            <v:group style="position:absolute;left:3258;top:788;width:2898;height:2605" coordorigin="3258,788" coordsize="2898,2605">
              <v:shape style="position:absolute;left:3258;top:788;width:2898;height:2605" coordorigin="3258,788" coordsize="2898,2605" path="m5592,805l5455,822,5250,864,5052,921,4860,994,4676,1080,4499,1181,4332,1294,4174,1419,4026,1556,3890,1704,3764,1862,3651,2029,3551,2205,3464,2389,3392,2581,3334,2780,3292,2985,3267,3195,3258,3410,3275,3409,3283,3196,3309,2987,3350,2783,3408,2586,3479,2395,3566,2212,3665,2037,3778,1871,3902,1714,4038,1567,4185,1431,4342,1307,4508,1194,4683,1095,4866,1009,5057,937,5254,880,5458,838,5667,812,5842,805,5592,805e" filled="t" fillcolor="#AED4EE" stroked="f">
                <v:path arrowok="t"/>
                <v:fill/>
              </v:shape>
            </v:group>
            <v:group style="position:absolute;left:3242;top:3392;width:2923;height:2489" coordorigin="3242,3392" coordsize="2923,2489">
              <v:shape style="position:absolute;left:3242;top:3392;width:2923;height:2489" coordorigin="3242,3392" coordsize="2923,2489" path="m3258,3392l3242,3392,3250,3608,3276,3820,3318,4026,3376,4226,3449,4419,3536,4604,3637,4782,3751,4950,3877,5109,4015,5258,4163,5395,4322,5522,4491,5635,4668,5736,4853,5823,5004,5880,5052,5880,5052,5880,4860,5808,4675,5721,4499,5621,4332,5508,4174,5382,4026,5246,3889,5098,3764,4940,3651,4773,3551,4596,3464,4412,3392,4220,3334,4022,3292,3817,3267,3607,3258,3392e" filled="t" fillcolor="#AED4EE" stroked="f">
                <v:path arrowok="t"/>
                <v:fill/>
              </v:shape>
            </v:group>
            <v:group style="position:absolute;left:5880;top:788;width:2639;height:5093" coordorigin="5880,788" coordsize="2639,5093">
              <v:shape style="position:absolute;left:5880;top:788;width:2639;height:5093" coordorigin="5880,788" coordsize="2639,5093" path="m6306,806l6173,806,6305,822,6510,864,6709,921,6901,994,7085,1080,7261,1181,7429,1294,7586,1419,7734,1556,7871,1704,7996,1862,8109,2029,8210,2205,8296,2389,8369,2581,8426,2780,8468,2985,8494,3195,8502,3410,8494,3625,8468,3835,8426,4040,8369,4238,8296,4430,8210,4615,8109,4791,7996,4958,7871,5116,7734,5264,7586,5401,7429,5526,7261,5639,7085,5739,6901,5826,6709,5898,6708,5898,6757,5898,6907,5842,7093,5754,7270,5654,7438,5540,7597,5414,7746,5276,7884,5127,8010,4968,8124,4800,8224,4623,8312,4437,8384,4244,8442,4044,8485,3838,8510,3627,8519,3410,8510,3194,8485,2982,8442,2776,8384,2577,8312,2383,8224,2198,8124,2021,8010,1852,7884,1693,7746,1545,7597,1407,7438,1281,7270,1167,7093,1066,6907,979,6714,906,6514,848,6308,806,6306,806e" filled="t" fillcolor="#AED4EE" stroked="f">
                <v:path arrowok="t"/>
                <v:fill/>
              </v:shape>
            </v:group>
            <v:group style="position:absolute;left:3242;top:788;width:2915;height:2605" coordorigin="3242,788" coordsize="2915,2605">
              <v:shape style="position:absolute;left:3242;top:788;width:2915;height:2605" coordorigin="3242,788" coordsize="2915,2605" path="m5455,822l5246,864,5047,922,4853,995,4668,1082,4491,1183,4322,1297,4163,1423,4015,1561,3877,1709,3751,1868,3637,2037,3536,2214,3449,2400,3376,2593,3318,2793,3276,2999,3250,3210,3242,3426,3258,3426,3267,3211,3292,3001,3334,2796,3392,2597,3464,2406,3551,2221,3651,2045,3764,1878,3889,1720,4026,1572,4174,1435,4332,1310,4499,1197,4675,1097,4860,1010,5052,938,5250,880,5455,838,5588,822,5455,822e" filled="t" fillcolor="#AED4EE" stroked="f">
                <v:path arrowok="t"/>
                <v:fill/>
              </v:shape>
            </v:group>
            <v:group style="position:absolute;left:3225;top:3392;width:2930;height:2488" coordorigin="3225,3392" coordsize="2930,2488">
              <v:shape style="position:absolute;left:3225;top:3392;width:2930;height:2488" coordorigin="3225,3392" coordsize="2930,2488" path="m3225,3392l3234,3610,3260,3823,3302,4030,3360,4231,3434,4425,3521,4612,3623,4791,3737,4960,3864,5120,4003,5269,4153,5408,4312,5535,4482,5650,4660,5751,4847,5839,4957,5880,5002,5880,4853,5824,4668,5737,4491,5636,4322,5522,4163,5396,4015,5259,3877,5110,3751,4951,3637,4783,3536,4605,3449,4420,3376,4227,3318,4027,3276,3821,3250,3609,3241,3393,3225,3392e" filled="t" fillcolor="#AED4EE" stroked="f">
                <v:path arrowok="t"/>
                <v:fill/>
              </v:shape>
            </v:group>
            <v:group style="position:absolute;left:5880;top:788;width:2655;height:5093" coordorigin="5880,788" coordsize="2655,5093">
              <v:shape style="position:absolute;left:5880;top:788;width:2655;height:5093" coordorigin="5880,788" coordsize="2655,5093" path="m6389,821l6299,821,6308,822,6514,864,6714,922,6907,995,7093,1082,7270,1183,7438,1297,7597,1423,7746,1561,7884,1709,8010,1868,8123,2037,8224,2214,8312,2400,8384,2593,8442,2793,8484,2999,8510,3210,8519,3426,8510,3643,8484,3854,8442,4060,8384,4260,8312,4453,8224,4639,8123,4816,8010,4985,7884,5143,7746,5292,7597,5430,7438,5556,7270,5670,7093,5771,6907,5858,6759,5914,6804,5914,6914,5872,7100,5784,7279,5683,7448,5568,7608,5441,7758,5303,7896,5153,8023,4993,8138,4824,8239,4646,8327,4459,8400,4265,8458,4063,8501,3856,8527,3643,8536,3426,8527,3208,8501,2995,8458,2788,8400,2587,8327,2392,8239,2206,8138,2027,8023,1858,7896,1698,7758,1548,7608,1410,7448,1283,7279,1168,7100,1067,6914,979,6719,906,6518,847,6389,821e" filled="t" fillcolor="#AED4EE" stroked="f">
                <v:path arrowok="t"/>
                <v:fill/>
              </v:shape>
            </v:group>
            <v:group style="position:absolute;left:3225;top:788;width:2944;height:2605" coordorigin="3225,788" coordsize="2944,2605">
              <v:shape style="position:absolute;left:3225;top:788;width:2944;height:2605" coordorigin="3225,788" coordsize="2944,2605" path="m5371,838l5242,865,5041,923,4847,996,4660,1084,4482,1186,4312,1300,4153,1427,4003,1566,3864,1715,3737,1875,3623,2045,3521,2223,3434,2410,3360,2604,3302,2805,3260,3012,3234,3225,3225,3443,3241,3444,3250,3228,3276,3016,3318,2810,3376,2610,3449,2417,3536,2231,3637,2054,3751,1886,3877,1727,4015,1578,4163,1441,4322,1314,4491,1201,4668,1100,4853,1013,5046,940,5246,882,5452,840,5462,838,5371,838e" filled="t" fillcolor="#AED4EE" stroked="f">
                <v:path arrowok="t"/>
                <v:fill/>
              </v:shape>
            </v:group>
            <v:group style="position:absolute;left:3208;top:3392;width:2958;height:2489" coordorigin="3208,3392" coordsize="2958,2489">
              <v:shape style="position:absolute;left:3208;top:3392;width:2958;height:2489" coordorigin="3208,3392" coordsize="2958,2489" path="m3225,3392l3208,3392,3217,3611,3243,3825,3286,4034,3345,4236,3418,4432,3507,4620,3609,4799,3724,4970,3852,5131,3991,5281,4142,5421,4303,5548,4473,5664,4653,5766,4841,5854,4910,5880,4958,5880,4847,5838,4660,5751,4482,5649,4312,5534,4152,5408,4003,5269,3864,5119,3737,4960,3623,4790,3521,4612,3434,4425,3360,4231,3302,4030,3260,3822,3234,3609,3225,3392e" filled="t" fillcolor="#AED4EE" stroked="f">
                <v:path arrowok="t"/>
                <v:fill/>
              </v:shape>
            </v:group>
            <v:group style="position:absolute;left:5880;top:788;width:2672;height:5093" coordorigin="5880,788" coordsize="2672,5093">
              <v:shape style="position:absolute;left:5880;top:788;width:2672;height:5093" coordorigin="5880,788" coordsize="2672,5093" path="m6472,839l6392,839,6518,865,6719,923,6913,996,7100,1084,7279,1186,7448,1300,7608,1427,7758,1566,7896,1715,8023,1875,8138,2045,8239,2223,8327,2410,8400,2604,8458,2805,8501,3012,8527,3225,8536,3443,8527,3661,8501,3874,8458,4081,8400,4282,8327,4476,8239,4663,8138,4841,8023,5011,7896,5171,7758,5320,7608,5459,7448,5586,7279,5700,7100,5802,6913,5890,6802,5932,6851,5932,6920,5905,7108,5817,7287,5715,7458,5600,7619,5472,7769,5333,7909,5182,8036,5021,8152,4851,8254,4671,8342,4483,8416,4288,8475,4085,8517,3877,8543,3663,8552,3443,8543,3224,8517,3010,8475,2802,8416,2599,8342,2404,8254,2216,8152,2036,8036,1866,7909,1705,7769,1554,7619,1415,7458,1287,7287,1172,7108,1070,6920,982,6725,908,6522,849,6472,839e" filled="t" fillcolor="#AED4EE" stroked="f">
                <v:path arrowok="t"/>
                <v:fill/>
              </v:shape>
            </v:group>
            <v:group style="position:absolute;left:3208;top:788;width:2950;height:2605" coordorigin="3208,788" coordsize="2950,2605">
              <v:shape style="position:absolute;left:3208;top:788;width:2950;height:2605" coordorigin="3208,788" coordsize="2950,2605" path="m5288,855l5036,924,4841,998,4653,1086,4473,1188,4303,1303,4142,1431,3991,1571,3852,1721,3724,1882,3609,2052,3507,2232,3418,2420,3345,2615,3286,2818,3243,3026,3217,3241,3208,3460,3225,3459,3234,3241,3260,3029,3302,2821,3360,2620,3434,2426,3521,2239,3623,2061,3737,1891,3864,1731,4003,1582,4152,1443,4312,1316,4482,1202,4660,1100,4847,1013,5041,939,5242,881,5369,855,5288,855e" filled="t" fillcolor="#AED4EE" stroked="f">
                <v:path arrowok="t"/>
                <v:fill/>
              </v:shape>
            </v:group>
            <v:group style="position:absolute;left:3192;top:3392;width:2976;height:2489" coordorigin="3192,3392" coordsize="2976,2489">
              <v:shape style="position:absolute;left:3192;top:3392;width:2976;height:2489" coordorigin="3192,3392" coordsize="2976,2489" path="m3208,3392l3192,3392,3201,3613,3227,3828,3270,4038,3329,4242,3403,4438,3492,4627,3595,4808,3711,4980,3839,5142,3979,5293,4131,5433,4293,5562,4464,5678,4645,5780,4834,5869,4863,5880,4911,5880,4840,5854,4653,5765,4473,5663,4303,5548,4142,5420,3991,5281,3852,5130,3724,4969,3609,4799,3507,4619,3418,4431,3345,4236,3286,4034,3243,3825,3217,3611,3208,3392e" filled="t" fillcolor="#AED4EE" stroked="f">
                <v:path arrowok="t"/>
                <v:fill/>
              </v:shape>
            </v:group>
            <v:group style="position:absolute;left:5880;top:788;width:2689;height:5093" coordorigin="5880,788" coordsize="2689,5093">
              <v:shape style="position:absolute;left:5880;top:788;width:2689;height:5093" coordorigin="5880,788" coordsize="2689,5093" path="m6546,856l6474,856,6522,865,6724,924,6920,998,7108,1086,7287,1188,7458,1303,7619,1431,7769,1571,7909,1721,8036,1882,8152,2052,8254,2232,8342,2420,8416,2615,8474,2818,8517,3026,8543,3241,8552,3460,8543,3679,8517,3893,8474,4101,8416,4304,8342,4499,8254,4687,8152,4867,8036,5037,7909,5198,7769,5349,7619,5488,7458,5616,7287,5731,7108,5833,6920,5921,6849,5948,6897,5948,6926,5937,7116,5848,7296,5746,7468,5630,7630,5501,7781,5361,7921,5209,8050,5048,8166,4876,8269,4695,8357,4506,8432,4310,8491,4106,8534,3896,8560,3680,8569,3460,8560,3240,8534,3024,8491,2814,8432,2611,8357,2414,8269,2225,8166,2044,8050,1873,7921,1711,7781,1559,7630,1419,7468,1290,7296,1175,7116,1072,6926,983,6730,909,6546,856e" filled="t" fillcolor="#AED4EE" stroked="f">
                <v:path arrowok="t"/>
                <v:fill/>
              </v:shape>
            </v:group>
            <v:group style="position:absolute;left:3192;top:788;width:2968;height:2605" coordorigin="3192,788" coordsize="2968,2605">
              <v:shape style="position:absolute;left:3192;top:788;width:2968;height:2605" coordorigin="3192,788" coordsize="2968,2605" path="m5214,872l5031,925,4834,999,4645,1088,4464,1191,4293,1307,4131,1435,3979,1575,3839,1727,3711,1889,3595,2060,3492,2241,3403,2430,3329,2627,3270,2830,3227,3040,3201,3256,3192,3476,3208,3476,3217,3257,3243,3042,3286,2834,3345,2631,3418,2436,3507,2248,3609,2069,3724,1898,3852,1737,3991,1587,4142,1447,4303,1320,4473,1204,4653,1102,4840,1014,5036,940,5238,881,5286,872,5214,872e" filled="t" fillcolor="#AED4EE" stroked="f">
                <v:path arrowok="t"/>
                <v:fill/>
              </v:shape>
            </v:group>
            <v:group style="position:absolute;left:3175;top:3392;width:2983;height:2488" coordorigin="3175,3392" coordsize="2983,2488">
              <v:shape style="position:absolute;left:3175;top:3392;width:2983;height:2488" coordorigin="3175,3392" coordsize="2983,2488" path="m3175,3392l3184,3614,3211,3831,3254,4042,3313,4247,3388,4445,3477,4635,3581,4817,3697,4989,3827,5152,3968,5305,4120,5446,4283,5575,4456,5692,4637,5795,4818,5880,4861,5880,4834,5870,4645,5781,4464,5679,4293,5563,4131,5434,3979,5294,3839,5142,3711,4980,3595,4809,3492,4628,3403,4439,3329,4242,3270,4039,3227,3829,3201,3613,3192,3393,3175,3392e" filled="t" fillcolor="#ADD2EC" stroked="f">
                <v:path arrowok="t"/>
                <v:fill/>
              </v:shape>
            </v:group>
            <v:group style="position:absolute;left:5880;top:788;width:2705;height:5093" coordorigin="5880,788" coordsize="2705,5093">
              <v:shape style="position:absolute;left:5880;top:788;width:2705;height:5093" coordorigin="5880,788" coordsize="2705,5093" path="m6606,871l6543,871,6730,925,6926,999,7115,1088,7296,1191,7468,1307,7630,1435,7781,1575,7921,1727,8050,1889,8166,2060,8269,2241,8357,2430,8432,2627,8491,2830,8534,3040,8560,3256,8569,3476,8560,3697,8534,3912,8491,4122,8432,4326,8357,4522,8269,4711,8166,4892,8050,5064,7921,5226,7781,5377,7630,5517,7468,5646,7296,5762,7115,5865,6926,5953,6900,5963,6942,5963,7123,5878,7305,5775,7478,5658,7640,5529,7793,5388,7934,5236,8063,5073,8180,4900,8283,4718,8373,4528,8447,4330,8507,4125,8550,3914,8576,3697,8585,3475,8576,3254,8550,3037,8507,2826,8447,2621,8373,2423,8283,2233,8180,2051,8063,1878,7934,1715,7793,1563,7640,1422,7478,1292,7305,1176,7123,1072,6933,983,6735,908,6606,871e" filled="t" fillcolor="#ADD2EC" stroked="f">
                <v:path arrowok="t"/>
                <v:fill/>
              </v:shape>
            </v:group>
            <v:group style="position:absolute;left:3175;top:788;width:2996;height:2605" coordorigin="3175,788" coordsize="2996,2605">
              <v:shape style="position:absolute;left:3175;top:788;width:2996;height:2605" coordorigin="3175,788" coordsize="2996,2605" path="m5155,888l5026,926,4828,1000,4637,1090,4456,1193,4283,1310,4120,1439,3968,1580,3827,1733,3697,1895,3581,2068,3477,2250,3388,2440,3313,2638,3254,2843,3211,3054,3184,3271,3175,3493,3192,3494,3201,3273,3227,3058,3270,2848,3329,2644,3403,2447,3492,2258,3595,2078,3711,1906,3839,1744,3979,1593,4131,1453,4293,1324,4464,1208,4645,1105,4834,1016,5031,942,5217,888,5155,888e" filled="t" fillcolor="#ADD2EC" stroked="f">
                <v:path arrowok="t"/>
                <v:fill/>
              </v:shape>
            </v:group>
            <v:group style="position:absolute;left:3159;top:3392;width:3000;height:2488" coordorigin="3159,3392" coordsize="3000,2488">
              <v:shape style="position:absolute;left:3159;top:3392;width:3000;height:2488" coordorigin="3159,3392" coordsize="3000,2488" path="m3159,3392l3168,3615,3194,3833,3238,4046,3297,4252,3373,4451,3462,4643,3567,4826,3684,4999,3814,5163,3956,5316,4109,5458,4273,5589,4447,5706,4630,5810,4779,5880,4817,5880,4637,5796,4456,5693,4283,5576,4120,5447,3968,5306,3826,5153,3697,4990,3581,4818,3477,4636,3388,4446,3313,4248,3254,4043,3210,3832,3184,3615,3175,3393,3159,3392e" filled="t" fillcolor="#ADD2EC" stroked="f">
                <v:path arrowok="t"/>
                <v:fill/>
              </v:shape>
            </v:group>
            <v:group style="position:absolute;left:5880;top:788;width:2722;height:5093" coordorigin="5880,788" coordsize="2722,5093">
              <v:shape style="position:absolute;left:5880;top:788;width:2722;height:5093" coordorigin="5880,788" coordsize="2722,5093" path="m6666,887l6603,887,6735,926,6933,1000,7123,1090,7305,1193,7478,1310,7640,1439,7793,1580,7934,1733,8063,1895,8180,2068,8283,2250,8373,2440,8447,2638,8507,2843,8550,3054,8576,3271,8585,3493,8576,3715,8550,3931,8507,4143,8447,4348,8373,4545,8283,4736,8180,4917,8063,5090,7934,5253,7793,5405,7640,5547,7478,5676,7305,5792,7123,5896,6944,5980,6981,5980,7131,5910,7314,5806,7487,5688,7651,5558,7805,5416,7947,5263,8077,5099,8194,4925,8298,4742,8388,4551,8463,4352,8523,4146,8566,3933,8593,3715,8602,3492,8593,3269,8566,3051,8523,2838,8463,2632,8388,2433,8298,2241,8194,2059,8077,1885,7947,1721,7805,1568,7651,1426,7487,1296,7314,1178,7131,1074,6939,984,6740,909,6666,887e" filled="t" fillcolor="#ADD2EC" stroked="f">
                <v:path arrowok="t"/>
                <v:fill/>
              </v:shape>
            </v:group>
            <v:group style="position:absolute;left:3159;top:788;width:3014;height:2605" coordorigin="3159,788" coordsize="3014,2605">
              <v:shape style="position:absolute;left:3159;top:788;width:3014;height:2605" coordorigin="3159,788" coordsize="3014,2605" path="m5095,905l5020,926,4821,1002,4630,1092,4447,1196,4273,1313,4109,1443,3956,1585,3814,1738,3684,1902,3567,2076,3462,2259,3373,2450,3297,2649,3238,2856,3194,3068,3168,3286,3159,3509,3175,3510,3184,3288,3210,3072,3254,2860,3313,2655,3388,2458,3477,2267,3581,2086,3697,1913,3826,1750,3968,1598,4120,1457,4283,1327,4456,1211,4637,1107,4828,1018,5025,943,5157,905,5095,905e" filled="t" fillcolor="#ADD2EC" stroked="f">
                <v:path arrowok="t"/>
                <v:fill/>
              </v:shape>
            </v:group>
            <v:group style="position:absolute;left:3142;top:3392;width:3028;height:2489" coordorigin="3142,3392" coordsize="3028,2489">
              <v:shape style="position:absolute;left:3142;top:3392;width:3028;height:2489" coordorigin="3142,3392" coordsize="3028,2489" path="m3158,3392l3142,3392,3151,3617,3178,3836,3222,4050,3282,4257,3357,4458,3448,4650,3552,4834,3671,5009,3801,5174,3944,5328,4099,5471,4263,5602,4438,5720,4622,5825,4740,5880,4780,5880,4630,5809,4447,5705,4273,5588,4109,5458,3956,5316,3814,5163,3684,4999,3566,4825,3462,4642,3372,4451,3297,4252,3238,4045,3194,3833,3167,3615,3158,3392e" filled="t" fillcolor="#ADD2EC" stroked="f">
                <v:path arrowok="t"/>
                <v:fill/>
              </v:shape>
            </v:group>
            <v:group style="position:absolute;left:5880;top:788;width:2738;height:5093" coordorigin="5880,788" coordsize="2738,5093">
              <v:shape style="position:absolute;left:5880;top:788;width:2738;height:5093" coordorigin="5880,788" coordsize="2738,5093" path="m6725,905l6667,905,6740,926,6939,1002,7131,1092,7314,1196,7487,1313,7651,1443,7804,1585,7947,1738,8077,1902,8194,2076,8298,2259,8388,2450,8463,2649,8523,2856,8566,3068,8593,3286,8602,3509,8593,3733,8566,3951,8523,4163,8463,4369,8388,4568,8298,4760,8194,4943,8077,5116,7947,5280,7804,5434,7651,5576,7487,5706,7314,5823,7131,5927,6980,5998,7020,5998,7138,5942,7322,5838,7497,5720,7662,5589,7816,5446,7959,5292,8090,5127,8208,4952,8313,4768,8403,4575,8479,4375,8539,4168,8583,3954,8610,3734,8619,3510,8610,3285,8583,3066,8539,2852,8479,2645,8403,2444,8313,2252,8208,2068,8090,1893,7959,1728,7816,1574,7662,1431,7497,1300,7322,1182,7138,1077,6946,987,6746,911,6725,905e" filled="t" fillcolor="#ADD2EC" stroked="f">
                <v:path arrowok="t"/>
                <v:fill/>
              </v:shape>
            </v:group>
            <v:group style="position:absolute;left:3142;top:788;width:3020;height:2605" coordorigin="3142,788" coordsize="3020,2605">
              <v:shape style="position:absolute;left:3142;top:788;width:3020;height:2605" coordorigin="3142,788" coordsize="3020,2605" path="m5035,921l4815,1003,4622,1093,4438,1198,4263,1316,4099,1447,3944,1590,3801,1744,3671,1909,3552,2084,3448,2268,3357,2460,3282,2661,3222,2868,3178,3082,3151,3301,3142,3526,3158,3525,3167,3302,3194,3084,3238,2872,3297,2666,3372,2466,3462,2275,3566,2092,3684,1918,3814,1755,3956,1601,4109,1459,4273,1329,4447,1212,4630,1108,4821,1018,5020,943,5093,921,5035,921e" filled="t" fillcolor="#ADD2EC" stroked="f">
                <v:path arrowok="t"/>
                <v:fill/>
              </v:shape>
            </v:group>
            <v:group style="position:absolute;left:3125;top:3392;width:3046;height:2489" coordorigin="3125,3392" coordsize="3046,2489">
              <v:shape style="position:absolute;left:3125;top:3392;width:3046;height:2489" coordorigin="3125,3392" coordsize="3046,2489" path="m3142,3392l3125,3392,3134,3618,3161,3839,3205,4054,3266,4263,3342,4464,3433,4658,3538,4843,3657,5019,3789,5185,3933,5340,4088,5484,4254,5615,4429,5734,4615,5839,4701,5880,4741,5880,4622,5824,4438,5720,4263,5601,4098,5471,3944,5328,3801,5173,3670,5009,3552,4834,3448,4650,3357,4457,3282,4257,3221,4049,3178,3836,3151,3616,3142,3392e" filled="t" fillcolor="#ACD2EC" stroked="f">
                <v:path arrowok="t"/>
                <v:fill/>
              </v:shape>
            </v:group>
            <v:group style="position:absolute;left:5880;top:788;width:2755;height:5093" coordorigin="5880,788" coordsize="2755,5093">
              <v:shape style="position:absolute;left:5880;top:788;width:2755;height:5093" coordorigin="5880,788" coordsize="2755,5093" path="m6777,922l6727,922,6745,927,6946,1003,7138,1093,7322,1198,7497,1316,7662,1447,7816,1590,7959,1744,8090,1909,8208,2084,8313,2268,8403,2460,8479,2661,8539,2868,8583,3082,8609,3302,8619,3526,8609,3750,8583,3970,8539,4184,8479,4391,8403,4592,8313,4784,8208,4968,8090,5143,7959,5308,7816,5462,7662,5605,7497,5736,7322,5854,7138,5959,7019,6015,7059,6015,7146,5974,7331,5868,7507,5750,7673,5618,7828,5474,7972,5319,8103,5153,8222,4977,8328,4792,8419,4598,8495,4397,8555,4188,8599,3973,8626,3752,8635,3526,8626,3301,8599,3080,8555,2865,8495,2656,8419,2454,8328,2261,8222,2076,8103,1900,7972,1734,7828,1579,7673,1435,7507,1303,7331,1184,7146,1079,6952,988,6777,922e" filled="t" fillcolor="#ACD2EC" stroked="f">
                <v:path arrowok="t"/>
                <v:fill/>
              </v:shape>
            </v:group>
            <v:group style="position:absolute;left:3125;top:788;width:3038;height:2605" coordorigin="3125,788" coordsize="3038,2605">
              <v:shape style="position:absolute;left:3125;top:788;width:3038;height:2605" coordorigin="3125,788" coordsize="3038,2605" path="m4984,938l4808,1004,4615,1095,4429,1201,4254,1319,4088,1451,3933,1595,3789,1750,3657,1916,3538,2092,3433,2277,3342,2471,3266,2672,3205,2881,3161,3096,3134,3317,3125,3543,3142,3542,3151,3318,3178,3098,3221,2884,3282,2677,3357,2477,3448,2284,3552,2100,3670,1925,3801,1760,3944,1606,4098,1463,4263,1332,4438,1214,4622,1110,4815,1019,5015,943,5033,938,4984,938e" filled="t" fillcolor="#ACD2EC" stroked="f">
                <v:path arrowok="t"/>
                <v:fill/>
              </v:shape>
            </v:group>
            <v:group style="position:absolute;left:3109;top:3392;width:3053;height:2488" coordorigin="3109,3392" coordsize="3053,2488">
              <v:shape style="position:absolute;left:3109;top:3392;width:3053;height:2488" coordorigin="3109,3392" coordsize="3053,2488" path="m3109,3392l3118,3619,3145,3842,3189,4058,3250,4268,3327,4471,3418,4665,3524,4852,3644,5029,3776,5196,3921,5352,4077,5496,4244,5629,4421,5748,4607,5854,4662,5880,4700,5880,4614,5840,4429,5735,4254,5616,4088,5485,3932,5341,3789,5186,3657,5020,3538,4844,3433,4659,3342,4465,3266,4263,3205,4055,3161,3840,3134,3619,3125,3393,3109,3392e" filled="t" fillcolor="#ACD2EC" stroked="f">
                <v:path arrowok="t"/>
                <v:fill/>
              </v:shape>
            </v:group>
            <v:group style="position:absolute;left:5880;top:788;width:2772;height:5093" coordorigin="5880,788" coordsize="2772,5093">
              <v:shape style="position:absolute;left:5880;top:788;width:2772;height:5093" coordorigin="5880,788" coordsize="2772,5093" path="m6824,937l6775,937,6952,1004,7146,1095,7331,1201,7507,1319,7673,1451,7828,1595,7972,1750,8103,1916,8222,2092,8328,2277,8419,2471,8495,2672,8555,2881,8599,3096,8626,3317,8635,3543,8626,3768,8599,3989,8555,4204,8495,4413,8419,4615,8328,4808,8222,4993,8103,5169,7972,5335,7828,5490,7673,5634,7507,5766,7331,5885,7146,5990,7061,6030,7098,6030,7154,6004,7340,5898,7517,5778,7684,5646,7840,5501,7984,5345,8117,5178,8236,5001,8342,4815,8434,4620,8510,4417,8571,4208,8616,3991,8643,3769,8652,3542,8643,3315,8616,3092,8571,2876,8510,2666,8434,2463,8342,2268,8236,2082,8117,1905,7984,1738,7840,1582,7684,1438,7517,1305,7340,1186,7154,1080,6959,988,6824,937e" filled="t" fillcolor="#ACD2EC" stroked="f">
                <v:path arrowok="t"/>
                <v:fill/>
              </v:shape>
            </v:group>
            <v:group style="position:absolute;left:3109;top:788;width:3066;height:2605" coordorigin="3109,788" coordsize="3066,2605">
              <v:shape style="position:absolute;left:3109;top:788;width:3066;height:2605" coordorigin="3109,788" coordsize="3066,2605" path="m4937,955l4802,1006,4607,1097,4421,1203,4244,1323,4077,1455,3921,1600,3776,1756,3644,1923,3524,2100,3418,2286,3327,2481,3250,2683,3189,2893,3145,3110,3118,3332,3109,3559,3125,3560,3134,3334,3161,3113,3205,2898,3266,2690,3342,2488,3433,2294,3538,2109,3657,1933,3789,1767,3932,1612,4088,1468,4254,1337,4429,1218,4614,1113,4808,1022,4986,955,4937,955e" filled="t" fillcolor="#ACD2EC" stroked="f">
                <v:path arrowok="t"/>
                <v:fill/>
              </v:shape>
            </v:group>
            <v:group style="position:absolute;left:3092;top:3392;width:3081;height:2489" coordorigin="3092,3392" coordsize="3081,2489">
              <v:shape style="position:absolute;left:3092;top:3392;width:3081;height:2489" coordorigin="3092,3392" coordsize="3081,2489" path="m3109,3392l3092,3392,3101,3621,3129,3844,3173,4062,3234,4273,3311,4477,3404,4673,3510,4860,3630,5038,3764,5206,3909,5363,4066,5509,4234,5642,4412,5762,4599,5869,4623,5880,4663,5880,4607,5854,4421,5748,4244,5628,4077,5496,3921,5351,3776,5195,3644,5028,3524,4851,3418,4665,3327,4470,3250,4267,3189,4057,3145,3841,3118,3619,3109,3392e" filled="t" fillcolor="#ACD2EC" stroked="f">
                <v:path arrowok="t"/>
                <v:fill/>
              </v:shape>
            </v:group>
            <v:group style="position:absolute;left:5880;top:788;width:2788;height:5093" coordorigin="5880,788" coordsize="2788,5093">
              <v:shape style="position:absolute;left:5880;top:788;width:2788;height:5093" coordorigin="5880,788" coordsize="2788,5093" path="m6871,955l6825,955,6959,1006,7154,1097,7340,1203,7517,1323,7684,1455,7840,1600,7984,1756,8117,1923,8236,2100,8342,2286,8434,2481,8510,2683,8571,2893,8615,3110,8643,3332,8652,3559,8643,3786,8615,4009,8571,4225,8510,4435,8434,4638,8342,4833,8236,5019,8117,5196,7984,5363,7840,5519,7684,5663,7517,5796,7340,5915,7154,6021,7097,6048,7137,6048,7161,6036,7349,5930,7527,5810,7694,5676,7852,5531,7997,5374,8130,5206,8251,5028,8357,4841,8449,4645,8526,4441,8587,4229,8632,4012,8659,3788,8668,3560,8659,3331,8632,3108,8587,2890,8526,2679,8449,2475,8357,2279,8251,2091,8130,1913,7997,1745,7852,1588,7694,1443,7527,1310,7349,1189,7161,1083,6965,991,6871,955e" filled="t" fillcolor="#ACD2EC" stroked="f">
                <v:path arrowok="t"/>
                <v:fill/>
              </v:shape>
            </v:group>
            <v:group style="position:absolute;left:3092;top:788;width:3073;height:2605" coordorigin="3092,788" coordsize="3073,2605">
              <v:shape style="position:absolute;left:3092;top:788;width:3073;height:2605" coordorigin="3092,788" coordsize="3073,2605" path="m4890,971l4795,1007,4599,1099,4412,1206,4234,1326,4066,1459,3909,1605,3764,1762,3630,1929,3510,2107,3404,2295,3311,2491,3234,2695,3173,2906,3129,3124,3101,3347,3092,3576,3109,3575,3118,3348,3145,3126,3189,2910,3250,2700,3327,2497,3418,2302,3524,2116,3644,1939,3776,1772,3921,1616,4077,1471,4244,1339,4421,1219,4607,1113,4802,1022,4935,971,4890,971e" filled="t" fillcolor="#ACD2EC" stroked="f">
                <v:path arrowok="t"/>
                <v:fill/>
              </v:shape>
            </v:group>
            <v:group style="position:absolute;left:3076;top:3392;width:3098;height:2489" coordorigin="3076,3392" coordsize="3098,2489">
              <v:shape style="position:absolute;left:3076;top:3392;width:3098;height:2489" coordorigin="3076,3392" coordsize="3098,2489" path="m3092,3392l3076,3392,3085,3622,3112,3847,3157,4066,3219,4278,3296,4484,3389,4681,3496,4869,3617,5048,3751,5217,3897,5375,4055,5521,4224,5655,4403,5776,4586,5880,4624,5880,4599,5868,4412,5762,4234,5642,4066,5508,3909,5363,3763,5206,3630,5038,3510,4860,3403,4673,3311,4477,3234,4273,3173,4061,3129,3844,3101,3620,3092,3392e" filled="t" fillcolor="#ACD1EC" stroked="f">
                <v:path arrowok="t"/>
                <v:fill/>
              </v:shape>
            </v:group>
            <v:group style="position:absolute;left:5880;top:788;width:2805;height:5093" coordorigin="5880,788" coordsize="2805,5093">
              <v:shape style="position:absolute;left:5880;top:788;width:2805;height:5093" coordorigin="5880,788" coordsize="2805,5093" path="m6918,972l6872,972,6965,1007,7161,1099,7349,1206,7527,1326,7694,1459,7851,1605,7997,1762,8130,1929,8250,2107,8357,2295,8449,2491,8526,2695,8587,2906,8632,3124,8659,3347,8668,3576,8659,3804,8632,4028,8587,4246,8526,4457,8449,4661,8357,4857,8250,5044,8130,5222,7997,5390,7851,5547,7694,5692,7527,5826,7349,5946,7161,6053,7136,6064,7175,6064,7357,5961,7536,5840,7705,5706,7863,5559,8010,5401,8144,5232,8265,5053,8372,4865,8465,4668,8542,4462,8603,4250,8648,4031,8676,3806,8685,3576,8676,3346,8648,3122,8603,2902,8542,2690,8465,2485,8372,2288,8265,2099,8144,1920,8010,1751,7863,1593,7705,1447,7536,1313,7357,1192,7169,1085,6972,992,6918,972e" filled="t" fillcolor="#ACD1EC" stroked="f">
                <v:path arrowok="t"/>
                <v:fill/>
              </v:shape>
            </v:group>
            <v:group style="position:absolute;left:3076;top:788;width:3091;height:2605" coordorigin="3076,788" coordsize="3091,2605">
              <v:shape style="position:absolute;left:3076;top:788;width:3091;height:2605" coordorigin="3076,788" coordsize="3091,2605" path="m4843,988l4592,1101,4403,1208,4224,1329,4055,1463,3897,1609,3751,1767,3617,1936,3496,2115,3389,2304,3296,2501,3219,2706,3157,2919,3112,3138,3085,3362,3076,3592,3092,3592,3101,3363,3129,3140,3173,2922,3234,2711,3311,2507,3403,2311,3510,2124,3630,1946,3763,1778,3909,1621,4066,1475,4234,1342,4412,1222,4599,1115,4795,1023,4888,988,4843,988e" filled="t" fillcolor="#ACD1EC" stroked="f">
                <v:path arrowok="t"/>
                <v:fill/>
              </v:shape>
            </v:group>
            <v:group style="position:absolute;left:3059;top:3392;width:3105;height:2488" coordorigin="3059,3392" coordsize="3105,2488">
              <v:shape style="position:absolute;left:3059;top:3392;width:3105;height:2488" coordorigin="3059,3392" coordsize="3105,2488" path="m3059,3392l3068,3623,3096,3850,3141,4070,3203,4284,3281,4490,3374,4688,3482,4878,3604,5058,3738,5228,3886,5387,4045,5534,4214,5669,4394,5791,4552,5880,4584,5880,4403,5777,4224,5656,4055,5522,3897,5376,3751,5218,3617,5049,3496,4870,3389,4682,3296,4484,3219,4279,3157,4067,3112,3848,3085,3623,3075,3393,3059,3392e" filled="t" fillcolor="#ACD1EC" stroked="f">
                <v:path arrowok="t"/>
                <v:fill/>
              </v:shape>
            </v:group>
            <v:group style="position:absolute;left:5880;top:788;width:2821;height:5093" coordorigin="5880,788" coordsize="2821,5093">
              <v:shape style="position:absolute;left:5880;top:788;width:2821;height:5093" coordorigin="5880,788" coordsize="2821,5093" path="m6965,987l6916,987,6972,1008,7169,1101,7357,1208,7536,1329,7705,1463,7863,1609,8010,1767,8144,1936,8265,2115,8372,2304,8464,2501,8542,2706,8603,2919,8648,3138,8676,3362,8685,3592,8676,3822,8648,4047,8603,4266,8542,4479,8464,4684,8372,4881,8265,5069,8144,5248,8010,5417,7863,5575,7705,5722,7536,5856,7357,5977,7176,6080,7208,6080,7366,5990,7546,5868,7716,5733,7875,5586,8022,5427,8157,5257,8279,5077,8387,4888,8480,4689,8558,4483,8620,4269,8665,4049,8692,3823,8702,3592,8692,3360,8665,3134,8620,2914,8558,2700,8480,2494,8387,2295,8279,2106,8157,1926,8022,1756,7875,1597,7716,1450,7546,1315,7366,1193,7177,1085,6978,992,6965,987e" filled="t" fillcolor="#ACD1EC" stroked="f">
                <v:path arrowok="t"/>
                <v:fill/>
              </v:shape>
            </v:group>
            <v:group style="position:absolute;left:3059;top:788;width:3119;height:2605" coordorigin="3059,788" coordsize="3119,2605">
              <v:shape style="position:absolute;left:3059;top:788;width:3119;height:2605" coordorigin="3059,788" coordsize="3119,2605" path="m4796,1004l4584,1103,4394,1211,4214,1332,4045,1467,3886,1614,3738,1773,3604,1943,3482,2123,3374,2313,3281,2511,3203,2718,3141,2931,3096,3152,3068,3378,3059,3609,3075,3610,3085,3380,3112,3155,3157,2936,3219,2724,3296,2518,3389,2321,3496,2133,3617,1954,3751,1785,3897,1627,4055,1480,4224,1346,4403,1225,4592,1118,4789,1026,4845,1004,4796,1004e" filled="t" fillcolor="#ACD1EC" stroked="f">
                <v:path arrowok="t"/>
                <v:fill/>
              </v:shape>
            </v:group>
            <v:group style="position:absolute;left:3042;top:3392;width:3133;height:2489" coordorigin="3042,3392" coordsize="3133,2489">
              <v:shape style="position:absolute;left:3042;top:3392;width:3133;height:2489" coordorigin="3042,3392" coordsize="3133,2489" path="m3059,3392l3042,3392,3052,3625,3080,3852,3125,4074,3187,4289,3266,4496,3359,4696,3468,4887,3590,5068,3726,5239,3874,5399,4034,5547,4205,5682,4386,5805,4519,5880,4553,5880,4394,5790,4214,5668,4044,5534,3886,5386,3738,5227,3603,5058,3482,4877,3374,4688,3281,4490,3203,4283,3141,4069,3096,3849,3068,3623,3059,3392e" filled="t" fillcolor="#ABD1EC" stroked="f">
                <v:path arrowok="t"/>
                <v:fill/>
              </v:shape>
            </v:group>
            <v:group style="position:absolute;left:5880;top:788;width:2838;height:5093" coordorigin="5880,788" coordsize="2838,5093">
              <v:shape style="position:absolute;left:5880;top:788;width:2838;height:5093" coordorigin="5880,788" coordsize="2838,5093" path="m7006,1005l6966,1005,6978,1009,7176,1103,7366,1211,7546,1332,7716,1467,7875,1614,8022,1773,8157,1943,8279,2123,8386,2313,8480,2511,8558,2718,8619,2931,8665,3152,8692,3378,8702,3609,8692,3840,8665,4066,8619,4287,8558,4500,8480,4707,8386,4905,8279,5095,8157,5275,8022,5445,7875,5604,7716,5751,7546,5886,7366,6007,7207,6098,7242,6098,7375,6022,7556,5900,7727,5764,7887,5616,8035,5456,8170,5285,8293,5104,8401,4913,8495,4714,8573,4506,8636,4291,8681,4070,8709,3842,8718,3609,8709,3377,8681,3149,8636,2928,8573,2713,8495,2505,8401,2306,8293,2115,8170,1934,8035,1763,7887,1603,7727,1455,7556,1319,7375,1197,7184,1088,7006,1005e" filled="t" fillcolor="#ABD1EC" stroked="f">
                <v:path arrowok="t"/>
                <v:fill/>
              </v:shape>
            </v:group>
            <v:group style="position:absolute;left:3042;top:788;width:3125;height:2605" coordorigin="3042,788" coordsize="3125,2605">
              <v:shape style="position:absolute;left:3042;top:788;width:3125;height:2605" coordorigin="3042,788" coordsize="3125,2605" path="m4754,1021l4576,1105,4386,1213,4205,1335,4034,1471,3874,1619,3726,1779,3590,1950,3468,2131,3359,2322,3266,2521,3187,2729,3125,2944,3080,3165,3052,3393,3042,3626,3059,3625,3068,3394,3096,3168,3141,2947,3203,2734,3281,2527,3374,2329,3482,2139,3603,1959,3738,1789,3886,1630,4044,1483,4214,1348,4394,1227,4584,1119,4782,1026,4794,1021,4754,1021e" filled="t" fillcolor="#ABD1EC" stroked="f">
                <v:path arrowok="t"/>
                <v:fill/>
              </v:shape>
            </v:group>
            <v:group style="position:absolute;left:3026;top:3392;width:3151;height:2489" coordorigin="3026,3392" coordsize="3151,2489">
              <v:shape style="position:absolute;left:3026;top:3392;width:3151;height:2489" coordorigin="3026,3392" coordsize="3151,2489" path="m3042,3392l3026,3392,3035,3626,3063,3855,3109,4078,3171,4294,3250,4503,3345,4704,3454,4895,3577,5078,3713,5250,3862,5410,4023,5559,4195,5696,4377,5819,4485,5880,4519,5880,4386,5804,4205,5682,4034,5546,3874,5398,3726,5238,3590,5067,3468,4886,3359,4695,3265,4496,3187,4288,3125,4073,3079,3852,3052,3624,3042,3392e" filled="t" fillcolor="#ABD1EC" stroked="f">
                <v:path arrowok="t"/>
                <v:fill/>
              </v:shape>
            </v:group>
            <v:group style="position:absolute;left:5880;top:788;width:2855;height:5093" coordorigin="5880,788" coordsize="2855,5093">
              <v:shape style="position:absolute;left:5880;top:788;width:2855;height:5093" coordorigin="5880,788" coordsize="2855,5093" path="m7045,1022l7007,1022,7184,1105,7375,1213,7556,1335,7727,1471,7887,1619,8035,1779,8170,1950,8293,2131,8401,2322,8495,2521,8573,2729,8636,2944,8681,3165,8709,3393,8718,3626,8709,3858,8681,4086,8636,4307,8573,4522,8495,4730,8401,4929,8293,5120,8170,5301,8035,5472,7887,5632,7727,5780,7556,5916,7375,6038,7241,6114,7275,6114,7384,6053,7566,5930,7738,5793,7898,5644,8047,5483,8184,5312,8307,5129,8416,4937,8510,4737,8589,4528,8652,4312,8697,4089,8725,3860,8735,3626,8725,3392,8697,3163,8652,2940,8589,2724,8510,2515,8416,2315,8307,2123,8184,1941,8047,1769,7898,1608,7738,1459,7566,1323,7384,1199,7192,1090,7045,1022e" filled="t" fillcolor="#ABD1EC" stroked="f">
                <v:path arrowok="t"/>
                <v:fill/>
              </v:shape>
            </v:group>
            <v:group style="position:absolute;left:3026;top:788;width:3143;height:2605" coordorigin="3026,788" coordsize="3143,2605">
              <v:shape style="position:absolute;left:3026;top:788;width:3143;height:2605" coordorigin="3026,788" coordsize="3143,2605" path="m4715,1038l4569,1106,4377,1215,4195,1339,4023,1475,3862,1624,3713,1785,3577,1957,3454,2139,3345,2331,3250,2531,3171,2740,3109,2956,3063,3179,3035,3408,3026,3642,3042,3642,3052,3409,3079,3182,3125,2960,3187,2745,3265,2537,3359,2338,3468,2147,3590,1966,3726,1795,3874,1635,4034,1487,4205,1352,4386,1229,4576,1121,4753,1038,4715,1038e" filled="t" fillcolor="#ABD1EC" stroked="f">
                <v:path arrowok="t"/>
                <v:fill/>
              </v:shape>
            </v:group>
            <v:group style="position:absolute;left:3009;top:3392;width:3168;height:2489" coordorigin="3009,3392" coordsize="3168,2489">
              <v:shape style="position:absolute;left:3009;top:3392;width:3168;height:2489" coordorigin="3009,3392" coordsize="3168,2489" path="m3026,3392l3009,3392,3019,3628,3047,3858,3093,4082,3156,4299,3235,4509,3330,4711,3440,4904,3563,5087,3701,5260,3850,5422,4012,5572,4185,5709,4368,5833,4452,5880,4486,5880,4377,5818,4195,5695,4023,5559,3862,5410,3713,5249,3577,5077,3454,4895,3344,4703,3250,4502,3171,4294,3109,4077,3063,3854,3035,3626,3026,3392e" filled="t" fillcolor="#ABD1EC" stroked="f">
                <v:path arrowok="t"/>
                <v:fill/>
              </v:shape>
            </v:group>
            <v:group style="position:absolute;left:5880;top:788;width:2871;height:5093" coordorigin="5880,788" coordsize="2871,5093">
              <v:shape style="position:absolute;left:5880;top:788;width:2871;height:5093" coordorigin="5880,788" coordsize="2871,5093" path="m7084,1038l7046,1038,7192,1106,7383,1215,7566,1339,7738,1475,7898,1624,8047,1785,8184,1957,8307,2139,8416,2331,8510,2531,8589,2740,8652,2956,8697,3179,8725,3408,8735,3642,8725,3876,8697,4105,8652,4328,8589,4544,8510,4753,8416,4954,8307,5145,8184,5328,8047,5500,7898,5660,7738,5809,7566,5946,7383,6069,7275,6131,7309,6131,7392,6083,7576,5960,7748,5822,7910,5673,8060,5511,8197,5338,8321,5155,8431,4962,8526,4760,8605,4550,8668,4332,8714,4108,8742,3878,8751,3643,8742,3407,8714,3177,8668,2953,8605,2735,8526,2525,8431,2324,8321,2131,8197,1947,8060,1774,7910,1613,7748,1463,7576,1326,7392,1202,7199,1092,7084,1038e" filled="t" fillcolor="#ABD1EC" stroked="f">
                <v:path arrowok="t"/>
                <v:fill/>
              </v:shape>
            </v:group>
            <v:group style="position:absolute;left:3009;top:788;width:3161;height:2605" coordorigin="3009,788" coordsize="3161,2605">
              <v:shape style="position:absolute;left:3009;top:788;width:3161;height:2605" coordorigin="3009,788" coordsize="3161,2605" path="m4676,1054l4561,1108,4368,1218,4185,1342,4012,1479,3850,1629,3701,1791,3563,1963,3440,2147,3330,2340,3235,2542,3156,2752,3093,2969,3047,3193,3019,3423,3009,3659,3026,3658,3035,3424,3063,3195,3109,2973,3171,2756,3250,2548,3344,2347,3454,2155,3577,1973,3713,1801,3862,1640,4023,1491,4195,1355,4377,1232,4569,1123,4714,1054,4676,1054e" filled="t" fillcolor="#ABD1EC" stroked="f">
                <v:path arrowok="t"/>
                <v:fill/>
              </v:shape>
            </v:group>
            <v:group style="position:absolute;left:2993;top:3392;width:3175;height:2488" coordorigin="2993,3392" coordsize="3175,2488">
              <v:shape style="position:absolute;left:2993;top:3392;width:3175;height:2488" coordorigin="2993,3392" coordsize="3175,2488" path="m2993,3392l3002,3629,3030,3860,3077,4086,3140,4305,3220,4516,3315,4719,3425,4913,3550,5097,3688,5271,3839,5434,4001,5584,4175,5722,4360,5847,4418,5880,4450,5880,4368,5834,4185,5710,4012,5573,3850,5423,3700,5261,3563,5088,3439,4905,3330,4712,3235,4510,3156,4300,3093,4083,3047,3858,3019,3628,3009,3393,2993,3392e" filled="t" fillcolor="#AAD0EB" stroked="f">
                <v:path arrowok="t"/>
                <v:fill/>
              </v:shape>
            </v:group>
            <v:group style="position:absolute;left:5880;top:788;width:2888;height:5093" coordorigin="5880,788" coordsize="2888,5093">
              <v:shape style="position:absolute;left:5880;top:788;width:2888;height:5093" coordorigin="5880,788" coordsize="2888,5093" path="m7123,1053l7083,1053,7199,1108,7392,1218,7575,1342,7748,1479,7910,1629,8060,1791,8197,1963,8321,2147,8431,2340,8526,2542,8605,2752,8668,2969,8714,3193,8742,3423,8751,3659,8742,3894,8714,4124,8668,4348,8605,4566,8526,4776,8431,4978,8321,5171,8197,5354,8060,5527,7910,5689,7748,5838,7575,5976,7392,6100,7310,6146,7343,6146,7401,6113,7585,5988,7759,5850,7922,5700,8073,5537,8211,5363,8335,5179,8446,4985,8541,4782,8621,4570,8684,4352,8730,4126,8758,3895,8768,3658,8758,3421,8730,3190,8684,2964,8621,2745,8541,2534,8446,2331,8335,2137,8211,1953,8073,1779,7922,1616,7759,1466,7585,1328,7401,1203,7207,1093,7123,1053e" filled="t" fillcolor="#AAD0EB" stroked="f">
                <v:path arrowok="t"/>
                <v:fill/>
              </v:shape>
            </v:group>
            <v:group style="position:absolute;left:2993;top:788;width:3189;height:2605" coordorigin="2993,788" coordsize="3189,2605">
              <v:shape style="position:absolute;left:2993;top:788;width:3189;height:2605" coordorigin="2993,788" coordsize="3189,2605" path="m4637,1071l4554,1110,4360,1220,4175,1345,4001,1483,3839,1634,3688,1796,3550,1970,3425,2155,3315,2349,3220,2552,3140,2763,3077,2982,3030,3207,3002,3439,2993,3675,3009,3676,3019,3441,3047,3211,3093,2986,3156,2769,3235,2559,3330,2357,3439,2164,3563,1981,3700,1808,3850,1646,4012,1496,4185,1359,4368,1235,4561,1126,4678,1071,4637,1071e" filled="t" fillcolor="#AAD0EB" stroked="f">
                <v:path arrowok="t"/>
                <v:fill/>
              </v:shape>
            </v:group>
            <v:group style="position:absolute;left:2976;top:3392;width:3203;height:2489" coordorigin="2976,3392" coordsize="3203,2489">
              <v:shape style="position:absolute;left:2976;top:3392;width:3203;height:2489" coordorigin="2976,3392" coordsize="3203,2489" path="m2992,3392l2976,3392,2986,3630,3014,3863,3060,4090,3124,4310,3204,4522,3300,4726,3411,4922,3537,5107,3675,5282,3827,5445,3991,5597,4165,5736,4351,5861,4384,5880,4419,5880,4359,5847,4175,5722,4001,5584,3839,5433,3688,5271,3550,5097,3425,4912,3315,4718,3220,4515,3140,4304,3076,4085,3030,3860,3002,3628,2992,3392e" filled="t" fillcolor="#AAD0EB" stroked="f">
                <v:path arrowok="t"/>
                <v:fill/>
              </v:shape>
            </v:group>
            <v:group style="position:absolute;left:5880;top:788;width:2904;height:5093" coordorigin="5880,788" coordsize="2904,5093">
              <v:shape style="position:absolute;left:5880;top:788;width:2904;height:5093" coordorigin="5880,788" coordsize="2904,5093" path="m7162,1071l7124,1071,7207,1110,7401,1220,7585,1345,7759,1483,7922,1634,8073,1796,8211,1970,8335,2155,8445,2349,8541,2552,8621,2763,8684,2982,8730,3207,8758,3439,8768,3675,8758,3912,8730,4144,8684,4369,8621,4588,8541,4799,8445,5002,8335,5196,8211,5380,8073,5554,7922,5717,7759,5868,7585,6006,7401,6130,7342,6164,7376,6164,7410,6145,7595,6020,7770,5881,7934,5729,8085,5566,8224,5391,8349,5205,8460,5010,8556,4806,8636,4594,8700,4374,8747,4147,8775,3914,8785,3676,8775,3438,8747,3205,8700,2978,8636,2758,8556,2546,8460,2342,8349,2146,8224,1961,8085,1786,7934,1622,7770,1471,7595,1332,7410,1207,7215,1096,7162,1071e" filled="t" fillcolor="#AAD0EB" stroked="f">
                <v:path arrowok="t"/>
                <v:fill/>
              </v:shape>
            </v:group>
            <v:group style="position:absolute;left:2976;top:788;width:3195;height:2605" coordorigin="2976,788" coordsize="3195,2605">
              <v:shape style="position:absolute;left:2976;top:788;width:3195;height:2605" coordorigin="2976,788" coordsize="3195,2605" path="m4598,1087l4351,1223,4165,1348,3991,1487,3827,1639,3675,1802,3537,1977,3411,2162,3300,2358,3204,2562,3124,2774,3060,2994,3014,3221,2986,3454,2976,3692,2992,3691,3002,3455,3030,3223,3076,2998,3140,2779,3220,2568,3315,2365,3425,2171,3550,1986,3688,1812,3839,1650,4001,1499,4175,1361,4359,1237,4553,1126,4636,1087,4598,1087e" filled="t" fillcolor="#AAD0EB" stroked="f">
                <v:path arrowok="t"/>
                <v:fill/>
              </v:shape>
            </v:group>
            <v:group style="position:absolute;left:2959;top:3392;width:3221;height:2489" coordorigin="2959,3392" coordsize="3221,2489">
              <v:shape style="position:absolute;left:2959;top:3392;width:3221;height:2489" coordorigin="2959,3392" coordsize="3221,2489" path="m2976,3392l2959,3392,2969,3632,2998,3866,3044,4094,3108,4315,3189,4529,3286,4734,3397,4930,3523,5117,3663,5293,3815,5457,3980,5610,4156,5749,4342,5875,4351,5880,4385,5880,4351,5861,4165,5735,3990,5597,3827,5445,3675,5281,3536,5107,3411,4921,3300,4726,3204,4522,3124,4309,3060,4089,3014,3863,2986,3630,2976,3392e" filled="t" fillcolor="#A9CFEB" stroked="f">
                <v:path arrowok="t"/>
                <v:fill/>
              </v:shape>
            </v:group>
            <v:group style="position:absolute;left:5880;top:788;width:2921;height:5093" coordorigin="5880,788" coordsize="2921,5093">
              <v:shape style="position:absolute;left:5880;top:788;width:2921;height:5093" coordorigin="5880,788" coordsize="2921,5093" path="m7201,1088l7163,1088,7215,1112,7410,1223,7595,1348,7770,1487,7934,1639,8085,1802,8224,1977,8349,2162,8460,2358,8556,2562,8636,2774,8700,2994,8746,3221,8775,3454,8785,3692,8775,3930,8746,4163,8700,4390,8636,4610,8556,4822,8460,5026,8349,5221,8224,5407,8085,5582,7934,5745,7770,5897,7595,6036,7410,6161,7375,6181,7410,6181,7419,6176,7605,6050,7781,5910,7945,5758,8098,5593,8237,5417,8363,5231,8475,5034,8572,4829,8652,4615,8716,4394,8763,4166,8792,3932,8801,3692,8792,3453,8763,3219,8716,2991,8652,2770,8572,2556,8475,2350,8363,2154,8237,1968,8098,1792,7945,1627,7781,1475,7605,1335,7419,1209,7222,1098,7201,1088e" filled="t" fillcolor="#A9CFEB" stroked="f">
                <v:path arrowok="t"/>
                <v:fill/>
              </v:shape>
            </v:group>
            <v:group style="position:absolute;left:2959;top:788;width:3213;height:2605" coordorigin="2959,788" coordsize="3213,2605">
              <v:shape style="position:absolute;left:2959;top:788;width:3213;height:2605" coordorigin="2959,788" coordsize="3213,2605" path="m4559,1104l4342,1225,4156,1351,3980,1491,3815,1643,3663,1808,3523,1984,3397,2170,3286,2367,3189,2572,3108,2786,3044,3007,2998,3235,2969,3469,2959,3709,2976,3708,2986,3470,3014,3237,3060,3010,3124,2790,3204,2578,3300,2374,3411,2179,3536,1993,3675,1818,3827,1655,3990,1503,4165,1364,4351,1239,4546,1128,4597,1104,4559,1104e" filled="t" fillcolor="#A9CFEB" stroked="f">
                <v:path arrowok="t"/>
                <v:fill/>
              </v:shape>
            </v:group>
            <v:group style="position:absolute;left:2943;top:3392;width:3228;height:2488" coordorigin="2943,3392" coordsize="3228,2488">
              <v:shape style="position:absolute;left:2943;top:3392;width:3228;height:2488" coordorigin="2943,3392" coordsize="3228,2488" path="m2943,3392l2953,3633,2981,3868,3028,4098,3093,4320,3174,4535,3271,4742,3383,4939,3510,5127,3650,5303,3803,5469,3969,5622,4146,5763,4320,5880,4349,5880,4342,5876,4156,5750,3980,5610,3815,5458,3663,5294,3523,5118,3397,4931,3285,4735,3189,4530,3108,4316,3044,4095,2998,3867,2969,3632,2959,3393,2943,3392e" filled="t" fillcolor="#A9CFEB" stroked="f">
                <v:path arrowok="t"/>
                <v:fill/>
              </v:shape>
            </v:group>
            <v:group style="position:absolute;left:5880;top:788;width:2938;height:5093" coordorigin="5880,788" coordsize="2938,5093">
              <v:shape style="position:absolute;left:5880;top:788;width:2938;height:5093" coordorigin="5880,788" coordsize="2938,5093" path="m7239,1103l7200,1103,7222,1114,7418,1225,7605,1351,7781,1491,7945,1643,8098,1808,8237,1984,8363,2170,8475,2367,8571,2572,8652,2786,8716,3007,8763,3235,8791,3469,8801,3709,8791,3948,8763,4182,8716,4410,8652,4631,8571,4845,8475,5051,8363,5247,8237,5433,8098,5609,7945,5774,7781,5926,7605,6066,7418,6192,7411,6196,7441,6196,7615,6078,7792,5938,7957,5785,8110,5619,8251,5442,8377,5255,8490,5057,8587,4851,8668,4636,8732,4413,8779,4184,8808,3949,8818,3708,8808,3467,8779,3231,8732,3002,8668,2780,8587,2565,8490,2358,8377,2161,8251,1973,8110,1796,7957,1631,7792,1478,7615,1337,7427,1211,7239,1103e" filled="t" fillcolor="#A9CFEB" stroked="f">
                <v:path arrowok="t"/>
                <v:fill/>
              </v:shape>
            </v:group>
            <v:group style="position:absolute;left:2943;top:788;width:3241;height:2605" coordorigin="2943,788" coordsize="3241,2605">
              <v:shape style="position:absolute;left:2943;top:788;width:3241;height:2605" coordorigin="2943,788" coordsize="3241,2605" path="m4522,1121l4333,1228,4146,1355,3969,1495,3803,1648,3650,1814,3510,1991,3383,2178,3271,2376,3174,2582,3093,2797,3028,3019,2981,3249,2953,3484,2943,3725,2959,3726,2969,3487,2998,3252,3044,3024,3108,2803,3189,2589,3285,2384,3397,2188,3523,2001,3663,1825,3815,1661,3980,1508,4156,1369,4342,1243,4538,1131,4561,1121,4522,1121e" filled="t" fillcolor="#A9CFEB" stroked="f">
                <v:path arrowok="t"/>
                <v:fill/>
              </v:shape>
            </v:group>
            <v:group style="position:absolute;left:2926;top:3392;width:3256;height:2489" coordorigin="2926,3392" coordsize="3256,2489">
              <v:shape style="position:absolute;left:2926;top:3392;width:3256;height:2489" coordorigin="2926,3392" coordsize="3256,2489" path="m2943,3392l2926,3392,2936,3634,2965,3871,3012,4102,3077,4326,3158,4542,3256,4749,3369,4948,3496,5136,3638,5314,3792,5481,3958,5635,4136,5776,4290,5880,4321,5880,4146,5762,3969,5622,3803,5468,3650,5303,3510,5126,3383,4939,3271,4741,3174,4535,3093,4320,3028,4097,2981,3868,2952,3632,2943,3392e" filled="t" fillcolor="#A9CFEB" stroked="f">
                <v:path arrowok="t"/>
                <v:fill/>
              </v:shape>
            </v:group>
            <v:group style="position:absolute;left:5880;top:788;width:2954;height:5093" coordorigin="5880,788" coordsize="2954,5093">
              <v:shape style="position:absolute;left:5880;top:788;width:2954;height:5093" coordorigin="5880,788" coordsize="2954,5093" path="m7272,1121l7239,1121,7427,1228,7615,1355,7792,1495,7957,1648,8110,1814,8251,1991,8377,2178,8490,2376,8587,2582,8668,2797,8732,3019,8779,3249,8808,3484,8818,3725,8808,3966,8779,4201,8732,4431,8668,4653,8587,4868,8490,5075,8377,5272,8251,5460,8110,5636,7957,5802,7792,5955,7615,6096,7440,6214,7470,6214,7625,6109,7802,5968,7969,5814,8123,5648,8264,5470,8392,5281,8505,5083,8602,4875,8684,4659,8748,4435,8796,4205,8825,3968,8834,3726,8825,3483,8796,3247,8748,3016,8684,2792,8602,2576,8505,2368,8392,2170,8264,1981,8123,1803,7969,1637,7802,1483,7625,1342,7436,1214,7272,1121e" filled="t" fillcolor="#A9CFEB" stroked="f">
                <v:path arrowok="t"/>
                <v:fill/>
              </v:shape>
            </v:group>
            <v:group style="position:absolute;left:2926;top:788;width:3248;height:2605" coordorigin="2926,788" coordsize="3248,2605">
              <v:shape style="position:absolute;left:2926;top:788;width:3248;height:2605" coordorigin="2926,788" coordsize="3248,2605" path="m4488,1137l4325,1230,4136,1358,3958,1499,3792,1653,3638,1820,3496,1997,3369,2186,3256,2385,3158,2592,3077,2808,3012,3032,2965,3263,2936,3500,2926,3742,2943,3741,2952,3500,2981,3265,3028,3036,3093,2813,3174,2598,3271,2392,3383,2194,3510,2007,3650,1830,3803,1664,3969,1511,4146,1371,4333,1244,4521,1137,4488,1137e" filled="t" fillcolor="#A9CFEB" stroked="f">
                <v:path arrowok="t"/>
                <v:fill/>
              </v:shape>
            </v:group>
            <v:group style="position:absolute;left:2910;top:3392;width:3273;height:2489" coordorigin="2910,3392" coordsize="3273,2489">
              <v:shape style="position:absolute;left:2910;top:3392;width:3273;height:2489" coordorigin="2910,3392" coordsize="3273,2489" path="m2926,3392l2910,3392,2919,3636,2949,3874,2996,4106,3061,4331,3143,4548,3241,4757,3355,4957,3483,5146,3625,5325,3780,5492,3947,5647,4126,5789,4261,5880,4291,5880,4136,5776,3958,5634,3792,5480,3637,5314,3496,5136,3369,4947,3256,4749,3158,4541,3077,4325,3012,4101,2965,3871,2936,3634,2926,3392e" filled="t" fillcolor="#A8CEEA" stroked="f">
                <v:path arrowok="t"/>
                <v:fill/>
              </v:shape>
            </v:group>
            <v:group style="position:absolute;left:5880;top:788;width:2971;height:5093" coordorigin="5880,788" coordsize="2971,5093">
              <v:shape style="position:absolute;left:5880;top:788;width:2971;height:5093" coordorigin="5880,788" coordsize="2971,5093" path="m7306,1138l7273,1138,7436,1230,7624,1358,7802,1499,7969,1653,8123,1820,8264,1997,8392,2186,8504,2385,8602,2592,8684,2808,8748,3032,8796,3263,8825,3500,8834,3742,8825,3984,8796,4221,8748,4451,8684,4675,8602,4891,8504,5099,8392,5297,8264,5486,8123,5664,7969,5830,7802,5984,7624,6126,7470,6230,7500,6230,7634,6140,7813,5998,7981,5843,8136,5675,8278,5496,8406,5307,8519,5107,8617,4898,8699,4681,8765,4456,8812,4224,8841,3986,8851,3742,8841,3499,8812,3261,8765,3029,8699,2804,8617,2586,8519,2377,8406,2178,8278,1988,8136,1809,7981,1642,7813,1487,7634,1345,7445,1217,7306,1138e" filled="t" fillcolor="#A8CEEA" stroked="f">
                <v:path arrowok="t"/>
                <v:fill/>
              </v:shape>
            </v:group>
            <v:group style="position:absolute;left:2910;top:788;width:3266;height:2605" coordorigin="2910,788" coordsize="3266,2605">
              <v:shape style="position:absolute;left:2910;top:788;width:3266;height:2605" coordorigin="2910,788" coordsize="3266,2605" path="m4455,1154l4316,1233,4126,1361,3947,1503,3780,1658,3625,1825,3483,2004,3355,2194,3241,2394,3143,2602,3061,2820,2996,3045,2949,3277,2919,3515,2910,3758,2926,3758,2936,3516,2965,3279,3012,3048,3077,2824,3158,2608,3256,2401,3369,2202,3496,2014,3637,1836,3792,1669,3958,1515,4136,1374,4324,1247,4488,1154,4455,1154e" filled="t" fillcolor="#A8CEEA" stroked="f">
                <v:path arrowok="t"/>
                <v:fill/>
              </v:shape>
            </v:group>
            <v:group style="position:absolute;left:2893;top:3392;width:3291;height:2489" coordorigin="2893,3392" coordsize="3291,2489">
              <v:shape style="position:absolute;left:2893;top:3392;width:3291;height:2489" coordorigin="2893,3392" coordsize="3291,2489" path="m2910,3392l2893,3392,2903,3637,2932,3876,2980,4110,3045,4336,3128,4555,3227,4765,3341,4965,3470,5156,3612,5336,3768,5504,3937,5660,4116,5803,4231,5880,4261,5880,4126,5789,3947,5647,3780,5492,3625,5325,3483,5146,3355,4956,3241,4756,3143,4548,3061,4330,2996,4105,2948,3873,2919,3635,2910,3392e" filled="t" fillcolor="#A8CEEA" stroked="f">
                <v:path arrowok="t"/>
                <v:fill/>
              </v:shape>
            </v:group>
            <v:group style="position:absolute;left:5880;top:788;width:2987;height:5093" coordorigin="5880,788" coordsize="2987,5093">
              <v:shape style="position:absolute;left:5880;top:788;width:2987;height:5093" coordorigin="5880,788" coordsize="2987,5093" path="m7339,1154l7306,1154,7445,1233,7634,1361,7813,1503,7980,1658,8136,1825,8277,2004,8406,2194,8519,2394,8617,2602,8699,2820,8765,3045,8812,3277,8841,3515,8851,3758,8841,4002,8812,4240,8765,4472,8699,4697,8617,4914,8519,5123,8406,5323,8277,5512,8136,5691,7980,5859,7813,6014,7634,6156,7499,6247,7530,6247,7644,6169,7824,6027,7992,5871,8148,5703,8291,5523,8420,5332,8534,5131,8633,4921,8715,4703,8781,4476,8828,4243,8858,4004,8868,3759,8858,3514,8828,3274,8781,3041,8715,2815,8633,2596,8534,2386,8420,2186,8291,1995,8148,1815,7992,1647,7824,1491,7644,1348,7453,1219,7339,1154e" filled="t" fillcolor="#A8CEEA" stroked="f">
                <v:path arrowok="t"/>
                <v:fill/>
              </v:shape>
            </v:group>
            <v:group style="position:absolute;left:2893;top:788;width:3283;height:2605" coordorigin="2893,788" coordsize="3283,2605">
              <v:shape style="position:absolute;left:2893;top:788;width:3283;height:2605" coordorigin="2893,788" coordsize="3283,2605" path="m4421,1170l4307,1235,4116,1364,3937,1507,3768,1663,3612,1831,3470,2011,3341,2202,3227,2402,3128,2612,3045,2831,2980,3057,2932,3291,2903,3530,2893,3775,2910,3774,2919,3531,2948,3293,2996,3061,3061,2836,3143,2618,3241,2410,3355,2210,3483,2020,3625,1841,3780,1674,3947,1519,4126,1377,4316,1249,4454,1170,4421,1170e" filled="t" fillcolor="#A8CEEA" stroked="f">
                <v:path arrowok="t"/>
                <v:fill/>
              </v:shape>
            </v:group>
            <v:group style="position:absolute;left:2876;top:3392;width:3298;height:2488" coordorigin="2876,3392" coordsize="3298,2488">
              <v:shape style="position:absolute;left:2876;top:3392;width:3298;height:2488" coordorigin="2876,3392" coordsize="3298,2488" path="m2876,3392l2886,3638,2916,3879,2964,4114,3030,4341,3113,4561,3212,4772,3327,4974,3456,5166,3600,5347,3757,5516,3926,5673,4107,5816,4201,5880,4230,5880,4116,5804,3936,5661,3768,5505,3612,5337,3470,5157,3341,4966,3227,4765,3128,4555,3045,4337,2980,4111,2932,3877,2903,3638,2893,3393,2876,3392e" filled="t" fillcolor="#A8CEEA" stroked="f">
                <v:path arrowok="t"/>
                <v:fill/>
              </v:shape>
            </v:group>
            <v:group style="position:absolute;left:5880;top:788;width:3004;height:5093" coordorigin="5880,788" coordsize="3004,5093">
              <v:shape style="position:absolute;left:5880;top:788;width:3004;height:5093" coordorigin="5880,788" coordsize="3004,5093" path="m7373,1170l7338,1170,7453,1235,7644,1364,7824,1507,7992,1663,8148,1831,8291,2011,8420,2202,8534,2402,8633,2613,8715,2831,8781,3057,8828,3291,8858,3530,8867,3775,8858,4020,8828,4259,8781,4493,8715,4719,8633,4937,8534,5147,8420,5348,8291,5539,8148,5719,7992,5887,7824,6043,7644,6186,7531,6262,7559,6262,7654,6198,7835,6055,8004,5898,8161,5729,8304,5548,8434,5356,8549,5154,8648,4943,8731,4723,8797,4496,8845,4261,8874,4020,8884,3774,8874,3528,8845,3287,8797,3053,8731,2825,8648,2605,8549,2394,8434,2192,8304,2000,8161,1820,8004,1650,7835,1494,7654,1350,7462,1220,7373,1170e" filled="t" fillcolor="#A8CEEA" stroked="f">
                <v:path arrowok="t"/>
                <v:fill/>
              </v:shape>
            </v:group>
            <v:group style="position:absolute;left:2876;top:788;width:3311;height:2605" coordorigin="2876,788" coordsize="3311,2605">
              <v:shape style="position:absolute;left:2876;top:788;width:3311;height:2605" coordorigin="2876,788" coordsize="3311,2605" path="m4388,1187l4298,1238,4107,1367,3926,1511,3757,1668,3600,1837,3456,2018,3327,2210,3212,2411,3113,2623,3030,2842,2964,3070,2916,3304,2886,3545,2876,3792,2893,3792,2903,3547,2932,3308,2980,3075,3045,2848,3128,2630,3227,2420,3341,2219,3470,2028,3612,1849,3768,1680,3936,1524,4116,1382,4307,1253,4423,1187,4388,1187e" filled="t" fillcolor="#A8CEEA" stroked="f">
                <v:path arrowok="t"/>
                <v:fill/>
              </v:shape>
            </v:group>
            <v:group style="position:absolute;left:2860;top:3392;width:3326;height:2489" coordorigin="2860,3392" coordsize="3326,2489">
              <v:shape style="position:absolute;left:2860;top:3392;width:3326;height:2489" coordorigin="2860,3392" coordsize="3326,2489" path="m2876,3392l2860,3392,2870,3640,2899,3882,2948,4118,3014,4347,3097,4567,3197,4780,3313,4983,3443,5176,3587,5358,3745,5528,3915,5685,4097,5830,4172,5880,4202,5880,4107,5816,3926,5672,3756,5515,3600,5346,3456,5165,3327,4974,3212,4772,3112,4561,3030,4341,2964,4113,2916,3879,2886,3638,2876,3392e" filled="t" fillcolor="#A8CEEA" stroked="f">
                <v:path arrowok="t"/>
                <v:fill/>
              </v:shape>
            </v:group>
            <v:group style="position:absolute;left:5880;top:788;width:3021;height:5093" coordorigin="5880,788" coordsize="3021,5093">
              <v:shape style="position:absolute;left:5880;top:788;width:3021;height:5093" coordorigin="5880,788" coordsize="3021,5093" path="m7406,1188l7374,1188,7462,1238,7654,1367,7835,1511,8004,1668,8161,1837,8304,2018,8434,2210,8549,2411,8648,2623,8731,2842,8797,3070,8845,3304,8874,3545,8884,3792,8874,4038,8845,4279,8797,4513,8731,4741,8648,4960,8549,5172,8434,5373,8304,5565,8161,5746,8004,5915,7835,6072,7654,6216,7558,6280,7589,6280,7664,6229,7846,6085,8016,5928,8173,5757,8318,5576,8448,5383,8563,5180,8663,4967,8747,4746,8813,4518,8861,4282,8891,4040,8901,3792,8891,3544,8861,3302,8813,3066,8747,2838,8663,2617,8563,2404,8448,2201,8318,2009,8173,1827,8016,1657,7846,1499,7664,1355,7471,1224,7406,1188e" filled="t" fillcolor="#A8CEEA" stroked="f">
                <v:path arrowok="t"/>
                <v:fill/>
              </v:shape>
            </v:group>
            <v:group style="position:absolute;left:2860;top:788;width:3318;height:2605" coordorigin="2860,788" coordsize="3318,2605">
              <v:shape style="position:absolute;left:2860;top:788;width:3318;height:2605" coordorigin="2860,788" coordsize="3318,2605" path="m4354,1204l4290,1240,4097,1371,3915,1515,3745,1673,3587,1843,3443,2025,3313,2217,3197,2420,3097,2633,3014,2854,2948,3083,2899,3318,2870,3561,2860,3808,2876,3808,2886,3561,2916,3321,2964,3086,3030,2859,3112,2639,3212,2428,3327,2226,3456,2034,3600,1853,3756,1684,3926,1527,4107,1384,4298,1254,4387,1204,4354,1204e" filled="t" fillcolor="#A8CEEA" stroked="f">
                <v:path arrowok="t"/>
                <v:fill/>
              </v:shape>
            </v:group>
            <v:group style="position:absolute;left:2843;top:3392;width:3343;height:2489" coordorigin="2843,3392" coordsize="3343,2489">
              <v:shape style="position:absolute;left:2843;top:3392;width:3343;height:2489" coordorigin="2843,3392" coordsize="3343,2489" path="m2860,3392l2843,3392,2853,3641,2883,3885,2932,4122,2998,4352,3082,4574,3182,4787,3298,4992,3429,5185,3575,5368,3733,5539,3904,5698,4087,5843,4142,5880,4172,5880,4097,5829,3915,5685,3745,5527,3587,5357,3443,5175,3312,4982,3197,4779,3097,4567,3014,4346,2948,4117,2899,3881,2870,3639,2860,3392e" filled="t" fillcolor="#A8CEEA" stroked="f">
                <v:path arrowok="t"/>
                <v:fill/>
              </v:shape>
            </v:group>
            <v:group style="position:absolute;left:5880;top:788;width:3037;height:5093" coordorigin="5880,788" coordsize="3037,5093">
              <v:shape style="position:absolute;left:5880;top:788;width:3037;height:5093" coordorigin="5880,788" coordsize="3037,5093" path="m7440,1204l7407,1204,7471,1240,7664,1371,7846,1515,8016,1673,8173,1843,8318,2025,8448,2217,8563,2420,8663,2633,8747,2854,8813,3083,8861,3318,8891,3561,8901,3808,8891,4056,8861,4298,8813,4534,8747,4762,8663,4983,8563,5196,8448,5399,8318,5592,8173,5773,8016,5944,7846,6101,7664,6246,7588,6297,7618,6297,7674,6259,7856,6114,8028,5956,8186,5785,8331,5602,8462,5408,8578,5204,8679,4990,8762,4768,8829,4538,8878,4301,8907,4058,8917,3809,8907,3560,8878,3316,8829,3079,8762,2849,8679,2627,8578,2413,8462,2209,8331,2015,8186,1832,8028,1661,7856,1503,7674,1358,7480,1227,7440,1204e" filled="t" fillcolor="#A8CEEA" stroked="f">
                <v:path arrowok="t"/>
                <v:fill/>
              </v:shape>
            </v:group>
            <v:group style="position:absolute;left:2843;top:788;width:3336;height:2605" coordorigin="2843,788" coordsize="3336,2605">
              <v:shape style="position:absolute;left:2843;top:788;width:3336;height:2605" coordorigin="2843,788" coordsize="3336,2605" path="m4321,1220l4087,1374,3904,1519,3733,1678,3575,1849,3429,2031,3298,2225,3182,2429,3082,2643,2998,2865,2932,3095,2883,3332,2853,3576,2843,3825,2860,3824,2870,3577,2899,3335,2948,3099,3014,2870,3097,2649,3197,2437,3312,2234,3443,2041,3587,1859,3745,1689,3915,1531,4097,1387,4290,1256,4353,1220,4321,1220e" filled="t" fillcolor="#A8CEEA" stroked="f">
                <v:path arrowok="t"/>
                <v:fill/>
              </v:shape>
            </v:group>
            <v:group style="position:absolute;left:2827;top:3392;width:3350;height:2488" coordorigin="2827,3392" coordsize="3350,2488">
              <v:shape style="position:absolute;left:2827;top:3392;width:3350;height:2488" coordorigin="2827,3392" coordsize="3350,2488" path="m2827,3392l2837,3642,2867,3887,2915,4126,2982,4357,3067,4580,3168,4795,3284,5000,3416,5195,3562,5379,3721,5551,3893,5710,4077,5856,4113,5880,4141,5880,4087,5844,3904,5699,3733,5540,3574,5369,3429,5186,3298,4992,3182,4788,3082,4575,2998,4353,2931,4123,2883,3885,2853,3642,2843,3393,2827,3392e" filled="t" fillcolor="#A7CEEA" stroked="f">
                <v:path arrowok="t"/>
                <v:fill/>
              </v:shape>
            </v:group>
            <v:group style="position:absolute;left:5880;top:788;width:3054;height:5093" coordorigin="5880,788" coordsize="3054,5093">
              <v:shape style="position:absolute;left:5880;top:788;width:3054;height:5093" coordorigin="5880,788" coordsize="3054,5093" path="m7473,1219l7438,1219,7480,1243,7673,1374,7856,1519,8027,1678,8186,1849,8331,2031,8462,2225,8578,2429,8678,2643,8762,2865,8829,3095,8878,3332,8907,3576,8917,3825,8907,4074,8878,4317,8829,4554,8762,4784,8678,5007,8578,5220,8462,5424,8331,5618,8186,5801,8027,5972,7856,6130,7673,6276,7620,6312,7648,6312,7683,6288,7867,6142,8039,5983,8199,5811,8345,5627,8476,5432,8593,5227,8694,5012,8778,4789,8845,4557,8894,4319,8924,4074,8934,3824,8924,3574,8894,3329,8845,3090,8778,2859,8694,2636,8593,2421,8476,2216,8345,2021,8199,1837,8039,1665,7867,1506,7683,1360,7488,1228,7473,1219e" filled="t" fillcolor="#A7CEEA" stroked="f">
                <v:path arrowok="t"/>
                <v:fill/>
              </v:shape>
            </v:group>
            <v:group style="position:absolute;left:2827;top:788;width:3364;height:2605" coordorigin="2827,788" coordsize="3364,2605">
              <v:shape style="position:absolute;left:2827;top:788;width:3364;height:2605" coordorigin="2827,788" coordsize="3364,2605" path="m4287,1237l4077,1377,3893,1523,3721,1682,3562,1854,3416,2038,3284,2233,3168,2438,3067,2653,2982,2876,2915,3108,2867,3346,2837,3591,2827,3841,2843,3842,2853,3593,2883,3350,2931,3113,2998,2883,3082,2660,3182,2447,3298,2243,3429,2049,3574,1866,3733,1695,3904,1536,4087,1391,4281,1260,4322,1237,4287,1237e" filled="t" fillcolor="#A7CEEA" stroked="f">
                <v:path arrowok="t"/>
                <v:fill/>
              </v:shape>
            </v:group>
            <v:group style="position:absolute;left:2810;top:3392;width:3378;height:2489" coordorigin="2810,3392" coordsize="3378,2489">
              <v:shape style="position:absolute;left:2810;top:3392;width:3378;height:2489" coordorigin="2810,3392" coordsize="3378,2489" path="m2827,3392l2810,3392,2820,3644,2850,3890,2899,4130,2967,4362,3051,4587,3153,4803,3270,5009,3403,5205,3549,5390,3710,5563,3883,5723,4067,5870,4083,5880,4113,5880,4077,5856,3893,5710,3721,5551,3562,5379,3416,5195,3284,5000,3168,4795,3067,4580,2982,4357,2915,4125,2867,3887,2837,3642,2827,3392e" filled="t" fillcolor="#A7CEEA" stroked="f">
                <v:path arrowok="t"/>
                <v:fill/>
              </v:shape>
            </v:group>
            <v:group style="position:absolute;left:5880;top:788;width:3070;height:5093" coordorigin="5880,788" coordsize="3070,5093">
              <v:shape style="position:absolute;left:5880;top:788;width:3070;height:5093" coordorigin="5880,788" coordsize="3070,5093" path="m7505,1237l7474,1237,7488,1245,7683,1377,7867,1523,8039,1682,8199,1854,8344,2038,8476,2233,8593,2438,8694,2653,8778,2876,8845,3108,8894,3346,8924,3591,8934,3841,8924,4092,8894,4336,8845,4575,8778,4806,8694,5030,8593,5244,8476,5449,8344,5644,8199,5828,8039,6000,7867,6160,7683,6306,7647,6330,7678,6330,7693,6319,7878,6173,8051,6012,8211,5840,8358,5655,8490,5459,8608,5252,8709,5037,8794,4812,8861,4579,8910,4340,8940,4093,8951,3842,8940,3590,8910,3344,8861,3104,8794,2872,8709,2647,8608,2431,8490,2225,8358,2029,8211,1844,8051,1671,7878,1511,7693,1364,7505,1237e" filled="t" fillcolor="#A7CEEA" stroked="f">
                <v:path arrowok="t"/>
                <v:fill/>
              </v:shape>
            </v:group>
            <v:group style="position:absolute;left:2810;top:788;width:3371;height:2605" coordorigin="2810,788" coordsize="3371,2605">
              <v:shape style="position:absolute;left:2810;top:788;width:3371;height:2605" coordorigin="2810,788" coordsize="3371,2605" path="m4255,1253l4067,1380,3883,1527,3710,1687,3549,1860,3403,2045,3270,2241,3153,2447,3051,2663,2967,2888,2899,3120,2850,3360,2820,3606,2810,3858,2827,3857,2837,3607,2867,3362,2915,3124,2982,2893,3067,2669,3168,2454,3284,2249,3416,2054,3562,1870,3721,1698,3893,1539,4077,1393,4272,1261,4286,1253,4255,1253e" filled="t" fillcolor="#A7CEEA" stroked="f">
                <v:path arrowok="t"/>
                <v:fill/>
              </v:shape>
            </v:group>
            <v:group style="position:absolute;left:2793;top:3392;width:3396;height:2489" coordorigin="2793,3392" coordsize="3396,2489">
              <v:shape style="position:absolute;left:2793;top:3392;width:3396;height:2489" coordorigin="2793,3392" coordsize="3396,2489" path="m2810,3392l2793,3392,2804,3645,2834,3893,2883,4134,2951,4367,3036,4593,3138,4810,3256,5018,3389,5215,3537,5401,3698,5575,3872,5736,4054,5880,4084,5880,4067,5869,3882,5723,3710,5562,3549,5389,3403,5205,3270,5009,3153,4802,3051,4586,2967,4362,2899,4129,2850,3889,2820,3643,2810,3392e" filled="t" fillcolor="#A7CEEA" stroked="f">
                <v:path arrowok="t"/>
                <v:fill/>
              </v:shape>
            </v:group>
            <v:group style="position:absolute;left:5880;top:788;width:3087;height:5093" coordorigin="5880,788" coordsize="3087,5093">
              <v:shape style="position:absolute;left:5880;top:788;width:3087;height:5093" coordorigin="5880,788" coordsize="3087,5093" path="m7535,1254l7506,1254,7693,1380,7878,1527,8051,1687,8211,1860,8358,2045,8490,2241,8608,2447,8709,2663,8794,2888,8861,3120,8910,3360,8940,3606,8950,3858,8940,4110,8910,4356,8861,4595,8794,4828,8709,5053,8608,5269,8490,5475,8358,5671,8211,5856,8051,6029,7878,6189,7693,6336,7677,6347,7707,6347,7889,6202,8063,6041,8224,5867,8371,5681,8504,5484,8622,5277,8724,5060,8810,4834,8877,4600,8927,4359,8957,4111,8967,3858,8957,3605,8927,3358,8877,3117,8810,2883,8724,2657,8622,2440,8504,2233,8371,2036,8224,1850,8063,1676,7889,1515,7703,1367,7535,1254e" filled="t" fillcolor="#A7CEEA" stroked="f">
                <v:path arrowok="t"/>
                <v:fill/>
              </v:shape>
            </v:group>
            <v:group style="position:absolute;left:2793;top:788;width:3388;height:2605" coordorigin="2793,788" coordsize="3388,2605">
              <v:shape style="position:absolute;left:2793;top:788;width:3388;height:2605" coordorigin="2793,788" coordsize="3388,2605" path="m4226,1270l4058,1383,3872,1531,3698,1692,3537,1866,3389,2052,3256,2249,3138,2456,3036,2673,2951,2899,2883,3133,2834,3374,2804,3621,2793,3874,2810,3874,2820,3622,2850,3376,2899,3136,2967,2904,3051,2679,3153,2463,3270,2257,3403,2061,3549,1876,3710,1703,3882,1543,4067,1396,4254,1270,4226,1270e" filled="t" fillcolor="#A7CEEA" stroked="f">
                <v:path arrowok="t"/>
                <v:fill/>
              </v:shape>
            </v:group>
            <v:group style="position:absolute;left:2777;top:3392;width:3413;height:2489" coordorigin="2777,3392" coordsize="3413,2489">
              <v:shape style="position:absolute;left:2777;top:3392;width:3413;height:2489" coordorigin="2777,3392" coordsize="3413,2489" path="m2793,3392l2777,3392,2787,3647,2817,3895,2867,4138,2935,4373,3021,4600,3123,4818,3242,5027,3376,5225,3524,5411,3686,5586,3861,5748,4027,5880,4054,5880,3872,5735,3698,5574,3537,5400,3389,5214,3256,5017,3138,4810,3036,4593,2951,4367,2883,4133,2834,3892,2804,3645,2793,3392e" filled="t" fillcolor="#A6CDEA" stroked="f">
                <v:path arrowok="t"/>
                <v:fill/>
              </v:shape>
            </v:group>
            <v:group style="position:absolute;left:5880;top:788;width:3104;height:5093" coordorigin="5880,788" coordsize="3104,5093">
              <v:shape style="position:absolute;left:5880;top:788;width:3104;height:5093" coordorigin="5880,788" coordsize="3104,5093" path="m7565,1270l7536,1270,7703,1383,7889,1531,8063,1692,8224,1866,8371,2052,8504,2249,8622,2456,8724,2673,8810,2899,8877,3133,8927,3374,8957,3621,8967,3875,8957,4128,8927,4375,8877,4616,8810,4850,8724,5076,8622,5293,8504,5500,8371,5697,8224,5883,8063,6057,7889,6218,7706,6363,7733,6363,7900,6231,8074,6069,8236,5894,8385,5707,8519,5509,8637,5301,8740,5083,8825,4856,8894,4621,8943,4378,8973,4129,8984,3875,8973,3621,8943,3372,8894,3129,8825,2894,8740,2667,8637,2449,8519,2241,8385,2043,8236,1856,8074,1681,7900,1519,7713,1371,7565,1270e" filled="t" fillcolor="#A6CDEA" stroked="f">
                <v:path arrowok="t"/>
                <v:fill/>
              </v:shape>
            </v:group>
            <v:group style="position:absolute;left:2777;top:788;width:3405;height:2605" coordorigin="2777,788" coordsize="3405,2605">
              <v:shape style="position:absolute;left:2777;top:788;width:3405;height:2605" coordorigin="2777,788" coordsize="3405,2605" path="m4196,1287l4048,1387,3861,1535,3686,1697,3524,1872,3376,2059,3242,2257,3123,2465,3021,2683,2935,2911,2867,3146,2817,3388,2787,3637,2777,3891,2793,3891,2804,3638,2834,3390,2883,3149,2951,2915,3036,2689,3138,2472,3256,2265,3389,2068,3537,1882,3698,1708,3872,1547,4058,1400,4225,1287,4196,1287e" filled="t" fillcolor="#A6CDEA" stroked="f">
                <v:path arrowok="t"/>
                <v:fill/>
              </v:shape>
            </v:group>
            <v:group style="position:absolute;left:2760;top:3392;width:3420;height:2488" coordorigin="2760,3392" coordsize="3420,2488">
              <v:shape style="position:absolute;left:2760;top:3392;width:3420;height:2488" coordorigin="2760,3392" coordsize="3420,2488" path="m2760,3392l2771,3648,2801,3898,2851,4142,2919,4378,3006,4606,3109,4826,3228,5035,3362,5234,3512,5422,3674,5598,3850,5761,4001,5880,4026,5880,3861,5749,3686,5587,3524,5412,3376,5225,3242,5027,3123,4819,3021,4601,2935,4374,2867,4138,2817,3896,2787,3647,2777,3393,2760,3392e" filled="t" fillcolor="#A6CDEA" stroked="f">
                <v:path arrowok="t"/>
                <v:fill/>
              </v:shape>
            </v:group>
            <v:group style="position:absolute;left:5880;top:788;width:3120;height:5093" coordorigin="5880,788" coordsize="3120,5093">
              <v:shape style="position:absolute;left:5880;top:788;width:3120;height:5093" coordorigin="5880,788" coordsize="3120,5093" path="m7594,1286l7563,1286,7713,1387,7900,1535,8074,1697,8236,1872,8385,2059,8518,2257,8637,2465,8740,2683,8825,2910,8893,3146,8943,3388,8973,3637,8984,3891,8973,4146,8943,4394,8893,4637,8825,4872,8740,5099,8637,5317,8518,5525,8385,5724,8236,5910,8074,6085,7900,6247,7734,6378,7760,6378,7910,6259,8086,6096,8249,5920,8398,5733,8533,5533,8652,5324,8755,5104,8841,4876,8910,4640,8959,4396,8990,4146,9000,3890,8990,3634,8959,3384,8910,3141,8841,2904,8755,2676,8652,2457,8533,2247,8398,2048,8249,1860,8086,1684,7910,1522,7723,1372,7594,1286e" filled="t" fillcolor="#A6CDEA" stroked="f">
                <v:path arrowok="t"/>
                <v:fill/>
              </v:shape>
            </v:group>
            <v:group style="position:absolute;left:2760;top:788;width:3434;height:2605" coordorigin="2760,788" coordsize="3434,2605">
              <v:shape style="position:absolute;left:2760;top:788;width:3434;height:2605" coordorigin="2760,788" coordsize="3434,2605" path="m4166,1303l4038,1390,3850,1539,3674,1702,3512,1878,3362,2065,3228,2265,3109,2474,3006,2694,2919,2922,2851,3158,2801,3402,2771,3652,2760,3908,2777,3909,2787,3654,2817,3405,2867,3163,2935,2928,3021,2701,3123,2483,3242,2274,3376,2076,3524,1889,3686,1714,3861,1552,4048,1404,4197,1303,4166,1303e" filled="t" fillcolor="#A6CDEA" stroked="f">
                <v:path arrowok="t"/>
                <v:fill/>
              </v:shape>
            </v:group>
            <v:group style="position:absolute;left:2744;top:3392;width:3449;height:2489" coordorigin="2744,3392" coordsize="3449,2489">
              <v:shape style="position:absolute;left:2744;top:3392;width:3449;height:2489" coordorigin="2744,3392" coordsize="3449,2489" path="m2760,3392l2744,3392,2754,3649,2785,3901,2835,4146,2904,4383,2990,4613,3094,4833,3214,5044,3349,5244,3499,5433,3663,5610,3839,5773,3974,5880,4001,5880,3850,5760,3674,5598,3511,5422,3362,5234,3228,5035,3109,4825,3005,4606,2919,4378,2851,4141,2801,3898,2770,3647,2760,3392e" filled="t" fillcolor="#A5CCE9" stroked="f">
                <v:path arrowok="t"/>
                <v:fill/>
              </v:shape>
            </v:group>
            <v:group style="position:absolute;left:5880;top:788;width:3137;height:5093" coordorigin="5880,788" coordsize="3137,5093">
              <v:shape style="position:absolute;left:5880;top:788;width:3137;height:5093" coordorigin="5880,788" coordsize="3137,5093" path="m7624,1304l7595,1304,7722,1390,7910,1539,8086,1702,8249,1878,8398,2065,8533,2265,8652,2474,8755,2694,8841,2922,8910,3158,8959,3402,8990,3652,9000,3908,8990,4163,8959,4414,8910,4657,8841,4894,8755,5122,8652,5341,8533,5551,8398,5750,8249,5938,8086,6114,7910,6276,7759,6396,7787,6396,7921,6289,8098,6126,8262,5949,8411,5760,8547,5560,8667,5349,8770,5129,8857,4899,8926,4662,8976,4417,9007,4165,9017,3908,9007,3651,8976,3400,8926,3155,8857,2917,8770,2688,8667,2467,8547,2256,8411,2056,8262,1867,8098,1691,7921,1527,7732,1377,7624,1304e" filled="t" fillcolor="#A5CCE9" stroked="f">
                <v:path arrowok="t"/>
                <v:fill/>
              </v:shape>
            </v:group>
            <v:group style="position:absolute;left:2744;top:788;width:3441;height:2605" coordorigin="2744,788" coordsize="3441,2605">
              <v:shape style="position:absolute;left:2744;top:788;width:3441;height:2605" coordorigin="2744,788" coordsize="3441,2605" path="m4137,1320l4028,1393,3839,1543,3663,1707,3499,1883,3349,2072,3214,2272,3094,2483,2990,2704,2904,2933,2835,3171,2785,3416,2754,3667,2744,3924,2760,3924,2770,3668,2801,3418,2851,3174,2919,2938,3005,2710,3109,2490,3228,2281,3362,2082,3511,1894,3674,1718,3850,1555,4038,1406,4166,1320,4137,1320e" filled="t" fillcolor="#A5CCE9" stroked="f">
                <v:path arrowok="t"/>
                <v:fill/>
              </v:shape>
            </v:group>
            <v:group style="position:absolute;left:2727;top:3392;width:3466;height:2489" coordorigin="2727,3392" coordsize="3466,2489">
              <v:shape style="position:absolute;left:2727;top:3392;width:3466;height:2489" coordorigin="2727,3392" coordsize="3466,2489" path="m2744,3392l2727,3392,2738,3651,2768,3903,2819,4150,2888,4388,2975,4619,3079,4841,3200,5053,3336,5254,3486,5444,3651,5621,3829,5786,3947,5880,3974,5880,3839,5773,3663,5609,3499,5433,3349,5244,3214,5044,3094,4833,2990,4612,2904,4383,2835,4145,2785,3900,2754,3649,2744,3392e" filled="t" fillcolor="#A5CCE9" stroked="f">
                <v:path arrowok="t"/>
                <v:fill/>
              </v:shape>
            </v:group>
            <v:group style="position:absolute;left:5880;top:788;width:3153;height:5093" coordorigin="5880,788" coordsize="3153,5093">
              <v:shape style="position:absolute;left:5880;top:788;width:3153;height:5093" coordorigin="5880,788" coordsize="3153,5093" path="m7654,1320l7625,1320,7732,1393,7921,1543,8098,1707,8262,1883,8411,2072,8547,2272,8667,2483,8770,2704,8857,2933,8926,3171,8976,3416,9006,3667,9017,3924,9006,4181,8976,4433,8926,4678,8857,4915,8770,5145,8667,5365,8547,5576,8411,5776,8262,5965,8098,6142,7921,6306,7786,6413,7813,6413,7932,6319,8110,6154,8274,5977,8425,5787,8561,5585,8681,5373,8786,5152,8873,4921,8942,4682,8992,4436,9023,4183,9034,3925,9023,3666,8992,3414,8942,3167,8873,2928,8786,2698,8681,2476,8561,2264,8425,2063,8274,1873,8110,1695,7932,1531,7742,1380,7654,1320e" filled="t" fillcolor="#A5CCE9" stroked="f">
                <v:path arrowok="t"/>
                <v:fill/>
              </v:shape>
            </v:group>
            <v:group style="position:absolute;left:2727;top:788;width:3458;height:2605" coordorigin="2727,788" coordsize="3458,2605">
              <v:shape style="position:absolute;left:2727;top:788;width:3458;height:2605" coordorigin="2727,788" coordsize="3458,2605" path="m4107,1336l4018,1396,3829,1547,3651,1712,3486,1889,3336,2079,3200,2280,3079,2492,2975,2714,2888,2945,2819,3183,2768,3430,2738,3682,2727,3941,2744,3940,2754,3683,2785,3432,2835,3187,2904,2949,2990,2720,3094,2499,3214,2289,3349,2088,3499,1899,3663,1723,3839,1559,4028,1409,4136,1336,4107,1336e" filled="t" fillcolor="#A5CCE9" stroked="f">
                <v:path arrowok="t"/>
                <v:fill/>
              </v:shape>
            </v:group>
            <v:group style="position:absolute;left:2710;top:3392;width:3473;height:2488" coordorigin="2710,3392" coordsize="3473,2488">
              <v:shape style="position:absolute;left:2710;top:3392;width:3473;height:2488" coordorigin="2710,3392" coordsize="3473,2488" path="m2710,3392l2721,3652,2752,3906,2803,4154,2872,4394,2960,4626,3064,4848,3186,5061,3322,5264,3474,5455,3639,5633,3818,5799,3921,5880,3946,5880,3828,5787,3651,5622,3486,5445,3336,5255,3200,5054,3079,4842,2975,4620,2888,4389,2819,4150,2768,3904,2737,3651,2727,3393,2710,3392e" filled="t" fillcolor="#A5CCE9" stroked="f">
                <v:path arrowok="t"/>
                <v:fill/>
              </v:shape>
            </v:group>
            <v:group style="position:absolute;left:5880;top:788;width:3170;height:5093" coordorigin="5880,788" coordsize="3170,5093">
              <v:shape style="position:absolute;left:5880;top:788;width:3170;height:5093" coordorigin="5880,788" coordsize="3170,5093" path="m7683,1336l7652,1336,7742,1396,7932,1547,8110,1712,8274,1889,8425,2079,8561,2280,8681,2492,8786,2714,8873,2945,8942,3183,8992,3430,9023,3682,9033,3941,9023,4199,8992,4452,8942,4698,8873,4937,8786,5168,8681,5390,8561,5601,8425,5803,8274,5993,8110,6170,7932,6335,7814,6428,7840,6428,7943,6347,8121,6181,8287,6003,8438,5812,8575,5609,8696,5396,8801,5174,8888,4942,8958,4702,9009,4454,9040,4200,9050,3940,9040,3680,9009,3426,8958,3179,8888,2938,8801,2707,8696,2484,8575,2271,8438,2068,8287,1878,8121,1699,7943,1534,7752,1382,7683,1336e" filled="t" fillcolor="#A5CCE9" stroked="f">
                <v:path arrowok="t"/>
                <v:fill/>
              </v:shape>
            </v:group>
            <v:group style="position:absolute;left:2710;top:788;width:3486;height:2605" coordorigin="2710,788" coordsize="3486,2605">
              <v:shape style="position:absolute;left:2710;top:788;width:3486;height:2605" coordorigin="2710,788" coordsize="3486,2605" path="m4077,1353l4009,1399,3818,1551,3639,1716,3474,1895,3322,2086,3186,2288,3064,2501,2960,2724,2872,2956,2803,3196,2752,3444,2721,3698,2710,3957,2727,3958,2737,3700,2768,3447,2819,3201,2888,2962,2975,2731,3079,2510,3200,2298,3336,2096,3486,1907,3651,1729,3828,1564,4018,1414,4108,1353,4077,1353e" filled="t" fillcolor="#A5CCE9" stroked="f">
                <v:path arrowok="t"/>
                <v:fill/>
              </v:shape>
            </v:group>
            <v:group style="position:absolute;left:2694;top:3392;width:3501;height:2489" coordorigin="2694,3392" coordsize="3501,2489">
              <v:shape style="position:absolute;left:2694;top:3392;width:3501;height:2489" coordorigin="2694,3392" coordsize="3501,2489" path="m2710,3392l2694,3392,2704,3653,2736,3909,2787,4158,2856,4399,2944,4632,3050,4856,3171,5070,3309,5274,3461,5465,3627,5645,3807,5811,3894,5880,3921,5880,3818,5798,3639,5633,3474,5454,3322,5263,3185,5061,3064,4848,2960,4625,2872,4393,2803,4153,2752,3906,2721,3652,2710,3392e" filled="t" fillcolor="#A4CBE8" stroked="f">
                <v:path arrowok="t"/>
                <v:fill/>
              </v:shape>
            </v:group>
            <v:group style="position:absolute;left:5880;top:788;width:3187;height:5093" coordorigin="5880,788" coordsize="3187,5093">
              <v:shape style="position:absolute;left:5880;top:788;width:3187;height:5093" coordorigin="5880,788" coordsize="3187,5093" path="m7713,1353l7684,1353,7752,1399,7943,1551,8121,1716,8287,1895,8438,2086,8575,2288,8696,2501,8801,2724,8888,2956,8958,3196,9009,3444,9040,3698,9050,3957,9040,4217,9009,4471,8958,4719,8888,4959,8801,5191,8696,5414,8575,5627,8438,5829,8287,6020,8121,6199,7943,6364,7839,6446,7867,6446,7954,6377,8133,6211,8299,6031,8452,5839,8589,5636,8711,5422,8816,5198,8904,4965,8974,4723,9025,4475,9056,4219,9067,3958,9056,3697,9025,3441,8974,3193,8904,2951,8816,2718,8711,2494,8589,2280,8452,2076,8299,1885,8133,1705,7954,1539,7762,1387,7713,1353e" filled="t" fillcolor="#A4CBE8" stroked="f">
                <v:path arrowok="t"/>
                <v:fill/>
              </v:shape>
            </v:group>
            <v:group style="position:absolute;left:2694;top:788;width:3493;height:2605" coordorigin="2694,788" coordsize="3493,2605">
              <v:shape style="position:absolute;left:2694;top:788;width:3493;height:2605" coordorigin="2694,788" coordsize="3493,2605" path="m4048,1370l3807,1555,3627,1721,3461,1901,3309,2093,3171,2296,3050,2510,2944,2734,2856,2967,2787,3209,2736,3457,2704,3713,2694,3974,2710,3974,2721,3714,2752,3460,2803,3212,2872,2972,2960,2740,3064,2517,3185,2304,3322,2102,3474,1911,3639,1733,3818,1567,4009,1416,4077,1370,4048,1370e" filled="t" fillcolor="#A4CBE8" stroked="f">
                <v:path arrowok="t"/>
                <v:fill/>
              </v:shape>
            </v:group>
            <v:group style="position:absolute;left:2677;top:3392;width:3519;height:2489" coordorigin="2677,3392" coordsize="3519,2489">
              <v:shape style="position:absolute;left:2677;top:3392;width:3519;height:2489" coordorigin="2677,3392" coordsize="3519,2489" path="m2694,3392l2677,3392,2688,3655,2719,3911,2770,4162,2841,4404,2929,4639,3035,4864,3157,5079,3296,5283,3449,5476,3616,5657,3796,5824,3867,5880,3894,5880,3807,5811,3627,5644,3461,5465,3309,5273,3171,5070,3050,4856,2944,4632,2856,4398,2786,4157,2735,3908,2704,3653,2694,3392e" filled="t" fillcolor="#A4CBE8" stroked="f">
                <v:path arrowok="t"/>
                <v:fill/>
              </v:shape>
            </v:group>
            <v:group style="position:absolute;left:5880;top:788;width:3203;height:5093" coordorigin="5880,788" coordsize="3203,5093">
              <v:shape style="position:absolute;left:5880;top:788;width:3203;height:5093" coordorigin="5880,788" coordsize="3203,5093" path="m7742,1370l7713,1370,7762,1403,7954,1555,8133,1721,8299,1901,8452,2093,8589,2296,8711,2510,8816,2734,8904,2967,8974,3209,9025,3457,9056,3713,9067,3974,9056,4235,9025,4491,8974,4740,8904,4981,8816,5214,8711,5438,8589,5652,8452,5856,8299,6047,8133,6227,7954,6393,7866,6463,7893,6463,7964,6406,8145,6239,8312,6059,8465,5866,8603,5661,8726,5446,8831,5221,8920,4987,8990,4744,9041,4494,9073,4237,9083,3975,9073,3712,9041,3455,8990,3205,8920,2962,8831,2728,8726,2503,8603,2288,8465,2083,8312,1890,8145,1710,7964,1543,7772,1390,7742,1370e" filled="t" fillcolor="#A4CBE8" stroked="f">
                <v:path arrowok="t"/>
                <v:fill/>
              </v:shape>
            </v:group>
            <v:group style="position:absolute;left:2677;top:788;width:3511;height:2605" coordorigin="2677,788" coordsize="3511,2605">
              <v:shape style="position:absolute;left:2677;top:788;width:3511;height:2605" coordorigin="2677,788" coordsize="3511,2605" path="m4018,1386l3796,1559,3616,1726,3449,1907,3296,2099,3157,2304,3035,2519,2929,2744,2841,2979,2770,3221,2719,3471,2688,3728,2677,3991,2694,3990,2704,3729,2735,3474,2786,3225,2856,2983,2944,2750,3050,2526,3171,2312,3309,2109,3461,1917,3627,1737,3807,1571,3999,1419,4047,1386,4018,1386e" filled="t" fillcolor="#A4CBE8" stroked="f">
                <v:path arrowok="t"/>
                <v:fill/>
              </v:shape>
            </v:group>
            <v:group style="position:absolute;left:2661;top:3392;width:3536;height:2489" coordorigin="2661,3392" coordsize="3536,2489">
              <v:shape style="position:absolute;left:2661;top:3392;width:3536;height:2489" coordorigin="2661,3392" coordsize="3536,2489" path="m2677,3392l2661,3392,2671,3656,2703,3914,2754,4166,2825,4409,2914,4645,3020,4871,3143,5088,3282,5293,3436,5487,3604,5668,3785,5836,3841,5880,3868,5880,3796,5823,3616,5656,3448,5476,3295,5283,3157,5078,3035,4863,2929,4638,2841,4404,2770,4161,2719,3911,2688,3654,2677,3392e" filled="t" fillcolor="#A4CBE8" stroked="f">
                <v:path arrowok="t"/>
                <v:fill/>
              </v:shape>
            </v:group>
            <v:group style="position:absolute;left:5880;top:788;width:3220;height:5093" coordorigin="5880,788" coordsize="3220,5093">
              <v:shape style="position:absolute;left:5880;top:788;width:3220;height:5093" coordorigin="5880,788" coordsize="3220,5093" path="m7772,1387l7743,1387,7771,1406,7964,1559,8145,1726,8312,1907,8465,2099,8603,2304,8726,2519,8831,2744,8920,2979,8990,3221,9041,3471,9073,3728,9083,3991,9073,4253,9041,4510,8990,4760,8920,5003,8831,5237,8726,5462,8603,5677,8465,5882,8312,6075,8145,6255,7964,6422,7893,6479,7920,6479,7975,6435,8157,6267,8325,6086,8478,5892,8617,5687,8740,5470,8847,5244,8936,5008,9006,4765,9058,4513,9089,4255,9100,3991,9089,3727,9058,3469,9006,3218,8936,2974,8847,2738,8740,2512,8617,2296,8478,2090,8325,1896,8157,1715,7975,1547,7781,1393,7772,1387e" filled="t" fillcolor="#A4CBE8" stroked="f">
                <v:path arrowok="t"/>
                <v:fill/>
              </v:shape>
            </v:group>
            <v:group style="position:absolute;left:2661;top:788;width:3528;height:2605" coordorigin="2661,788" coordsize="3528,2605">
              <v:shape style="position:absolute;left:2661;top:788;width:3528;height:2605" coordorigin="2661,788" coordsize="3528,2605" path="m3989,1403l3785,1563,3604,1731,3436,1912,3282,2106,3143,2312,3020,2528,2914,2754,2825,2990,2754,3234,2703,3485,2671,3743,2661,4007,2677,4007,2688,3744,2719,3487,2770,3237,2841,2995,2929,2760,3035,2535,3157,2320,3295,2116,3448,1923,3616,1742,3796,1575,3989,1422,4017,1403,3989,1403e" filled="t" fillcolor="#A4CBE8" stroked="f">
                <v:path arrowok="t"/>
                <v:fill/>
              </v:shape>
            </v:group>
            <v:group style="position:absolute;left:2644;top:3392;width:3543;height:2488" coordorigin="2644,3392" coordsize="3543,2488">
              <v:shape style="position:absolute;left:2644;top:3392;width:3543;height:2488" coordorigin="2644,3392" coordsize="3543,2488" path="m2644,3392l2655,3657,2686,3917,2738,4170,2809,4415,2899,4651,3005,4879,3129,5096,3269,5303,3423,5498,3592,5680,3775,5849,3814,5880,3839,5880,3785,5837,3604,5669,3436,5488,3282,5294,3143,5089,3020,4872,2914,4646,2825,4410,2754,4166,2703,3915,2671,3657,2661,3393,2644,3392e" filled="t" fillcolor="#A4CBE8" stroked="f">
                <v:path arrowok="t"/>
                <v:fill/>
              </v:shape>
            </v:group>
            <v:group style="position:absolute;left:5880;top:788;width:3236;height:5093" coordorigin="5880,788" coordsize="3236,5093">
              <v:shape style="position:absolute;left:5880;top:788;width:3236;height:5093" coordorigin="5880,788" coordsize="3236,5093" path="m7800,1402l7771,1402,7781,1409,7975,1563,8156,1731,8325,1912,8478,2106,8617,2312,8740,2528,8847,2754,8936,2990,9006,3234,9058,3485,9089,3743,9100,4007,9089,4271,9058,4529,9006,4781,8936,5025,8847,5260,8740,5486,8617,5703,8478,5908,8325,6102,8156,6284,7975,6452,7921,6495,7947,6495,7986,6463,8168,6294,8337,6112,8492,5917,8631,5711,8755,5493,8862,5266,8951,5029,9022,4784,9074,4531,9106,4272,9117,4006,9106,3741,9074,3482,9022,3229,8951,2984,8862,2747,8755,2520,8631,2302,8492,2096,8337,1901,8168,1718,7986,1550,7800,1402e" filled="t" fillcolor="#A4CBE8" stroked="f">
                <v:path arrowok="t"/>
                <v:fill/>
              </v:shape>
            </v:group>
            <v:group style="position:absolute;left:2644;top:788;width:3556;height:2605" coordorigin="2644,788" coordsize="3556,2605">
              <v:shape style="position:absolute;left:2644;top:788;width:3556;height:2605" coordorigin="2644,788" coordsize="3556,2605" path="m3961,1419l3775,1567,3592,1736,3423,1918,3269,2113,3129,2320,3005,2537,2899,2765,2809,3001,2738,3246,2686,3499,2655,3759,2644,4024,2661,4025,2671,3761,2703,3503,2754,3251,2825,3007,2914,2772,3020,2546,3143,2329,3282,2124,3436,1930,3604,1748,3785,1580,3979,1427,3990,1419,3961,1419e" filled="t" fillcolor="#A4CBE8" stroked="f">
                <v:path arrowok="t"/>
                <v:fill/>
              </v:shape>
            </v:group>
            <v:group style="position:absolute;left:2627;top:3392;width:3571;height:2489" coordorigin="2627,3392" coordsize="3571,2489">
              <v:shape style="position:absolute;left:2627;top:3392;width:3571;height:2489" coordorigin="2627,3392" coordsize="3571,2489" path="m2644,3392l2627,3392,2638,3659,2670,3920,2722,4174,2793,4420,2883,4658,2991,4887,3115,5105,3255,5313,3411,5509,3581,5692,3764,5862,3787,5880,3814,5880,3774,5849,3592,5680,3423,5497,3269,5303,3129,5096,3005,4878,2898,4651,2809,4414,2738,4169,2686,3916,2655,3657,2644,3392e" filled="t" fillcolor="#A4CBE8" stroked="f">
                <v:path arrowok="t"/>
                <v:fill/>
              </v:shape>
            </v:group>
            <v:group style="position:absolute;left:5880;top:788;width:3253;height:5093" coordorigin="5880,788" coordsize="3253,5093">
              <v:shape style="position:absolute;left:5880;top:788;width:3253;height:5093" coordorigin="5880,788" coordsize="3253,5093" path="m7827,1420l7801,1420,7986,1567,8168,1736,8337,1918,8492,2113,8631,2320,8755,2537,8862,2765,8951,3001,9022,3246,9074,3499,9106,3759,9116,4024,9106,4289,9074,4549,9022,4801,8951,5046,8862,5283,8755,5511,8631,5728,8492,5935,8337,6130,8168,6312,7986,6481,7946,6512,7973,6512,7997,6494,8180,6324,8350,6141,8505,5945,8646,5737,8770,5519,8877,5290,8967,5052,9039,4806,9091,4552,9122,4291,9133,4024,9122,3758,9091,3497,9039,3243,8967,2997,8877,2759,8770,2530,8646,2311,8505,2104,8350,1908,8180,1725,7997,1555,7827,1420e" filled="t" fillcolor="#A4CBE8" stroked="f">
                <v:path arrowok="t"/>
                <v:fill/>
              </v:shape>
            </v:group>
            <v:group style="position:absolute;left:2627;top:788;width:3563;height:2605" coordorigin="2627,788" coordsize="3563,2605">
              <v:shape style="position:absolute;left:2627;top:788;width:3563;height:2605" coordorigin="2627,788" coordsize="3563,2605" path="m3934,1436l3764,1571,3581,1741,3411,1924,3255,2120,3115,2327,2991,2546,2883,2775,2793,3013,2722,3259,2670,3513,2638,3774,2627,4040,2644,4040,2655,3775,2686,3515,2738,3263,2809,3017,2898,2781,3005,2553,3129,2336,3269,2129,3423,1934,3592,1752,3774,1583,3960,1436,3934,1436e" filled="t" fillcolor="#A4CBE8" stroked="f">
                <v:path arrowok="t"/>
                <v:fill/>
              </v:shape>
            </v:group>
            <v:group style="position:absolute;left:2611;top:3392;width:3589;height:2489" coordorigin="2611,3392" coordsize="3589,2489">
              <v:shape style="position:absolute;left:2611;top:3392;width:3589;height:2489" coordorigin="2611,3392" coordsize="3589,2489" path="m2627,3392l2611,3392,2622,3660,2654,3922,2706,4178,2778,4425,2868,4664,2976,4894,3101,5114,3242,5323,3398,5519,3569,5704,3753,5874,3761,5880,3788,5880,3764,5861,3580,5691,3411,5508,3255,5312,3115,5105,2991,4886,2883,4657,2793,4419,2722,4173,2670,3919,2638,3658,2627,3392e" filled="t" fillcolor="#A4CAE8" stroked="f">
                <v:path arrowok="t"/>
                <v:fill/>
              </v:shape>
            </v:group>
            <v:group style="position:absolute;left:5880;top:788;width:3270;height:5093" coordorigin="5880,788" coordsize="3270,5093">
              <v:shape style="position:absolute;left:5880;top:788;width:3270;height:5093" coordorigin="5880,788" coordsize="3270,5093" path="m7853,1436l7827,1436,7997,1571,8180,1741,8350,1924,8505,2120,8645,2327,8770,2546,8877,2775,8967,3013,9038,3259,9090,3513,9122,3774,9133,4040,9122,4307,9090,4568,9038,4822,8967,5068,8877,5306,8770,5535,8645,5754,8505,5961,8350,6157,8180,6340,7997,6510,7973,6529,8000,6529,8008,6523,8192,6352,8362,6168,8519,5971,8660,5763,8785,5543,8893,5313,8983,5074,9055,4826,9107,4571,9139,4309,9150,4041,9139,3773,9107,3511,9055,3256,8983,3008,8893,2769,8785,2539,8660,2319,8519,2110,8362,1914,8192,1729,8008,1559,7853,1436e" filled="t" fillcolor="#A4CAE8" stroked="f">
                <v:path arrowok="t"/>
                <v:fill/>
              </v:shape>
            </v:group>
            <v:group style="position:absolute;left:2611;top:788;width:3581;height:2605" coordorigin="2611,788" coordsize="3581,2605">
              <v:shape style="position:absolute;left:2611;top:788;width:3581;height:2605" coordorigin="2611,788" coordsize="3581,2605" path="m3907,1453l3753,1575,3569,1746,3398,1930,3242,2127,3101,2335,2976,2555,2868,2785,2778,3024,2706,3272,2654,3527,2622,3789,2611,4057,2627,4057,2638,3790,2670,3529,2722,3275,2793,3029,2883,2791,2991,2562,3115,2344,3255,2136,3411,1940,3580,1757,3764,1587,3933,1453,3907,1453e" filled="t" fillcolor="#A4CAE8" stroked="f">
                <v:path arrowok="t"/>
                <v:fill/>
              </v:shape>
            </v:group>
            <v:group style="position:absolute;left:2594;top:3392;width:3595;height:2488" coordorigin="2594,3392" coordsize="3595,2488">
              <v:shape style="position:absolute;left:2594;top:3392;width:3595;height:2488" coordorigin="2594,3392" coordsize="3595,2488" path="m2594,3392l2605,3662,2637,3925,2690,4182,2762,4430,2853,4671,2961,4902,3087,5123,3229,5332,3386,5530,3557,5715,3735,5880,3759,5880,3753,5875,3569,5704,3398,5520,3242,5323,3101,5115,2976,4895,2868,4665,2778,4426,2706,4178,2654,3923,2622,3661,2611,3393,2594,3392e" filled="t" fillcolor="#A4CAE8" stroked="f">
                <v:path arrowok="t"/>
                <v:fill/>
              </v:shape>
            </v:group>
            <v:group style="position:absolute;left:5880;top:788;width:3286;height:5093" coordorigin="5880,788" coordsize="3286,5093">
              <v:shape style="position:absolute;left:5880;top:788;width:3286;height:5093" coordorigin="5880,788" coordsize="3286,5093" path="m7880,1452l7852,1452,8008,1575,8192,1746,8362,1930,8519,2127,8660,2335,8785,2555,8893,2785,8983,3024,9055,3272,9107,3527,9139,3789,9150,4057,9139,4325,9107,4587,9055,4842,8983,5090,8893,5329,8785,5559,8660,5779,8519,5988,8362,6184,8192,6369,8008,6539,8001,6544,8026,6544,8204,6379,8375,6194,8532,5996,8674,5787,8799,5566,8908,5335,8999,5094,9071,4846,9123,4589,9155,4326,9166,4056,9155,3787,9123,3523,9071,3267,8999,3018,8908,2778,8799,2547,8674,2326,8532,2116,8375,1918,8204,1733,8018,1562,7880,1452e" filled="t" fillcolor="#A4CAE8" stroked="f">
                <v:path arrowok="t"/>
                <v:fill/>
              </v:shape>
            </v:group>
            <v:group style="position:absolute;left:2594;top:788;width:3609;height:2605" coordorigin="2594,788" coordsize="3609,2605">
              <v:shape style="position:absolute;left:2594;top:788;width:3609;height:2605" coordorigin="2594,788" coordsize="3609,2605" path="m3881,1469l3742,1579,3557,1750,3386,1936,3229,2133,3087,2343,2961,2564,2853,2795,2762,3035,2690,3284,2637,3541,2605,3804,2594,4074,2611,4074,2622,3806,2654,3544,2706,3289,2778,3041,2868,2802,2976,2572,3101,2353,3242,2144,3398,1947,3569,1763,3753,1592,3908,1469,3881,1469e" filled="t" fillcolor="#A4CAE8" stroked="f">
                <v:path arrowok="t"/>
                <v:fill/>
              </v:shape>
            </v:group>
            <v:group style="position:absolute;left:2578;top:3392;width:3624;height:2489" coordorigin="2578,3392" coordsize="3624,2489">
              <v:shape style="position:absolute;left:2578;top:3392;width:3624;height:2489" coordorigin="2578,3392" coordsize="3624,2489" path="m2594,3392l2578,3392,2589,3663,2621,3928,2674,4185,2746,4436,2837,4677,2946,4909,3073,5131,3215,5342,3373,5541,3545,5727,3711,5880,3736,5880,3557,5715,3385,5530,3228,5332,3087,5122,2961,4901,2853,4670,2762,4430,2690,4181,2637,3924,2605,3661,2594,3392e" filled="t" fillcolor="#A4CAE8" stroked="f">
                <v:path arrowok="t"/>
                <v:fill/>
              </v:shape>
            </v:group>
            <v:group style="position:absolute;left:5880;top:788;width:3303;height:5093" coordorigin="5880,788" coordsize="3303,5093">
              <v:shape style="position:absolute;left:5880;top:788;width:3303;height:5093" coordorigin="5880,788" coordsize="3303,5093" path="m7907,1470l7881,1470,8018,1579,8203,1750,8375,1936,8532,2133,8674,2343,8799,2564,8908,2795,8999,3035,9071,3284,9123,3541,9155,3804,9166,4074,9155,4343,9123,4606,9071,4863,8999,5112,8908,5352,8799,5583,8674,5804,8532,6014,8375,6212,8203,6397,8025,6562,8050,6562,8215,6409,8388,6223,8545,6024,8688,5813,8814,5591,8923,5359,9014,5118,9087,4867,9140,4610,9172,4345,9183,4074,9172,3803,9140,3539,9087,3281,9014,3031,8923,2789,8814,2557,8688,2335,8545,2124,8388,1925,8215,1739,8029,1567,7907,1470e" filled="t" fillcolor="#A4CAE8" stroked="f">
                <v:path arrowok="t"/>
                <v:fill/>
              </v:shape>
            </v:group>
            <v:group style="position:absolute;left:2578;top:788;width:3616;height:2605" coordorigin="2578,788" coordsize="3616,2605">
              <v:shape style="position:absolute;left:2578;top:788;width:3616;height:2605" coordorigin="2578,788" coordsize="3616,2605" path="m3854,1486l3731,1583,3545,1755,3373,1941,3215,2140,3073,2351,2946,2573,2837,2805,2746,3047,2674,3297,2621,3555,2589,3820,2578,4090,2594,4090,2605,3820,2637,3557,2690,3300,2762,3051,2853,2811,2961,2580,3087,2359,3228,2149,3385,1952,3557,1767,3742,1595,3880,1486,3854,1486e" filled="t" fillcolor="#A4CAE8" stroked="f">
                <v:path arrowok="t"/>
                <v:fill/>
              </v:shape>
            </v:group>
            <v:group style="position:absolute;left:2561;top:3392;width:3641;height:2489" coordorigin="2561,3392" coordsize="3641,2489">
              <v:shape style="position:absolute;left:2561;top:3392;width:3641;height:2489" coordorigin="2561,3392" coordsize="3641,2489" path="m2578,3392l2561,3392,2572,3664,2605,3930,2658,4189,2730,4441,2822,4684,2932,4917,3059,5140,3202,5352,3360,5552,3534,5739,3686,5880,3711,5880,3545,5727,3373,5541,3215,5342,3073,5131,2946,4909,2837,4677,2746,4435,2674,4185,2621,3927,2589,3662,2578,3392e" filled="t" fillcolor="#A2C9E7" stroked="f">
                <v:path arrowok="t"/>
                <v:fill/>
              </v:shape>
            </v:group>
            <v:group style="position:absolute;left:5880;top:788;width:3319;height:5093" coordorigin="5880,788" coordsize="3319,5093">
              <v:shape style="position:absolute;left:5880;top:788;width:3319;height:5093" coordorigin="5880,788" coordsize="3319,5093" path="m7933,1486l7907,1486,8029,1583,8215,1755,8388,1941,8545,2140,8688,2351,8814,2573,8923,2805,9014,3047,9087,3297,9140,3555,9172,3820,9183,4090,9172,4361,9140,4626,9087,4884,9014,5134,8923,5375,8814,5608,8688,5830,8545,6040,8388,6239,8215,6425,8049,6579,8074,6579,8227,6437,8400,6250,8559,6051,8702,5839,8829,5616,8939,5382,9030,5140,9103,4888,9156,4629,9188,4363,9200,4091,9188,3819,9156,3553,9103,3293,9030,3042,8939,2799,8829,2566,8702,2343,8559,2131,8400,1931,8227,1744,8040,1571,7933,1486e" filled="t" fillcolor="#A2C9E7" stroked="f">
                <v:path arrowok="t"/>
                <v:fill/>
              </v:shape>
            </v:group>
            <v:group style="position:absolute;left:2561;top:788;width:3633;height:2605" coordorigin="2561,788" coordsize="3633,2605">
              <v:shape style="position:absolute;left:2561;top:788;width:3633;height:2605" coordorigin="2561,788" coordsize="3633,2605" path="m3827,1502l3721,1587,3534,1760,3360,1947,3202,2147,3059,2359,2932,2582,2822,2815,2730,3058,2658,3310,2605,3569,2572,3835,2561,4107,2578,4106,2589,3836,2621,3571,2674,3313,2746,3063,2837,2821,2946,2589,3073,2367,3215,2156,3373,1957,3545,1771,3731,1599,3853,1502,3827,1502e" filled="t" fillcolor="#A2C9E7" stroked="f">
                <v:path arrowok="t"/>
                <v:fill/>
              </v:shape>
            </v:group>
            <v:group style="position:absolute;left:2544;top:3392;width:3659;height:2489" coordorigin="2544,3392" coordsize="3659,2489">
              <v:shape style="position:absolute;left:2544;top:3392;width:3659;height:2489" coordorigin="2544,3392" coordsize="3659,2489" path="m2561,3392l2544,3392,2556,3666,2588,3933,2641,4193,2715,4446,2807,4690,2917,4925,3044,5149,3188,5362,3348,5563,3522,5751,3662,5880,3687,5880,3534,5738,3360,5551,3202,5352,3059,5140,2932,4917,2822,4683,2730,4440,2658,4189,2604,3930,2572,3664,2561,3392e" filled="t" fillcolor="#A2C9E7" stroked="f">
                <v:path arrowok="t"/>
                <v:fill/>
              </v:shape>
            </v:group>
            <v:group style="position:absolute;left:5880;top:788;width:3336;height:5093" coordorigin="5880,788" coordsize="3336,5093">
              <v:shape style="position:absolute;left:5880;top:788;width:3336;height:5093" coordorigin="5880,788" coordsize="3336,5093" path="m7960,1503l7934,1503,8040,1587,8227,1760,8400,1947,8559,2147,8702,2359,8829,2582,8938,2815,9030,3058,9103,3310,9156,3569,9188,3835,9199,4107,9188,4379,9156,4645,9103,4904,9030,5156,8938,5398,8829,5632,8702,5855,8559,6067,8400,6267,8227,6454,8074,6595,8099,6595,8239,6466,8413,6278,8572,6077,8716,5864,8844,5640,8954,5405,9046,5161,9119,4909,9172,4648,9205,4381,9216,4107,9205,3834,9172,3566,9119,3306,9046,3053,8954,2809,8844,2575,8716,2351,8572,2138,8413,1937,8239,1749,8051,1575,7960,1503e" filled="t" fillcolor="#A2C9E7" stroked="f">
                <v:path arrowok="t"/>
                <v:fill/>
              </v:shape>
            </v:group>
            <v:group style="position:absolute;left:2544;top:788;width:3651;height:2605" coordorigin="2544,788" coordsize="3651,2605">
              <v:shape style="position:absolute;left:2544;top:788;width:3651;height:2605" coordorigin="2544,788" coordsize="3651,2605" path="m3801,1519l3710,1591,3522,1765,3348,1953,3188,2154,3044,2367,2917,2591,2807,2825,2715,3069,2641,3322,2588,3583,2556,3850,2544,4123,2561,4123,2572,3851,2604,3585,2658,3326,2730,3074,2822,2831,2932,2598,3059,2375,3202,2163,3360,1963,3534,1776,3720,1603,3826,1519,3801,1519e" filled="t" fillcolor="#A2C9E7" stroked="f">
                <v:path arrowok="t"/>
                <v:fill/>
              </v:shape>
            </v:group>
            <v:group style="position:absolute;left:2528;top:3392;width:3665;height:2488" coordorigin="2528,3392" coordsize="3665,2488">
              <v:shape style="position:absolute;left:2528;top:3392;width:3665;height:2488" coordorigin="2528,3392" coordsize="3665,2488" path="m2528,3392l2539,3667,2572,3936,2625,4197,2699,4451,2791,4697,2902,4932,3030,5158,3175,5372,3335,5573,3510,5762,3637,5880,3661,5880,3522,5751,3348,5564,3188,5363,3044,5150,2917,4926,2807,4691,2715,4447,2641,4194,2588,3934,2555,3666,2544,3393,2528,3392e" filled="t" fillcolor="#A2C9E7" stroked="f">
                <v:path arrowok="t"/>
                <v:fill/>
              </v:shape>
            </v:group>
            <v:group style="position:absolute;left:5880;top:788;width:3352;height:5093" coordorigin="5880,788" coordsize="3352,5093">
              <v:shape style="position:absolute;left:5880;top:788;width:3352;height:5093" coordorigin="5880,788" coordsize="3352,5093" path="m7987,1518l7959,1518,8051,1591,8239,1765,8413,1953,8572,2154,8716,2367,8843,2591,8954,2825,9046,3069,9119,3322,9172,3583,9205,3850,9216,4123,9205,4397,9172,4664,9119,4925,9046,5177,8954,5421,8843,5656,8716,5880,8572,6093,8413,6294,8239,6482,8100,6611,8123,6611,8250,6493,8425,6304,8586,6102,8730,5888,8858,5663,8969,5427,9062,5182,9135,4928,9189,4666,9222,4397,9233,4123,9222,3848,9189,3579,9135,3317,9062,3063,8969,2818,8858,2582,8730,2357,8586,2143,8425,1941,8250,1752,8062,1578,7987,1518e" filled="t" fillcolor="#A2C9E7" stroked="f">
                <v:path arrowok="t"/>
                <v:fill/>
              </v:shape>
            </v:group>
            <v:group style="position:absolute;left:2528;top:788;width:3679;height:2605" coordorigin="2528,788" coordsize="3679,2605">
              <v:shape style="position:absolute;left:2528;top:788;width:3679;height:2605" coordorigin="2528,788" coordsize="3679,2605" path="m3774,1536l3699,1595,3510,1770,3335,1959,3175,2161,3030,2375,2902,2600,2791,2836,2699,3081,2625,3335,2572,3596,2539,3865,2528,4140,2544,4141,2555,3867,2588,3600,2641,3340,2715,3087,2807,2843,2917,2608,3044,2384,3188,2171,3348,1970,3522,1782,3710,1608,3801,1536,3774,1536e" filled="t" fillcolor="#A2C9E7" stroked="f">
                <v:path arrowok="t"/>
                <v:fill/>
              </v:shape>
            </v:group>
            <v:group style="position:absolute;left:2511;top:3392;width:3694;height:2489" coordorigin="2511,3392" coordsize="3694,2489">
              <v:shape style="position:absolute;left:2511;top:3392;width:3694;height:2489" coordorigin="2511,3392" coordsize="3694,2489" path="m2528,3392l2511,3392,2522,3668,2555,3938,2609,4201,2683,4457,2776,4703,2888,4940,3016,5166,3162,5381,3323,5584,3498,5774,3613,5880,3638,5880,3510,5762,3335,5573,3175,5371,3030,5157,2902,4932,2791,4696,2699,4451,2625,4197,2572,3935,2539,3666,2528,3392e" filled="t" fillcolor="#A2C8E6" stroked="f">
                <v:path arrowok="t"/>
                <v:fill/>
              </v:shape>
            </v:group>
            <v:group style="position:absolute;left:5880;top:788;width:3369;height:5093" coordorigin="5880,788" coordsize="3369,5093">
              <v:shape style="position:absolute;left:5880;top:788;width:3369;height:5093" coordorigin="5880,788" coordsize="3369,5093" path="m8013,1536l7987,1536,8062,1595,8250,1770,8425,1959,8586,2161,8730,2375,8858,2600,8969,2836,9062,3081,9135,3335,9189,3596,9221,3865,9233,4140,9221,4415,9189,4684,9135,4945,9062,5199,8969,5445,8858,5680,8730,5906,8586,6120,8425,6321,8250,6510,8122,6629,8148,6629,8262,6522,8438,6333,8599,6130,8744,5915,8873,5688,8984,5451,9077,5205,9151,4950,9205,4687,9238,4417,9249,4141,9238,3864,9205,3594,9151,3331,9077,3076,8984,2830,8873,2593,8744,2366,8599,2151,8438,1948,8262,1759,8072,1583,8013,1536e" filled="t" fillcolor="#A2C8E6" stroked="f">
                <v:path arrowok="t"/>
                <v:fill/>
              </v:shape>
            </v:group>
            <v:group style="position:absolute;left:2511;top:788;width:3686;height:2605" coordorigin="2511,788" coordsize="3686,2605">
              <v:shape style="position:absolute;left:2511;top:788;width:3686;height:2605" coordorigin="2511,788" coordsize="3686,2605" path="m3747,1552l3688,1599,3498,1775,3323,1965,3162,2167,3016,2382,2888,2609,2776,2846,2683,3092,2609,3347,2555,3610,2522,3880,2511,4157,2528,4156,2539,3881,2572,3613,2625,3351,2699,3097,2791,2852,2902,2616,3030,2391,3175,2177,3335,1975,3510,1786,3699,1611,3773,1552,3747,1552e" filled="t" fillcolor="#A2C8E6" stroked="f">
                <v:path arrowok="t"/>
                <v:fill/>
              </v:shape>
            </v:group>
            <v:group style="position:absolute;left:2495;top:3392;width:3711;height:2489" coordorigin="2495,3392" coordsize="3711,2489">
              <v:shape style="position:absolute;left:2495;top:3392;width:3711;height:2489" coordorigin="2495,3392" coordsize="3711,2489" path="m2511,3392l2495,3392,2506,3670,2539,3941,2593,4205,2667,4462,2761,4710,2873,4948,3002,5175,3148,5391,3310,5595,3487,5786,3589,5880,3614,5880,3498,5774,3323,5584,3162,5381,3016,5166,2887,4939,2776,4703,2683,4456,2609,4201,2555,3938,2522,3668,2511,3392e" filled="t" fillcolor="#A2C8E6" stroked="f">
                <v:path arrowok="t"/>
                <v:fill/>
              </v:shape>
            </v:group>
            <v:group style="position:absolute;left:5880;top:788;width:3386;height:5093" coordorigin="5880,788" coordsize="3386,5093">
              <v:shape style="position:absolute;left:5880;top:788;width:3386;height:5093" coordorigin="5880,788" coordsize="3386,5093" path="m8040,1553l8014,1553,8072,1599,8262,1775,8438,1965,8599,2167,8744,2382,8873,2609,8984,2846,9077,3092,9151,3347,9205,3610,9238,3880,9249,4157,9238,4433,9205,4703,9151,4966,9077,5221,8984,5468,8873,5704,8744,5931,8599,6146,8438,6349,8262,6539,8147,6645,8172,6645,8274,6551,8451,6360,8612,6156,8758,5940,8888,5713,9000,5475,9093,5227,9167,4970,9222,4706,9255,4435,9266,4157,9255,3880,9222,3608,9167,3344,9093,3087,9000,2840,8888,2602,8758,2374,8612,2158,8451,1954,8274,1763,8083,1587,8040,1553e" filled="t" fillcolor="#A2C8E6" stroked="f">
                <v:path arrowok="t"/>
                <v:fill/>
              </v:shape>
            </v:group>
            <v:group style="position:absolute;left:2495;top:788;width:3703;height:2605" coordorigin="2495,788" coordsize="3703,2605">
              <v:shape style="position:absolute;left:2495;top:788;width:3703;height:2605" coordorigin="2495,788" coordsize="3703,2605" path="m3720,1569l3487,1780,3310,1970,3148,2174,3002,2390,2873,2618,2761,2856,2667,3103,2593,3360,2539,3624,2506,3896,2495,4173,2511,4173,2522,3897,2555,3627,2609,3363,2683,3108,2776,2862,2887,2625,3016,2399,3162,2183,3323,1981,3498,1791,3688,1615,3746,1569,3720,1569e" filled="t" fillcolor="#A2C8E6" stroked="f">
                <v:path arrowok="t"/>
                <v:fill/>
              </v:shape>
            </v:group>
            <v:group style="position:absolute;left:2478;top:3392;width:3718;height:2488" coordorigin="2478,3392" coordsize="3718,2488">
              <v:shape style="position:absolute;left:2478;top:3392;width:3718;height:2488" coordorigin="2478,3392" coordsize="3718,2488" path="m2478,3392l2489,3671,2523,3944,2577,4209,2652,4467,2746,4716,2858,4955,2988,5184,3135,5401,3297,5606,3475,5798,3564,5880,3588,5880,3487,5787,3310,5596,3148,5392,3002,5176,2873,4948,2761,4710,2667,4463,2593,4206,2539,3942,2506,3671,2495,3393,2478,3392e" filled="t" fillcolor="#A1C8E6" stroked="f">
                <v:path arrowok="t"/>
                <v:fill/>
              </v:shape>
            </v:group>
            <v:group style="position:absolute;left:5880;top:788;width:3402;height:5093" coordorigin="5880,788" coordsize="3402,5093">
              <v:shape style="position:absolute;left:5880;top:788;width:3402;height:5093" coordorigin="5880,788" coordsize="3402,5093" path="m8067,1568l8039,1568,8083,1603,8274,1780,8451,1970,8612,2174,8758,2390,8888,2618,9000,2856,9093,3103,9167,3360,9221,3624,9255,3896,9266,4173,9255,4451,9221,4722,9167,4987,9093,5243,9000,5491,8888,5729,8758,5956,8612,6172,8451,6376,8274,6567,8173,6661,8196,6661,8286,6578,8463,6386,8626,6181,8773,5964,8903,5735,9015,5496,9109,5247,9184,4990,9238,4724,9271,4451,9282,4172,9271,3893,9238,3621,9184,3355,9109,3097,9015,2849,8903,2609,8773,2381,8626,2164,8463,1959,8286,1767,8094,1589,8067,1568e" filled="t" fillcolor="#A1C8E6" stroked="f">
                <v:path arrowok="t"/>
                <v:fill/>
              </v:shape>
            </v:group>
            <v:group style="position:absolute;left:2478;top:788;width:3732;height:2605" coordorigin="2478,788" coordsize="3732,2605">
              <v:shape style="position:absolute;left:2478;top:788;width:3732;height:2605" coordorigin="2478,788" coordsize="3732,2605" path="m3694,1585l3475,1784,3297,1976,3135,2181,2988,2398,2858,2627,2746,2866,2652,3115,2577,3373,2523,3638,2489,3911,2478,4190,2495,4191,2506,3913,2539,3642,2593,3377,2667,3121,2761,2873,2873,2635,3002,2408,3148,2192,3310,1988,3487,1797,3677,1620,3721,1585,3694,1585e" filled="t" fillcolor="#A1C8E6" stroked="f">
                <v:path arrowok="t"/>
                <v:fill/>
              </v:shape>
            </v:group>
            <v:group style="position:absolute;left:2462;top:3392;width:3746;height:2489" coordorigin="2462,3392" coordsize="3746,2489">
              <v:shape style="position:absolute;left:2462;top:3392;width:3746;height:2489" coordorigin="2462,3392" coordsize="3746,2489" path="m2478,3392l2462,3392,2473,3672,2506,3946,2561,4213,2636,4472,2730,4722,2843,4963,2974,5193,3121,5411,3285,5617,3463,5809,3540,5880,3565,5880,3475,5797,3297,5605,3135,5401,2988,5183,2858,4955,2746,4716,2652,4467,2577,4209,2523,3943,2489,3671,2478,3392e" filled="t" fillcolor="#A1C8E6" stroked="f">
                <v:path arrowok="t"/>
                <v:fill/>
              </v:shape>
            </v:group>
            <v:group style="position:absolute;left:5880;top:788;width:3419;height:5093" coordorigin="5880,788" coordsize="3419,5093">
              <v:shape style="position:absolute;left:5880;top:788;width:3419;height:5093" coordorigin="5880,788" coordsize="3419,5093" path="m8093,1586l8067,1586,8094,1607,8286,1784,8463,1976,8626,2181,8772,2398,8902,2627,9015,2866,9109,3115,9183,3373,9238,3638,9271,3911,9282,4190,9271,4469,9238,4741,9183,5007,9109,5265,9015,5514,8902,5753,8772,5982,8626,6199,8463,6404,8286,6595,8196,6678,8221,6678,8297,6607,8476,6415,8639,6209,8787,5991,8917,5761,9030,5521,9125,5271,9200,5012,9254,4745,9288,4471,9299,4190,9288,3910,9254,3636,9200,3369,9125,3110,9030,2860,8917,2620,8787,2390,8639,2172,8476,1966,8297,1773,8105,1595,8093,1586e" filled="t" fillcolor="#A1C8E6" stroked="f">
                <v:path arrowok="t"/>
                <v:fill/>
              </v:shape>
            </v:group>
            <v:group style="position:absolute;left:2462;top:788;width:3738;height:2605" coordorigin="2462,788" coordsize="3738,2605">
              <v:shape style="position:absolute;left:2462;top:788;width:3738;height:2605" coordorigin="2462,788" coordsize="3738,2605" path="m3667,1602l3463,1789,3285,1982,3121,2188,2974,2406,2843,2636,2730,2876,2636,3126,2561,3385,2506,3652,2473,3926,2462,4206,2478,4206,2489,3927,2523,3654,2577,3389,2652,3131,2746,2882,2858,2643,2988,2414,3135,2197,3297,1992,3475,1801,3666,1623,3693,1602,3667,1602e" filled="t" fillcolor="#A1C8E6" stroked="f">
                <v:path arrowok="t"/>
                <v:fill/>
              </v:shape>
            </v:group>
            <v:group style="position:absolute;left:2445;top:3392;width:3764;height:2489" coordorigin="2445,3392" coordsize="3764,2489">
              <v:shape style="position:absolute;left:2445;top:3392;width:3764;height:2489" coordorigin="2445,3392" coordsize="3764,2489" path="m2461,3392l2445,3392,2456,3674,2490,3949,2545,4217,2620,4478,2715,4729,2829,4970,2960,5201,3108,5421,3272,5627,3451,5821,3515,5880,3540,5880,3463,5809,3285,5616,3121,5410,2974,5192,2843,4962,2730,4722,2636,4472,2561,4213,2506,3946,2473,3672,2461,3392e" filled="t" fillcolor="#A1C8E6" stroked="f">
                <v:path arrowok="t"/>
                <v:fill/>
              </v:shape>
            </v:group>
            <v:group style="position:absolute;left:5880;top:788;width:3435;height:5093" coordorigin="5880,788" coordsize="3435,5093">
              <v:shape style="position:absolute;left:5880;top:788;width:3435;height:5093" coordorigin="5880,788" coordsize="3435,5093" path="m8119,1602l8094,1602,8105,1611,8297,1789,8476,1982,8639,2188,8787,2406,8917,2636,9030,2876,9125,3126,9200,3385,9254,3652,9288,3926,9299,4206,9288,4487,9254,4761,9200,5028,9125,5287,9030,5537,8917,5777,8787,6007,8639,6225,8476,6431,8297,6624,8220,6695,8245,6695,8309,6636,8488,6442,8653,6235,8801,6016,8932,5785,9046,5544,9140,5292,9216,5032,9271,4764,9304,4489,9316,4207,9304,3925,9271,3650,9216,3382,9140,3121,9046,2870,8932,2629,8801,2398,8653,2178,8488,1972,8309,1778,8119,1602e" filled="t" fillcolor="#A1C8E6" stroked="f">
                <v:path arrowok="t"/>
                <v:fill/>
              </v:shape>
            </v:group>
            <v:group style="position:absolute;left:2445;top:788;width:3756;height:2605" coordorigin="2445,788" coordsize="3756,2605">
              <v:shape style="position:absolute;left:2445;top:788;width:3756;height:2605" coordorigin="2445,788" coordsize="3756,2605" path="m3641,1619l3451,1794,3272,1988,3108,2195,2960,2414,2829,2645,2715,2886,2620,3138,2545,3398,2490,3666,2456,3941,2445,4223,2461,4223,2473,3942,2506,3668,2561,3401,2636,3142,2730,2892,2843,2652,2974,2422,3121,2204,3285,1998,3463,1805,3656,1627,3666,1619,3641,1619e" filled="t" fillcolor="#A1C8E6" stroked="f">
                <v:path arrowok="t"/>
                <v:fill/>
              </v:shape>
            </v:group>
            <v:group style="position:absolute;left:2428;top:3392;width:3781;height:2489" coordorigin="2428,3392" coordsize="3781,2489">
              <v:shape style="position:absolute;left:2428;top:3392;width:3781;height:2489" coordorigin="2428,3392" coordsize="3781,2489" path="m2445,3392l2428,3392,2440,3675,2474,3952,2529,4221,2604,4483,2700,4735,2814,4978,2946,5210,3095,5430,3260,5638,3440,5833,3491,5880,3516,5880,3451,5820,3272,5627,3108,5420,2960,5201,2828,4970,2715,4728,2620,4477,2545,4217,2490,3949,2456,3673,2445,3392e" filled="t" fillcolor="#A1C8E6" stroked="f">
                <v:path arrowok="t"/>
                <v:fill/>
              </v:shape>
            </v:group>
            <v:group style="position:absolute;left:5880;top:788;width:3452;height:5093" coordorigin="5880,788" coordsize="3452,5093">
              <v:shape style="position:absolute;left:5880;top:788;width:3452;height:5093" coordorigin="5880,788" coordsize="3452,5093" path="m8144,1619l8120,1619,8309,1794,8488,1988,8652,2195,8801,2414,8932,2645,9045,2886,9140,3138,9216,3398,9271,3666,9304,3941,9316,4223,9304,4505,9271,4780,9216,5048,9140,5308,9045,5560,8932,5801,8801,6032,8652,6251,8488,6458,8309,6652,8244,6712,8269,6712,8321,6664,8501,6470,8666,6262,8815,6041,8947,5809,9061,5567,9156,5314,9232,5053,9287,4783,9321,4506,9332,4223,9321,3941,9287,3664,9232,3394,9156,3133,9061,2880,8947,2638,8815,2406,8666,2185,8501,1977,8321,1783,8144,1619e" filled="t" fillcolor="#A1C8E6" stroked="f">
                <v:path arrowok="t"/>
                <v:fill/>
              </v:shape>
            </v:group>
            <v:group style="position:absolute;left:2428;top:788;width:3773;height:2605" coordorigin="2428,788" coordsize="3773,2605">
              <v:shape style="position:absolute;left:2428;top:788;width:3773;height:2605" coordorigin="2428,788" coordsize="3773,2605" path="m3617,1635l3440,1799,3260,1993,3095,2201,2946,2422,2814,2654,2700,2896,2604,3149,2529,3410,2474,3680,2440,3957,2428,4240,2445,4239,2456,3958,2490,3682,2545,3414,2620,3154,2715,2902,2828,2661,2960,2430,3108,2211,3272,2004,3451,1810,3640,1635,3617,1635e" filled="t" fillcolor="#A1C8E6" stroked="f">
                <v:path arrowok="t"/>
                <v:fill/>
              </v:shape>
            </v:group>
            <v:group style="position:absolute;left:2412;top:3392;width:3788;height:2488" coordorigin="2412,3392" coordsize="3788,2488">
              <v:shape style="position:absolute;left:2412;top:3392;width:3788;height:2488" coordorigin="2412,3392" coordsize="3788,2488" path="m2412,3392l2423,3676,2457,3955,2513,4225,2589,4488,2684,4742,2799,4986,2932,5219,3081,5440,3247,5649,3428,5844,3467,5880,3490,5880,3440,5834,3259,5639,3095,5431,2946,5211,2814,4979,2700,4736,2604,4484,2529,4222,2473,3953,2440,3676,2428,3393,2412,3392e" filled="t" fillcolor="#A1C8E6" stroked="f">
                <v:path arrowok="t"/>
                <v:fill/>
              </v:shape>
            </v:group>
            <v:group style="position:absolute;left:5880;top:788;width:3469;height:5093" coordorigin="5880,788" coordsize="3469,5093">
              <v:shape style="position:absolute;left:5880;top:788;width:3469;height:5093" coordorigin="5880,788" coordsize="3469,5093" path="m8168,1634l8143,1634,8321,1799,8501,1993,8666,2201,8815,2422,8947,2654,9061,2896,9156,3149,9232,3410,9287,3680,9321,3957,9332,4240,9321,4523,9287,4799,9232,5069,9156,5330,9061,5583,8947,5826,8815,6058,8666,6278,8501,6486,8321,6680,8270,6727,8294,6727,8333,6691,8514,6496,8679,6287,8829,6065,8962,5832,9076,5588,9172,5335,9248,5072,9303,4801,9337,4523,9349,4239,9337,3954,9303,3676,9248,3406,9172,3143,9076,2889,8962,2645,8829,2412,8679,2191,8514,1982,8333,1786,8168,1634e" filled="t" fillcolor="#A1C8E6" stroked="f">
                <v:path arrowok="t"/>
                <v:fill/>
              </v:shape>
            </v:group>
            <v:group style="position:absolute;left:2412;top:788;width:3802;height:2605" coordorigin="2412,788" coordsize="3802,2605">
              <v:shape style="position:absolute;left:2412;top:788;width:3802;height:2605" coordorigin="2412,788" coordsize="3802,2605" path="m3592,1652l3428,1804,3247,1999,3081,2208,2932,2430,2799,2663,2684,2907,2589,3160,2513,3423,2457,3694,2423,3972,2412,4256,2428,4257,2440,3974,2473,3697,2529,3428,2604,3166,2700,2914,2814,2671,2946,2439,3095,2219,3259,2011,3440,1817,3618,1652,3592,1652e" filled="t" fillcolor="#A1C8E6" stroked="f">
                <v:path arrowok="t"/>
                <v:fill/>
              </v:shape>
            </v:group>
            <v:group style="position:absolute;left:2395;top:3392;width:3816;height:2489" coordorigin="2395,3392" coordsize="3816,2489">
              <v:shape style="position:absolute;left:2395;top:3392;width:3816;height:2489" coordorigin="2395,3392" coordsize="3816,2489" path="m2412,3392l2395,3392,2407,3678,2441,3957,2496,4229,2573,4493,2669,4748,2784,4993,2918,5228,3068,5450,3234,5660,3416,5856,3442,5880,3467,5880,3428,5844,3247,5649,3081,5440,2932,5218,2799,4985,2684,4741,2589,4488,2512,4225,2457,3954,2423,3676,2412,3392e" filled="t" fillcolor="#A0C7E6" stroked="f">
                <v:path arrowok="t"/>
                <v:fill/>
              </v:shape>
            </v:group>
            <v:group style="position:absolute;left:5880;top:788;width:3485;height:5093" coordorigin="5880,788" coordsize="3485,5093">
              <v:shape style="position:absolute;left:5880;top:788;width:3485;height:5093" coordorigin="5880,788" coordsize="3485,5093" path="m8193,1652l8169,1652,8332,1804,8514,1999,8679,2208,8829,2430,8961,2663,9076,2907,9172,3160,9248,3423,9303,3694,9337,3972,9349,4256,9337,4541,9303,4819,9248,5089,9172,5352,9076,5606,8961,5850,8829,6083,8679,6304,8514,6513,8332,6709,8293,6745,8318,6745,8344,6721,8526,6524,8693,6315,8843,6092,8976,5858,9091,5613,9188,5358,9264,5094,9320,4822,9354,4542,9365,4257,9354,3971,9320,3692,9264,3419,9188,3155,9091,2901,8976,2655,8843,2421,8693,2199,8526,1989,8344,1793,8193,1652e" filled="t" fillcolor="#A0C7E6" stroked="f">
                <v:path arrowok="t"/>
                <v:fill/>
              </v:shape>
            </v:group>
            <v:group style="position:absolute;left:2395;top:788;width:3808;height:2605" coordorigin="2395,788" coordsize="3808,2605">
              <v:shape style="position:absolute;left:2395;top:788;width:3808;height:2605" coordorigin="2395,788" coordsize="3808,2605" path="m3568,1668l3416,1809,3234,2005,3068,2215,2918,2437,2784,2672,2669,2917,2573,3172,2496,3436,2441,3708,2407,3987,2395,4273,2412,4272,2423,3988,2457,3710,2512,3439,2589,3176,2684,2923,2799,2679,2932,2446,3081,2224,3247,2015,3428,1820,3592,1668,3568,1668e" filled="t" fillcolor="#A0C7E6" stroked="f">
                <v:path arrowok="t"/>
                <v:fill/>
              </v:shape>
            </v:group>
            <v:group style="position:absolute;left:2379;top:3392;width:3834;height:2489" coordorigin="2379,3392" coordsize="3834,2489">
              <v:shape style="position:absolute;left:2379;top:3392;width:3834;height:2489" coordorigin="2379,3392" coordsize="3834,2489" path="m2395,3392l2379,3392,2390,3679,2424,3960,2480,4233,2557,4499,2654,4755,2770,5001,2903,5236,3054,5460,3222,5671,3405,5868,3418,5880,3443,5880,3416,5856,3234,5659,3068,5450,2917,5227,2784,4993,2669,4748,2573,4493,2496,4229,2441,3957,2407,3677,2395,3392e" filled="t" fillcolor="#A0C7E6" stroked="f">
                <v:path arrowok="t"/>
                <v:fill/>
              </v:shape>
            </v:group>
            <v:group style="position:absolute;left:5880;top:788;width:3502;height:5093" coordorigin="5880,788" coordsize="3502,5093">
              <v:shape style="position:absolute;left:5880;top:788;width:3502;height:5093" coordorigin="5880,788" coordsize="3502,5093" path="m8217,1669l8193,1669,8344,1809,8526,2005,8693,2215,8843,2437,8976,2672,9091,2917,9188,3172,9264,3436,9320,3708,9354,3987,9365,4273,9354,4559,9320,4838,9264,5110,9188,5374,9091,5629,8976,5874,8843,6108,8693,6331,8526,6541,8344,6737,8318,6761,8343,6761,8356,6749,8539,6552,8706,6341,8857,6117,8991,5882,9107,5636,9203,5380,9280,5114,9336,4841,9370,4560,9382,4273,9370,3986,9336,3706,9280,3432,9203,3167,9107,2911,8991,2664,8857,2429,8706,2206,8539,1995,8356,1798,8217,1669e" filled="t" fillcolor="#A0C7E6" stroked="f">
                <v:path arrowok="t"/>
                <v:fill/>
              </v:shape>
            </v:group>
            <v:group style="position:absolute;left:2379;top:788;width:3826;height:2605" coordorigin="2379,788" coordsize="3826,2605">
              <v:shape style="position:absolute;left:2379;top:788;width:3826;height:2605" coordorigin="2379,788" coordsize="3826,2605" path="m3544,1685l3405,1814,3222,2011,3054,2222,2903,2445,2770,2681,2654,2927,2557,3183,2480,3448,2424,3722,2390,4002,2379,4289,2395,4289,2407,4003,2441,3724,2496,3452,2573,3188,2669,2933,2784,2688,2917,2454,3068,2231,3234,2021,3416,1825,3567,1685,3544,1685e" filled="t" fillcolor="#A0C7E6" stroked="f">
                <v:path arrowok="t"/>
                <v:fill/>
              </v:shape>
            </v:group>
            <v:group style="position:absolute;left:2345;top:3392;width:3306;height:2489" coordorigin="2345,3392" coordsize="3306,2489">
              <v:shape style="position:absolute;left:2345;top:3392;width:3306;height:2489" coordorigin="2345,3392" coordsize="3306,2489" path="m2362,3392l2345,3392,2357,3682,2392,3965,2448,4241,2526,4509,2623,4768,2740,5016,2875,5254,3028,5479,3197,5692,3371,5880,3394,5880,3393,5879,3209,5681,3041,5469,2889,5245,2755,5008,2638,4761,2541,4503,2464,4237,2408,3962,2374,3680,2362,3392e" filled="t" fillcolor="#9FC6E4" stroked="f">
                <v:path arrowok="t"/>
                <v:fill/>
              </v:shape>
            </v:group>
            <v:group style="position:absolute;left:2329;top:3392;width:3146;height:2489" coordorigin="2329,3392" coordsize="3146,2489">
              <v:shape style="position:absolute;left:2329;top:3392;width:3146;height:2489" coordorigin="2329,3392" coordsize="3146,2489" path="m2345,3392l2329,3392,2341,3683,2375,3968,2432,4245,2510,4514,2608,4774,2725,5024,2861,5263,3014,5489,3184,5703,3348,5880,3371,5880,3197,5692,3028,5479,2875,5253,2740,5016,2623,4767,2526,4509,2448,4241,2392,3965,2357,3681,2345,3392e" filled="t" fillcolor="#9FC6E4" stroked="f">
                <v:path arrowok="t"/>
                <v:fill/>
              </v:shape>
            </v:group>
            <v:group style="position:absolute;left:2312;top:3392;width:3025;height:2489" coordorigin="2312,3392" coordsize="3025,2489">
              <v:shape style="position:absolute;left:2312;top:3392;width:3025;height:2489" coordorigin="2312,3392" coordsize="3025,2489" path="m2329,3392l2312,3392,2324,3685,2359,3971,2416,4249,2494,4520,2593,4781,2711,5031,2847,5271,3001,5499,3171,5714,3326,5880,3349,5880,3184,5703,3014,5489,2861,5262,2725,5023,2608,4774,2510,4514,2432,4245,2375,3967,2340,3683,2329,3392e" filled="t" fillcolor="#9FC6E4" stroked="f">
                <v:path arrowok="t"/>
                <v:fill/>
              </v:shape>
            </v:group>
            <v:group style="position:absolute;left:2296;top:3392;width:2939;height:2488" coordorigin="2296,3392" coordsize="2939,2488">
              <v:shape style="position:absolute;left:2296;top:3392;width:2939;height:2488" coordorigin="2296,3392" coordsize="2939,2488" path="m2296,3392l2307,3686,2342,3973,2400,4253,2478,4525,2577,4787,2696,5039,2833,5280,2987,5509,3159,5725,3303,5880,3325,5880,3171,5715,3001,5500,2847,5272,2711,5032,2593,4781,2494,4520,2416,4250,2359,3972,2324,3685,2312,3393,2296,3392e" filled="t" fillcolor="#9FC6E4" stroked="f">
                <v:path arrowok="t"/>
                <v:fill/>
              </v:shape>
            </v:group>
            <v:group style="position:absolute;left:2279;top:3392;width:2880;height:2489" coordorigin="2279,3392" coordsize="2880,2489">
              <v:shape style="position:absolute;left:2279;top:3392;width:2880;height:2489" coordorigin="2279,3392" coordsize="2880,2489" path="m2295,3392l2279,3392,2291,3687,2326,3976,2384,4257,2463,4530,2562,4794,2681,5047,2819,5289,2974,5519,3146,5735,3280,5880,3303,5880,3159,5724,2987,5508,2833,5280,2696,5039,2577,4787,2478,4524,2400,4253,2342,3973,2307,3686,2295,3392e" filled="t" fillcolor="#9FC6E4" stroked="f">
                <v:path arrowok="t"/>
                <v:fill/>
              </v:shape>
            </v:group>
            <v:group style="position:absolute;left:2262;top:3392;width:2814;height:2489" coordorigin="2262,3392" coordsize="2814,2489">
              <v:shape style="position:absolute;left:2262;top:3392;width:2814;height:2489" coordorigin="2262,3392" coordsize="2814,2489" path="m2279,3392l2262,3392,2274,3689,2310,3979,2368,4261,2447,4535,2547,4800,2666,5054,2805,5297,2961,5528,3134,5746,3258,5880,3281,5880,3146,5735,2974,5518,2819,5288,2681,5046,2562,4793,2463,4530,2384,4257,2326,3976,2291,3687,2279,3392e" filled="t" fillcolor="#9EC5E4" stroked="f">
                <v:path arrowok="t"/>
                <v:fill/>
              </v:shape>
            </v:group>
            <v:group style="position:absolute;left:2246;top:3392;width:2748;height:2488" coordorigin="2246,3392" coordsize="2748,2488">
              <v:shape style="position:absolute;left:2246;top:3392;width:2748;height:2488" coordorigin="2246,3392" coordsize="2748,2488" path="m2246,3392l2258,3690,2293,3981,2351,4265,2431,4541,2532,4806,2652,5062,2791,5306,2947,5538,3121,5757,3235,5880,3257,5880,3134,5747,2961,5529,2805,5298,2666,5055,2547,4801,2447,4536,2367,4262,2310,3980,2274,3690,2262,3393,2246,3392e" filled="t" fillcolor="#9EC5E4" stroked="f">
                <v:path arrowok="t"/>
                <v:fill/>
              </v:shape>
            </v:group>
            <v:group style="position:absolute;left:2229;top:3392;width:2710;height:2489" coordorigin="2229,3392" coordsize="2710,2489">
              <v:shape style="position:absolute;left:2229;top:3392;width:2710;height:2489" coordorigin="2229,3392" coordsize="2710,2489" path="m2246,3392l2229,3392,2241,3691,2277,3984,2335,4269,2415,4546,2516,4813,2637,5070,2776,5315,2934,5548,3108,5768,3213,5880,3236,5880,3121,5757,2947,5538,2790,5306,2652,5061,2531,4806,2431,4540,2351,4265,2293,3981,2258,3690,2246,3392e" filled="t" fillcolor="#9EC5E4" stroked="f">
                <v:path arrowok="t"/>
                <v:fill/>
              </v:shape>
            </v:group>
            <v:group style="position:absolute;left:2213;top:3392;width:2667;height:2489" coordorigin="2213,3392" coordsize="2667,2489">
              <v:shape style="position:absolute;left:2213;top:3392;width:2667;height:2489" coordorigin="2213,3392" coordsize="2667,2489" path="m2229,3392l2213,3392,2225,3693,2261,3987,2319,4273,2400,4551,2501,4819,2622,5077,2762,5324,2921,5558,3096,5779,3190,5880,3213,5880,3108,5767,2934,5548,2776,5314,2637,5069,2516,4812,2415,4545,2335,4269,2277,3984,2241,3691,2229,3392e" filled="t" fillcolor="#9EC5E4" stroked="f">
                <v:path arrowok="t"/>
                <v:fill/>
              </v:shape>
            </v:group>
            <v:group style="position:absolute;left:2196;top:3392;width:2624;height:2489" coordorigin="2196,3392" coordsize="2624,2489">
              <v:shape style="position:absolute;left:2196;top:3392;width:2624;height:2489" coordorigin="2196,3392" coordsize="2624,2489" path="m2212,3392l2196,3392,2208,3694,2244,3990,2303,4277,2384,4556,2486,4826,2607,5085,2748,5332,2907,5568,3083,5789,3167,5880,3190,5880,3096,5778,2920,5557,2762,5323,2622,5077,2501,4819,2400,4551,2319,4273,2261,3986,2225,3692,2212,3392e" filled="t" fillcolor="#9EC5E4" stroked="f">
                <v:path arrowok="t"/>
                <v:fill/>
              </v:shape>
            </v:group>
            <v:group style="position:absolute;left:2179;top:3392;width:2576;height:2488" coordorigin="2179,3392" coordsize="2576,2488">
              <v:shape style="position:absolute;left:2179;top:3392;width:2576;height:2488" coordorigin="2179,3392" coordsize="2576,2488" path="m2179,3392l2192,3696,2228,3992,2287,4281,2368,4562,2470,4832,2593,5092,2734,5341,2894,5577,3071,5800,3145,5880,3166,5880,3083,5790,2907,5568,2748,5333,2607,5086,2486,4827,2384,4557,2303,4278,2244,3990,2208,3695,2196,3393,2179,3392e" filled="t" fillcolor="#9DC4E3" stroked="f">
                <v:path arrowok="t"/>
                <v:fill/>
              </v:shape>
            </v:group>
            <v:group style="position:absolute;left:2163;top:3392;width:2540;height:2489" coordorigin="2163,3392" coordsize="2540,2489">
              <v:shape style="position:absolute;left:2163;top:3392;width:2540;height:2489" coordorigin="2163,3392" coordsize="2540,2489" path="m2179,3392l2163,3392,2175,3697,2211,3995,2271,4285,2352,4567,2455,4839,2578,5100,2720,5350,2880,5587,3058,5811,3122,5880,3145,5880,3071,5800,2894,5577,2734,5341,2593,5092,2470,4832,2368,4561,2287,4281,2228,3992,2192,3695,2179,3392e" filled="t" fillcolor="#9DC4E3" stroked="f">
                <v:path arrowok="t"/>
                <v:fill/>
              </v:shape>
            </v:group>
            <v:group style="position:absolute;left:2146;top:3392;width:2510;height:2489" coordorigin="2146,3392" coordsize="2510,2489">
              <v:shape style="position:absolute;left:2146;top:3392;width:2510;height:2489" coordorigin="2146,3392" coordsize="2510,2489" path="m2163,3392l2146,3392,2159,3698,2195,3998,2255,4289,2337,4572,2440,4845,2563,5108,2706,5359,2867,5597,3045,5822,3100,5880,3123,5880,3058,5811,2880,5587,2720,5349,2578,5100,2455,4838,2352,4566,2271,4285,2211,3994,2175,3696,2163,3392e" filled="t" fillcolor="#9DC4E3" stroked="f">
                <v:path arrowok="t"/>
                <v:fill/>
              </v:shape>
            </v:group>
            <v:group style="position:absolute;left:2130;top:3392;width:2476;height:2488" coordorigin="2130,3392" coordsize="2476,2488">
              <v:shape style="position:absolute;left:2130;top:3392;width:2476;height:2488" coordorigin="2130,3392" coordsize="2476,2488" path="m2130,3392l2142,3700,2179,4000,2239,4293,2321,4577,2424,4852,2548,5115,2692,5367,2854,5607,3033,5833,3077,5880,3099,5880,3045,5823,2867,5598,2706,5359,2563,5109,2440,4846,2337,4573,2255,4290,2195,3998,2158,3699,2146,3393,2130,3392e" filled="t" fillcolor="#9BC3E3" stroked="f">
                <v:path arrowok="t"/>
                <v:fill/>
              </v:shape>
            </v:group>
            <v:group style="position:absolute;left:2113;top:3392;width:2449;height:2489" coordorigin="2113,3392" coordsize="2449,2489">
              <v:shape style="position:absolute;left:2113;top:3392;width:2449;height:2489" coordorigin="2113,3392" coordsize="2449,2489" path="m2129,3392l2113,3392,2125,3701,2162,4003,2223,4297,2305,4582,2409,4858,2534,5123,2678,5376,2840,5617,3020,5843,3054,5880,3077,5880,3033,5832,2853,5606,2692,5367,2548,5115,2424,4851,2321,4577,2239,4293,2179,4000,2142,3699,2129,3392e" filled="t" fillcolor="#9BC3E3" stroked="f">
                <v:path arrowok="t"/>
                <v:fill/>
              </v:shape>
            </v:group>
            <v:group style="position:absolute;left:2096;top:3392;width:2419;height:2489" coordorigin="2096,3392" coordsize="2419,2489">
              <v:shape style="position:absolute;left:2096;top:3392;width:2419;height:2489" coordorigin="2096,3392" coordsize="2419,2489" path="m2113,3392l2096,3392,2109,3702,2146,4006,2206,4301,2289,4588,2394,4865,2519,5131,2664,5385,2827,5626,3008,5854,3032,5880,3055,5880,3020,5843,2840,5616,2678,5376,2534,5122,2409,4858,2305,4582,2222,4297,2162,4002,2125,3700,2113,3392e" filled="t" fillcolor="#9BC3E3" stroked="f">
                <v:path arrowok="t"/>
                <v:fill/>
              </v:shape>
            </v:group>
            <v:group style="position:absolute;left:2080;top:3392;width:2388;height:2489" coordorigin="2080,3392" coordsize="2388,2489">
              <v:shape style="position:absolute;left:2080;top:3392;width:2388;height:2489" coordorigin="2080,3392" coordsize="2388,2489" path="m2096,3392l2080,3392,2092,3704,2130,4008,2190,4305,2274,4593,2379,4871,2504,5138,2649,5394,2813,5636,2995,5865,3009,5880,3032,5880,3008,5854,2827,5626,2663,5384,2519,5130,2394,4864,2289,4587,2206,4301,2146,4005,2109,3702,2096,3392e" filled="t" fillcolor="#9BC2E2" stroked="f">
                <v:path arrowok="t"/>
                <v:fill/>
              </v:shape>
            </v:group>
            <v:group style="position:absolute;left:2063;top:3392;width:2354;height:2488" coordorigin="2063,3392" coordsize="2354,2488">
              <v:shape style="position:absolute;left:2063;top:3392;width:2354;height:2488" coordorigin="2063,3392" coordsize="2354,2488" path="m2063,3392l2076,3705,2113,4011,2174,4309,2258,4598,2363,4877,2489,5146,2635,5402,2800,5646,2982,5876,2987,5880,3008,5880,2995,5866,2813,5637,2649,5394,2504,5139,2379,4872,2274,4594,2190,4306,2129,4009,2092,3705,2080,3393,2063,3392e" filled="t" fillcolor="#9BC2E2" stroked="f">
                <v:path arrowok="t"/>
                <v:fill/>
              </v:shape>
            </v:group>
            <v:group style="position:absolute;left:2047;top:3392;width:2331;height:2489" coordorigin="2047,3392" coordsize="2331,2489">
              <v:shape style="position:absolute;left:2047;top:3392;width:2331;height:2489" coordorigin="2047,3392" coordsize="2331,2489" path="m2063,3392l2047,3392,2059,3706,2097,4014,2158,4313,2242,4603,2348,4884,2475,5153,2621,5411,2787,5656,2965,5880,2987,5880,2982,5875,2800,5646,2635,5402,2489,5145,2363,4877,2258,4598,2174,4309,2113,4011,2076,3705,2063,3392e" filled="t" fillcolor="#9AC2E2" stroked="f">
                <v:path arrowok="t"/>
                <v:fill/>
              </v:shape>
            </v:group>
            <v:group style="position:absolute;left:2030;top:3392;width:2309;height:2489" coordorigin="2030,3392" coordsize="2309,2489">
              <v:shape style="position:absolute;left:2030;top:3392;width:2309;height:2489" coordorigin="2030,3392" coordsize="2309,2489" path="m2047,3392l2030,3392,2043,3708,2080,4016,2142,4317,2226,4609,2333,4890,2460,5161,2607,5420,2773,5666,2944,5880,2965,5880,2787,5655,2621,5411,2475,5153,2348,4883,2242,4603,2158,4313,2097,4013,2059,3706,2047,3392e" filled="t" fillcolor="#9AC2E2" stroked="f">
                <v:path arrowok="t"/>
                <v:fill/>
              </v:shape>
            </v:group>
            <v:group style="position:absolute;left:2013;top:3392;width:2284;height:2488" coordorigin="2013,3392" coordsize="2284,2488">
              <v:shape style="position:absolute;left:2013;top:3392;width:2284;height:2488" coordorigin="2013,3392" coordsize="2284,2488" path="m2013,3392l2026,3709,2064,4019,2126,4321,2211,4614,2317,4897,2445,5169,2593,5429,2760,5675,2922,5880,2943,5880,2773,5666,2607,5421,2460,5162,2333,4891,2226,4610,2142,4318,2080,4017,2043,3709,2030,3393,2013,3392e" filled="t" fillcolor="#9AC2E2" stroked="f">
                <v:path arrowok="t"/>
                <v:fill/>
              </v:shape>
            </v:group>
            <v:group style="position:absolute;left:1997;top:3392;width:2264;height:2489" coordorigin="1997,3392" coordsize="2264,2489">
              <v:shape style="position:absolute;left:1997;top:3392;width:2264;height:2489" coordorigin="1997,3392" coordsize="2264,2489" path="m2013,3392l1997,3392,2010,3710,2048,4022,2110,4325,2195,4619,2302,4903,2430,5176,2579,5437,2746,5685,2901,5880,2923,5880,2760,5675,2593,5428,2445,5168,2317,4896,2211,4613,2126,4321,2064,4019,2026,3709,2013,3392e" filled="t" fillcolor="#9BC1E2" stroked="f">
                <v:path arrowok="t"/>
                <v:fill/>
              </v:shape>
            </v:group>
            <v:group style="position:absolute;left:1980;top:3392;width:2242;height:2489" coordorigin="1980,3392" coordsize="2242,2489">
              <v:shape style="position:absolute;left:1980;top:3392;width:2242;height:2489" coordorigin="1980,3392" coordsize="2242,2489" path="m1997,3392l1980,3392,1993,3712,2031,4024,2094,4329,2179,4624,2287,4910,2416,5184,2565,5446,2733,5695,2880,5880,2902,5880,2746,5685,2579,5437,2430,5176,2302,4903,2195,4619,2110,4325,2048,4021,2010,3710,1997,3392e" filled="t" fillcolor="#9BC1E2" stroked="f">
                <v:path arrowok="t"/>
                <v:fill/>
              </v:shape>
            </v:group>
            <v:group style="position:absolute;left:1964;top:3392;width:2220;height:2489" coordorigin="1964,3392" coordsize="2220,2489">
              <v:shape style="position:absolute;left:1964;top:3392;width:2220;height:2489" coordorigin="1964,3392" coordsize="2220,2489" path="m1980,3392l1964,3392,1977,3713,2015,4027,2078,4333,2163,4630,2272,4916,2401,5192,2551,5455,2720,5705,2859,5880,2880,5880,2733,5695,2565,5446,2416,5183,2287,4909,2179,4624,2094,4329,2031,4024,1993,3711,1980,3392e" filled="t" fillcolor="#9BC1E2" stroked="f">
                <v:path arrowok="t"/>
                <v:fill/>
              </v:shape>
            </v:group>
            <v:group style="position:absolute;left:1947;top:3392;width:2194;height:2488" coordorigin="1947,3392" coordsize="2194,2488">
              <v:shape style="position:absolute;left:1947;top:3392;width:2194;height:2488" coordorigin="1947,3392" coordsize="2194,2488" path="m1947,3392l1960,3715,1999,4030,2061,4337,2148,4635,2256,4923,2386,5199,2537,5464,2706,5715,2838,5880,2858,5880,2720,5706,2551,5456,2401,5192,2271,4917,2163,4631,2077,4334,2015,4028,1977,3714,1964,3393,1947,3392e" filled="t" fillcolor="#9AC1E2" stroked="f">
                <v:path arrowok="t"/>
                <v:fill/>
              </v:shape>
            </v:group>
            <v:group style="position:absolute;left:1930;top:3392;width:2175;height:2489" coordorigin="1930,3392" coordsize="2175,2489">
              <v:shape style="position:absolute;left:1930;top:3392;width:2175;height:2489" coordorigin="1930,3392" coordsize="2175,2489" path="m1947,3392l1930,3392,1944,3716,1982,4033,2045,4341,2132,4640,2241,4929,2372,5207,2522,5472,2693,5724,2817,5880,2838,5880,2706,5714,2536,5463,2386,5199,2256,4922,2148,4634,2061,4337,1998,4029,1960,3714,1947,3392e" filled="t" fillcolor="#9AC1E2" stroked="f">
                <v:path arrowok="t"/>
                <v:fill/>
              </v:shape>
            </v:group>
            <v:group style="position:absolute;left:1914;top:3392;width:2152;height:2489" coordorigin="1914,3392" coordsize="2152,2489">
              <v:shape style="position:absolute;left:1914;top:3392;width:2152;height:2489" coordorigin="1914,3392" coordsize="2152,2489" path="m1930,3392l1914,3392,1927,3717,1966,4035,2029,4345,2116,4645,2226,4936,2357,5214,2508,5481,2679,5734,2795,5880,2817,5880,2693,5724,2522,5472,2371,5206,2241,4929,2132,4640,2045,4340,1982,4032,1943,3715,1930,3392e" filled="t" fillcolor="#98C0E1" stroked="f">
                <v:path arrowok="t"/>
                <v:fill/>
              </v:shape>
            </v:group>
            <v:group style="position:absolute;left:1897;top:3392;width:2133;height:2488" coordorigin="1897,3392" coordsize="2133,2488">
              <v:shape style="position:absolute;left:1897;top:3392;width:2133;height:2488" coordorigin="1897,3392" coordsize="2133,2488" path="m1897,3392l1910,3719,1949,4038,2013,4349,2100,4651,2210,4942,2342,5222,2494,5490,2666,5744,2774,5880,2795,5880,2679,5735,2508,5482,2357,5215,2226,4936,2116,4646,2029,4346,1966,4036,1927,3718,1914,3393,1897,3392e" filled="t" fillcolor="#98C0E1" stroked="f">
                <v:path arrowok="t"/>
                <v:fill/>
              </v:shape>
            </v:group>
            <v:group style="position:absolute;left:1881;top:3392;width:2118;height:2489" coordorigin="1881,3392" coordsize="2118,2489">
              <v:shape style="position:absolute;left:1881;top:3392;width:2118;height:2489" coordorigin="1881,3392" coordsize="2118,2489" path="m1897,3392l1881,3392,1894,3720,1933,4041,1997,4353,2085,4656,2195,4949,2327,5230,2480,5498,2653,5754,2753,5880,2775,5880,2666,5744,2494,5489,2342,5222,2210,4942,2100,4650,2013,4348,1949,4037,1910,3718,1897,3392e" filled="t" fillcolor="#98C0E1" stroked="f">
                <v:path arrowok="t"/>
                <v:fill/>
              </v:shape>
            </v:group>
            <v:group style="position:absolute;left:1864;top:3392;width:2101;height:2489" coordorigin="1864,3392" coordsize="2101,2489">
              <v:shape style="position:absolute;left:1864;top:3392;width:2101;height:2489" coordorigin="1864,3392" coordsize="2101,2489" path="m1881,3392l1864,3392,1877,3721,1917,4043,1981,4357,2069,4661,2180,4955,2313,5237,2466,5507,2639,5764,2732,5880,2753,5880,2653,5753,2480,5498,2327,5229,2195,4948,2085,4655,1997,4352,1933,4040,1894,3720,1881,3392e" filled="t" fillcolor="#98C0E1" stroked="f">
                <v:path arrowok="t"/>
                <v:fill/>
              </v:shape>
            </v:group>
            <v:group style="position:absolute;left:1847;top:3392;width:2084;height:2489" coordorigin="1847,3392" coordsize="2084,2489">
              <v:shape style="position:absolute;left:1847;top:3392;width:2084;height:2489" coordorigin="1847,3392" coordsize="2084,2489" path="m1864,3392l1847,3392,1861,3723,1900,4046,1965,4361,2053,4666,2165,4961,2298,5245,2452,5516,2626,5773,2711,5880,2732,5880,2639,5763,2466,5507,2312,5237,2180,4954,2069,4661,1981,4356,1917,4043,1877,3721,1864,3392e" filled="t" fillcolor="#98C0E1" stroked="f">
                <v:path arrowok="t"/>
                <v:fill/>
              </v:shape>
            </v:group>
            <v:group style="position:absolute;left:1831;top:3392;width:2065;height:2488" coordorigin="1831,3392" coordsize="2065,2488">
              <v:shape style="position:absolute;left:1831;top:3392;width:2065;height:2488" coordorigin="1831,3392" coordsize="2065,2488" path="m1831,3392l1844,3724,1884,4049,1949,4365,2037,4672,2149,4968,2283,5253,2438,5525,2612,5783,2690,5880,2710,5880,2626,5774,2452,5517,2298,5246,2164,4962,2053,4667,1965,4362,1900,4047,1861,3724,1847,3393,1831,3392e" filled="t" fillcolor="#97BEE0" stroked="f">
                <v:path arrowok="t"/>
                <v:fill/>
              </v:shape>
            </v:group>
            <v:group style="position:absolute;left:1814;top:3392;width:2051;height:2489" coordorigin="1814,3392" coordsize="2051,2489">
              <v:shape style="position:absolute;left:1814;top:3392;width:2051;height:2489" coordorigin="1814,3392" coordsize="2051,2489" path="m1831,3392l1814,3392,1828,3725,1868,4051,1932,4369,2022,4677,2134,4974,2268,5260,2424,5533,2599,5793,2668,5880,2690,5880,2612,5783,2438,5524,2283,5252,2149,4967,2037,4671,1949,4364,1884,4048,1844,3724,1831,3392e" filled="t" fillcolor="#97BEE0" stroked="f">
                <v:path arrowok="t"/>
                <v:fill/>
              </v:shape>
            </v:group>
            <v:group style="position:absolute;left:1798;top:3392;width:2034;height:2489" coordorigin="1798,3392" coordsize="2034,2489">
              <v:shape style="position:absolute;left:1798;top:3392;width:2034;height:2489" coordorigin="1798,3392" coordsize="2034,2489" path="m1814,3392l1798,3392,1811,3727,1851,4054,1916,4373,2006,4682,2119,4981,2254,5268,2410,5542,2586,5803,2647,5880,2669,5880,2599,5793,2424,5533,2268,5260,2134,4974,2022,4676,1932,4368,1867,4051,1828,3725,1814,3392e" filled="t" fillcolor="#97BEE0" stroked="f">
                <v:path arrowok="t"/>
                <v:fill/>
              </v:shape>
            </v:group>
            <v:group style="position:absolute;left:1781;top:3392;width:2014;height:2488" coordorigin="1781,3392" coordsize="2014,2488">
              <v:shape style="position:absolute;left:1781;top:3392;width:2014;height:2488" coordorigin="1781,3392" coordsize="2014,2488" path="m1781,3392l1795,3728,1835,4057,1900,4377,1990,4687,2103,4987,2239,5275,2396,5551,2572,5813,2626,5880,2646,5880,2586,5804,2410,5543,2253,5269,2119,4982,2006,4683,1916,4374,1851,4055,1811,3728,1798,3393,1781,3392e" filled="t" fillcolor="#96BEE0" stroked="f">
                <v:path arrowok="t"/>
                <v:fill/>
              </v:shape>
            </v:group>
            <v:group style="position:absolute;left:1764;top:3392;width:2000;height:2489" coordorigin="1764,3392" coordsize="2000,2489">
              <v:shape style="position:absolute;left:1764;top:3392;width:2000;height:2489" coordorigin="1764,3392" coordsize="2000,2489" path="m1781,3392l1764,3392,1778,3730,1818,4059,1884,4381,1974,4693,2088,4994,2224,5283,2381,5560,2559,5822,2605,5880,2626,5880,2572,5812,2395,5550,2239,5275,2103,4987,1990,4687,1900,4376,1835,4056,1795,3728,1781,3392e" filled="t" fillcolor="#96BEE0" stroked="f">
                <v:path arrowok="t"/>
                <v:fill/>
              </v:shape>
            </v:group>
            <v:group style="position:absolute;left:1748;top:3392;width:1983;height:2489" coordorigin="1748,3392" coordsize="1983,2489">
              <v:shape style="position:absolute;left:1748;top:3392;width:1983;height:2489" coordorigin="1748,3392" coordsize="1983,2489" path="m1764,3392l1748,3392,1762,3731,1802,4062,1868,4385,1959,4698,2073,5000,2209,5291,2367,5568,2546,5832,2584,5880,2605,5880,2559,5822,2381,5559,2224,5283,2088,4993,1974,4692,1884,4380,1818,4059,1778,3729,1764,3392e" filled="t" fillcolor="#96BEE0" stroked="f">
                <v:path arrowok="t"/>
                <v:fill/>
              </v:shape>
            </v:group>
            <v:group style="position:absolute;left:1731;top:3392;width:1967;height:2489" coordorigin="1731,3392" coordsize="1967,2489">
              <v:shape style="position:absolute;left:1731;top:3392;width:1967;height:2489" coordorigin="1731,3392" coordsize="1967,2489" path="m1748,3392l1731,3392,1745,3732,1786,4065,1852,4389,1943,4703,2057,5007,2195,5298,2353,5577,2532,5842,2563,5880,2584,5880,2545,5832,2367,5568,2209,5290,2073,5000,1959,4697,1868,4384,1802,4062,1761,3730,1748,3392e" filled="t" fillcolor="#96BEE0" stroked="f">
                <v:path arrowok="t"/>
                <v:fill/>
              </v:shape>
            </v:group>
            <v:group style="position:absolute;left:1715;top:3392;width:1952;height:2488" coordorigin="1715,3392" coordsize="1952,2488">
              <v:shape style="position:absolute;left:1715;top:3392;width:1952;height:2488" coordorigin="1715,3392" coordsize="1952,2488" path="m1715,3392l1729,3734,1769,4068,1836,4393,1927,4708,2042,5013,2180,5306,2339,5586,2519,5852,2541,5880,2562,5880,2532,5843,2353,5578,2195,5299,2057,5007,1943,4704,1852,4390,1786,4066,1745,3733,1731,3393,1715,3392e" filled="t" fillcolor="#96BEE0" stroked="f">
                <v:path arrowok="t"/>
                <v:fill/>
              </v:shape>
            </v:group>
            <v:group style="position:absolute;left:1698;top:3392;width:1941;height:2489" coordorigin="1698,3392" coordsize="1941,2489">
              <v:shape style="position:absolute;left:1698;top:3392;width:1941;height:2489" coordorigin="1698,3392" coordsize="1941,2489" path="m1715,3392l1698,3392,1712,3735,1753,4070,1820,4397,1911,4714,2027,5020,2165,5314,2325,5595,2505,5862,2520,5880,2542,5880,2519,5851,2339,5585,2180,5305,2042,5013,1927,4708,1836,4392,1769,4067,1728,3733,1715,3392e" filled="t" fillcolor="#95BDDF" stroked="f">
                <v:path arrowok="t"/>
                <v:fill/>
              </v:shape>
            </v:group>
            <v:group style="position:absolute;left:1681;top:3392;width:1928;height:2489" coordorigin="1681,3392" coordsize="1928,2489">
              <v:shape style="position:absolute;left:1681;top:3392;width:1928;height:2489" coordorigin="1681,3392" coordsize="1928,2489" path="m1698,3392l1681,3392,1695,3736,1736,4073,1804,4401,1896,4719,2012,5026,2150,5321,2311,5603,2492,5871,2499,5880,2520,5880,2505,5861,2325,5594,2165,5313,2027,5019,1911,4713,1820,4396,1753,4070,1712,3735,1698,3392e" filled="t" fillcolor="#95BDDF" stroked="f">
                <v:path arrowok="t"/>
                <v:fill/>
              </v:shape>
            </v:group>
            <v:group style="position:absolute;left:1665;top:3392;width:1913;height:2488" coordorigin="1665,3392" coordsize="1913,2488">
              <v:shape style="position:absolute;left:1665;top:3392;width:1913;height:2488" coordorigin="1665,3392" coordsize="1913,2488" path="m1665,3392l1679,3738,1720,4076,1787,4405,1880,4724,1996,5032,2136,5329,2297,5612,2478,5880,2498,5880,2492,5872,2311,5604,2150,5322,2012,5027,1896,4720,1803,4402,1736,4074,1695,3737,1681,3393,1665,3392e" filled="t" fillcolor="#95BDDF" stroked="f">
                <v:path arrowok="t"/>
                <v:fill/>
              </v:shape>
            </v:group>
            <v:group style="position:absolute;left:1648;top:3392;width:1902;height:2489" coordorigin="1648,3392" coordsize="1902,2489">
              <v:shape style="position:absolute;left:1648;top:3392;width:1902;height:2489" coordorigin="1648,3392" coordsize="1902,2489" path="m1665,3392l1648,3392,1662,3739,1704,4078,1771,4409,1864,4729,1981,5039,2121,5336,2283,5621,2458,5880,2478,5880,2297,5612,2136,5328,1996,5032,1880,4724,1787,4404,1720,4075,1679,3737,1665,3392e" filled="t" fillcolor="#95BCDE" stroked="f">
                <v:path arrowok="t"/>
                <v:fill/>
              </v:shape>
            </v:group>
            <v:group style="position:absolute;left:1632;top:3392;width:1889;height:2489" coordorigin="1632,3392" coordsize="1889,2489">
              <v:shape style="position:absolute;left:1632;top:3392;width:1889;height:2489" coordorigin="1632,3392" coordsize="1889,2489" path="m1648,3392l1632,3392,1646,3740,1687,4081,1755,4413,1848,4735,1966,5045,2106,5344,2269,5630,2438,5880,2458,5880,2283,5620,2121,5336,1981,5038,1864,4729,1771,4408,1704,4078,1662,3739,1648,3392e" filled="t" fillcolor="#95BCDE" stroked="f">
                <v:path arrowok="t"/>
                <v:fill/>
              </v:shape>
            </v:group>
            <v:group style="position:absolute;left:746;top:788;width:9279;height:5093" coordorigin="746,788" coordsize="9279,5093">
              <v:shape style="position:absolute;left:746;top:788;width:9279;height:5093" coordorigin="746,788" coordsize="9279,5093" path="m1004,7525l2696,7525,2527,7274,2364,6988,2224,6689,2106,6379,2013,6057,1945,5725,1904,5385,1890,5036,1904,4688,1945,4347,2013,4016,2106,3694,2224,3383,2364,3084,2527,2799,2710,2528,2786,2432,1004,2432,1004,7525e" filled="t" fillcolor="#95BCDE" stroked="f">
                <v:path arrowok="t"/>
                <v:fill/>
              </v:shape>
              <v:shape style="position:absolute;left:746;top:788;width:9279;height:5093" coordorigin="746,788" coordsize="9279,5093" path="m9491,2432l9567,2528,9750,2799,9913,3084,10053,3383,10170,3694,10263,4016,10284,4115,10284,2432,9491,2432e" filled="t" fillcolor="#95BCDE" stroked="f">
                <v:path arrowok="t"/>
                <v:fill/>
              </v:shape>
              <v:shape style="position:absolute;left:746;top:788;width:9279;height:5093" coordorigin="746,788" coordsize="9279,5093" path="m10284,5958l10263,6057,10170,6379,10053,6689,9913,6988,9750,7274,9580,7525,10284,7525,10284,5958e" filled="t" fillcolor="#95BCDE" stroked="f">
                <v:path arrowok="t"/>
                <v:fill/>
              </v:shape>
              <v:shape style="position:absolute;left:741;top:782;width:9258;height:4805" type="#_x0000_t75">
                <v:imagedata r:id="rId43" o:title=""/>
              </v:shape>
            </v:group>
            <v:group style="position:absolute;left:8840;top:4510;width:183;height:197" coordorigin="8840,4510" coordsize="183,197">
              <v:shape style="position:absolute;left:8840;top:4510;width:183;height:197" coordorigin="8840,4510" coordsize="183,197" path="m9021,4510l8957,4517,8885,4548,8840,4594,8850,4609,8859,4627,8867,4645,8875,4664,8883,4680,8893,4694,8904,4703,8917,4707,8933,4703,8984,4666,9018,4596,9023,4554,9023,4532,9021,4510e" filled="t" fillcolor="#FFFFFF" stroked="f">
                <v:path arrowok="t"/>
                <v:fill/>
              </v:shape>
            </v:group>
            <v:group style="position:absolute;left:8840;top:4510;width:183;height:197" coordorigin="8840,4510" coordsize="183,197">
              <v:shape style="position:absolute;left:8840;top:4510;width:183;height:197" coordorigin="8840,4510" coordsize="183,197" path="m8840,4594l8885,4548,8957,4517,9021,4510,9023,4532,9023,4554,9021,4576,9005,4634,8953,4693,8917,4707,8904,4703,8893,4694,8883,4680,8875,4664,8867,4645,8859,4627,8850,4609,8840,4594xe" filled="f" stroked="t" strokeweight=".542pt" strokecolor="#00AEEF">
                <v:path arrowok="t"/>
              </v:shape>
            </v:group>
            <v:group style="position:absolute;left:9923;top:5132;width:102;height:63" coordorigin="9923,5132" coordsize="102,63">
              <v:shape style="position:absolute;left:9923;top:5132;width:102;height:63" coordorigin="9923,5132" coordsize="102,63" path="m10026,5132l9923,5132,9941,5132,9959,5135,9977,5138,9994,5143,10012,5149,10026,5155,10026,5132e" filled="t" fillcolor="#EDE8E0" stroked="f">
                <v:path arrowok="t"/>
                <v:fill/>
              </v:shape>
            </v:group>
            <v:group style="position:absolute;left:9780;top:4635;width:246;height:512" coordorigin="9780,4635" coordsize="246,512">
              <v:shape style="position:absolute;left:9780;top:4635;width:246;height:512" coordorigin="9780,4635" coordsize="246,512" path="m9850,4635l9792,4658,9782,4691,9789,4705,9802,4715,9818,4724,9834,4734,9848,4744,9857,4758,9859,4778,9854,4795,9845,4809,9832,4822,9817,4835,9801,4848,9787,4862,9785,4864,9794,4877,9798,4891,9797,4906,9794,4921,9789,4937,9784,4953,9780,4970,9780,4986,9783,5003,9798,5019,9811,5035,9841,5105,9850,5147,9869,5140,9887,5136,9905,5133,9923,5132,10026,5132,10026,5103,10017,5101,9997,5096,9976,5092,9955,5088,9935,5086,9935,5069,9937,5002,9952,4929,9979,4858,10007,4799,9995,4783,9988,4766,9985,4748,9984,4730,9985,4711,9988,4691,9989,4672,9928,4649,9868,4636,9850,4635e" filled="t" fillcolor="#EDE8E0" stroked="f">
                <v:path arrowok="t"/>
                <v:fill/>
              </v:shape>
            </v:group>
            <v:group style="position:absolute;left:9923;top:5132;width:102;height:63" coordorigin="9923,5132" coordsize="102,63">
              <v:shape style="position:absolute;left:9923;top:5132;width:102;height:63" coordorigin="9923,5132" coordsize="102,63" path="m10026,5132l9923,5132,9941,5132,9959,5135,9977,5138,9994,5143,10012,5149,10026,5155,10026,5132e" filled="t" fillcolor="#FFFFFF" stroked="f">
                <v:path arrowok="t"/>
                <v:fill/>
              </v:shape>
            </v:group>
            <v:group style="position:absolute;left:9780;top:4635;width:246;height:512" coordorigin="9780,4635" coordsize="246,512">
              <v:shape style="position:absolute;left:9780;top:4635;width:246;height:512" coordorigin="9780,4635" coordsize="246,512" path="m9850,4635l9792,4658,9782,4691,9789,4705,9802,4715,9818,4724,9834,4734,9848,4744,9857,4758,9859,4778,9854,4795,9845,4809,9832,4822,9817,4835,9801,4848,9787,4862,9785,4864,9794,4877,9798,4891,9797,4906,9794,4921,9789,4937,9784,4953,9780,4970,9780,4986,9783,5003,9798,5019,9811,5035,9841,5105,9850,5147,9869,5140,9887,5136,9905,5133,9923,5132,10026,5132,10026,5103,10017,5101,9997,5096,9976,5092,9955,5088,9935,5086,9935,5069,9937,5002,9952,4929,9979,4858,10007,4799,9995,4783,9988,4766,9985,4748,9984,4730,9985,4711,9988,4691,9989,4672,9928,4649,9868,4636,9850,4635e" filled="t" fillcolor="#FFFFFF" stroked="f">
                <v:path arrowok="t"/>
                <v:fill/>
              </v:shape>
            </v:group>
            <v:group style="position:absolute;left:9780;top:4635;width:246;height:559" coordorigin="9780,4635" coordsize="246,559">
              <v:shape style="position:absolute;left:9780;top:4635;width:246;height:559" coordorigin="9780,4635" coordsize="246,559" path="m9785,4864l9794,4877,9798,4891,9797,4906,9794,4921,9789,4937,9784,4953,9780,4970,9780,4986,9783,5003,9798,5019,9811,5035,9841,5105,9850,5147,9868,5140,9887,5136,9905,5133,9923,5132,9941,5132,9959,5135,9977,5138,9994,5143,10012,5149,10026,5155e" filled="f" stroked="t" strokeweight=".638pt" strokecolor="#00AEEF">
                <v:path arrowok="t"/>
              </v:shape>
              <v:shape style="position:absolute;left:9780;top:4635;width:246;height:559" coordorigin="9780,4635" coordsize="246,559" path="m10026,5103l9955,5088,9935,5086,9934,5063,9937,5002,9952,4929,9979,4858,10007,4799,9995,4783,9988,4766,9985,4748,9984,4730,9985,4711,9988,4691,9989,4672,9928,4649,9868,4636,9850,4635,9832,4637,9782,4691,9789,4705,9802,4715,9818,4724,9834,4734,9848,4744,9857,4758,9859,4778,9854,4795,9845,4809,9832,4822,9817,4835,9801,4848,9787,4862,9785,4864e" filled="f" stroked="t" strokeweight=".638pt" strokecolor="#00AEEF">
                <v:path arrowok="t"/>
              </v:shape>
            </v:group>
            <v:group style="position:absolute;left:8941;top:5818;width:787;height:62" coordorigin="8941,5818" coordsize="787,62">
              <v:shape style="position:absolute;left:8941;top:5818;width:787;height:62" coordorigin="8941,5818" coordsize="787,62" path="m9562,5818l9525,5873,9524,5880,9641,5880,9636,5873,9624,5858,9612,5844,9599,5832,9587,5823,9574,5818,9562,5818e" filled="t" fillcolor="#FFFFFF" stroked="f">
                <v:path arrowok="t"/>
                <v:fill/>
              </v:shape>
            </v:group>
            <v:group style="position:absolute;left:8941;top:5818;width:799;height:62" coordorigin="8941,5818" coordsize="799,62">
              <v:shape style="position:absolute;left:8941;top:5818;width:799;height:62" coordorigin="8941,5818" coordsize="799,62" path="m9641,5880l9599,5832,9562,5818,9550,5823,9536,5838,9528,5855,9525,5873,9524,5880e" filled="f" stroked="t" strokeweight=".638pt" strokecolor="#00AEEF">
                <v:path arrowok="t"/>
              </v:shape>
            </v:group>
            <v:group style="position:absolute;left:6365;top:5559;width:109;height:223" coordorigin="6365,5559" coordsize="109,223">
              <v:shape style="position:absolute;left:6365;top:5559;width:109;height:223" coordorigin="6365,5559" coordsize="109,223" path="m6384,5559l6376,5560,6368,5570,6371,5587,6374,5605,6370,5628,6367,5649,6365,5669,6365,5687,6365,5706,6373,5781,6394,5782,6414,5779,6470,5738,6474,5722,6472,5705,6462,5686,6448,5672,6432,5661,6416,5649,6402,5634,6396,5617,6394,5598,6393,5580,6391,5566,6384,5559e" filled="t" fillcolor="#FFFFFF" stroked="f">
                <v:path arrowok="t"/>
                <v:fill/>
              </v:shape>
            </v:group>
            <v:group style="position:absolute;left:6365;top:5559;width:109;height:223" coordorigin="6365,5559" coordsize="109,223">
              <v:shape style="position:absolute;left:6365;top:5559;width:109;height:223" coordorigin="6365,5559" coordsize="109,223" path="m6376,5560l6368,5570,6371,5587,6374,5605,6370,5628,6367,5649,6365,5669,6365,5687,6365,5706,6373,5781,6394,5782,6414,5779,6470,5738,6474,5722,6472,5705,6462,5686,6448,5672,6432,5661,6416,5649,6402,5634,6396,5617,6394,5598,6393,5580,6391,5566,6384,5559,6376,5560xe" filled="f" stroked="t" strokeweight=".542pt" strokecolor="#00AEEF">
                <v:path arrowok="t"/>
              </v:shape>
            </v:group>
            <v:group style="position:absolute;left:9527;top:5470;width:219;height:207" coordorigin="9527,5470" coordsize="219,207">
              <v:shape style="position:absolute;left:9527;top:5470;width:219;height:207" coordorigin="9527,5470" coordsize="219,207" path="m9720,5470l9667,5503,9642,5534,9628,5550,9613,5566,9596,5582,9579,5596,9564,5609,9550,5623,9539,5639,9531,5656,9527,5677,9547,5666,9599,5631,9656,5583,9707,5526,9746,5473,9736,5471,9720,5470e" filled="t" fillcolor="#EDE8E0" stroked="f">
                <v:path arrowok="t"/>
                <v:fill/>
              </v:shape>
            </v:group>
            <v:group style="position:absolute;left:9527;top:5470;width:219;height:207" coordorigin="9527,5470" coordsize="219,207">
              <v:shape style="position:absolute;left:9527;top:5470;width:219;height:207" coordorigin="9527,5470" coordsize="219,207" path="m9720,5470l9667,5503,9642,5534,9628,5550,9613,5566,9596,5582,9579,5596,9564,5609,9550,5623,9539,5639,9531,5656,9527,5677,9547,5666,9599,5631,9656,5583,9707,5526,9746,5473,9736,5471,9720,5470e" filled="t" fillcolor="#FFFFFF" stroked="f">
                <v:path arrowok="t"/>
                <v:fill/>
              </v:shape>
            </v:group>
            <v:group style="position:absolute;left:9527;top:5470;width:219;height:207" coordorigin="9527,5470" coordsize="219,207">
              <v:shape style="position:absolute;left:9527;top:5470;width:219;height:207" coordorigin="9527,5470" coordsize="219,207" path="m9746,5473l9707,5526,9656,5583,9599,5631,9547,5666,9527,5677,9531,5656,9579,5596,9596,5582,9613,5566,9628,5550,9642,5534,9655,5518,9667,5503,9680,5491,9692,5481,9706,5473,9720,5470,9736,5471,9746,5473xe" filled="f" stroked="t" strokeweight=".405pt" strokecolor="#00AEEF">
                <v:path arrowok="t"/>
              </v:shape>
            </v:group>
            <v:group style="position:absolute;left:9946;top:5399;width:59;height:42" coordorigin="9946,5399" coordsize="59,42">
              <v:shape style="position:absolute;left:9946;top:5399;width:59;height:42" coordorigin="9946,5399" coordsize="59,42" path="m9984,5399l9967,5406,9953,5419,9946,5435,9948,5437,9960,5441,9975,5439,9990,5433,10001,5424,10005,5412,10000,5399,9984,5399e" filled="t" fillcolor="#EDE8E0" stroked="f">
                <v:path arrowok="t"/>
                <v:fill/>
              </v:shape>
            </v:group>
            <v:group style="position:absolute;left:9946;top:5399;width:59;height:42" coordorigin="9946,5399" coordsize="59,42">
              <v:shape style="position:absolute;left:9946;top:5399;width:59;height:42" coordorigin="9946,5399" coordsize="59,42" path="m9984,5399l9967,5406,9953,5419,9946,5435,9948,5437,9960,5441,9975,5439,9990,5433,10001,5424,10005,5412,10000,5399,9984,5399e" filled="t" fillcolor="#FFFFFF" stroked="f">
                <v:path arrowok="t"/>
                <v:fill/>
              </v:shape>
            </v:group>
            <v:group style="position:absolute;left:9946;top:5399;width:59;height:42" coordorigin="9946,5399" coordsize="59,42">
              <v:shape style="position:absolute;left:9946;top:5399;width:59;height:42" coordorigin="9946,5399" coordsize="59,42" path="m9946,5435l9953,5419,9967,5406,9984,5399,10000,5399,10005,5412,10001,5424,9990,5433,9975,5439,9960,5441,9948,5437,9946,5435xe" filled="f" stroked="t" strokeweight=".405pt" strokecolor="#00AEEF">
                <v:path arrowok="t"/>
              </v:shape>
            </v:group>
            <v:group style="position:absolute;left:10000;top:5304;width:26;height:36" coordorigin="10000,5304" coordsize="26,36">
              <v:shape style="position:absolute;left:10000;top:5304;width:26;height:36" coordorigin="10000,5304" coordsize="26,36" path="m10014,5304l10004,5310,10000,5324,10018,5331,10026,5333,10026,5304,10014,5304e" filled="t" fillcolor="#EDE8E0" stroked="f">
                <v:path arrowok="t"/>
                <v:fill/>
              </v:shape>
            </v:group>
            <v:group style="position:absolute;left:10000;top:5304;width:26;height:36" coordorigin="10000,5304" coordsize="26,36">
              <v:shape style="position:absolute;left:10000;top:5304;width:26;height:36" coordorigin="10000,5304" coordsize="26,36" path="m10014,5304l10004,5310,10000,5324,10018,5331,10026,5333,10026,5304,10014,5304e" filled="t" fillcolor="#FFFFFF" stroked="f">
                <v:path arrowok="t"/>
                <v:fill/>
              </v:shape>
            </v:group>
            <v:group style="position:absolute;left:10000;top:5304;width:26;height:36" coordorigin="10000,5304" coordsize="26,36">
              <v:shape style="position:absolute;left:10000;top:5304;width:26;height:36" coordorigin="10000,5304" coordsize="26,36" path="m10026,5333l10018,5331,10000,5324,10004,5310,10014,5304,10026,5304e" filled="f" stroked="t" strokeweight=".405pt" strokecolor="#00AEEF">
                <v:path arrowok="t"/>
              </v:shape>
            </v:group>
            <v:group style="position:absolute;left:746;top:2511;width:98;height:148" coordorigin="746,2511" coordsize="98,148">
              <v:shape style="position:absolute;left:746;top:2511;width:98;height:148" coordorigin="746,2511" coordsize="98,148" path="m891,2615l895,2618,923,2644,939,2654,961,2659,974,2651,976,2632,977,2615,988,2596,988,2579,985,2563,984,2540,983,2533,916,2533,915,2531,891,2531,891,2615e" filled="t" fillcolor="#FFFFFF" stroked="f">
                <v:path arrowok="t"/>
                <v:fill/>
              </v:shape>
              <v:shape style="position:absolute;left:746;top:2511;width:98;height:148" coordorigin="746,2511" coordsize="98,148" path="m965,2514l950,2523,933,2531,916,2533,983,2533,982,2524,978,2518,965,2514e" filled="t" fillcolor="#FFFFFF" stroked="f">
                <v:path arrowok="t"/>
                <v:fill/>
              </v:shape>
              <v:shape style="position:absolute;left:746;top:2511;width:98;height:148" coordorigin="746,2511" coordsize="98,148" path="m891,2531l915,2531,912,2521,900,2520,891,2519,891,2531e" filled="t" fillcolor="#FFFFFF" stroked="f">
                <v:path arrowok="t"/>
                <v:fill/>
              </v:shape>
            </v:group>
            <v:group style="position:absolute;left:746;top:2511;width:98;height:148" coordorigin="746,2511" coordsize="98,148">
              <v:shape style="position:absolute;left:746;top:2511;width:98;height:148" coordorigin="746,2511" coordsize="98,148" path="m978,2518l965,2514,950,2523,933,2531,916,2533,912,2521,900,2520,891,2519e" filled="f" stroked="t" strokeweight=".542pt" strokecolor="#00AEEF">
                <v:path arrowok="t"/>
              </v:shape>
              <v:shape style="position:absolute;left:746;top:2511;width:98;height:148" coordorigin="746,2511" coordsize="98,148" path="m891,2615l895,2618,909,2631,923,2644,939,2654,961,2659,974,2651,976,2632,977,2615,988,2596,988,2579,985,2563,984,2540,982,2524,978,2518e" filled="f" stroked="t" strokeweight=".542pt" strokecolor="#00AEEF">
                <v:path arrowok="t"/>
              </v:shape>
            </v:group>
            <v:group style="position:absolute;left:1564;top:2807;width:231;height:59" coordorigin="1564,2807" coordsize="231,59">
              <v:shape style="position:absolute;left:1564;top:2807;width:231;height:59" coordorigin="1564,2807" coordsize="231,59" path="m1794,2864l1752,2864,1773,2866,1790,2866,1794,2864e" filled="t" fillcolor="#EDE8E0" stroked="f">
                <v:path arrowok="t"/>
                <v:fill/>
              </v:shape>
              <v:shape style="position:absolute;left:1564;top:2807;width:231;height:59" coordorigin="1564,2807" coordsize="231,59" path="m1586,2807l1569,2810,1564,2825,1568,2834,1579,2840,1595,2844,1631,2849,1654,2855,1674,2859,1692,2863,1709,2865,1728,2865,1752,2864,1794,2864,1747,2833,1728,2829,1710,2823,1652,2823,1651,2819,1635,2819,1605,2810,1586,2807e" filled="t" fillcolor="#EDE8E0" stroked="f">
                <v:path arrowok="t"/>
                <v:fill/>
              </v:shape>
              <v:shape style="position:absolute;left:1564;top:2807;width:231;height:59" coordorigin="1564,2807" coordsize="231,59" path="m1670,2816l1654,2822,1652,2823,1710,2823,1706,2821,1687,2816,1670,2816e" filled="t" fillcolor="#EDE8E0" stroked="f">
                <v:path arrowok="t"/>
                <v:fill/>
              </v:shape>
              <v:shape style="position:absolute;left:1564;top:2807;width:231;height:59" coordorigin="1564,2807" coordsize="231,59" path="m1648,2813l1635,2819,1651,2819,1648,2813e" filled="t" fillcolor="#EDE8E0" stroked="f">
                <v:path arrowok="t"/>
                <v:fill/>
              </v:shape>
            </v:group>
            <v:group style="position:absolute;left:1564;top:2807;width:231;height:59" coordorigin="1564,2807" coordsize="231,59">
              <v:shape style="position:absolute;left:1564;top:2807;width:231;height:59" coordorigin="1564,2807" coordsize="231,59" path="m1794,2864l1752,2864,1773,2866,1790,2866,1794,2864e" filled="t" fillcolor="#FFFFFF" stroked="f">
                <v:path arrowok="t"/>
                <v:fill/>
              </v:shape>
              <v:shape style="position:absolute;left:1564;top:2807;width:231;height:59" coordorigin="1564,2807" coordsize="231,59" path="m1586,2807l1569,2810,1564,2825,1568,2834,1579,2840,1595,2844,1631,2849,1654,2855,1674,2859,1692,2863,1709,2865,1728,2865,1752,2864,1794,2864,1747,2833,1728,2829,1710,2823,1652,2823,1651,2819,1635,2819,1605,2810,1586,2807e" filled="t" fillcolor="#FFFFFF" stroked="f">
                <v:path arrowok="t"/>
                <v:fill/>
              </v:shape>
              <v:shape style="position:absolute;left:1564;top:2807;width:231;height:59" coordorigin="1564,2807" coordsize="231,59" path="m1670,2816l1654,2822,1652,2823,1710,2823,1706,2821,1687,2816,1670,2816e" filled="t" fillcolor="#FFFFFF" stroked="f">
                <v:path arrowok="t"/>
                <v:fill/>
              </v:shape>
              <v:shape style="position:absolute;left:1564;top:2807;width:231;height:59" coordorigin="1564,2807" coordsize="231,59" path="m1648,2813l1635,2819,1651,2819,1648,2813e" filled="t" fillcolor="#FFFFFF" stroked="f">
                <v:path arrowok="t"/>
                <v:fill/>
              </v:shape>
            </v:group>
            <v:group style="position:absolute;left:1564;top:2807;width:241;height:59" coordorigin="1564,2807" coordsize="241,59">
              <v:shape style="position:absolute;left:1564;top:2807;width:241;height:59" coordorigin="1564,2807" coordsize="241,59" path="m1652,2823l1648,2813,1635,2819,1625,2816,1605,2810,1586,2807,1569,2810,1564,2825,1568,2834,1579,2840,1595,2844,1613,2846,1631,2849,1692,2863,1728,2865,1752,2864,1773,2866,1790,2866,1805,2861,1794,2846,1780,2838,1764,2835,1747,2833,1728,2829,1706,2821,1687,2816,1670,2816,1654,2822,1652,2823xe" filled="f" stroked="t" strokeweight=".405pt" strokecolor="#00AEEF">
                <v:path arrowok="t"/>
              </v:shape>
            </v:group>
            <v:group style="position:absolute;left:5276;top:788;width:500;height:447" coordorigin="5276,788" coordsize="500,447">
              <v:shape style="position:absolute;left:5276;top:788;width:500;height:447" coordorigin="5276,788" coordsize="500,447" path="m5776,1292l5733,1235,5663,1209,5646,1209,5630,1212,5616,1219,5604,1229,5591,1217,5566,1155,5563,1139,5560,1123,5516,1062,5457,1050,5439,1050,5421,1052,5403,1054,5384,1056,5365,1059,5345,1061,5324,1062,5305,1058,5294,1047,5287,1032,5285,1013,5285,991,5286,969,5286,947,5284,923,5283,901,5282,881,5281,863,5280,845e" filled="f" stroked="t" strokeweight=".53pt" strokecolor="#00AEEF">
                <v:path arrowok="t"/>
              </v:shape>
            </v:group>
            <v:group style="position:absolute;left:2904;top:788;width:352;height:664" coordorigin="2904,788" coordsize="352,664">
              <v:shape style="position:absolute;left:2904;top:788;width:352;height:664" coordorigin="2904,788" coordsize="352,664" path="m2904,1516l2965,1484,3001,1481,3020,1480,3081,1466,3125,1427,3138,1414,3154,1401,3172,1391,3192,1381,3208,1369,3247,1306,3256,1246,3256,1225,3256,1203,3256,1181,3255,1159,3239,1147,3224,1143,3210,1144,3197,1149,3183,1157,3169,1166,3154,1174,3138,1181,3114,1181,3095,1177,3078,1170,3063,1160,3048,1149,3046,1129,3039,1112,3026,1096,3011,1082,2996,1068,2982,1054,2971,1038,2966,1020,2972,1000,2981,984,2977,960,2967,900,2959,864,2956,851e" filled="f" stroked="t" strokeweight=".53pt" strokecolor="#00AEEF">
                <v:path arrowok="t"/>
              </v:shape>
            </v:group>
            <v:group style="position:absolute;left:8392;top:788;width:349;height:168" coordorigin="8392,788" coordsize="349,168">
              <v:shape style="position:absolute;left:8392;top:788;width:349;height:168" coordorigin="8392,788" coordsize="349,168" path="m8565,856l8532,917,8480,950,8402,959,8393,975,8444,1024,8466,1023,8529,981,8555,948,8570,931,8587,921,8603,915,8617,908,8630,891,8634,875,8646,860,8661,860,8693,860,8695,856,8565,856e" filled="t" fillcolor="#C1E8FB" stroked="f">
                <v:path arrowok="t"/>
                <v:fill/>
              </v:shape>
              <v:shape style="position:absolute;left:8392;top:788;width:349;height:168" coordorigin="8392,788" coordsize="349,168" path="m8693,860l8661,860,8675,867,8692,861,8693,860e" filled="t" fillcolor="#C1E8FB" stroked="f">
                <v:path arrowok="t"/>
                <v:fill/>
              </v:shape>
            </v:group>
            <v:group style="position:absolute;left:8392;top:788;width:349;height:168" coordorigin="8392,788" coordsize="349,168">
              <v:shape style="position:absolute;left:8392;top:788;width:349;height:168" coordorigin="8392,788" coordsize="349,168" path="m8565,856l8532,917,8480,950,8402,959,8393,975,8444,1024,8466,1023,8529,981,8555,948,8570,931,8587,921,8603,915,8617,908,8630,891,8634,875,8646,860,8661,860,8675,867,8692,861,8695,856e" filled="f" stroked="t" strokeweight=".53pt" strokecolor="#00AEEF">
                <v:path arrowok="t"/>
              </v:shape>
            </v:group>
            <v:group style="position:absolute;left:9367;top:788;width:493;height:574" coordorigin="9367,788" coordsize="493,574">
              <v:shape style="position:absolute;left:9367;top:788;width:493;height:574" coordorigin="9367,788" coordsize="493,574" path="m9822,853l9824,856,9833,877,9845,893,9860,905,9855,920,9842,928,9835,947,9809,1020,9795,1027,9782,1033,9782,1049,9788,1062,9776,1081,9768,1097,9751,1103,9733,1111,9716,1121,9704,1133,9699,1145,9702,1158,9686,1170,9676,1188,9666,1211,9652,1228,9636,1240,9624,1253,9604,1264,9587,1276,9572,1287,9557,1297,9496,1324,9474,1361,9475,1381,9465,1398,9448,1407,9427,1405,9411,1396,9387,1398,9375,1411,9367,1427e" filled="f" stroked="t" strokeweight=".53pt" strokecolor="#00AEEF">
                <v:path arrowok="t"/>
              </v:shape>
            </v:group>
            <v:group style="position:absolute;left:746;top:788;width:9279;height:5093" coordorigin="746,788" coordsize="9279,5093">
              <v:shape style="position:absolute;left:746;top:788;width:9279;height:5093" coordorigin="746,788" coordsize="9279,5093" path="m1976,3264l1919,3241,1846,3232,1825,3233,1810,3219,1793,3206,1776,3196,1760,3190,1743,3190,1725,3182,1707,3181,1684,3175,1663,3172,1592,3189,1559,3217,1542,3229,1529,3239,1524,3251,1530,3272,1532,3292,1523,3369,1473,3422,1453,3411,1442,3399,1421,3396,1403,3398,1386,3401,1369,3404,1304,3386,1255,3362,1238,3354,1215,3346,1197,3342,1181,3339,1163,3329,1152,3315,1145,3300,1138,3284,1128,3270,1072,3242,1034,3238,1031,3217,1026,3210e" filled="f" stroked="t" strokeweight=".624pt" strokecolor="#00AEEF">
                <v:path arrowok="t"/>
              </v:shape>
              <v:shape style="position:absolute;left:746;top:788;width:9279;height:5093" coordorigin="746,788" coordsize="9279,5093" path="m4079,5948l4084,5940,4098,5926,4108,5912,4107,5890,4102,5872,4100,5857,4126,5789,4128,5757,4130,5741,4134,5726,4141,5710,4153,5690,4161,5671,4166,5654,4170,5636,4175,5617,4179,5603,4194,5604,4195,5593,4197,5572,4202,5554,4208,5536,4212,5519,4212,5502,4208,5484,4202,5463,4203,5446,4203,5429,4195,5416,4179,5412,4159,5414,4140,5422,4121,5436,4102,5446,4031,5463,4013,5465,3994,5466,3974,5469,3951,5471,3929,5474,3909,5477,3892,5483,3879,5495,3868,5513,3853,5526,3836,5534,3817,5538,3798,5538,3779,5534,3761,5527,3746,5518,3731,5514,3716,5514,3701,5517,3687,5522,3672,5528,3658,5533,3645,5537,3633,5538,3622,5537,3574,5481,3553,5451,3542,5434,3534,5416,3532,5400,3534,5384,3539,5368,3544,5352,3547,5336,3538,5312,3524,5299,3512,5278,3474,5227,3423,5175,3409,5162,3395,5149,3379,5134,3369,5119,3366,5103,3363,5088,3354,5075,3338,5070,3322,5072,3307,5072,3294,5055,3291,5040,3286,5026,3270,5010,3253,4998,3238,4986,3228,4971,3217,4957,3213,4943,3213,4928,3216,4912,3218,4897,3218,4883,3214,4870,3201,4851,3193,4834,3187,4816,3182,4798,3172,4775,3138,4722,3084,4671,3052,4646,3037,4633,3026,4618,3020,4603,3016,4587,3016,4570,3017,4553,3020,4535,3023,4516,3027,4497,3030,4477,3032,4457,3031,4432,3029,4410,3012,4336,3006,4318,3000,4301,2995,4283,2990,4263,2905,4224,2905,4203,2900,4186,2893,4169,2885,4151,2879,4128,2877,4108,2876,4089,2876,4071,2875,4054,2847,3978,2821,3951,2809,3938,2799,3923,2790,3902,2779,3884,2767,3868,2754,3853,2742,3839,2731,3826,2723,3812,2718,3797,2718,3781,2726,3757,2753,3703,2797,3642,2809,3655,2815,3670,2822,3685,2842,3695,2860,3700,2876,3704,2890,3711,2897,3729,2895,3743,2910,3763,2951,3806,2994,3841,3010,3854,3018,3868,3014,3882,3008,3897,3010,3920,3011,3940,3011,3958,3013,3976,3037,4031,3084,4067,3100,4079,3115,4094,3126,4112,3137,4132,3149,4149,3160,4164,3168,4181,3167,4206,3160,4223,3153,4238,3155,4259,3163,4275,3169,4292,3169,4313,3169,4334,3169,4353,3172,4370,3179,4387,3191,4402,3202,4417,3203,4435,3201,4455,3205,4477,3257,4537,3276,4552,3294,4566,3345,4625,3369,4701,3369,4718,3372,4734,3388,4753,3405,4768,3419,4782,3431,4796,3438,4812,3453,4830,3461,4848,3465,4866,3467,4884,3476,4906,3490,4917,3502,4938,3506,4954,3509,4968,3515,4987,3515,5005,3511,5022,3507,5041,3510,5067,3517,5086,3524,5101,3528,5118,3526,5140,3521,5158,3519,5175,3525,5199,3534,5218,3543,5234,3552,5250,3559,5267,3567,5290,3580,5306,3596,5317,3615,5322,3634,5322,3657,5313,3672,5301,3684,5287,3696,5272,3712,5259,3728,5251,3744,5247,3761,5246,3778,5247,3795,5249,3813,5251,3831,5252,3897,5215,3907,5199,3925,5186,3942,5181,3958,5179,3974,5177,3989,5173,4007,5160,4019,5145,4030,5130,4044,5115,4063,5104,4081,5098,4099,5094,4118,5092,4138,5089,4198,5070,4261,5027,4278,5014,4300,5002,4318,4989,4329,4975,4334,4956,4331,4937,4331,4921,4346,4908,4361,4900,4378,4895,4394,4892,4410,4889,4426,4884,4441,4875,4458,4861,4475,4852,4493,4846,4510,4841,4528,4837,4546,4831,4563,4818,4571,4803,4576,4786,4591,4769,4608,4763,4625,4760,4649,4753,4668,4744,4684,4734,4697,4722,4710,4708,4728,4692,4746,4681,4763,4673,4779,4667,4793,4659,4818,4591,4818,4574,4820,4556,4843,4496,4890,4437,4904,4421,4912,4398,4912,4382,4910,4368,4916,4345,4924,4327,4932,4310,4937,4294,4924,4236,4870,4180,4834,4155,4816,4142,4752,4098,4715,4090,4700,4073,4683,4060,4668,4049,4655,4035,4640,3972,4637,3936,4637,3918,4637,3898,4618,3902,4603,3912,4592,3927,4581,3943,4571,3960,4558,3974,4541,3985,4518,3993,4499,4002,4483,4013,4469,4025,4456,4039,4443,4053,4429,4068,4416,4076,4403,4078,4389,4076,4375,4071,4361,4065,4347,4059,4335,4054,4324,4052,4314,4054,4307,4061,4298,4078,4286,4091,4272,4093,4257,4078,4246,4061,4235,4047,4221,4042,4215,3909,4194,3911,4175,3917,4163,3939,4151,3956,4139,3968,4128,3825,4107,3821,4091,3811,4078,3795,4067,3776,4057,3756,4043,3738,4027,3727,4009,3719,3991,3711,3979,3700,3976,3685,3977,3669,3976,3652,3966,3630,3956,3612,3947,3596,3939,3580,3942,3554,3941,3535,3936,3520,3929,3504,3941,3487,3950,3470,3956,3452,3959,3434,3958,3416,3952,3399,3962,3393,3970,3403,3980,3417,3999,3430,4017,3440,4034,3446,4052,3449,4072,3449,4094,3449,4147,3476,4179,3530,4187,3576,4192,3598,4222,3669,4269,3732,4317,3779,4330,3793,4339,3809,4343,3827,4365,3833,4440,3849,4498,3857,4521,3856,4540,3850,4558,3841,4573,3830,4588,3819,4602,3809,4617,3801,4633,3796,4652,3797,4671,3805,4685,3819,4695,3836,4703,3856,4717,3879,4732,3893,4746,3903,4759,3914,4807,3953,4865,3966,4886,3965,4906,3975,4921,3986,4947,3984,4965,3977,4980,3971,5005,3976,5077,4005,5113,4009,5131,4008,5151,4003,5169,3992,5185,3982,5206,3986,5223,3991,5245,3985,5266,3980,5340,3970,5358,3968,5377,3965,5397,3963,5418,3959,5439,3954,5458,3951,5520,3986,5520,4004,5514,4021,5532,4031,5550,4037,5567,4043,5571,4064,5580,4084,5594,4100,5612,4112,5631,4117,5649,4130,5666,4139,5683,4142,5688,4165,5713,4228,5743,4252,5768,4252,5827,4237,5874,4207,5887,4217,5852,4270,5814,4284,5797,4289,5782,4296,5767,4305,5757,4320,5756,4334,5761,4348,5771,4361,5782,4374,5796,4394,5808,4411,5819,4426,5829,4441,5840,4456,5852,4471,5870,4468,5886,4472,5950,4457,5990,4412,6010,4338,6011,4318,6029,4318,6041,4329,6046,4348,6044,4374,6037,4391,6032,4405,6042,4426,6056,4440,6065,4455,6061,4474,6049,4488,6036,4504,6038,4527,6039,4548,6039,4568,6039,4587,6039,4605,6041,4622,6044,4639,6049,4657,6057,4676,6058,4693,6055,4708,6067,4728,6078,4743,6087,4759,6087,4779,6080,4795,6071,4810,6062,4823,6059,4837,6072,4857,6087,4867,6096,4882,6094,4897,6090,4910,6096,4933,6100,4953,6104,4970,6106,4988,6113,5014,6123,5032,6133,5047,6143,5062,6151,5083,6165,5142,6170,5177,6172,5194,6193,5257,6218,5292,6221,5308,6220,5332,6221,5354,6225,5373,6230,5391,6235,5408,6240,5425,6244,5443,6246,5463,6263,5466,6277,5479,6290,5496,6306,5515,6317,5530,6326,5544,6334,5557,6345,5572,6340,5589,6340,5605,6345,5621,6353,5637,6363,5653,6375,5669,6387,5684,6398,5700,6407,5715,6411,5750,6414,5771,6417,5789,6418,5808,6440,5806,6498,5760,6527,5700,6537,5679,6548,5660,6561,5644,6574,5629,6587,5615,6600,5601,6610,5588,6619,5574,6623,5559,6624,5543,6622,5519,6626,5499,6633,5481,6642,5465,6652,5450,6662,5435,6671,5419,6677,5401,6677,5381,6673,5363,6668,5346,6668,5328,6672,5306,6674,5286,6674,5267,6672,5249,6670,5232,6667,5215,6664,5197,6662,5179,6661,5159,6662,5138,6669,5117,6671,5098,6669,5081,6666,5063,6664,5046,6699,4991,6718,4986,6739,4970,6754,4954,6766,4942,6781,4935,6800,4930,6814,4919,6824,4905,6831,4887,6838,4869,6846,4850,6905,4804,6922,4799,6938,4793,6954,4785,6968,4773,6983,4756,6997,4740,7010,4725,7068,4676,7087,4667,7110,4656,7127,4642,7142,4627,7155,4613,7169,4603,7186,4597,7202,4595,7216,4588,7261,4536,7291,4465,7297,4449,7334,4400,7343,4401,7354,4406,7373,4401,7391,4399,7409,4399,7427,4398,7446,4396,7467,4388,7485,4378,7502,4369,7518,4361,7534,4356,7552,4354,7563,4334,7570,4316,7576,4298,7580,4280,7585,4261,7605,4270,7624,4278,7642,4285,7659,4294,7702,4337,7727,4409,7736,4460,7739,4476,7759,4536,7779,4565,7794,4552,7811,4541,7829,4532,7841,4548,7845,4564,7845,4579,7842,4595,7839,4611,7838,4630,7849,4648,7865,4660,7880,4670,7887,4735,7894,4774,7896,4793,7898,4811,7899,4829,7899,4846,7880,4910,7869,4926,7878,4946,7941,4986,7961,4986,7982,4983,8033,4950,8056,4918,8067,4902,8081,4886,8098,4901,8115,4917,8156,4963,8194,5030,8215,5108,8218,5129,8223,5154,8240,5216,8252,5251,8259,5268,8278,5340,8281,5360,8277,5376,8284,5391,8295,5405,8300,5425,8297,5441,8291,5455,8287,5468,8289,5481,8303,5494,8320,5501,8336,5511,8290,5568,8286,5585,8286,5601,8291,5616,8302,5627,8292,5644,8262,5717,8254,5772,8255,5789,8283,5850,8320,5867,8339,5875,8355,5885,8370,5897,8385,5909,8400,5921,8417,5933,8414,5948e" filled="f" stroked="t" strokeweight=".624pt" strokecolor="#00AEEF">
                <v:path arrowok="t"/>
              </v:shape>
              <v:shape style="position:absolute;left:746;top:788;width:9279;height:5093" coordorigin="746,788" coordsize="9279,5093" path="m8595,5948l8593,5939,8588,5914,8551,5911,8487,5889,8438,5849,8402,5793,8377,5726,8364,5650,8362,5568,8364,5527,8376,5443,8395,5363,8422,5289,8438,5306,8456,5322,8514,5360,8540,5370,8546,5369,8552,5366,8564,5369,8626,5394,8662,5419,8677,5433,8691,5447,8702,5459,8708,5468,8708,5476,8695,5481,8694,5487,8702,5493,8715,5498,8730,5502,8743,5505,8744,5527,8755,5587,8771,5640,8776,5658,8782,5677,8787,5696,8791,5717,8794,5739,8815,5740,8876,5706,8902,5676,8915,5661,8968,5623,9011,5603,9031,5593,9086,5563,9144,5517,9184,5452,9197,5392,9198,5373,9197,5355,9183,5286,9165,5234,9159,5216,9139,5140,9136,5119,9132,5091,9104,5018,9060,4958,9007,4905,8989,4887,8971,4870,8921,4814,8880,4747,8859,4671,8858,4649,8860,4628,8893,4557,8937,4511,8992,4469,9032,4440,9052,4425,9072,4410,9092,4394,9112,4378,9131,4360,9142,4379,9151,4398,9159,4417,9166,4436,9175,4453,9185,4469,9197,4482,9214,4491,9234,4493,9251,4488,9264,4479,9275,4465,9286,4449,9296,4433,9308,4417,9377,4378,9436,4363,9455,4358,9524,4333,9578,4280,9596,4287,9613,4291,9630,4292,9647,4291,9707,4266,9764,4218,9804,4176,9818,4162,9867,4125,9922,4097,9940,4088,9997,4052,10015,4016,10013,4002,10008,3982,10008,3963,10044,3905,10057,3893,10070,3880,10113,3829,10157,3767,10193,3703,10221,3648,10232,3627,10230,3607,10229,3587,10230,3567,10231,3548,10233,3529,10234,3511,10222,3446,10200,3418,10208,3399,10212,3380,10214,3362,10213,3344,10188,3278,10141,3215,10128,3199,10115,3182,10077,3131,10048,3074,10036,2999,10037,2980,10063,2912,10114,2852,10130,2838,10124,2822,10159,2761,10207,2730,10223,2719,10238,2707,10252,2694,10264,2680,10250,2664,10236,2648,10183,2593,10149,2582,10126,2588,10106,2597,10089,2609,10073,2621,10059,2634,10046,2646,10032,2656,10018,2663,10002,2666,9983,2659,9945,2607,9935,2575,9930,2559,9922,2545,9912,2532,9920,2513,9932,2498,9946,2487,9962,2478,9978,2470,9994,2461,10009,2450,10021,2436,10029,2418,10039,2400,10071,2349,10121,2292,10179,2257,10209,2250,10225,2250,10240,2253,10256,2258,10244,2274,10233,2292,10207,2363,10204,2402,10205,2422,10207,2442,10210,2463,10233,2458,10253,2451,10271,2443,10288,2434,10304,2424,10306,2422e" filled="f" stroked="t" strokeweight=".624pt" strokecolor="#00AEEF">
                <v:path arrowok="t"/>
              </v:shape>
              <v:shape style="position:absolute;left:746;top:788;width:9279;height:5093" coordorigin="746,788" coordsize="9279,5093" path="m1026,2268l1041,2272,1046,2296,1076,2298,1083,2330,1100,2354,1125,2360,1148,2372,1167,2410,1174,2435,1177,2477,1170,2515,1159,2528,1161,2561,1143,2578,1143,2606,1162,2618,1188,2615,1194,2591,1200,2576,1229,2564,1232,2531,1236,2507,1258,2497,1274,2471,1270,2451,1255,2430,1238,2409,1226,2389,1212,2377,1228,2340,1245,2313,1271,2294,1279,2326,1309,2325,1329,2325,1335,2351,1343,2370,1360,2380,1365,2375,1370,2369,1379,2362,1377,2350,1377,2330,1372,2311,1349,2297,1337,2289,1323,2270,1286,2250,1259,2231,1215,2211,1190,2193,1199,2161,1197,2151,1171,2146,1147,2145,1137,2146,1107,2145,1080,2127,1062,2102,1040,2084,1026,2063e" filled="f" stroked="t" strokeweight=".624pt" strokecolor="#00AEEF">
                <v:path arrowok="t"/>
              </v:shape>
              <v:shape style="position:absolute;left:746;top:788;width:9279;height:5093" coordorigin="746,788" coordsize="9279,5093" path="m1026,1792l1030,1791,1041,1776,1042,1753,1044,1728,1049,1724,1067,1750,1075,1771,1078,1781,1074,1826,1106,1848,1130,1861,1138,1883,1126,1888,1111,1894,1104,1903,1125,1919,1147,1930,1157,1934,1187,1955,1209,1962,1240,1960,1272,1984,1298,2010,1315,2036,1350,2040,1381,2081,1426,2086,1454,2114,1479,2138,1504,2143,1507,2169,1499,2244,1492,2261,1489,2283,1500,2305,1515,2325,1527,2337,1559,2374,1574,2382,1569,2392,1564,2402,1552,2408,1561,2416,1572,2429,1586,2446,1604,2467,1618,2488,1625,2502,1641,2523,1653,2532,1677,2546,1692,2556,1713,2563,1734,2571,1741,2576,1730,2579,1713,2579,1689,2579,1668,2584,1666,2609,1667,2625,1665,2651,1665,2670,1671,2683,1689,2694,1710,2701,1735,2699,1750,2696,1768,2698,1782,2689,1785,2680,1787,2672,1803,2668,1826,2670,1841,2663,1844,2647,1854,2628,1865,2614,1876,2610,1891,2613,1898,2603,1883,2587,1864,2570,1823,2520,1888,2560,1905,2559,1915,2568,1926,2580,1941,2595,1952,2604,1950,2587,1940,2567,1928,2550,1914,2532,1900,2511,1888,2493,1874,2479,1855,2465,1835,2470,1818,2477,1807,2468,1798,2449,1804,2450,1837,2454,1826,2417,1800,2399,1805,2373,1798,2372,1791,2371,1767,2356,1779,2316,1785,2287,1791,2282,1813,2302,1826,2316,1828,2343,1837,2355,1852,2354,1858,2339,1856,2329,1880,2339,1887,2339,1902,2333,1907,2319,1896,2296,1891,2281,1881,2254,1887,2254,1903,2254,1931,2252,1952,2251,1987,2250,1997,2252,2010,2251,2032,2248,2055,2245,2080,2255,2100,2265,2113,2273,2106,2288,2096,2309,2104,2310,2125,2302,2183,2255,2217,2242,2231,2233,2234,2221,2238,2208,2247,2202,2253,2193,2247,2162,2244,2141,2241,2126,2234,2117,2221,2113,2206,2111,2193,2109,2188,2104,2196,2094,2213,2076,2222,2059,2228,2044,2242,2027,2254,2017,2264,2002,2275,1994,2286,1989,2293,1983,2295,1973,2289,1944,2287,1921,2289,1905,2295,1893,2310,1880,2316,1863,2313,1841,2321,1829,2338,1817,2354,1801,2365,1784,2369,1769,2368,1754,2370,1739,2369,1720,2377,1705,2391,1693,2406,1683,2418,1673,2431,1653,2442,1635,2453,1623,2467,1609,2482,1595,2499,1587,2516,1587,2541,1592,2563,1592,2578,1594,2572,1609,2560,1621,2573,1631,2593,1636,2610,1643,2627,1655,2646,1654,2654,1645,2662,1633,2679,1629,2696,1639,2715,1650,2731,1660,2740,1670,2733,1678,2730,1681,2723,1684,2704,1690,2676,1700,2654,1709,2638,1719,2630,1728,2632,1737,2644,1741,2667,1748,2687,1759,2703,1772,2716,1787,2724,1803,2727,1819,2724,1833,2722,1845,2730,1848,2745,1846,2762,1840,2776,1834,2792,1826,2813,1817,2877,1790,2910,1780,2921,1772,2907,1752,2894,1742,2875,1739,2845,1744,2831,1743,2828,1732,2830,1706,2824,1694,2792,1683,2777,1678,2773,1671,2768,1661,2762,1652,2759,1645,2765,1640,2784,1637,2816,1635,2837,1632,2852,1628,2864,1622,2879,1616,2905,1607,2926,1602,2942,1597,2954,1589,2966,1584,2979,1585,2994,1581,3012,1566,3028,1556,3046,1551,3057,1550,3062,1548,3072,1543,3105,1531,3120,1528,3125,1526,3137,1524,3157,1525,3174,1522,3175,1529,3169,1539,3153,1551,3134,1565,3120,1579,3113,1596,3096,1606,3036,1621,3020,1643,3029,1665,3038,1684,3051,1690,3058,1693,3055,1699,3036,1717,3030,1732,3031,1746,3033,1760,3036,1781,3048,1796,3072,1809,3089,1823,3102,1837,3112,1849,3129,1863,3145,1874,3161,1884,3177,1895,3196,1912,3210,1925,3222,1937,3235,1950,3252,1965,3270,1975,3288,1982,3306,1990,3351,2031,3380,2101,3385,2129,3376,2143,3330,2190,3272,2222,3261,2219,3251,2211,3235,2206,3207,2216,3182,2226,3161,2234,3148,2240,3106,2230,3082,2224,3072,2220,3068,2217,3062,2208,3051,2197,3034,2190,3009,2191,2985,2201,2973,2209,2968,2213,2963,2210,2951,2189,2941,2170,2930,2158,2905,2159,2881,2158,2865,2152,2859,2134,2852,2120,2841,2114,2819,2122,2796,2125,2773,2126,2753,2124,2736,2121,2723,2118,2703,2115,2677,2117,2656,2119,2649,2130,2627,2143,2609,2150,2592,2153,2575,2158,2554,2176,2535,2193,2520,2206,2515,2211,2511,2206,2486,2203,2473,2201,2469,2202,2462,2204,2439,2208,2418,2209,2401,2213,2388,2226,2374,2239,2359,2252,2340,2261,2309,2266,2286,2271,2270,2275,2256,2278,2241,2280,2223,2282,2158,2304,2123,2333,2101,2340,2098,2364,2098,2380,2088,2396,2093,2410,2114,2413,2133,2414,2143,2432,2151,2451,2152,2468,2139,2486,2139,2498,2150,2515,2149,2522,2142,2526,2133,2533,2122,2550,2115,2567,2117,2580,2142,2585,2162,2591,2170,2599,2170,2616,2173,2639,2175,2667,2183,2685,2205,2691,2229,2698,2243,2705,2244,2712,2266,2715,2272,2721,2288,2731,2309,2743,2319,2762,2333,2780,2347,2792,2365,2806,2376,2815,2434,2787,2449,2752,2459,2736,2474,2732,2492,2736,2513,2736,2533,2737,2550,2741,2569,2756,2586,2770,2601,2782,2676,2810,2695,2810,2721,2803,2743,2794,2758,2785,2771,2773,2787,2756,2805,2743,2824,2740,2840,2745,2855,2747,2871,2737,2883,2719,2891,2706,2899,2703,2908,2724,2913,2743,2912,2759,2901,2780,2895,2806,2894,2827,2903,2853,2905,2867,2907,2892,2911,2913,2911,2926,2905,2943,2909,2963,2913,2981,2912,3004,2905,3023,2889,3037,2878,3055,2878,3084,2883,3105,2892,3117,2885,3132,2868,3138,2848,3154,2841,3171,2839,3189,2829,3205,2813,3214,2801,3223,2805,3245,2804,3261,2809,3276,2806,3291,2797,3305,2784,3318,2768,3329,2750,3337,2728,3342,2708,3342,2691,3339,2675,3336,2659,3335,2643,3338,2625,3343,2607,3344,2590,3342,2573,3338,2557,3334,2541,3329,2524,3326,2507,3325,2490,3326,2472,3331,2453,3339,2435,3348,2418,3356,2400,3363,2383,3368,2367,3372,2350,3373,2334,3370,2318,3363,2298,3348,2284,3335,2257,3333,2234,3330,2215,3328,2198,3325,2181,3323,2165,3321,2148,3321,2129,3322,2107,3325,2094,3314,2079,3310,2071,3301,2049,3297,2027,3292,2008,3291,1994,3295,1982,3286,1974,3271,1976,3264e" filled="f" stroked="t" strokeweight=".624pt" strokecolor="#00AEEF">
                <v:path arrowok="t"/>
              </v:shape>
            </v:group>
            <v:group style="position:absolute;left:9418;top:2359;width:74;height:68" coordorigin="9418,2359" coordsize="74,68">
              <v:shape style="position:absolute;left:9418;top:2359;width:74;height:68" coordorigin="9418,2359" coordsize="74,68" path="m9441,2359l9424,2373,9418,2394,9418,2402,9427,2417,9444,2426,9472,2427,9487,2413,9492,2389,9485,2373,9468,2362,9441,2359e" filled="t" fillcolor="#000000" stroked="f">
                <v:path arrowok="t"/>
                <v:fill/>
              </v:shape>
            </v:group>
            <v:group style="position:absolute;left:9418;top:2359;width:74;height:68" coordorigin="9418,2359" coordsize="74,68">
              <v:shape style="position:absolute;left:9418;top:2359;width:74;height:68" coordorigin="9418,2359" coordsize="74,68" path="m9418,2394l9424,2373,9441,2359,9468,2362,9485,2373,9492,2389,9487,2413,9472,2427,9444,2426,9427,2417,9418,2402,9418,2394xe" filled="f" stroked="t" strokeweight=".550pt" strokecolor="#000000">
                <v:path arrowok="t"/>
              </v:shape>
            </v:group>
            <v:group style="position:absolute;left:1936;top:2104;width:74;height:68" coordorigin="1936,2104" coordsize="74,68">
              <v:shape style="position:absolute;left:1936;top:2104;width:74;height:68" coordorigin="1936,2104" coordsize="74,68" path="m1959,2104l1942,2118,1936,2139,1937,2147,1945,2162,1962,2171,1990,2172,2005,2157,2010,2134,2003,2118,1986,2107,1959,2104e" filled="t" fillcolor="#000000" stroked="f">
                <v:path arrowok="t"/>
                <v:fill/>
              </v:shape>
            </v:group>
            <v:group style="position:absolute;left:1936;top:2104;width:74;height:68" coordorigin="1936,2104" coordsize="74,68">
              <v:shape style="position:absolute;left:1936;top:2104;width:74;height:68" coordorigin="1936,2104" coordsize="74,68" path="m1936,2139l1942,2118,1959,2104,1986,2107,2003,2118,2010,2134,2005,2157,1990,2172,1962,2171,1945,2162,1937,2147,1936,2139xe" filled="f" stroked="t" strokeweight=".550pt" strokecolor="#000000">
                <v:path arrowok="t"/>
              </v:shape>
            </v:group>
            <v:group style="position:absolute;left:2731;top:2744;width:74;height:68" coordorigin="2731,2744" coordsize="74,68">
              <v:shape style="position:absolute;left:2731;top:2744;width:74;height:68" coordorigin="2731,2744" coordsize="74,68" path="m2754,2744l2738,2758,2731,2779,2732,2786,2740,2801,2758,2811,2785,2812,2800,2797,2806,2774,2798,2757,2781,2747,2754,2744e" filled="t" fillcolor="#000000" stroked="f">
                <v:path arrowok="t"/>
                <v:fill/>
              </v:shape>
            </v:group>
            <v:group style="position:absolute;left:2731;top:2744;width:74;height:68" coordorigin="2731,2744" coordsize="74,68">
              <v:shape style="position:absolute;left:2731;top:2744;width:74;height:68" coordorigin="2731,2744" coordsize="74,68" path="m2731,2779l2738,2758,2754,2744,2781,2747,2798,2757,2806,2774,2800,2797,2785,2812,2758,2811,2740,2801,2732,2786,2731,2779xe" filled="f" stroked="t" strokeweight=".550pt" strokecolor="#000000">
                <v:path arrowok="t"/>
              </v:shape>
            </v:group>
            <v:group style="position:absolute;left:1529;top:2492;width:74;height:68" coordorigin="1529,2492" coordsize="74,68">
              <v:shape style="position:absolute;left:1529;top:2492;width:74;height:68" coordorigin="1529,2492" coordsize="74,68" path="m1553,2492l1536,2505,1529,2527,1530,2534,1538,2549,1556,2558,1584,2560,1598,2545,1604,2521,1596,2505,1579,2494,1553,2492e" filled="t" fillcolor="#000000" stroked="f">
                <v:path arrowok="t"/>
                <v:fill/>
              </v:shape>
            </v:group>
            <v:group style="position:absolute;left:1529;top:2492;width:74;height:68" coordorigin="1529,2492" coordsize="74,68">
              <v:shape style="position:absolute;left:1529;top:2492;width:74;height:68" coordorigin="1529,2492" coordsize="74,68" path="m1529,2527l1536,2505,1553,2492,1579,2494,1596,2505,1604,2521,1598,2545,1584,2560,1556,2558,1538,2549,1530,2534,1529,2527xe" filled="f" stroked="t" strokeweight=".550pt" strokecolor="#000000">
                <v:path arrowok="t"/>
              </v:shape>
            </v:group>
            <v:group style="position:absolute;left:2847;top:1441;width:74;height:68" coordorigin="2847,1441" coordsize="74,68">
              <v:shape style="position:absolute;left:2847;top:1441;width:74;height:68" coordorigin="2847,1441" coordsize="74,68" path="m2870,1441l2853,1455,2847,1476,2848,1483,2856,1498,2874,1508,2901,1509,2916,1494,2921,1471,2914,1454,2897,1444,2870,1441e" filled="t" fillcolor="#000000" stroked="f">
                <v:path arrowok="t"/>
                <v:fill/>
              </v:shape>
            </v:group>
            <v:group style="position:absolute;left:2847;top:1441;width:74;height:68" coordorigin="2847,1441" coordsize="74,68">
              <v:shape style="position:absolute;left:2847;top:1441;width:74;height:68" coordorigin="2847,1441" coordsize="74,68" path="m2847,1476l2853,1455,2870,1441,2897,1444,2914,1454,2921,1471,2916,1494,2901,1509,2874,1508,2856,1498,2848,1483,2847,1476xe" filled="f" stroked="t" strokeweight=".550pt" strokecolor="#000000">
                <v:path arrowok="t"/>
              </v:shape>
            </v:group>
            <v:group style="position:absolute;left:5319;top:2317;width:74;height:68" coordorigin="5319,2317" coordsize="74,68">
              <v:shape style="position:absolute;left:5319;top:2317;width:74;height:68" coordorigin="5319,2317" coordsize="74,68" path="m5342,2317l5325,2331,5319,2352,5320,2359,5328,2374,5346,2384,5373,2385,5388,2370,5393,2347,5386,2330,5369,2320,5342,2317e" filled="t" fillcolor="#000000" stroked="f">
                <v:path arrowok="t"/>
                <v:fill/>
              </v:shape>
            </v:group>
            <v:group style="position:absolute;left:5319;top:2317;width:74;height:68" coordorigin="5319,2317" coordsize="74,68">
              <v:shape style="position:absolute;left:5319;top:2317;width:74;height:68" coordorigin="5319,2317" coordsize="74,68" path="m5319,2352l5325,2331,5342,2317,5369,2320,5386,2330,5393,2347,5388,2370,5373,2385,5346,2384,5328,2374,5320,2359,5319,2352xe" filled="f" stroked="t" strokeweight=".550pt" strokecolor="#000000">
                <v:path arrowok="t"/>
              </v:shape>
            </v:group>
            <v:group style="position:absolute;left:4328;top:3718;width:74;height:68" coordorigin="4328,3718" coordsize="74,68">
              <v:shape style="position:absolute;left:4328;top:3718;width:74;height:68" coordorigin="4328,3718" coordsize="74,68" path="m4351,3718l4335,3731,4328,3753,4329,3760,4337,3775,4355,3784,4382,3786,4397,3771,4403,3747,4395,3731,4378,3720,4351,3718e" filled="t" fillcolor="#000000" stroked="f">
                <v:path arrowok="t"/>
                <v:fill/>
              </v:shape>
            </v:group>
            <v:group style="position:absolute;left:4328;top:3718;width:74;height:68" coordorigin="4328,3718" coordsize="74,68">
              <v:shape style="position:absolute;left:4328;top:3718;width:74;height:68" coordorigin="4328,3718" coordsize="74,68" path="m4328,3753l4335,3731,4351,3718,4378,3720,4395,3731,4403,3747,4397,3771,4382,3786,4355,3784,4337,3775,4329,3760,4328,3753xe" filled="f" stroked="t" strokeweight=".550pt" strokecolor="#000000">
                <v:path arrowok="t"/>
              </v:shape>
            </v:group>
            <v:group style="position:absolute;left:2258;top:2279;width:74;height:68" coordorigin="2258,2279" coordsize="74,68">
              <v:shape style="position:absolute;left:2258;top:2279;width:74;height:68" coordorigin="2258,2279" coordsize="74,68" path="m2282,2279l2265,2292,2258,2313,2259,2321,2267,2336,2285,2345,2313,2346,2328,2332,2333,2308,2326,2292,2309,2281,2282,2279e" filled="t" fillcolor="#000000" stroked="f">
                <v:path arrowok="t"/>
                <v:fill/>
              </v:shape>
            </v:group>
            <v:group style="position:absolute;left:2258;top:2279;width:74;height:68" coordorigin="2258,2279" coordsize="74,68">
              <v:shape style="position:absolute;left:2258;top:2279;width:74;height:68" coordorigin="2258,2279" coordsize="74,68" path="m2258,2313l2265,2292,2282,2279,2309,2281,2326,2292,2333,2308,2328,2332,2313,2346,2285,2345,2267,2336,2259,2321,2258,2313xe" filled="f" stroked="t" strokeweight=".550pt" strokecolor="#000000">
                <v:path arrowok="t"/>
              </v:shape>
            </v:group>
            <v:group style="position:absolute;left:6094;top:3438;width:74;height:68" coordorigin="6094,3438" coordsize="74,68">
              <v:shape style="position:absolute;left:6094;top:3438;width:74;height:68" coordorigin="6094,3438" coordsize="74,68" path="m6118,3438l6101,3451,6094,3472,6095,3480,6103,3495,6121,3504,6149,3506,6164,3491,6169,3467,6162,3451,6145,3440,6118,3438e" filled="t" fillcolor="#000000" stroked="f">
                <v:path arrowok="t"/>
                <v:fill/>
              </v:shape>
            </v:group>
            <v:group style="position:absolute;left:6094;top:3438;width:74;height:68" coordorigin="6094,3438" coordsize="74,68">
              <v:shape style="position:absolute;left:6094;top:3438;width:74;height:68" coordorigin="6094,3438" coordsize="74,68" path="m6094,3472l6101,3451,6118,3438,6145,3440,6162,3451,6169,3467,6164,3491,6149,3506,6121,3504,6103,3495,6095,3480,6094,3472xe" filled="f" stroked="t" strokeweight=".550pt" strokecolor="#000000">
                <v:path arrowok="t"/>
              </v:shape>
            </v:group>
            <v:group style="position:absolute;left:2065;top:2276;width:74;height:68" coordorigin="2065,2276" coordsize="74,68">
              <v:shape style="position:absolute;left:2065;top:2276;width:74;height:68" coordorigin="2065,2276" coordsize="74,68" path="m2088,2276l2072,2290,2065,2311,2066,2318,2074,2333,2092,2343,2120,2344,2134,2329,2140,2306,2132,2289,2115,2279,2088,2276e" filled="t" fillcolor="#000000" stroked="f">
                <v:path arrowok="t"/>
                <v:fill/>
              </v:shape>
            </v:group>
            <v:group style="position:absolute;left:2065;top:2276;width:74;height:68" coordorigin="2065,2276" coordsize="74,68">
              <v:shape style="position:absolute;left:2065;top:2276;width:74;height:68" coordorigin="2065,2276" coordsize="74,68" path="m2065,2311l2072,2290,2088,2276,2115,2279,2132,2289,2140,2306,2134,2329,2120,2344,2092,2343,2074,2333,2066,2318,2065,2311xe" filled="f" stroked="t" strokeweight=".550pt" strokecolor="#000000">
                <v:path arrowok="t"/>
              </v:shape>
            </v:group>
            <v:group style="position:absolute;left:1173;top:4756;width:2149;height:888" coordorigin="1173,4756" coordsize="2149,888">
              <v:shape style="position:absolute;left:1173;top:4756;width:2149;height:888" coordorigin="1173,4756" coordsize="2149,888" path="m1173,5644l3322,5644,3322,4756,1173,4756,1173,5644e" filled="t" fillcolor="#FFFFFF" stroked="f">
                <v:path arrowok="t"/>
                <v:fill/>
              </v:shape>
            </v:group>
            <v:group style="position:absolute;left:1173;top:4756;width:2149;height:888" coordorigin="1173,4756" coordsize="2149,888">
              <v:shape style="position:absolute;left:1173;top:4756;width:2149;height:888" coordorigin="1173,4756" coordsize="2149,888" path="m1173,5644l3322,5644,3322,4756,1173,4756,1173,5644xe" filled="f" stroked="t" strokeweight=".5pt" strokecolor="#000000">
                <v:path arrowok="t"/>
              </v:shape>
            </v:group>
            <v:group style="position:absolute;left:1323;top:4878;width:255;height:142" coordorigin="1323,4878" coordsize="255,142">
              <v:shape style="position:absolute;left:1323;top:4878;width:255;height:142" coordorigin="1323,4878" coordsize="255,142" path="m1323,4878l1578,4878,1578,5019,1323,5019,1323,4878e" filled="t" fillcolor="#939598" stroked="f">
                <v:path arrowok="t"/>
                <v:fill/>
              </v:shape>
            </v:group>
            <v:group style="position:absolute;left:1323;top:4878;width:255;height:142" coordorigin="1323,4878" coordsize="255,142">
              <v:shape style="position:absolute;left:1323;top:4878;width:255;height:142" coordorigin="1323,4878" coordsize="255,142" path="m1323,4878l1578,4878,1578,5019,1323,5019,1323,4878xe" filled="f" stroked="t" strokeweight=".5pt" strokecolor="#000000">
                <v:path arrowok="t"/>
              </v:shape>
            </v:group>
            <v:group style="position:absolute;left:1321;top:5100;width:255;height:142" coordorigin="1321,5100" coordsize="255,142">
              <v:shape style="position:absolute;left:1321;top:5100;width:255;height:142" coordorigin="1321,5100" coordsize="255,142" path="m1321,5100l1576,5100,1576,5242,1321,5242,1321,5100e" filled="t" fillcolor="#BCBEC0" stroked="f">
                <v:path arrowok="t"/>
                <v:fill/>
              </v:shape>
            </v:group>
            <v:group style="position:absolute;left:1321;top:5100;width:255;height:142" coordorigin="1321,5100" coordsize="255,142">
              <v:shape style="position:absolute;left:1321;top:5100;width:255;height:142" coordorigin="1321,5100" coordsize="255,142" path="m1321,5100l1576,5100,1576,5242,1321,5242,1321,5100xe" filled="f" stroked="t" strokeweight=".5pt" strokecolor="#000000">
                <v:path arrowok="t"/>
              </v:shape>
            </v:group>
            <v:group style="position:absolute;left:1321;top:5321;width:255;height:142" coordorigin="1321,5321" coordsize="255,142">
              <v:shape style="position:absolute;left:1321;top:5321;width:255;height:142" coordorigin="1321,5321" coordsize="255,142" path="m1321,5321l1576,5321,1576,5462,1321,5462,1321,5321e" filled="t" fillcolor="#DCDDDE" stroked="f">
                <v:path arrowok="t"/>
                <v:fill/>
              </v:shape>
            </v:group>
            <v:group style="position:absolute;left:1321;top:5321;width:255;height:142" coordorigin="1321,5321" coordsize="255,142">
              <v:shape style="position:absolute;left:1321;top:5321;width:255;height:142" coordorigin="1321,5321" coordsize="255,142" path="m1321,5321l1576,5321,1576,5462,1321,5462,1321,5321xe" filled="f" stroked="t" strokeweight=".5pt" strokecolor="#000000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controllati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Gengis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Khan;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3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controllati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  <w:position w:val="-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amerlano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68" w:top="440" w:bottom="700" w:left="620" w:right="1020"/>
          <w:pgSz w:w="11060" w:h="14760"/>
        </w:sectPr>
      </w:pPr>
      <w:rPr/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65.051804pt;margin-top:5.337418pt;width:26.50923pt;height:8.158433pt;mso-position-horizontal-relative:page;mso-position-vertical-relative:paragraph;z-index:-7609;rotation:24" type="#_x0000_t136" fillcolor="#000000" stroked="f">
            <o:extrusion v:ext="view" autorotationcenter="t"/>
            <v:textpath style="font-family:&amp;quot;Palatino Linotype&amp;quot;;font-size:7pt;v-text-kern:t;mso-text-shadow:auto;font-style:italic" string="Danubio"/>
          </v:shape>
        </w:pict>
      </w:r>
      <w:r>
        <w:rPr>
          <w:rFonts w:ascii="Arial" w:hAnsi="Arial" w:cs="Arial" w:eastAsia="Arial"/>
          <w:sz w:val="15"/>
          <w:szCs w:val="15"/>
          <w:spacing w:val="-15"/>
          <w:w w:val="96"/>
          <w:b/>
          <w:bCs/>
        </w:rPr>
        <w:t>T</w:t>
      </w:r>
      <w:r>
        <w:rPr>
          <w:rFonts w:ascii="Arial" w:hAnsi="Arial" w:cs="Arial" w:eastAsia="Arial"/>
          <w:sz w:val="15"/>
          <w:szCs w:val="15"/>
          <w:spacing w:val="0"/>
          <w:w w:val="102"/>
          <w:b/>
          <w:bCs/>
        </w:rPr>
        <w:t>ana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3" w:lineRule="exact"/>
        <w:ind w:right="-63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444.350525pt;margin-top:28.695232pt;width:2.036588pt;height:7.710723pt;mso-position-horizontal-relative:page;mso-position-vertical-relative:paragraph;z-index:-7613;rotation:7" type="#_x0000_t136" fillcolor="#000000" stroked="f">
            <o:extrusion v:ext="view" autorotationcenter="t"/>
            <v:textpath style="font-family:&amp;quot;Palatino Linotype&amp;quot;;font-size:7pt;v-text-kern:t;mso-text-shadow:auto;font-style:italic" string="l"/>
          </v:shape>
        </w:pict>
      </w:r>
      <w:r>
        <w:rPr/>
        <w:pict>
          <w10:wrap type="none"/>
          <v:shape style="position:absolute;margin-left:446.387543pt;margin-top:29.045599pt;width:2.007970pt;height:7.703365pt;mso-position-horizontal-relative:page;mso-position-vertical-relative:paragraph;z-index:-7611;rotation:12" type="#_x0000_t136" fillcolor="#000000" stroked="f">
            <o:extrusion v:ext="view" autorotationcenter="t"/>
            <v:textpath style="font-family:&amp;quot;Palatino Linotype&amp;quot;;font-size:7pt;v-text-kern:t;mso-text-shadow:auto;font-style:italic" string="l"/>
          </v:shape>
        </w:pict>
      </w:r>
      <w:r>
        <w:rPr/>
        <w:pict>
          <w10:wrap type="none"/>
          <v:shape style="position:absolute;margin-left:448.352203pt;margin-top:29.770012pt;width:3.447126pt;height:7.712369pt;mso-position-horizontal-relative:page;mso-position-vertical-relative:paragraph;z-index:-7610;rotation:18" type="#_x0000_t136" fillcolor="#000000" stroked="f">
            <o:extrusion v:ext="view" autorotationcenter="t"/>
            <v:textpath style="font-family:&amp;quot;Palatino Linotype&amp;quot;;font-size:7pt;v-text-kern:t;mso-text-shadow:auto;font-style:italic" string="o"/>
          </v:shape>
        </w:pict>
      </w:r>
      <w:r>
        <w:rPr/>
        <w:pict>
          <w10:wrap type="none"/>
          <v:shape style="position:absolute;margin-left:248.461349pt;margin-top:9.711132pt;width:32.209070pt;height:7.701819pt;mso-position-horizontal-relative:page;mso-position-vertical-relative:paragraph;z-index:-7607;rotation:30" type="#_x0000_t136" fillcolor="#000000" stroked="f">
            <o:extrusion v:ext="view" autorotationcenter="t"/>
            <v:textpath style="font-family:&amp;quot;Palatino Linotype&amp;quot;;font-size:7pt;v-text-kern:t;mso-text-shadow:auto;font-style:italic" string="Syr-Darya"/>
          </v:shape>
        </w:pict>
      </w:r>
      <w:r>
        <w:rPr/>
        <w:pict>
          <w10:wrap type="none"/>
          <v:shape style="position:absolute;margin-left:186.523604pt;margin-top:11.673826pt;width:5.238540pt;height:7.767986pt;mso-position-horizontal-relative:page;mso-position-vertical-relative:paragraph;z-index:-7595;rotation:80" type="#_x0000_t136" fillcolor="#000000" stroked="f">
            <o:extrusion v:ext="view" autorotationcenter="t"/>
            <v:textpath style="font-family:&amp;quot;Palatino Linotype&amp;quot;;font-size:7pt;v-text-kern:t;mso-text-shadow:auto;font-style:italic" string="A"/>
          </v:shape>
        </w:pict>
      </w:r>
      <w:r>
        <w:rPr/>
        <w:pict>
          <w10:wrap type="none"/>
          <v:shape style="position:absolute;margin-left:432.842224pt;margin-top:29.525457pt;width:5.501947pt;height:7.756814pt;mso-position-horizontal-relative:page;mso-position-vertical-relative:paragraph;z-index:-7572;rotation:343" type="#_x0000_t136" fillcolor="#000000" stroked="f">
            <o:extrusion v:ext="view" autorotationcenter="t"/>
            <v:textpath style="font-family:&amp;quot;Palatino Linotype&amp;quot;;font-size:7pt;v-text-kern:t;mso-text-shadow:auto;font-style:italic" string="G"/>
          </v:shape>
        </w:pict>
      </w:r>
      <w:r>
        <w:rPr/>
        <w:pict>
          <w10:wrap type="none"/>
          <v:shape style="position:absolute;margin-left:438.335236pt;margin-top:28.692724pt;width:2.207538pt;height:7.718206pt;mso-position-horizontal-relative:page;mso-position-vertical-relative:paragraph;z-index:-7566;rotation:353" type="#_x0000_t136" fillcolor="#000000" stroked="f">
            <o:extrusion v:ext="view" autorotationcenter="t"/>
            <v:textpath style="font-family:&amp;quot;Palatino Linotype&amp;quot;;font-size:7pt;v-text-kern:t;mso-text-shadow:auto;font-style:italic" string="i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  <w:t>OR</w:t>
      </w:r>
      <w:r>
        <w:rPr>
          <w:rFonts w:ascii="Palatino Linotype" w:hAnsi="Palatino Linotype" w:cs="Palatino Linotype" w:eastAsia="Palatino Linotype"/>
          <w:sz w:val="15"/>
          <w:szCs w:val="15"/>
          <w:spacing w:val="-4"/>
          <w:w w:val="100"/>
        </w:rPr>
        <w:t>DA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37" w:after="0" w:line="176" w:lineRule="exact"/>
        <w:ind w:right="4999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Lago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d’A</w:t>
      </w:r>
      <w:r>
        <w:rPr>
          <w:rFonts w:ascii="Palatino Linotype" w:hAnsi="Palatino Linotype" w:cs="Palatino Linotype" w:eastAsia="Palatino Linotype"/>
          <w:sz w:val="15"/>
          <w:szCs w:val="15"/>
          <w:spacing w:val="-3"/>
          <w:w w:val="100"/>
          <w:i/>
        </w:rPr>
        <w:t>r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al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3" w:equalWidth="0">
            <w:col w:w="2657" w:space="692"/>
            <w:col w:w="441" w:space="189"/>
            <w:col w:w="5441"/>
          </w:cols>
        </w:sectPr>
      </w:pPr>
      <w:rPr/>
    </w:p>
    <w:p>
      <w:pPr>
        <w:spacing w:before="72" w:after="0" w:line="240" w:lineRule="auto"/>
        <w:ind w:left="1416" w:right="-64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184.664661pt;margin-top:-3.934041pt;width:7.209492pt;height:7.773342pt;mso-position-horizontal-relative:page;mso-position-vertical-relative:paragraph;z-index:-7594;rotation:82" type="#_x0000_t136" fillcolor="#000000" stroked="f">
            <o:extrusion v:ext="view" autorotationcenter="t"/>
            <v:textpath style="font-family:&amp;quot;Palatino Linotype&amp;quot;;font-size:7pt;v-text-kern:t;mso-text-shadow:auto;font-style:italic" string="M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MAR</w:t>
      </w:r>
      <w:r>
        <w:rPr>
          <w:rFonts w:ascii="Palatino Linotype" w:hAnsi="Palatino Linotype" w:cs="Palatino Linotype" w:eastAsia="Palatino Linotype"/>
          <w:sz w:val="15"/>
          <w:szCs w:val="15"/>
          <w:spacing w:val="-13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NERO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0" w:after="0" w:line="103" w:lineRule="exact"/>
        <w:ind w:left="1184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424.112336pt;margin-top:12.813107pt;width:5.91527pt;height:7.75365pt;mso-position-horizontal-relative:page;mso-position-vertical-relative:paragraph;z-index:-7589;rotation:303" type="#_x0000_t136" fillcolor="#000000" stroked="f">
            <o:extrusion v:ext="view" autorotationcenter="t"/>
            <v:textpath style="font-family:&amp;quot;Palatino Linotype&amp;quot;;font-size:7pt;v-text-kern:t;mso-text-shadow:auto;font-style:italic" string="m"/>
          </v:shape>
        </w:pict>
      </w:r>
      <w:r>
        <w:rPr/>
        <w:pict>
          <w10:wrap type="none"/>
          <v:shape style="position:absolute;margin-left:428.463715pt;margin-top:9.269946pt;width:3.099154pt;height:7.739618pt;mso-position-horizontal-relative:page;mso-position-vertical-relative:paragraph;z-index:-7583;rotation:319" type="#_x0000_t136" fillcolor="#000000" stroked="f">
            <o:extrusion v:ext="view" autorotationcenter="t"/>
            <v:textpath style="font-family:&amp;quot;Palatino Linotype&amp;quot;;font-size:7pt;v-text-kern:t;mso-text-shadow:auto;font-style:italic" string="e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4"/>
        </w:rPr>
        <w:t>Costantinopoli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3" w:after="0" w:line="240" w:lineRule="auto"/>
        <w:ind w:right="-20"/>
        <w:jc w:val="left"/>
        <w:tabs>
          <w:tab w:pos="2340" w:val="left"/>
        </w:tabs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6"/>
        </w:rPr>
        <w:t>D’ORO</w:t>
      </w:r>
      <w:r>
        <w:rPr>
          <w:rFonts w:ascii="Palatino Linotype" w:hAnsi="Palatino Linotype" w:cs="Palatino Linotype" w:eastAsia="Palatino Linotype"/>
          <w:sz w:val="15"/>
          <w:szCs w:val="15"/>
          <w:spacing w:val="-28"/>
          <w:w w:val="100"/>
          <w:position w:val="6"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6"/>
        </w:rPr>
        <w:tab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3"/>
          <w:position w:val="0"/>
        </w:rPr>
        <w:t>MOGOLIS</w:t>
      </w:r>
      <w:r>
        <w:rPr>
          <w:rFonts w:ascii="Palatino Linotype" w:hAnsi="Palatino Linotype" w:cs="Palatino Linotype" w:eastAsia="Palatino Linotype"/>
          <w:sz w:val="15"/>
          <w:szCs w:val="15"/>
          <w:spacing w:val="-12"/>
          <w:w w:val="93"/>
          <w:position w:val="0"/>
        </w:rPr>
        <w:t>T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3"/>
          <w:position w:val="0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8"/>
          <w:position w:val="0"/>
        </w:rPr>
        <w:t>N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2" w:equalWidth="0">
            <w:col w:w="2203" w:space="1114"/>
            <w:col w:w="6103"/>
          </w:cols>
        </w:sectPr>
      </w:pPr>
      <w:rPr/>
    </w:p>
    <w:p>
      <w:pPr>
        <w:spacing w:before="0" w:after="0" w:line="184" w:lineRule="exact"/>
        <w:ind w:right="-20"/>
        <w:jc w:val="righ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194.547535pt;margin-top:10.622797pt;width:2.458960pt;height:7.71034pt;mso-position-horizontal-relative:page;mso-position-vertical-relative:paragraph;z-index:-7601;rotation:71" type="#_x0000_t136" fillcolor="#000000" stroked="f">
            <o:extrusion v:ext="view" autorotationcenter="t"/>
            <v:textpath style="font-family:&amp;quot;Palatino Linotype&amp;quot;;font-size:7pt;v-text-kern:t;mso-text-shadow:auto;font-style:italic" string="I"/>
          </v:shape>
        </w:pict>
      </w:r>
      <w:r>
        <w:rPr/>
        <w:pict>
          <w10:wrap type="none"/>
          <v:shape style="position:absolute;margin-left:192.538979pt;margin-top:7.375374pt;width:4.381549pt;height:7.755222pt;mso-position-horizontal-relative:page;mso-position-vertical-relative:paragraph;z-index:-7600;rotation:72" type="#_x0000_t136" fillcolor="#000000" stroked="f">
            <o:extrusion v:ext="view" autorotationcenter="t"/>
            <v:textpath style="font-family:&amp;quot;Palatino Linotype&amp;quot;;font-size:7pt;v-text-kern:t;mso-text-shadow:auto;font-style:italic" string="P"/>
          </v:shape>
        </w:pict>
      </w:r>
      <w:r>
        <w:rPr/>
        <w:pict>
          <w10:wrap type="none"/>
          <v:shape style="position:absolute;margin-left:191.564031pt;margin-top:3.510324pt;width:4.039963pt;height:7.722438pt;mso-position-horizontal-relative:page;mso-position-vertical-relative:paragraph;z-index:-7599;rotation:74" type="#_x0000_t136" fillcolor="#000000" stroked="f">
            <o:extrusion v:ext="view" autorotationcenter="t"/>
            <v:textpath style="font-family:&amp;quot;Palatino Linotype&amp;quot;;font-size:7pt;v-text-kern:t;mso-text-shadow:auto;font-style:italic" string="S"/>
          </v:shape>
        </w:pict>
      </w:r>
      <w:r>
        <w:rPr/>
        <w:pict>
          <w10:wrap type="none"/>
          <v:shape style="position:absolute;margin-left:189.810554pt;margin-top:-.833276pt;width:5.252628pt;height:7.777269pt;mso-position-horizontal-relative:page;mso-position-vertical-relative:paragraph;z-index:-7598;rotation:75" type="#_x0000_t136" fillcolor="#000000" stroked="f">
            <o:extrusion v:ext="view" autorotationcenter="t"/>
            <v:textpath style="font-family:&amp;quot;Palatino Linotype&amp;quot;;font-size:7pt;v-text-kern:t;mso-text-shadow:auto;font-style:italic" string="A"/>
          </v:shape>
        </w:pict>
      </w:r>
      <w:r>
        <w:rPr/>
        <w:pict>
          <w10:wrap type="none"/>
          <v:shape style="position:absolute;margin-left:188.803587pt;margin-top:-5.493311pt;width:5.042101pt;height:7.733839pt;mso-position-horizontal-relative:page;mso-position-vertical-relative:paragraph;z-index:-7597;rotation:77" type="#_x0000_t136" fillcolor="#000000" stroked="f">
            <o:extrusion v:ext="view" autorotationcenter="t"/>
            <v:textpath style="font-family:&amp;quot;Palatino Linotype&amp;quot;;font-size:7pt;v-text-kern:t;mso-text-shadow:auto;font-style:italic" string="C"/>
          </v:shape>
        </w:pict>
      </w:r>
      <w:r>
        <w:rPr/>
        <w:pict>
          <w10:wrap type="none"/>
          <v:shape style="position:absolute;margin-left:187.602548pt;margin-top:-12.036323pt;width:4.753167pt;height:7.729412pt;mso-position-horizontal-relative:page;mso-position-vertical-relative:paragraph;z-index:-7596;rotation:79" type="#_x0000_t136" fillcolor="#000000" stroked="f">
            <o:extrusion v:ext="view" autorotationcenter="t"/>
            <v:textpath style="font-family:&amp;quot;Palatino Linotype&amp;quot;;font-size:7pt;v-text-kern:t;mso-text-shadow:auto;font-style:italic" string="R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w w:val="99"/>
          <w:position w:val="1"/>
        </w:rPr>
        <w:t>TRANS</w:t>
      </w:r>
      <w:r>
        <w:rPr>
          <w:rFonts w:ascii="Palatino Linotype" w:hAnsi="Palatino Linotype" w:cs="Palatino Linotype" w:eastAsia="Palatino Linotype"/>
          <w:sz w:val="15"/>
          <w:szCs w:val="15"/>
          <w:spacing w:val="-3"/>
          <w:w w:val="99"/>
          <w:position w:val="1"/>
        </w:rPr>
        <w:t>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5"/>
          <w:position w:val="1"/>
        </w:rPr>
        <w:t>XIA</w:t>
      </w:r>
      <w:r>
        <w:rPr>
          <w:rFonts w:ascii="Palatino Linotype" w:hAnsi="Palatino Linotype" w:cs="Palatino Linotype" w:eastAsia="Palatino Linotype"/>
          <w:sz w:val="15"/>
          <w:szCs w:val="15"/>
          <w:spacing w:val="-2"/>
          <w:w w:val="95"/>
          <w:position w:val="1"/>
        </w:rPr>
        <w:t>N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2"/>
          <w:position w:val="1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spacing w:before="0" w:after="0" w:line="197" w:lineRule="exact"/>
        <w:ind w:right="-20"/>
        <w:jc w:val="left"/>
        <w:tabs>
          <w:tab w:pos="2640" w:val="left"/>
        </w:tabs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>1375</w:t>
      </w:r>
      <w:r>
        <w:rPr>
          <w:rFonts w:ascii="Arial" w:hAnsi="Arial" w:cs="Arial" w:eastAsia="Arial"/>
          <w:sz w:val="14"/>
          <w:szCs w:val="14"/>
          <w:spacing w:val="-33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2"/>
        </w:rPr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11"/>
          <w:i/>
          <w:position w:val="4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2" w:equalWidth="0">
            <w:col w:w="5214" w:space="337"/>
            <w:col w:w="3869"/>
          </w:cols>
        </w:sectPr>
      </w:pPr>
      <w:rPr/>
    </w:p>
    <w:p>
      <w:pPr>
        <w:spacing w:before="17" w:after="0" w:line="165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97"/>
          <w:b/>
          <w:bCs/>
          <w:position w:val="-1"/>
        </w:rPr>
        <w:t>Bursa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27" w:after="0" w:line="155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2"/>
        </w:rPr>
        <w:t>Ankara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145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1391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98" w:after="0" w:line="84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w w:val="103"/>
          <w:b/>
          <w:bCs/>
          <w:position w:val="-7"/>
        </w:rPr>
        <w:t>Sama</w:t>
      </w:r>
      <w:r>
        <w:rPr>
          <w:rFonts w:ascii="Arial" w:hAnsi="Arial" w:cs="Arial" w:eastAsia="Arial"/>
          <w:sz w:val="15"/>
          <w:szCs w:val="15"/>
          <w:spacing w:val="-3"/>
          <w:w w:val="103"/>
          <w:b/>
          <w:bCs/>
          <w:position w:val="-7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101"/>
          <w:b/>
          <w:bCs/>
          <w:position w:val="-7"/>
        </w:rPr>
        <w:t>canda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88" w:after="0" w:line="94" w:lineRule="exact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  <w:position w:val="-7"/>
        </w:rPr>
        <w:t>Pechino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5" w:equalWidth="0">
            <w:col w:w="1393" w:space="356"/>
            <w:col w:w="512" w:space="1446"/>
            <w:col w:w="321" w:space="770"/>
            <w:col w:w="910" w:space="2484"/>
            <w:col w:w="1228"/>
          </w:cols>
        </w:sectPr>
      </w:pPr>
      <w:rPr/>
    </w:p>
    <w:p>
      <w:pPr>
        <w:spacing w:before="48" w:after="0" w:line="240" w:lineRule="auto"/>
        <w:ind w:left="458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422.652207pt;margin-top:-6.945225pt;width:4.066900pt;height:7.736305pt;mso-position-horizontal-relative:page;mso-position-vertical-relative:paragraph;z-index:-7592;rotation:297" type="#_x0000_t136" fillcolor="#000000" stroked="f">
            <o:extrusion v:ext="view" autorotationcenter="t"/>
            <v:textpath style="font-family:&amp;quot;Palatino Linotype&amp;quot;;font-size:7pt;v-text-kern:t;mso-text-shadow:auto;font-style:italic" string="u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Atene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83" w:after="0" w:line="198" w:lineRule="exact"/>
        <w:ind w:left="229" w:right="-50" w:firstLine="415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MAR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6"/>
          <w:i/>
        </w:rPr>
        <w:t>MEDITERRANEO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0" w:after="0" w:line="160" w:lineRule="exact"/>
        <w:ind w:left="381" w:right="-20"/>
        <w:jc w:val="left"/>
        <w:tabs>
          <w:tab w:pos="502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>1402</w:t>
      </w:r>
      <w:r>
        <w:rPr>
          <w:rFonts w:ascii="Arial" w:hAnsi="Arial" w:cs="Arial" w:eastAsia="Arial"/>
          <w:sz w:val="14"/>
          <w:szCs w:val="14"/>
          <w:spacing w:val="-33"/>
          <w:w w:val="100"/>
          <w:b/>
          <w:bCs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  <w:position w:val="1"/>
        </w:rPr>
        <w:t>1405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233.884491pt;margin-top:-8.792117pt;width:37.345658pt;height:7.702662pt;mso-position-horizontal-relative:page;mso-position-vertical-relative:paragraph;z-index:-7608;rotation:27" type="#_x0000_t136" fillcolor="#000000" stroked="f">
            <o:extrusion v:ext="view" autorotationcenter="t"/>
            <v:textpath style="font-family:&amp;quot;Palatino Linotype&amp;quot;;font-size:7pt;v-text-kern:t;mso-text-shadow:auto;font-style:italic" string="Amu-Darya"/>
          </v:shape>
        </w:pict>
      </w:r>
      <w:r>
        <w:rPr/>
        <w:pict>
          <w10:wrap type="none"/>
          <v:shape style="position:absolute;margin-left:141.016712pt;margin-top:-3.266251pt;width:18.780591pt;height:7.700977pt;mso-position-horizontal-relative:page;mso-position-vertical-relative:paragraph;z-index:-7604;rotation:49" type="#_x0000_t136" fillcolor="#000000" stroked="f">
            <o:extrusion v:ext="view" autorotationcenter="t"/>
            <v:textpath style="font-family:&amp;quot;Palatino Linotype&amp;quot;;font-size:7pt;v-text-kern:t;mso-text-shadow:auto" string="IRAQ"/>
          </v:shape>
        </w:pict>
      </w:r>
      <w:r>
        <w:rPr/>
        <w:pict>
          <w10:wrap type="none"/>
          <v:shape style="position:absolute;margin-left:159.669022pt;margin-top:-7.488005pt;width:14.760939pt;height:7.700028pt;mso-position-horizontal-relative:page;mso-position-vertical-relative:paragraph;z-index:-7603;rotation:52" type="#_x0000_t136" fillcolor="#000000" stroked="f">
            <o:extrusion v:ext="view" autorotationcenter="t"/>
            <v:textpath style="font-family:&amp;quot;Palatino Linotype&amp;quot;;font-size:7pt;v-text-kern:t;mso-text-shadow:auto;font-style:italic" string="Tigri"/>
          </v:shape>
        </w:pict>
      </w:r>
      <w:r>
        <w:rPr/>
        <w:pict>
          <w10:wrap type="none"/>
          <v:shape style="position:absolute;margin-left:194.29802pt;margin-top:-19.479026pt;width:5.723049pt;height:7.712797pt;mso-position-horizontal-relative:page;mso-position-vertical-relative:paragraph;z-index:-7602;rotation:69" type="#_x0000_t136" fillcolor="#000000" stroked="f">
            <o:extrusion v:ext="view" autorotationcenter="t"/>
            <v:textpath style="font-family:&amp;quot;Palatino Linotype&amp;quot;;font-size:7pt;v-text-kern:t;mso-text-shadow:auto;font-style:italic" string="O"/>
          </v:shape>
        </w:pict>
      </w:r>
      <w:r>
        <w:rPr/>
        <w:pict>
          <w10:wrap type="none"/>
          <v:shape style="position:absolute;margin-left:422.204196pt;margin-top:-19.157294pt;width:2.221385pt;height:7.72194pt;mso-position-horizontal-relative:page;mso-position-vertical-relative:paragraph;z-index:-7591;rotation:298" type="#_x0000_t136" fillcolor="#000000" stroked="f">
            <o:extrusion v:ext="view" autorotationcenter="t"/>
            <v:textpath style="font-family:&amp;quot;Palatino Linotype&amp;quot;;font-size:7pt;v-text-kern:t;mso-text-shadow:auto;font-style:italic" string="i"/>
          </v:shape>
        </w:pict>
      </w:r>
      <w:r>
        <w:rPr/>
        <w:pict>
          <w10:wrap type="none"/>
          <v:shape style="position:absolute;margin-left:419.86297pt;margin-top:-16.470419pt;width:3.94353pt;height:7.74619pt;mso-position-horizontal-relative:page;mso-position-vertical-relative:paragraph;z-index:-7590;rotation:301" type="#_x0000_t136" fillcolor="#000000" stroked="f">
            <o:extrusion v:ext="view" autorotationcenter="t"/>
            <v:textpath style="font-family:&amp;quot;Palatino Linotype&amp;quot;;font-size:7pt;v-text-kern:t;mso-text-shadow:auto;font-style:italic" string="F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00"/>
          <w:b/>
          <w:bCs/>
        </w:rPr>
        <w:t>Aleppo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5" w:after="0" w:line="142" w:lineRule="exact"/>
        <w:ind w:left="1355" w:right="-20"/>
        <w:jc w:val="left"/>
        <w:tabs>
          <w:tab w:pos="260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pict>
          <w10:wrap type="none"/>
          <v:shape style="position:absolute;margin-left:147.136734pt;margin-top:6.504771pt;width:22.106114pt;height:7.700169pt;mso-position-horizontal-relative:page;mso-position-vertical-relative:paragraph;z-index:-7606;rotation:30" type="#_x0000_t136" fillcolor="#000000" stroked="f">
            <o:extrusion v:ext="view" autorotationcenter="t"/>
            <v:textpath style="font-family:&amp;quot;Palatino Linotype&amp;quot;;font-size:7pt;v-text-kern:t;mso-text-shadow:auto;font-style:italic" string="Eufrate"/>
          </v:shape>
        </w:pic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>1386</w:t>
      </w:r>
      <w:r>
        <w:rPr>
          <w:rFonts w:ascii="Arial" w:hAnsi="Arial" w:cs="Arial" w:eastAsia="Arial"/>
          <w:sz w:val="14"/>
          <w:szCs w:val="14"/>
          <w:spacing w:val="-33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14"/>
          <w:szCs w:val="14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  <w:position w:val="-2"/>
        </w:rPr>
        <w:t>1381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2" w:equalWidth="0">
            <w:col w:w="1399" w:space="177"/>
            <w:col w:w="7844"/>
          </w:cols>
        </w:sectPr>
      </w:pPr>
      <w:rPr/>
    </w:p>
    <w:p>
      <w:pPr>
        <w:spacing w:before="0" w:after="0" w:line="122" w:lineRule="exact"/>
        <w:ind w:right="-20"/>
        <w:jc w:val="righ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135.93689pt;margin-top:5.367494pt;width:2.063715pt;height:7.721258pt;mso-position-horizontal-relative:page;mso-position-vertical-relative:paragraph;z-index:-7581;rotation:326" type="#_x0000_t136" fillcolor="#ED1D24" stroked="f">
            <o:extrusion v:ext="view" autorotationcenter="t"/>
            <v:textpath style="font-family:&amp;quot;Arial&amp;quot;;font-size:7pt;v-text-kern:t;mso-text-shadow:auto;font-weight:bold" string="i"/>
          </v:shape>
        </w:pict>
      </w:r>
      <w:r>
        <w:rPr/>
        <w:pict>
          <w10:wrap type="none"/>
          <v:shape style="position:absolute;margin-left:131.348984pt;margin-top:7.495065pt;width:4.390973pt;height:7.718381pt;mso-position-horizontal-relative:page;mso-position-vertical-relative:paragraph;z-index:-7579;rotation:331" type="#_x0000_t136" fillcolor="#ED1D24" stroked="f">
            <o:extrusion v:ext="view" autorotationcenter="t"/>
            <v:textpath style="font-family:&amp;quot;Arial&amp;quot;;font-size:7pt;v-text-kern:t;mso-text-shadow:auto;font-weight:bold" string="h"/>
          </v:shape>
        </w:pict>
      </w:r>
      <w:r>
        <w:rPr/>
        <w:pict>
          <w10:wrap type="none"/>
          <v:shape style="position:absolute;margin-left:126.682686pt;margin-top:9.790798pt;width:4.393368pt;height:7.753466pt;mso-position-horizontal-relative:page;mso-position-vertical-relative:paragraph;z-index:-7576;rotation:337" type="#_x0000_t136" fillcolor="#ED1D24" stroked="f">
            <o:extrusion v:ext="view" autorotationcenter="t"/>
            <v:textpath style="font-family:&amp;quot;Arial&amp;quot;;font-size:7pt;v-text-kern:t;mso-text-shadow:auto;font-weight:bold" string="c"/>
          </v:shape>
        </w:pict>
      </w:r>
      <w:r>
        <w:rPr/>
        <w:pict>
          <w10:wrap type="none"/>
          <v:shape style="position:absolute;margin-left:121.914764pt;margin-top:11.686976pt;width:4.351659pt;height:7.730499pt;mso-position-horizontal-relative:page;mso-position-vertical-relative:paragraph;z-index:-7573;rotation:341" type="#_x0000_t136" fillcolor="#ED1D24" stroked="f">
            <o:extrusion v:ext="view" autorotationcenter="t"/>
            <v:textpath style="font-family:&amp;quot;Arial&amp;quot;;font-size:7pt;v-text-kern:t;mso-text-shadow:auto;font-weight:bold" string="c"/>
          </v:shape>
        </w:pict>
      </w:r>
      <w:r>
        <w:rPr/>
        <w:pict>
          <w10:wrap type="none"/>
          <v:shape style="position:absolute;margin-left:116.904022pt;margin-top:13.238833pt;width:4.473933pt;height:7.764787pt;mso-position-horizontal-relative:page;mso-position-vertical-relative:paragraph;z-index:-7571;rotation:345" type="#_x0000_t136" fillcolor="#ED1D24" stroked="f">
            <o:extrusion v:ext="view" autorotationcenter="t"/>
            <v:textpath style="font-family:&amp;quot;Arial&amp;quot;;font-size:7pt;v-text-kern:t;mso-text-shadow:auto;font-weight:bold" string="u"/>
          </v:shape>
        </w:pict>
      </w:r>
      <w:r>
        <w:rPr/>
        <w:pict>
          <w10:wrap type="none"/>
          <v:shape style="position:absolute;margin-left:114.278793pt;margin-top:14.267161pt;width:2.052757pt;height:7.718497pt;mso-position-horizontal-relative:page;mso-position-vertical-relative:paragraph;z-index:-7570;rotation:347" type="#_x0000_t136" fillcolor="#ED1D24" stroked="f">
            <o:extrusion v:ext="view" autorotationcenter="t"/>
            <v:textpath style="font-family:&amp;quot;Arial&amp;quot;;font-size:7pt;v-text-kern:t;mso-text-shadow:auto;font-weight:bold" string="l"/>
          </v:shape>
        </w:pict>
      </w:r>
      <w:r>
        <w:rPr/>
        <w:pict>
          <w10:wrap type="none"/>
          <v:shape style="position:absolute;margin-left:109.190002pt;margin-top:15.120328pt;width:4.445307pt;height:7.736162pt;mso-position-horizontal-relative:page;mso-position-vertical-relative:paragraph;z-index:-7569;rotation:349" type="#_x0000_t136" fillcolor="#ED1D24" stroked="f">
            <o:extrusion v:ext="view" autorotationcenter="t"/>
            <v:textpath style="font-family:&amp;quot;Arial&amp;quot;;font-size:7pt;v-text-kern:t;mso-text-shadow:auto;font-weight:bold" string="e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6"/>
          <w:position w:val="2"/>
        </w:rPr>
        <w:t>IRAN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spacing w:before="0" w:after="0" w:line="143" w:lineRule="exact"/>
        <w:ind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spacing w:val="0"/>
          <w:w w:val="102"/>
          <w:b/>
          <w:bCs/>
        </w:rPr>
        <w:t>1398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0" w:after="0" w:line="122" w:lineRule="exact"/>
        <w:ind w:right="-20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2"/>
        </w:rPr>
        <w:t>CI</w:t>
      </w:r>
      <w:r>
        <w:rPr>
          <w:rFonts w:ascii="Palatino Linotype" w:hAnsi="Palatino Linotype" w:cs="Palatino Linotype" w:eastAsia="Palatino Linotype"/>
          <w:sz w:val="15"/>
          <w:szCs w:val="15"/>
          <w:spacing w:val="-2"/>
          <w:w w:val="100"/>
          <w:position w:val="2"/>
        </w:rPr>
        <w:t>N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2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1020"/>
          <w:cols w:num="3" w:equalWidth="0">
            <w:col w:w="3861" w:space="960"/>
            <w:col w:w="321" w:space="3109"/>
            <w:col w:w="116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98" w:lineRule="exact"/>
        <w:ind w:left="1810" w:right="-50" w:firstLine="71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97.31484pt;margin-top:2.58174pt;width:13.259915pt;height:7.700753pt;mso-position-horizontal-relative:page;mso-position-vertical-relative:paragraph;z-index:-7605;rotation:47" type="#_x0000_t136" fillcolor="#000000" stroked="f">
            <o:extrusion v:ext="view" autorotationcenter="t"/>
            <v:textpath style="font-family:&amp;quot;Palatino Linotype&amp;quot;;font-size:7pt;v-text-kern:t;mso-text-shadow:auto;font-style:italic" string="Nilo"/>
          </v:shape>
        </w:pict>
      </w:r>
      <w:r>
        <w:rPr/>
        <w:pict>
          <w10:wrap type="none"/>
          <v:shape style="position:absolute;margin-left:260.259698pt;margin-top:-17.781751pt;width:13.69112pt;height:7.700567pt;mso-position-horizontal-relative:page;mso-position-vertical-relative:paragraph;z-index:-7593;rotation:297" type="#_x0000_t136" fillcolor="#000000" stroked="f">
            <o:extrusion v:ext="view" autorotationcenter="t"/>
            <v:textpath style="font-family:&amp;quot;Palatino Linotype&amp;quot;;font-size:7pt;v-text-kern:t;mso-text-shadow:auto;font-style:italic" string="Indo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MAR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ROSSO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4" w:lineRule="exact"/>
        <w:ind w:right="-50" w:firstLine="56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101.61377pt;margin-top:-8.635412pt;width:6.944242pt;height:7.760745pt;mso-position-horizontal-relative:page;mso-position-vertical-relative:paragraph;z-index:-7567;rotation:352" type="#_x0000_t136" fillcolor="#ED1D24" stroked="f">
            <o:extrusion v:ext="view" autorotationcenter="t"/>
            <v:textpath style="font-family:&amp;quot;Arial&amp;quot;;font-size:7pt;v-text-kern:t;mso-text-shadow:auto;font-weight:bold" string="m"/>
          </v:shape>
        </w:pict>
      </w:r>
      <w:r>
        <w:rPr/>
        <w:pict>
          <w10:wrap type="none"/>
          <v:shape style="position:absolute;margin-left:96.518219pt;margin-top:-7.843632pt;width:4.520263pt;height:7.761353pt;mso-position-horizontal-relative:page;mso-position-vertical-relative:paragraph;z-index:-7565;rotation:355" type="#_x0000_t136" fillcolor="#ED1D24" stroked="f">
            <o:extrusion v:ext="view" autorotationcenter="t"/>
            <v:textpath style="font-family:&amp;quot;Arial&amp;quot;;font-size:7pt;v-text-kern:t;mso-text-shadow:auto;font-weight:bold" string="a"/>
          </v:shape>
        </w:pict>
      </w:r>
      <w:r>
        <w:rPr/>
        <w:pict>
          <w10:wrap type="none"/>
          <v:shape style="position:absolute;margin-left:88.875801pt;margin-top:-7.372403pt;width:6.990395pt;height:7.801864pt;mso-position-horizontal-relative:page;mso-position-vertical-relative:paragraph;z-index:-7564;rotation:358" type="#_x0000_t136" fillcolor="#ED1D24" stroked="f">
            <o:extrusion v:ext="view" autorotationcenter="t"/>
            <v:textpath style="font-family:&amp;quot;Arial&amp;quot;;font-size:7pt;v-text-kern:t;mso-text-shadow:auto;font-weight:bold" string="m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GOLFO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PERSICO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101"/>
          <w:b/>
          <w:bCs/>
        </w:rPr>
        <w:t>Ormuz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3" w:lineRule="exact"/>
        <w:ind w:right="-63"/>
        <w:jc w:val="left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MAR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327" w:right="3431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 style="position:absolute;margin-left:321.078125pt;margin-top:13.38081pt;width:19.535325pt;height:7.700846pt;mso-position-horizontal-relative:page;mso-position-vertical-relative:paragraph;z-index:-7612;rotation:11" type="#_x0000_t136" fillcolor="#000000" stroked="f">
            <o:extrusion v:ext="view" autorotationcenter="t"/>
            <v:textpath style="font-family:&amp;quot;Palatino Linotype&amp;quot;;font-size:7pt;v-text-kern:t;mso-text-shadow:auto;font-style:italic" string="Gange"/>
          </v:shape>
        </w:pict>
      </w:r>
      <w:r>
        <w:rPr/>
        <w:pict>
          <w10:wrap type="none"/>
          <v:shape style="position:absolute;margin-left:427.178199pt;margin-top:11.10482pt;width:5.269767pt;height:7.788764pt;mso-position-horizontal-relative:page;mso-position-vertical-relative:paragraph;z-index:-7588;rotation:310" type="#_x0000_t136" fillcolor="#000000" stroked="f">
            <o:extrusion v:ext="view" autorotationcenter="t"/>
            <v:textpath style="font-family:&amp;quot;Palatino Linotype&amp;quot;;font-size:7pt;v-text-kern:t;mso-text-shadow:auto;font-style:italic" string="A"/>
          </v:shape>
        </w:pict>
      </w:r>
      <w:r>
        <w:rPr/>
        <w:pict>
          <w10:wrap type="none"/>
          <v:shape style="position:absolute;margin-left:424.598545pt;margin-top:15.716936pt;width:3.129468pt;height:7.751424pt;mso-position-horizontal-relative:page;mso-position-vertical-relative:paragraph;z-index:-7587;rotation:311" type="#_x0000_t136" fillcolor="#000000" stroked="f">
            <o:extrusion v:ext="view" autorotationcenter="t"/>
            <v:textpath style="font-family:&amp;quot;Palatino Linotype&amp;quot;;font-size:7pt;v-text-kern:t;mso-text-shadow:auto;font-style:italic" string="e"/>
          </v:shape>
        </w:pict>
      </w:r>
      <w:r>
        <w:rPr/>
        <w:pict>
          <w10:wrap type="none"/>
          <v:shape style="position:absolute;margin-left:430.897773pt;margin-top:8.091768pt;width:2.982576pt;height:7.748765pt;mso-position-horizontal-relative:page;mso-position-vertical-relative:paragraph;z-index:-7586;rotation:313" type="#_x0000_t136" fillcolor="#000000" stroked="f">
            <o:extrusion v:ext="view" autorotationcenter="t"/>
            <v:textpath style="font-family:&amp;quot;Palatino Linotype&amp;quot;;font-size:7pt;v-text-kern:t;mso-text-shadow:auto;font-style:italic" string="z"/>
          </v:shape>
        </w:pict>
      </w:r>
      <w:r>
        <w:rPr/>
        <w:pict>
          <w10:wrap type="none"/>
          <v:shape style="position:absolute;margin-left:432.886536pt;margin-top:6.039041pt;width:2.849457pt;height:7.70025pt;mso-position-horizontal-relative:page;mso-position-vertical-relative:paragraph;z-index:-7585;rotation:316" type="#_x0000_t136" fillcolor="#000000" stroked="f">
            <o:extrusion v:ext="view" autorotationcenter="t"/>
            <v:textpath style="font-family:&amp;quot;Palatino Linotype&amp;quot;;font-size:7pt;v-text-kern:t;mso-text-shadow:auto;font-style:italic" string="z"/>
          </v:shape>
        </w:pict>
      </w:r>
      <w:r>
        <w:rPr/>
        <w:pict>
          <w10:wrap type="none"/>
          <v:shape style="position:absolute;margin-left:420.221893pt;margin-top:18.963272pt;width:5.844671pt;height:7.700232pt;mso-position-horizontal-relative:page;mso-position-vertical-relative:paragraph;z-index:-7584;rotation:317" type="#_x0000_t136" fillcolor="#000000" stroked="f">
            <o:extrusion v:ext="view" autorotationcenter="t"/>
            <v:textpath style="font-family:&amp;quot;Palatino Linotype&amp;quot;;font-size:7pt;v-text-kern:t;mso-text-shadow:auto;font-style:italic" string="m"/>
          </v:shape>
        </w:pict>
      </w:r>
      <w:r>
        <w:rPr/>
        <w:pict>
          <w10:wrap type="none"/>
          <v:shape style="position:absolute;margin-left:434.807709pt;margin-top:3.82961pt;width:3.996254pt;height:7.699875pt;mso-position-horizontal-relative:page;mso-position-vertical-relative:paragraph;z-index:-7582;rotation:321" type="#_x0000_t136" fillcolor="#000000" stroked="f">
            <o:extrusion v:ext="view" autorotationcenter="t"/>
            <v:textpath style="font-family:&amp;quot;Palatino Linotype&amp;quot;;font-size:7pt;v-text-kern:t;mso-text-shadow:auto;font-style:italic" string="u"/>
          </v:shape>
        </w:pict>
      </w:r>
      <w:r>
        <w:rPr/>
        <w:pict>
          <w10:wrap type="none"/>
          <v:shape style="position:absolute;margin-left:438.148956pt;margin-top:1.852417pt;width:2.849547pt;height:7.700047pt;mso-position-horizontal-relative:page;mso-position-vertical-relative:paragraph;z-index:-7580;rotation:327" type="#_x0000_t136" fillcolor="#000000" stroked="f">
            <o:extrusion v:ext="view" autorotationcenter="t"/>
            <v:textpath style="font-family:&amp;quot;Palatino Linotype&amp;quot;;font-size:7pt;v-text-kern:t;mso-text-shadow:auto;font-style:italic" string="r"/>
          </v:shape>
        </w:pict>
      </w:r>
      <w:r>
        <w:rPr/>
        <w:pict>
          <w10:wrap type="none"/>
          <v:shape style="position:absolute;margin-left:417.144836pt;margin-top:21.938774pt;width:4.130271pt;height:7.768398pt;mso-position-horizontal-relative:page;mso-position-vertical-relative:paragraph;z-index:-7578;rotation:331" type="#_x0000_t136" fillcolor="#000000" stroked="f">
            <o:extrusion v:ext="view" autorotationcenter="t"/>
            <v:textpath style="font-family:&amp;quot;Palatino Linotype&amp;quot;;font-size:7pt;v-text-kern:t;mso-text-shadow:auto;font-style:italic" string="u"/>
          </v:shape>
        </w:pict>
      </w:r>
      <w:r>
        <w:rPr/>
        <w:pict>
          <w10:wrap type="none"/>
          <v:shape style="position:absolute;margin-left:440.5383pt;margin-top:.50102pt;width:2.849521pt;height:7.700038pt;mso-position-horizontal-relative:page;mso-position-vertical-relative:paragraph;z-index:-7577;rotation:333" type="#_x0000_t136" fillcolor="#000000" stroked="f">
            <o:extrusion v:ext="view" autorotationcenter="t"/>
            <v:textpath style="font-family:&amp;quot;Palatino Linotype&amp;quot;;font-size:7pt;v-text-kern:t;mso-text-shadow:auto;font-style:italic" string="r"/>
          </v:shape>
        </w:pict>
      </w:r>
      <w:r>
        <w:rPr/>
        <w:pict>
          <w10:wrap type="none"/>
          <v:shape style="position:absolute;margin-left:443.016388pt;margin-top:-.779036pt;width:3.418973pt;height:7.700309pt;mso-position-horizontal-relative:page;mso-position-vertical-relative:paragraph;z-index:-7575;rotation:339" type="#_x0000_t136" fillcolor="#000000" stroked="f">
            <o:extrusion v:ext="view" autorotationcenter="t"/>
            <v:textpath style="font-family:&amp;quot;Palatino Linotype&amp;quot;;font-size:7pt;v-text-kern:t;mso-text-shadow:auto;font-style:italic" string="o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97"/>
          <w:b/>
          <w:bCs/>
        </w:rPr>
        <w:t>Delhi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8" w:lineRule="exact"/>
        <w:ind w:left="-15" w:right="3282"/>
        <w:jc w:val="center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pict>
          <w10:wrap type="none"/>
          <v:shape style="position:absolute;margin-left:415.258301pt;margin-top:-13.268pt;width:2.141134pt;height:7.699891pt;mso-position-horizontal-relative:page;mso-position-vertical-relative:paragraph;z-index:-7574;rotation:340" type="#_x0000_t136" fillcolor="#000000" stroked="f">
            <o:extrusion v:ext="view" autorotationcenter="t"/>
            <v:textpath style="font-family:&amp;quot;Palatino Linotype&amp;quot;;font-size:7pt;v-text-kern:t;mso-text-shadow:auto;font-style:italic" string="i"/>
          </v:shape>
        </w:pict>
      </w:r>
      <w:r>
        <w:rPr/>
        <w:pict>
          <w10:wrap type="none"/>
          <v:shape style="position:absolute;margin-left:411.458221pt;margin-top:-12.465402pt;width:3.983725pt;height:7.765481pt;mso-position-horizontal-relative:page;mso-position-vertical-relative:paragraph;z-index:-7568;rotation:349" type="#_x0000_t136" fillcolor="#000000" stroked="f">
            <o:extrusion v:ext="view" autorotationcenter="t"/>
            <v:textpath style="font-family:&amp;quot;Palatino Linotype&amp;quot;;font-size:7pt;v-text-kern:t;mso-text-shadow:auto;font-style:italic" string="F"/>
          </v:shape>
        </w:pict>
      </w:r>
      <w:r>
        <w:rPr>
          <w:rFonts w:ascii="Palatino Linotype" w:hAnsi="Palatino Linotype" w:cs="Palatino Linotype" w:eastAsia="Palatino Linotype"/>
          <w:sz w:val="15"/>
          <w:szCs w:val="15"/>
          <w:w w:val="101"/>
        </w:rPr>
        <w:t>SU</w:t>
      </w:r>
      <w:r>
        <w:rPr>
          <w:rFonts w:ascii="Palatino Linotype" w:hAnsi="Palatino Linotype" w:cs="Palatino Linotype" w:eastAsia="Palatino Linotype"/>
          <w:sz w:val="15"/>
          <w:szCs w:val="15"/>
          <w:spacing w:val="-9"/>
          <w:w w:val="101"/>
        </w:rPr>
        <w:t>L</w:t>
      </w:r>
      <w:r>
        <w:rPr>
          <w:rFonts w:ascii="Palatino Linotype" w:hAnsi="Palatino Linotype" w:cs="Palatino Linotype" w:eastAsia="Palatino Linotype"/>
          <w:sz w:val="15"/>
          <w:szCs w:val="15"/>
          <w:spacing w:val="-12"/>
          <w:w w:val="93"/>
        </w:rPr>
        <w:t>T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3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-2"/>
          <w:w w:val="95"/>
        </w:rPr>
        <w:t>N</w:t>
      </w:r>
      <w:r>
        <w:rPr>
          <w:rFonts w:ascii="Palatino Linotype" w:hAnsi="Palatino Linotype" w:cs="Palatino Linotype" w:eastAsia="Palatino Linotype"/>
          <w:sz w:val="15"/>
          <w:szCs w:val="15"/>
          <w:spacing w:val="-9"/>
          <w:w w:val="95"/>
        </w:rPr>
        <w:t>A</w:t>
      </w:r>
      <w:r>
        <w:rPr>
          <w:rFonts w:ascii="Palatino Linotype" w:hAnsi="Palatino Linotype" w:cs="Palatino Linotype" w:eastAsia="Palatino Linotype"/>
          <w:sz w:val="15"/>
          <w:szCs w:val="15"/>
          <w:spacing w:val="-6"/>
          <w:w w:val="100"/>
        </w:rPr>
        <w:t>TO</w:t>
      </w:r>
      <w:r>
        <w:rPr>
          <w:rFonts w:ascii="Palatino Linotype" w:hAnsi="Palatino Linotype" w:cs="Palatino Linotype" w:eastAsia="Palatino Linotype"/>
          <w:sz w:val="15"/>
          <w:szCs w:val="15"/>
          <w:spacing w:val="-6"/>
          <w:w w:val="100"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5"/>
          <w:szCs w:val="15"/>
          <w:spacing w:val="-1"/>
          <w:w w:val="100"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8"/>
        </w:rPr>
        <w:t>DELHI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620" w:right="1020"/>
          <w:cols w:num="5" w:equalWidth="0">
            <w:col w:w="2293" w:space="600"/>
            <w:col w:w="608" w:space="195"/>
            <w:col w:w="481" w:space="108"/>
            <w:col w:w="340" w:space="590"/>
            <w:col w:w="4205"/>
          </w:cols>
        </w:sectPr>
      </w:pPr>
      <w:rPr/>
    </w:p>
    <w:p>
      <w:pPr>
        <w:spacing w:before="78" w:after="0" w:line="240" w:lineRule="auto"/>
        <w:ind w:left="1077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3"/>
        </w:rPr>
        <w:t>....................................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9" w:after="0" w:line="240" w:lineRule="auto"/>
        <w:ind w:left="1077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3"/>
        </w:rPr>
        <w:t>....................................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59" w:after="0" w:line="240" w:lineRule="auto"/>
        <w:ind w:left="1077" w:right="-61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3"/>
        </w:rPr>
        <w:t>....................................</w:t>
      </w:r>
      <w:r>
        <w:rPr>
          <w:rFonts w:ascii="Arial" w:hAnsi="Arial" w:cs="Arial" w:eastAsia="Arial"/>
          <w:sz w:val="14"/>
          <w:szCs w:val="14"/>
          <w:spacing w:val="0"/>
          <w:w w:val="100"/>
        </w:rPr>
      </w:r>
    </w:p>
    <w:p>
      <w:pPr>
        <w:spacing w:before="7" w:after="0" w:line="237" w:lineRule="auto"/>
        <w:ind w:left="2171" w:right="2671" w:firstLine="-2171"/>
        <w:jc w:val="left"/>
        <w:tabs>
          <w:tab w:pos="2060" w:val="left"/>
        </w:tabs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>ARABICO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</w:rPr>
        <w:tab/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  <w:position w:val="-8"/>
        </w:rPr>
        <w:t>GOLFO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  <w:position w:val="-8"/>
        </w:rPr>
        <w:t> 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i/>
          <w:position w:val="0"/>
        </w:rPr>
        <w:t>DEL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spacing w:before="0" w:after="0" w:line="199" w:lineRule="exact"/>
        <w:ind w:left="1937" w:right="2580"/>
        <w:jc w:val="center"/>
        <w:rPr>
          <w:rFonts w:ascii="Palatino Linotype" w:hAnsi="Palatino Linotype" w:cs="Palatino Linotype" w:eastAsia="Palatino Linotype"/>
          <w:sz w:val="15"/>
          <w:szCs w:val="15"/>
        </w:rPr>
      </w:pPr>
      <w:rPr/>
      <w:r>
        <w:rPr>
          <w:rFonts w:ascii="Palatino Linotype" w:hAnsi="Palatino Linotype" w:cs="Palatino Linotype" w:eastAsia="Palatino Linotype"/>
          <w:sz w:val="15"/>
          <w:szCs w:val="15"/>
          <w:spacing w:val="0"/>
          <w:w w:val="96"/>
          <w:i/>
          <w:position w:val="1"/>
        </w:rPr>
        <w:t>BENGALA</w:t>
      </w:r>
      <w:r>
        <w:rPr>
          <w:rFonts w:ascii="Palatino Linotype" w:hAnsi="Palatino Linotype" w:cs="Palatino Linotype" w:eastAsia="Palatino Linotype"/>
          <w:sz w:val="15"/>
          <w:szCs w:val="15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620" w:right="1020"/>
          <w:cols w:num="2" w:equalWidth="0">
            <w:col w:w="2529" w:space="1600"/>
            <w:col w:w="5291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96.735504pt;margin-top:89.748894pt;width:.1pt;height:.7pt;mso-position-horizontal-relative:page;mso-position-vertical-relative:page;z-index:-7562" coordorigin="5935,1795" coordsize="2,14">
            <v:shape style="position:absolute;left:5935;top:1795;width:2;height:14" coordorigin="5935,1795" coordsize="0,14" path="m5935,1795l5935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89.748894pt;width:.1pt;height:.7pt;mso-position-horizontal-relative:page;mso-position-vertical-relative:page;z-index:-7561" coordorigin="10251,1795" coordsize="2,14">
            <v:shape style="position:absolute;left:10251;top:1795;width:2;height:14" coordorigin="10251,1795" coordsize="0,14" path="m10251,1795l10251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11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11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conquista</w:t>
            </w:r>
            <w:r>
              <w:rPr>
                <w:rFonts w:ascii="Arial" w:hAnsi="Arial" w:cs="Arial" w:eastAsia="Arial"/>
                <w:sz w:val="20"/>
                <w:szCs w:val="20"/>
                <w:spacing w:val="22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del</w:t>
            </w:r>
            <w:r>
              <w:rPr>
                <w:rFonts w:ascii="Arial" w:hAnsi="Arial" w:cs="Arial" w:eastAsia="Arial"/>
                <w:sz w:val="20"/>
                <w:szCs w:val="20"/>
                <w:spacing w:val="10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Nuovo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Mondo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7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7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gli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imperi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coloniali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37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52.130375pt;width:215.82pt;height:.7pt;mso-position-horizontal-relative:page;mso-position-vertical-relative:paragraph;z-index:-7563" coordorigin="5935,-1043" coordsize="4316,14">
            <v:group style="position:absolute;left:5977;top:-1036;width:4254;height:2" coordorigin="5977,-1036" coordsize="4254,2">
              <v:shape style="position:absolute;left:5977;top:-1036;width:4254;height:2" coordorigin="5977,-1036" coordsize="4254,0" path="m5977,-1036l10230,-1036e" filled="f" stroked="t" strokeweight=".7pt" strokecolor="#000000">
                <v:path arrowok="t"/>
                <v:stroke dashstyle="dash"/>
              </v:shape>
            </v:group>
            <v:group style="position:absolute;left:5935;top:-1043;width:2;height:14" coordorigin="5935,-1043" coordsize="2,14">
              <v:shape style="position:absolute;left:5935;top:-1043;width:2;height:14" coordorigin="5935,-1043" coordsize="0,14" path="m5935,-1043l5935,-1029e" filled="f" stroked="t" strokeweight="0pt" strokecolor="#000000">
                <v:path arrowok="t"/>
              </v:shape>
            </v:group>
            <v:group style="position:absolute;left:10251;top:-1043;width:2;height:14" coordorigin="10251,-1043" coordsize="2,14">
              <v:shape style="position:absolute;left:10251;top:-1043;width:2;height:14" coordorigin="10251,-1043" coordsize="0,14" path="m10251,-1043l10251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5.772476pt;width:68.873973pt;height:20.542pt;mso-position-horizontal-relative:page;mso-position-vertical-relative:paragraph;z-index:-7560" coordorigin="1014,-715" coordsize="1377,411">
            <v:shape style="position:absolute;left:1988;top:-708;width:404;height:396" type="#_x0000_t75">
              <v:imagedata r:id="rId44" o:title=""/>
            </v:shape>
            <v:shape style="position:absolute;left:2226;top:-675;width:141;height:326" type="#_x0000_t75">
              <v:imagedata r:id="rId45" o:title=""/>
            </v:shape>
            <v:group style="position:absolute;left:1062;top:-678;width:264;height:264" coordorigin="1062,-678" coordsize="264,264">
              <v:shape style="position:absolute;left:1062;top:-678;width:264;height:264" coordorigin="1062,-678" coordsize="264,264" path="m1207,-676l1139,-663,1103,-640,1103,-640,1087,-620,1076,-600,1068,-578,1063,-554,1062,-531,1062,-531,1063,-525,1065,-516,1068,-504,1072,-493,1076,-485,1085,-470,1086,-469,1099,-453,1116,-439,1134,-428,1155,-419,1178,-414,1200,-412,1200,-412,1210,-413,1221,-415,1232,-418,1243,-421,1252,-426,1262,-431,1271,-437,1280,-444,1287,-451,1295,-459,1302,-467,1308,-477,1313,-486,1317,-496,1321,-507,1324,-518,1325,-529,1326,-539,1325,-560,1319,-583,1311,-604,1300,-623,1286,-640,1270,-653,1270,-653,1214,-676,1207,-676e" filled="t" fillcolor="#981B1E" stroked="f">
                <v:path arrowok="t"/>
                <v:fill/>
              </v:shape>
            </v:group>
            <v:group style="position:absolute;left:1216;top:-608;width:74;height:74" coordorigin="1216,-608" coordsize="74,74">
              <v:shape style="position:absolute;left:1216;top:-608;width:74;height:74" coordorigin="1216,-608" coordsize="74,74" path="m1290,-581l1216,-581,1216,-561,1243,-561,1243,-534,1263,-534,1263,-561,1290,-561,1290,-581e" filled="t" fillcolor="#FFFFFF" stroked="f">
                <v:path arrowok="t"/>
                <v:fill/>
              </v:shape>
              <v:shape style="position:absolute;left:1216;top:-608;width:74;height:74" coordorigin="1216,-608" coordsize="74,74" path="m1263,-608l1243,-608,1243,-581,1263,-581,1263,-608e" filled="t" fillcolor="#FFFFFF" stroked="f">
                <v:path arrowok="t"/>
                <v:fill/>
              </v:shape>
            </v:group>
            <v:group style="position:absolute;left:1101;top:-603;width:11;height:42" coordorigin="1101,-603" coordsize="11,42">
              <v:shape style="position:absolute;left:1101;top:-603;width:11;height:42" coordorigin="1101,-603" coordsize="11,42" path="m1101,-582l1111,-582e" filled="f" stroked="t" strokeweight="2.223pt" strokecolor="#FFFFFF">
                <v:path arrowok="t"/>
              </v:shape>
            </v:group>
            <v:group style="position:absolute;left:1116;top:-604;width:11;height:43" coordorigin="1116,-604" coordsize="11,43">
              <v:shape style="position:absolute;left:1116;top:-604;width:11;height:43" coordorigin="1116,-604" coordsize="11,43" path="m1127,-593l1116,-593,1116,-561,1127,-561,1127,-593e" filled="t" fillcolor="#FFFFFF" stroked="f">
                <v:path arrowok="t"/>
                <v:fill/>
              </v:shape>
              <v:shape style="position:absolute;left:1116;top:-604;width:11;height:43" coordorigin="1116,-604" coordsize="11,43" path="m1127,-604l1116,-604,1116,-596,1127,-596,1127,-604e" filled="t" fillcolor="#FFFFFF" stroked="f">
                <v:path arrowok="t"/>
                <v:fill/>
              </v:shape>
            </v:group>
            <v:group style="position:absolute;left:1131;top:-603;width:27;height:43" coordorigin="1131,-603" coordsize="27,43">
              <v:shape style="position:absolute;left:1131;top:-603;width:27;height:43" coordorigin="1131,-603" coordsize="27,43" path="m1159,-565l1142,-565,1143,-561,1145,-560,1156,-560,1159,-565e" filled="t" fillcolor="#FFFFFF" stroked="f">
                <v:path arrowok="t"/>
                <v:fill/>
              </v:shape>
              <v:shape style="position:absolute;left:1131;top:-603;width:27;height:43" coordorigin="1131,-603" coordsize="27,43" path="m1142,-603l1131,-603,1131,-561,1142,-561,1142,-565,1159,-565,1159,-568,1142,-568,1142,-570,1142,-584,1142,-586,1158,-586,1157,-589,1142,-589,1142,-603e" filled="t" fillcolor="#FFFFFF" stroked="f">
                <v:path arrowok="t"/>
                <v:fill/>
              </v:shape>
              <v:shape style="position:absolute;left:1131;top:-603;width:27;height:43" coordorigin="1131,-603" coordsize="27,43" path="m1158,-586l1147,-586,1148,-584,1148,-570,1147,-568,1159,-568,1159,-581,1158,-584,1158,-586e" filled="t" fillcolor="#FFFFFF" stroked="f">
                <v:path arrowok="t"/>
                <v:fill/>
              </v:shape>
              <v:shape style="position:absolute;left:1131;top:-603;width:27;height:43" coordorigin="1131,-603" coordsize="27,43" path="m1154,-594l1146,-594,1143,-592,1142,-589,1157,-589,1157,-591,1154,-594e" filled="t" fillcolor="#FFFFFF" stroked="f">
                <v:path arrowok="t"/>
                <v:fill/>
              </v:shape>
            </v:group>
            <v:group style="position:absolute;left:1162;top:-593;width:19;height:33" coordorigin="1162,-593" coordsize="19,33">
              <v:shape style="position:absolute;left:1162;top:-593;width:19;height:33" coordorigin="1162,-593" coordsize="19,33" path="m1172,-593l1162,-593,1162,-561,1172,-561,1172,-582,1174,-584,1181,-584,1181,-588,1172,-588,1172,-593e" filled="t" fillcolor="#FFFFFF" stroked="f">
                <v:path arrowok="t"/>
                <v:fill/>
              </v:shape>
              <v:shape style="position:absolute;left:1162;top:-593;width:19;height:33" coordorigin="1162,-593" coordsize="19,33" path="m1181,-584l1179,-584,1181,-583,1181,-584e" filled="t" fillcolor="#FFFFFF" stroked="f">
                <v:path arrowok="t"/>
                <v:fill/>
              </v:shape>
              <v:shape style="position:absolute;left:1162;top:-593;width:19;height:33" coordorigin="1162,-593" coordsize="19,33" path="m1176,-593l1173,-592,1172,-588,1181,-588,1181,-593,1176,-593e" filled="t" fillcolor="#FFFFFF" stroked="f">
                <v:path arrowok="t"/>
                <v:fill/>
              </v:shape>
            </v:group>
            <v:group style="position:absolute;left:1182;top:-594;width:27;height:34" coordorigin="1182,-594" coordsize="27,34">
              <v:shape style="position:absolute;left:1182;top:-594;width:27;height:34" coordorigin="1182,-594" coordsize="27,34" path="m1206,-594l1192,-594,1189,-593,1183,-589,1182,-585,1182,-564,1186,-560,1206,-560,1209,-565,1209,-567,1193,-567,1193,-569,1193,-585,1193,-587,1209,-587,1209,-589,1206,-594e" filled="t" fillcolor="#FFFFFF" stroked="f">
                <v:path arrowok="t"/>
                <v:fill/>
              </v:shape>
              <v:shape style="position:absolute;left:1182;top:-594;width:27;height:34" coordorigin="1182,-594" coordsize="27,34" path="m1209,-587l1198,-587,1199,-585,1199,-569,1198,-567,1209,-567,1209,-587e" filled="t" fillcolor="#FFFFFF" stroked="f">
                <v:path arrowok="t"/>
                <v:fill/>
              </v:shape>
            </v:group>
            <v:group style="position:absolute;left:1101;top:-540;width:11;height:43" coordorigin="1101,-540" coordsize="11,43">
              <v:shape style="position:absolute;left:1101;top:-540;width:11;height:43" coordorigin="1101,-540" coordsize="11,43" path="m1111,-529l1101,-529,1101,-497,1111,-497,1111,-529e" filled="t" fillcolor="#FFFFFF" stroked="f">
                <v:path arrowok="t"/>
                <v:fill/>
              </v:shape>
              <v:shape style="position:absolute;left:1101;top:-540;width:11;height:43" coordorigin="1101,-540" coordsize="11,43" path="m1111,-540l1101,-540,1101,-532,1111,-532,1111,-540e" filled="t" fillcolor="#FFFFFF" stroked="f">
                <v:path arrowok="t"/>
                <v:fill/>
              </v:shape>
            </v:group>
            <v:group style="position:absolute;left:1116;top:-530;width:27;height:33" coordorigin="1116,-530" coordsize="27,33">
              <v:shape style="position:absolute;left:1116;top:-530;width:27;height:33" coordorigin="1116,-530" coordsize="27,33" path="m1126,-529l1116,-529,1116,-497,1126,-497,1127,-521,1127,-522,1142,-522,1142,-524,1142,-525,1126,-525,1126,-529e" filled="t" fillcolor="#FFFFFF" stroked="f">
                <v:path arrowok="t"/>
                <v:fill/>
              </v:shape>
              <v:shape style="position:absolute;left:1116;top:-530;width:27;height:33" coordorigin="1116,-530" coordsize="27,33" path="m1142,-522l1131,-522,1132,-521,1132,-497,1142,-497,1142,-522e" filled="t" fillcolor="#FFFFFF" stroked="f">
                <v:path arrowok="t"/>
                <v:fill/>
              </v:shape>
              <v:shape style="position:absolute;left:1116;top:-530;width:27;height:33" coordorigin="1116,-530" coordsize="27,33" path="m1137,-530l1130,-530,1128,-528,1126,-525,1142,-525,1142,-526,1139,-529,1137,-530e" filled="t" fillcolor="#FFFFFF" stroked="f">
                <v:path arrowok="t"/>
                <v:fill/>
              </v:shape>
            </v:group>
            <v:group style="position:absolute;left:1144;top:-539;width:19;height:42" coordorigin="1144,-539" coordsize="19,42">
              <v:shape style="position:absolute;left:1144;top:-539;width:19;height:42" coordorigin="1144,-539" coordsize="19,42" path="m1159,-539l1148,-539,1148,-529,1144,-529,1144,-522,1148,-522,1148,-503,1148,-501,1149,-500,1150,-498,1152,-497,1161,-497,1163,-497,1163,-504,1160,-504,1159,-505,1159,-522,1163,-522,1163,-529,1159,-529,1159,-539e" filled="t" fillcolor="#FFFFFF" stroked="f">
                <v:path arrowok="t"/>
                <v:fill/>
              </v:shape>
              <v:shape style="position:absolute;left:1144;top:-539;width:19;height:42" coordorigin="1144,-539" coordsize="19,42" path="m1163,-504l1160,-504,1163,-504e" filled="t" fillcolor="#FFFFFF" stroked="f">
                <v:path arrowok="t"/>
                <v:fill/>
              </v:shape>
            </v:group>
            <v:group style="position:absolute;left:1164;top:-530;width:27;height:34" coordorigin="1164,-530" coordsize="27,34">
              <v:shape style="position:absolute;left:1164;top:-530;width:27;height:34" coordorigin="1164,-530" coordsize="27,34" path="m1187,-530l1172,-530,1168,-528,1165,-522,1165,-522,1164,-519,1164,-501,1168,-496,1187,-496,1190,-500,1190,-503,1176,-503,1175,-504,1175,-512,1191,-512,1191,-517,1175,-517,1175,-522,1176,-524,1191,-524,1191,-526,1187,-530e" filled="t" fillcolor="#FFFFFF" stroked="f">
                <v:path arrowok="t"/>
                <v:fill/>
              </v:shape>
              <v:shape style="position:absolute;left:1164;top:-530;width:27;height:34" coordorigin="1164,-530" coordsize="27,34" path="m1191,-508l1181,-508,1181,-504,1180,-503,1190,-503,1191,-508e" filled="t" fillcolor="#FFFFFF" stroked="f">
                <v:path arrowok="t"/>
                <v:fill/>
              </v:shape>
              <v:shape style="position:absolute;left:1164;top:-530;width:27;height:34" coordorigin="1164,-530" coordsize="27,34" path="m1191,-524l1180,-524,1181,-522,1181,-517,1191,-517,1191,-524e" filled="t" fillcolor="#FFFFFF" stroked="f">
                <v:path arrowok="t"/>
                <v:fill/>
              </v:shape>
            </v:group>
            <v:group style="position:absolute;left:1194;top:-530;width:19;height:33" coordorigin="1194,-530" coordsize="19,33">
              <v:shape style="position:absolute;left:1194;top:-530;width:19;height:33" coordorigin="1194,-530" coordsize="19,33" path="m1204,-529l1194,-529,1194,-497,1204,-497,1204,-519,1206,-520,1213,-520,1213,-524,1204,-524,1204,-529e" filled="t" fillcolor="#FFFFFF" stroked="f">
                <v:path arrowok="t"/>
                <v:fill/>
              </v:shape>
              <v:shape style="position:absolute;left:1194;top:-530;width:19;height:33" coordorigin="1194,-530" coordsize="19,33" path="m1213,-520l1211,-520,1213,-520,1213,-520e" filled="t" fillcolor="#FFFFFF" stroked="f">
                <v:path arrowok="t"/>
                <v:fill/>
              </v:shape>
              <v:shape style="position:absolute;left:1194;top:-530;width:19;height:33" coordorigin="1194,-530" coordsize="19,33" path="m1208,-530l1205,-528,1204,-524,1213,-524,1213,-530,1208,-530e" filled="t" fillcolor="#FFFFFF" stroked="f">
                <v:path arrowok="t"/>
                <v:fill/>
              </v:shape>
            </v:group>
            <v:group style="position:absolute;left:1215;top:-530;width:27;height:33" coordorigin="1215,-530" coordsize="27,33">
              <v:shape style="position:absolute;left:1215;top:-530;width:27;height:33" coordorigin="1215,-530" coordsize="27,33" path="m1225,-529l1215,-529,1215,-497,1226,-497,1226,-521,1226,-522,1242,-522,1242,-524,1241,-525,1225,-525,1225,-529e" filled="t" fillcolor="#FFFFFF" stroked="f">
                <v:path arrowok="t"/>
                <v:fill/>
              </v:shape>
              <v:shape style="position:absolute;left:1215;top:-530;width:27;height:33" coordorigin="1215,-530" coordsize="27,33" path="m1242,-522l1230,-522,1231,-521,1231,-497,1242,-497,1242,-522e" filled="t" fillcolor="#FFFFFF" stroked="f">
                <v:path arrowok="t"/>
                <v:fill/>
              </v:shape>
              <v:shape style="position:absolute;left:1215;top:-530;width:27;height:33" coordorigin="1215,-530" coordsize="27,33" path="m1236,-530l1229,-530,1227,-528,1225,-525,1241,-525,1241,-526,1238,-529,1236,-530e" filled="t" fillcolor="#FFFFFF" stroked="f">
                <v:path arrowok="t"/>
                <v:fill/>
              </v:shape>
            </v:group>
            <v:group style="position:absolute;left:1245;top:-530;width:27;height:34" coordorigin="1245,-530" coordsize="27,34">
              <v:shape style="position:absolute;left:1245;top:-530;width:27;height:34" coordorigin="1245,-530" coordsize="27,34" path="m1268,-530l1252,-530,1249,-528,1245,-522,1245,-522,1245,-519,1245,-501,1248,-496,1267,-496,1271,-500,1271,-503,1256,-503,1255,-504,1255,-512,1271,-512,1271,-517,1255,-517,1256,-522,1256,-524,1271,-524,1271,-526,1268,-530e" filled="t" fillcolor="#FFFFFF" stroked="f">
                <v:path arrowok="t"/>
                <v:fill/>
              </v:shape>
              <v:shape style="position:absolute;left:1245;top:-530;width:27;height:34" coordorigin="1245,-530" coordsize="27,34" path="m1271,-508l1261,-508,1261,-504,1261,-503,1271,-503,1271,-508e" filled="t" fillcolor="#FFFFFF" stroked="f">
                <v:path arrowok="t"/>
                <v:fill/>
              </v:shape>
              <v:shape style="position:absolute;left:1245;top:-530;width:27;height:34" coordorigin="1245,-530" coordsize="27,34" path="m1271,-524l1261,-524,1261,-522,1261,-517,1271,-517,1271,-524e" filled="t" fillcolor="#FFFFFF" stroked="f">
                <v:path arrowok="t"/>
                <v:fill/>
              </v:shape>
            </v:group>
            <v:group style="position:absolute;left:1272;top:-539;width:19;height:42" coordorigin="1272,-539" coordsize="19,42">
              <v:shape style="position:absolute;left:1272;top:-539;width:19;height:42" coordorigin="1272,-539" coordsize="19,42" path="m1287,-539l1276,-539,1276,-529,1272,-529,1272,-522,1276,-522,1276,-503,1276,-501,1277,-500,1277,-498,1280,-497,1289,-497,1291,-497,1291,-504,1287,-504,1287,-505,1287,-522,1291,-522,1291,-529,1287,-529,1287,-539e" filled="t" fillcolor="#FFFFFF" stroked="f">
                <v:path arrowok="t"/>
                <v:fill/>
              </v:shape>
              <v:shape style="position:absolute;left:1272;top:-539;width:19;height:42" coordorigin="1272,-539" coordsize="19,42" path="m1291,-504l1287,-504,1291,-504e" filled="t" fillcolor="#FFFFFF" stroked="f">
                <v:path arrowok="t"/>
                <v:fill/>
              </v:shape>
            </v:group>
            <v:group style="position:absolute;left:1021;top:-708;width:915;height:397" coordorigin="1021,-708" coordsize="915,397">
              <v:shape style="position:absolute;left:1021;top:-708;width:915;height:397" coordorigin="1021,-708" coordsize="915,397" path="m1333,-708l1187,-708,1166,-707,1108,-689,1059,-648,1029,-595,1021,-557,1022,-533,1037,-473,1075,-423,1128,-389,1847,-378,1847,-312,1936,-399,1915,-420,1187,-420,1166,-421,1111,-445,1071,-499,1062,-534,1064,-558,1096,-629,1149,-661,1333,-667,1333,-708e" filled="t" fillcolor="#782665" stroked="f">
                <v:path arrowok="t"/>
                <v:fill/>
              </v:shape>
              <v:shape style="position:absolute;left:1021;top:-708;width:915;height:397" coordorigin="1021,-708" coordsize="915,397" path="m1847,-486l1847,-420,1915,-420,1847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023602pt;margin-top:6.325026pt;width:11.339pt;height:11pt;mso-position-horizontal-relative:page;mso-position-vertical-relative:paragraph;z-index:-7558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PROCESSO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CRISTIANIZZAZION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NUOV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MONDO.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471937" w:type="dxa"/>
      </w:tblPr>
      <w:tblGrid/>
      <w:tr>
        <w:trPr>
          <w:trHeight w:val="458" w:hRule="exact"/>
        </w:trPr>
        <w:tc>
          <w:tcPr>
            <w:tcW w:w="8400" w:type="dxa"/>
            <w:tcBorders>
              <w:top w:val="nil" w:sz="6" w:space="0" w:color="auto"/>
              <w:bottom w:val="single" w:sz="1.600107" w:space="0" w:color="000000"/>
              <w:left w:val="nil" w:sz="6" w:space="0" w:color="auto"/>
              <w:right w:val="single" w:sz="1.600121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107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107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741" w:hRule="exact"/>
        </w:trPr>
        <w:tc>
          <w:tcPr>
            <w:tcW w:w="8400" w:type="dxa"/>
            <w:tcBorders>
              <w:top w:val="single" w:sz="1.600107" w:space="0" w:color="000000"/>
              <w:bottom w:val="single" w:sz="1.600101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6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occhi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europei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indios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americani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apparvero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“selvaggi”.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07" w:space="0" w:color="000000"/>
              <w:bottom w:val="single" w:sz="1.600101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07" w:space="0" w:color="000000"/>
              <w:bottom w:val="single" w:sz="1.600101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0" w:type="dxa"/>
            <w:tcBorders>
              <w:top w:val="single" w:sz="1.600101" w:space="0" w:color="000000"/>
              <w:bottom w:val="single" w:sz="1.600027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frate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domenicano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4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31"/>
                <w:w w:val="100"/>
              </w:rPr>
              <w:t>T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ommaso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Ortiz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scrisse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parole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apprezzamento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confronti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indios.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01" w:space="0" w:color="000000"/>
              <w:bottom w:val="single" w:sz="1.600027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01" w:space="0" w:color="000000"/>
              <w:bottom w:val="single" w:sz="1.600027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0" w:type="dxa"/>
            <w:tcBorders>
              <w:top w:val="single" w:sz="1.600027" w:space="0" w:color="000000"/>
              <w:bottom w:val="single" w:sz="1.600114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308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Bartolomé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Casas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decise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farsi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frate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dedicarsi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causa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indios.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7" w:space="0" w:color="000000"/>
              <w:bottom w:val="single" w:sz="1.600114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7" w:space="0" w:color="000000"/>
              <w:bottom w:val="single" w:sz="1.600114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0" w:type="dxa"/>
            <w:tcBorders>
              <w:top w:val="single" w:sz="1.600114" w:space="0" w:color="000000"/>
              <w:bottom w:val="single" w:sz="1.600056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33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Chiesa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cattolica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affrontò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problema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dell’evangelizzazione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indios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molto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rispetto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diversità.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4" w:space="0" w:color="000000"/>
              <w:bottom w:val="single" w:sz="1.600056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4" w:space="0" w:color="000000"/>
              <w:bottom w:val="single" w:sz="1.600056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741" w:hRule="exact"/>
        </w:trPr>
        <w:tc>
          <w:tcPr>
            <w:tcW w:w="8400" w:type="dxa"/>
            <w:tcBorders>
              <w:top w:val="single" w:sz="1.600056" w:space="0" w:color="000000"/>
              <w:bottom w:val="single" w:sz="1.600018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indios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battezzati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consenzienti.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6" w:space="0" w:color="000000"/>
              <w:bottom w:val="single" w:sz="1.600018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6" w:space="0" w:color="000000"/>
              <w:bottom w:val="single" w:sz="1.600018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741" w:hRule="exact"/>
        </w:trPr>
        <w:tc>
          <w:tcPr>
            <w:tcW w:w="8400" w:type="dxa"/>
            <w:tcBorders>
              <w:top w:val="single" w:sz="1.600018" w:space="0" w:color="000000"/>
              <w:bottom w:val="single" w:sz="1.600092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missionari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gesuiti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evangelizzarono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soprattutto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zona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P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aragua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30"/>
                <w:w w:val="100"/>
              </w:rPr>
              <w:t>y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18" w:space="0" w:color="000000"/>
              <w:bottom w:val="single" w:sz="1.600092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18" w:space="0" w:color="000000"/>
              <w:bottom w:val="single" w:sz="1.600092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</w:tbl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14" w:lineRule="auto"/>
        <w:ind w:left="101" w:right="650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08pt;width:11.339pt;height:11pt;mso-position-horizontal-relative:page;mso-position-vertical-relative:paragraph;z-index:-7559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SVILUP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SINTETIZZERA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Ì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TTERISTICH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PRINCI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SISTEM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AGNOLO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</w:rPr>
        <w:t>ENCOMIENDA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Significat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termine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encomienda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660" w:left="920" w:right="500"/>
          <w:pgSz w:w="11060" w:h="14760"/>
        </w:sectPr>
      </w:pPr>
      <w:rPr/>
    </w:p>
    <w:p>
      <w:pPr>
        <w:spacing w:before="7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indios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sottoposti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erché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rani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tentarono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rsi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sistema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encomienda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52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99882pt;width:11.339pt;height:11pt;mso-position-horizontal-relative:page;mso-position-vertical-relative:paragraph;z-index:-7557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SPINSER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MERCANTI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EUROPE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CERCAR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NUOV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COMUNICAZION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’ORIENTE.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potenziamento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flotta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europea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sbarramento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ccidente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</w:t>
      </w:r>
    </w:p>
    <w:p>
      <w:pPr>
        <w:spacing w:before="39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ottomano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affrontare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eserciti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musulmani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voglia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scoprire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strade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’intermediazione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</w:t>
      </w:r>
    </w:p>
    <w:p>
      <w:pPr>
        <w:jc w:val="left"/>
        <w:spacing w:after="0"/>
        <w:sectPr>
          <w:pgMar w:header="0" w:footer="468" w:top="440" w:bottom="700" w:left="620" w:right="920"/>
          <w:pgSz w:w="11060" w:h="14760"/>
        </w:sectPr>
      </w:pPr>
      <w:rPr/>
    </w:p>
    <w:p>
      <w:pPr>
        <w:spacing w:before="75" w:after="0" w:line="214" w:lineRule="auto"/>
        <w:ind w:left="100" w:right="42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25007pt;width:11.339pt;height:11pt;mso-position-horizontal-relative:page;mso-position-vertical-relative:paragraph;z-index:-7556" coordorigin="1020,165" coordsize="227,220">
            <v:shape style="position:absolute;left:1020;top:165;width:227;height:220" coordorigin="1020,165" coordsize="227,220" path="m1020,385l1247,385,1247,165,1020,165,1020,385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87.463013pt;margin-top:112.218994pt;width:128.193000pt;height:70.365pt;mso-position-horizontal-relative:page;mso-position-vertical-relative:page;z-index:-7554" coordorigin="7749,2244" coordsize="2564,1407">
            <v:shape style="position:absolute;left:7749;top:2244;width:2564;height:1407" coordorigin="7749,2244" coordsize="2564,1407" path="m7749,3652l10313,3652,10313,2244,7749,2244,7749,3652xe" filled="f" stroked="t" strokeweight=".5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i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2"/>
          <w:w w:val="100"/>
          <w:b/>
          <w:bCs/>
          <w:i/>
          <w:position w:val="0"/>
        </w:rPr>
        <w:t>AY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i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i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COLOR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DIFFERENT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SAREBBER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330" w:lineRule="atLeast"/>
        <w:ind w:left="100" w:right="1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OGALL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BAS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’ACCORD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ORDESILLAS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SCRIV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TES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ELENCHERA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POPOL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AMERIND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SCONFITT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MASSACR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" w:after="0" w:line="310" w:lineRule="auto"/>
        <w:ind w:left="100" w:right="1031" w:firstLine="41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49.831001pt;margin-top:-395.02533pt;width:318.378pt;height:380.842pt;mso-position-horizontal-relative:page;mso-position-vertical-relative:paragraph;z-index:-7555" coordorigin="997,-7901" coordsize="6368,7617">
            <v:shape style="position:absolute;left:1007;top:-7891;width:6248;height:7597" type="#_x0000_t75">
              <v:imagedata r:id="rId46" o:title=""/>
            </v:shape>
            <v:shape style="position:absolute;left:5633;top:-6884;width:1731;height:2300" type="#_x0000_t75">
              <v:imagedata r:id="rId47" o:title=""/>
            </v:shape>
            <v:shape style="position:absolute;left:1001;top:-7710;width:3062;height:4151" type="#_x0000_t75">
              <v:imagedata r:id="rId48" o:title=""/>
            </v:shape>
            <v:group style="position:absolute;left:1007;top:-7716;width:3050;height:4151" coordorigin="1007,-7716" coordsize="3050,4151">
              <v:shape style="position:absolute;left:1007;top:-7716;width:3050;height:4151" coordorigin="1007,-7716" coordsize="3050,4151" path="m3537,-5351l3551,-5351,3558,-5356,3561,-5372,3578,-5377,3593,-5389,3614,-5399,3625,-5397,3637,-5404,3639,-5413,3651,-5413,3657,-5428,3667,-5428,3677,-5421,3690,-5420,3704,-5430,3714,-5435,3734,-5431,3753,-5424,3759,-5415,3759,-5408,3750,-5405,3750,-5388,3729,-5362,3718,-5356,3709,-5356,3706,-5362,3706,-5367,3706,-5372,3703,-5376,3701,-5381,3698,-5378,3697,-5372,3698,-5367,3690,-5364,3678,-5365,3672,-5354,3676,-5351,3681,-5352,3686,-5352,3686,-5348,3693,-5335,3701,-5335,3704,-5335,3707,-5341,3707,-5344,3717,-5344,3718,-5340,3723,-5332,3732,-5332,3729,-5317,3707,-5317,3707,-5303,3707,-5298,3714,-5292,3718,-5292,3720,-5284,3715,-5266,3726,-5261,3725,-5255,3743,-5247,3748,-5247,3748,-5237,3750,-5223,3764,-5223,3764,-5213,3789,-5212,3795,-5212,3803,-5212,3815,-5215,3818,-5221,3829,-5218,3831,-5204,3842,-5204,3842,-5197,3846,-5191,3854,-5189,3848,-5180,3845,-5183,3831,-5188,3828,-5183,3818,-5178,3811,-5178,3798,-5172,3796,-5157,3781,-5157,3776,-5157,3770,-5162,3770,-5167,3765,-5172,3765,-5159,3749,-5164,3726,-5164,3686,-5114,3654,-5103,3651,-5113,3651,-5117,3647,-5117,3637,-5119,3637,-5124,3636,-5129,3636,-5132,3636,-5137,3636,-5145,3636,-5146,3637,-5156,3650,-5156,3654,-5165,3667,-5172,3666,-5185,3680,-5193,3699,-5196,3715,-5192,3717,-5186,3722,-5184,3734,-5184,3731,-5188,3734,-5194,3734,-5199,3700,-5199,3695,-5199,3689,-5202,3687,-5207,3678,-5207,3678,-5196,3673,-5196,3665,-5197,3664,-5192,3659,-5188,3632,-5184,3632,-5191,3632,-5192,3631,-5197,3631,-5199,3628,-5197,3608,-5191,3608,-5184,3608,-5181,3614,-5178,3614,-5175,3602,-5162,3579,-5155,3564,-5148,3561,-5141,3559,-5137,3550,-5138,3537,-5143,3537,-5159,3528,-5159,3522,-5137,3507,-5122,3494,-5121,3489,-5127,3484,-5124,3458,-5092,3456,-5087,3453,-5081,3453,-5076,3453,-5036,3450,-5037,3445,-5037,3442,-5036,3454,-5024,3473,-5017,3479,-5007,3472,-5004,3465,-5004,3409,-5004,3397,-5004,3392,-4991,3383,-4991,3380,-4991,3372,-4997,3369,-5004,3364,-4999,3364,-4993,3355,-4988,3289,-4964,3289,-4951,3289,-4938,3286,-4938,3300,-4932,3284,-4908,3284,-4901,3272,-4900,3267,-4881,3255,-4881,3248,-4881,3241,-4901,3235,-4904,3229,-4887,3233,-4868,3233,-4860,3236,-4858,3242,-4852,3240,-4838,3239,-4830,3236,-4825,3232,-4822,3226,-4817,3216,-4807,3202,-4789,3191,-4786,3201,-4803,3209,-4821,3200,-4847,3198,-4865,3198,-4879,3190,-4863,3188,-4837,3175,-4833,3164,-4830,3170,-4826,3178,-4821,3187,-4817,3186,-4804,3177,-4798,3177,-4785,3177,-4780,3190,-4777,3194,-4769,3200,-4757,3194,-4751,3194,-4735,3181,-4732,3178,-4727,3170,-4716,3184,-4710,3187,-4705,3183,-4697,3175,-4705,3171,-4694,3166,-4699,3159,-4692,3155,-4692,3150,-4692,3145,-4694,3141,-4690,3144,-4686,3147,-4682,3147,-4671,3164,-4671,3164,-4662,3152,-4655,3152,-4646,3127,-4640,3114,-4626,3100,-4610,3089,-4612,3089,-4598,3077,-4598,3072,-4598,3055,-4606,3053,-4607,3043,-4591,3032,-4569,3014,-4555,2998,-4544,2983,-4542,2980,-4545,2977,-4548,2963,-4534,2952,-4518,2942,-4501,2930,-4479,2919,-4463,2914,-4448,2912,-4430,2919,-4417,2919,-4409,2919,-4396,2925,-4393,2944,-4393,2944,-4380,2951,-4374,2953,-4361,2954,-4335,2953,-4314,2954,-4299,2957,-4277,2955,-4250,2952,-4233,2950,-4219,2944,-4208,2944,-4206,2944,-4204,2942,-4198,2941,-4198,2927,-4198,2928,-4193,2931,-4184,2927,-4184,2906,-4193,2896,-4212,2894,-4230,2894,-4238,2889,-4238,2881,-4243,2881,-4248,2881,-4252,2878,-4260,2875,-4262,2872,-4262,2875,-4275,2874,-4286,2858,-4292,2856,-4311,2852,-4318,2862,-4324,2864,-4328,2868,-4346,2862,-4363,2855,-4381,2849,-4380,2849,-4390,2839,-4390,2835,-4395,2836,-4406,2831,-4406,2828,-4415,2828,-4420,2824,-4419,2814,-4420,2813,-4423,2807,-4432,2798,-4422,2790,-4410,2782,-4412,2771,-4410,2764,-4397,2766,-4411,2766,-4415,2761,-4417,2760,-4428,2761,-4431,2749,-4430,2752,-4430,2738,-4430,2738,-4438,2735,-4439,2731,-4443,2731,-4446,2717,-4446,2686,-4433,2683,-4433,2682,-4433,2667,-4439,2667,-4444,2667,-4451,2664,-4457,2666,-4463,2660,-4463,2652,-4455,2652,-4444,2628,-4445,2610,-4446,2592,-4444,2589,-4444,2572,-4438,2571,-4436,2570,-4420,2592,-4422,2597,-4414,2589,-4395,2572,-4385,2550,-4381,2527,-4380,2513,-4380,2507,-4377,2507,-4380,2507,-4390,2507,-4393,2511,-4396,2513,-4398,2513,-4412,2505,-4412,2499,-4420,2494,-4425,2488,-4422,2485,-4412,2472,-4412,2471,-4412,2474,-4420,2472,-4420,2460,-4420,2454,-4409,2444,-4409,2435,-4409,2424,-4425,2415,-4425,2408,-4425,2396,-4414,2383,-4414,2377,-4414,2374,-4422,2374,-4430,2365,-4430,2356,-4425,2359,-4411,2365,-4395,2365,-4385,2348,-4380,2333,-4380,2316,-4378,2296,-4365,2286,-4354,2275,-4348,2269,-4348,2263,-4345,2261,-4348,2255,-4330,2251,-4305,2251,-4264,2251,-4256,2258,-4254,2258,-4238,2258,-4233,2254,-4227,2252,-4222,2242,-4208,2229,-4190,2224,-4164,2216,-4162,2216,-4154,2216,-4151,2218,-4139,2210,-4136,2215,-4120,2212,-4112,2212,-4102,2212,-4097,2215,-4088,2227,-4081,2227,-4052,2222,-4044,2215,-4041,2215,-4033,2215,-4025,2226,-4012,2232,-4012,2233,-4001,2241,-3993,2246,-3982,2246,-3979,2251,-3976,2254,-3976,2254,-3954,2264,-3935,2272,-3928,2274,-3918,2279,-3918,2276,-3910,2271,-3912,2269,-3901,2277,-3904,2294,-3901,2308,-3901,2308,-3896,2313,-3881,2321,-3881,2329,-3881,2324,-3897,2335,-3897,2341,-3897,2346,-3889,2352,-3889,2383,-3889,2396,-3889,2400,-3909,2413,-3909,2422,-3909,2422,-3902,2433,-3901,2487,-3928,2520,-3990,2523,-4009,2530,-4028,2546,-4034,2563,-4032,2583,-4029,2610,-4044,2624,-4039,2646,-4032,2667,-4026,2667,-4014,2662,-3999,2659,-3981,2642,-3970,2624,-3958,2623,-3935,2625,-3920,2621,-3908,2619,-3902,2622,-3897,2624,-3896,2605,-3870,2602,-3870,2591,-3902,2580,-3901,2575,-3893,2575,-3880,2575,-3875,2583,-3861,2583,-3857,2583,-3853,2582,-3848,2582,-3843,2582,-3838,2588,-3837,2593,-3837,2589,-3830,2585,-3824,2586,-3817,2563,-3784,2563,-3779,2571,-3776,2578,-3774,2594,-3774,2613,-3777,2631,-3782,2652,-3785,2666,-3785,2671,-3773,2678,-3773,2755,-3773,2767,-3767,2773,-3753,2778,-3738,2789,-3729,2796,-3713,2782,-3698,2767,-3679,2764,-3667,2767,-3661,2774,-3658,2769,-3636,2764,-3616,2754,-3599,2741,-3586,2747,-3581,2750,-3581,2741,-3578,2723,-3572,2701,-3566,2680,-3565,2666,-3572,2657,-3589,2645,-3606,2621,-3620,2610,-3630,2629,-3640,2631,-3646,2617,-3653,2600,-3656,2580,-3653,2561,-3650,2546,-3655,2530,-3666,2510,-3672,2493,-3675,2477,-3676,2462,-3677,2449,-3681,2436,-3690,2423,-3705,2411,-3719,2396,-3735,2378,-3749,2362,-3759,2345,-3768,2329,-3784,2319,-3795,2315,-3797,2302,-3797,2301,-3784,2302,-3779,2302,-3765,2286,-3772,2271,-3770,2252,-3766,2226,-3767,2169,-3785,2137,-3803,2121,-3811,2097,-3821,2079,-3831,2065,-3841,2050,-3850,2029,-3862,2014,-3871,1998,-3879,1985,-3883,1982,-3889,1982,-3894,1967,-3900,1950,-3910,1933,-3925,1917,-3942,1906,-3962,1907,-3984,1911,-4000,1916,-4012,1915,-4026,1907,-4043,1901,-4053,1895,-4059,1895,-4073,1895,-4080,1896,-4086,1905,-4088,1905,-4097,1893,-4111,1879,-4124,1864,-4142,1852,-4163,1841,-4183,1831,-4200,1819,-4212,1799,-4220,1790,-4235,1784,-4250,1773,-4259,1765,-4260,1765,-4265,1765,-4270,1773,-4273,1773,-4278,1765,-4298,1748,-4310,1732,-4323,1725,-4343,1723,-4359,1718,-4375,1709,-4388,1695,-4408,1684,-4431,1671,-4450,1664,-4463,1664,-4485,1663,-4505,1658,-4522,1640,-4536,1624,-4546,1614,-4561,1599,-4564,1606,-4526,1606,-4513,1599,-4508,1599,-4494,1603,-4471,1612,-4452,1625,-4436,1638,-4421,1648,-4406,1654,-4383,1656,-4365,1659,-4349,1669,-4330,1680,-4315,1690,-4300,1694,-4278,1696,-4257,1699,-4233,1705,-4211,1715,-4195,1722,-4177,1734,-4166,1746,-4157,1755,-4144,1759,-4123,1759,-4113,1748,-4100,1735,-4100,1734,-4100,1727,-4120,1718,-4136,1708,-4154,1695,-4163,1679,-4180,1667,-4200,1663,-4225,1659,-4244,1653,-4260,1650,-4283,1649,-4296,1602,-4305,1583,-4336,1578,-4347,1585,-4351,1599,-4350,1597,-4371,1589,-4389,1578,-4406,1566,-4422,1557,-4438,1554,-4458,1554,-4478,1553,-4498,1550,-4516,1539,-4535,1530,-4550,1524,-4566,1519,-4587,1515,-4607,1514,-4624,1512,-4639,1455,-4687,1433,-4696,1416,-4704,1406,-4712,1404,-4729,1405,-4744,1407,-4759,1408,-4774,1404,-4788,1393,-4802,1383,-4809,1390,-4825,1390,-4838,1390,-4846,1373,-4852,1373,-4863,1373,-4871,1367,-4879,1367,-4887,1367,-4892,1373,-4898,1373,-4903,1373,-4917,1365,-4916,1354,-4917,1343,-4917,1342,-4935,1340,-4956,1337,-4978,1334,-4999,1332,-5019,1331,-5036,1328,-5044,1325,-5050,1331,-5074,1341,-5090,1343,-5116,1352,-5181,1375,-5250,1400,-5302,1407,-5320,1412,-5338,1415,-5357,1420,-5377,1441,-5454,1443,-5474,1442,-5493,1438,-5511,1435,-5531,1434,-5554,1440,-5559,1445,-5559,1457,-5559,1459,-5544,1473,-5551,1474,-5547,1489,-5539,1498,-5539,1498,-5533,1495,-5528,1490,-5523,1500,-5510,1515,-5497,1528,-5512,1535,-5530,1533,-5554,1529,-5574,1522,-5593,1515,-5610,1506,-5627,1497,-5644,1489,-5661,1482,-5680,1465,-5691,1450,-5706,1436,-5716,1417,-5731,1401,-5748,1399,-5769,1402,-5792,1410,-5808,1423,-5811,1423,-5819,1423,-5837,1407,-5843,1407,-5854,1407,-5880,1407,-5894,1398,-5904,1398,-5918,1404,-5918,1417,-5928,1423,-5934,1420,-5938,1420,-5947,1410,-5947,1394,-5940,1377,-5931,1372,-5950,1366,-5971,1364,-5992,1376,-5994,1376,-5998,1378,-6022,1379,-6035,1371,-6035,1371,-6043,1365,-6048,1365,-6056,1363,-6075,1359,-6094,1343,-6101,1343,-6123,1352,-6137,1362,-6158,1359,-6172,1354,-6195,1350,-6220,1348,-6238,1348,-6253,1364,-6257,1364,-6270,1364,-6331,1354,-6331,1340,-6336,1340,-6352,1340,-6361,1340,-6369,1326,-6372,1326,-6361,1335,-6344,1325,-6344,1314,-6344,1298,-6351,1287,-6369,1271,-6366,1281,-6352,1281,-6339,1265,-6339,1251,-6346,1240,-6363,1230,-6386,1223,-6408,1218,-6425,1212,-6427,1211,-6440,1204,-6441,1193,-6452,1193,-6462,1193,-6467,1198,-6472,1201,-6475,1197,-6483,1193,-6486,1187,-6492,1186,-6492,1173,-6486,1165,-6486,1156,-6486,1153,-6500,1140,-6504,1124,-6508,1102,-6514,1080,-6522,1071,-6529e" filled="f" stroked="t" strokeweight=".567pt" strokecolor="#00AEEF">
                <v:path arrowok="t"/>
              </v:shape>
              <v:shape style="position:absolute;left:1007;top:-7716;width:3050;height:4151" coordorigin="1007,-7716" coordsize="3050,4151" path="m1071,-7670l1131,-7684,1137,-7687,1142,-7687,1142,-7693,1148,-7700,1154,-7700,1168,-7700,1170,-7693,1175,-7687,1187,-7687,1217,-7671,1218,-7679,1228,-7684,1240,-7684,1240,-7700,1253,-7703,1271,-7703,1271,-7711,1276,-7714,1286,-7716,1286,-7711,1296,-7711,1296,-7706,1296,-7676,1301,-7676,1306,-7680,1309,-7684,1325,-7684,1325,-7676,1320,-7672,1317,-7669,1314,-7666,1314,-7664,1318,-7661,1318,-7660,1318,-7656,1323,-7652,1326,-7652,1325,-7645,1326,-7645,1328,-7645,1334,-7644,1343,-7645,1369,-7629,1378,-7623,1375,-7612,1371,-7612,1371,-7604,1373,-7599,1379,-7592,1378,-7589,1367,-7584,1367,-7578,1367,-7567,1384,-7565,1395,-7570,1398,-7564,1415,-7562,1428,-7562,1437,-7544,1456,-7535,1470,-7519,1487,-7502,1506,-7488,1521,-7478,1536,-7464,1559,-7455,1579,-7451,1588,-7450,1593,-7455,1595,-7458,1606,-7458,1631,-7403,1696,-7349,1696,-7348,1701,-7341,1704,-7322,1711,-7300,1722,-7283,1726,-7271,1732,-7258,1741,-7258,1752,-7258,1745,-7266,1757,-7266,1773,-7266,1773,-7261,1776,-7254,1781,-7254,1785,-7254,1798,-7250,1798,-7261,1798,-7276,1804,-7276,1809,-7277,1816,-7282,1838,-7298,1844,-7312,1857,-7314,1859,-7309,1863,-7295,1874,-7290,1873,-7282,1871,-7268,1857,-7268,1877,-7266,1895,-7273,1908,-7287,1921,-7298,1926,-7305,1937,-7306,1937,-7298,1946,-7290,1954,-7290,1954,-7285,1957,-7277,1962,-7277,1969,-7277,1968,-7292,1968,-7301,1971,-7298,1979,-7303,1982,-7305,1996,-7317,2010,-7329,2026,-7337,2032,-7330,2037,-7330,2037,-7322,2043,-7319,2048,-7311,2044,-7301,2040,-7293,2029,-7290,2035,-7284,2035,-7268,2051,-7268,2060,-7268,2065,-7276,2077,-7277,2085,-7271,2097,-7287,2103,-7308,2104,-7311,2105,-7316,2105,-7317,2105,-7327,2104,-7336,2119,-7343,2126,-7335,2126,-7332,2130,-7321,2133,-7317,2133,-7298,2124,-7298,2124,-7285,2124,-7281,2132,-7285,2137,-7285,2139,-7265,2138,-7247,2137,-7227,2137,-7218,2132,-7202,2146,-7202,2165,-7209,2183,-7225,2193,-7241,2204,-7242,2204,-7255,2216,-7258,2222,-7244,2216,-7224,2201,-7210,2199,-7199,2183,-7201,2179,-7190,2187,-7180,2205,-7190,2225,-7200,2248,-7197,2268,-7187,2283,-7168,2295,-7155,2301,-7142,2321,-7138,2321,-7126,2329,-7111,2348,-7097,2367,-7081,2381,-7071,2390,-7076,2388,-7092,2393,-7092,2411,-7083,2425,-7065,2433,-7039,2435,-7039,2443,-7039,2449,-7026,2449,-7015,2450,-7010,2449,-7004,2449,-6999,2425,-6999,2425,-7010,2418,-7010,2410,-7014,2402,-7018,2394,-6996,2390,-6996,2382,-6996,2382,-7002,2372,-7002,2368,-7002,2363,-6996,2363,-6986,2355,-6988,2354,-6990,2344,-6983,2361,-6976,2382,-6972,2396,-6960,2414,-6948,2422,-6948,2425,-6950,2429,-6954,2438,-6951,2447,-6948,2454,-6954,2473,-6947,2492,-6943,2497,-6943,2500,-6942,2505,-6943,2504,-6951,2504,-6954,2505,-6964,2511,-6958,2516,-6964,2527,-6964,2529,-6943,2541,-6927,2539,-6913,2543,-6910,2543,-6891,2546,-6891,2553,-6894,2553,-6891,2553,-6868,2546,-6867,2530,-6862,2532,-6857,2538,-6854,2543,-6854,2541,-6851,2539,-6847,2539,-6843,2539,-6838,2543,-6833,2550,-6822,2566,-6819,2564,-6831,2558,-6839,2558,-6852,2563,-6865,2574,-6883,2586,-6904,2599,-6923,2603,-6932,2610,-6932,2625,-6932,2625,-6931,2636,-6942,2638,-6937,2647,-6942,2652,-6942,2666,-6953,2689,-6959,2674,-6969,2653,-6972,2641,-6972,2632,-6967,2632,-6958,2616,-6958,2621,-6950,2605,-6950,2599,-6950,2582,-6958,2578,-6962,2583,-6966,2582,-6977,2589,-6980,2607,-6987,2620,-7005,2636,-7006,2638,-7002,2646,-7001,2646,-6998,2659,-6995,2686,-6998,2709,-7002,2722,-7002,2730,-6998,2738,-6994,2716,-6950,2716,-6934,2730,-6935,2730,-6916,2730,-6911,2725,-6899,2739,-6899,2746,-6899,2756,-6907,2761,-6907,2771,-6907,2774,-6903,2785,-6907,2788,-6900,2785,-6900,2785,-6886,2796,-6881,2802,-6879,2802,-6868,2806,-6860,2810,-6847,2824,-6852,2819,-6847,2835,-6847,2847,-6847,2849,-6870,2858,-6870,2874,-6870,2875,-6860,2894,-6860,2892,-6857,2889,-6846,2894,-6846,2910,-6846,2914,-6846,2919,-6851,2920,-6855,2920,-6851,2930,-6854,2934,-6855,2936,-6851,2944,-6846,2949,-6846,2942,-6849,2949,-6857,2949,-6870,2951,-6888,2956,-6909,2959,-6908,2964,-6910,2967,-6910,2969,-6903,2975,-6900,2983,-6900,3000,-6900,3000,-6892,3005,-6884,3000,-6876,3003,-6873,3016,-6867,3027,-6860,3031,-6860,3030,-6851,3019,-6836,3003,-6836,3003,-6780,3003,-6777,3019,-6766,3028,-6761,3027,-6780,3029,-6798,3044,-6813,3055,-6833,3066,-6851,3080,-6863,3088,-6863,3095,-6865,3105,-6863,3105,-6871,3111,-6865,3119,-6875,3123,-6886,3133,-6886,3130,-6894,3128,-6897,3122,-6907,3117,-6905,3114,-6899,3106,-6899,3102,-6899,3094,-6913,3094,-6916,3103,-6933,3123,-6945,3152,-6952,3161,-6963,3144,-6972,3132,-6988,3115,-7001,3109,-7010,3102,-7015,3102,-7023,3102,-7034,3095,-7036,3081,-7041,3081,-7050,3087,-7070,3100,-7085,3114,-7100,3133,-7112,3137,-7132,3147,-7134,3150,-7145,3155,-7154,3158,-7151,3159,-7143,3164,-7143,3170,-7143,3177,-7145,3186,-7145,3184,-7150,3189,-7153,3192,-7156,3189,-7162,3177,-7170,3177,-7175,3177,-7185,3202,-7194,3208,-7194,3217,-7194,3217,-7199,3220,-7202,3223,-7206,3236,-7190,3247,-7173,3247,-7150,3245,-7133,3245,-7129,3244,-7124,3245,-7122,3242,-7118,3236,-7116,3231,-7116,3231,-7111,3230,-7106,3230,-7102,3230,-7097,3237,-7092,3242,-7092,3242,-7078,3241,-7068,3251,-7066,3251,-7055,3251,-7052,3250,-7049,3250,-7046,3250,-7039,3256,-7036,3261,-7030,3256,-7028,3253,-7026,3248,-7026,3247,-7018,3236,-7010,3225,-7010,3208,-7010,3208,-7007,3203,-7004,3200,-7004,3192,-7004,3186,-6994,3178,-6994,3155,-6994,3155,-6990,3158,-6980,3162,-6980,3173,-6980,3181,-6986,3192,-6986,3192,-6970,3192,-6967,3197,-6964,3200,-6964,3203,-6951,3216,-6948,3227,-6943,3231,-6942,3239,-6937,3239,-6932,3239,-6927,3233,-6921,3233,-6916,3233,-6911,3236,-6895,3225,-6895,3220,-6895,3214,-6903,3214,-6908,3214,-6895,3219,-6891,3227,-6879,3227,-6868,3214,-6853,3200,-6838,3200,-6831,3205,-6823,3209,-6823,3220,-6823,3211,-6839,3223,-6843,3234,-6843,3234,-6838,3233,-6831,3236,-6828,3241,-6836,3242,-6854,3251,-6863,3255,-6860,3266,-6865,3266,-6870,3270,-6889,3278,-6907,3292,-6916,3292,-6908,3309,-6908,3309,-6899,3305,-6886,3316,-6883,3317,-6876,3314,-6851,3316,-6847,3305,-6841,3305,-6827,3292,-6827,3276,-6827,3275,-6812,3274,-6786,3273,-6765,3273,-6758,3280,-6756,3284,-6756,3286,-6751,3289,-6748,3294,-6747,3292,-6743,3292,-6735,3295,-6735,3301,-6735,3308,-6742,3311,-6748,3316,-6745,3317,-6745,3319,-6742,3326,-6745,3328,-6745,3326,-6748,3322,-6756,3320,-6763,3337,-6774,3348,-6789,3361,-6805,3380,-6811,3386,-6829,3399,-6850,3412,-6863,3415,-6860,3419,-6857,3420,-6855,3426,-6862,3428,-6862,3433,-6873,3428,-6876,3422,-6881,3422,-6886,3426,-6904,3436,-6925,3447,-6942,3462,-6935,3483,-6924,3502,-6918,3504,-6918,3503,-6922,3503,-6924,3504,-6923,3506,-6924,3508,-6924,3526,-6915,3534,-6894,3534,-6883,3533,-6883,3526,-6884,3526,-6883,3526,-6879,3545,-6868,3550,-6868,3542,-6807,3537,-6804,3520,-6798,3515,-6807,3506,-6806,3500,-6807,3500,-6799,3500,-6787,3500,-6777,3489,-6761,3483,-6758,3484,-6748,3492,-6739,3508,-6739,3508,-6703,3492,-6691,3476,-6681,3459,-6674,3440,-6667,3419,-6659,3405,-6652,3403,-6635,3390,-6638,3344,-6636,3323,-6639,3309,-6650,3297,-6668,3291,-6671,3280,-6676,3276,-6676,3273,-6668,3275,-6667,3265,-6654,3260,-6635,3255,-6619,3255,-6604,3251,-6591,3236,-6582,3228,-6587,3219,-6587,3214,-6587,3208,-6582,3205,-6587,3203,-6592,3200,-6593,3198,-6598,3180,-6604,3167,-6618,3156,-6620,3150,-6619,3145,-6619,3141,-6619,3136,-6625,3133,-6628,3130,-6625,3127,-6620,3122,-6620,3114,-6620,3105,-6641,3105,-6656,3093,-6655,3079,-6657,3078,-6651,3084,-6648,3089,-6648,3088,-6643,3084,-6640,3084,-6635,3084,-6633,3089,-6630,3084,-6627,3084,-6620,3084,-6616,3066,-6616,3061,-6619,3053,-6620,3053,-6635,3048,-6635,3042,-6630,3038,-6630,3033,-6630,3031,-6633,3027,-6636,3027,-6627,3034,-6619,3044,-6616,3059,-6611,3070,-6611,3073,-6608,3081,-6612,3086,-6612,3100,-6605,3117,-6594,3131,-6587,3136,-6580,3141,-6580,3159,-6580,3161,-6574,3164,-6563,3177,-6563,3186,-6563,3192,-6571,3202,-6571,3206,-6571,3212,-6569,3217,-6571,3222,-6564,3220,-6560,3214,-6558,3214,-6548,3211,-6548,3191,-6548,3187,-6539,3184,-6529,3184,-6515,3170,-6515,3170,-6508,3166,-6504,3170,-6492,3144,-6476,3141,-6476,3133,-6486,3133,-6492,3130,-6491,3127,-6488,3123,-6488,3117,-6488,3114,-6500,3114,-6510,3114,-6513,3119,-6518,3120,-6520,3117,-6521,3113,-6526,3108,-6526,3103,-6518,3102,-6507,3092,-6507,3088,-6504,3078,-6488,3069,-6488,3058,-6488,3055,-6499,3047,-6507,3047,-6504,3045,-6499,3045,-6496,3045,-6491,3053,-6486,3058,-6486,3056,-6483,3055,-6460,3039,-6471,3023,-6484,3020,-6480,3023,-6470,3028,-6468,3028,-6464,3030,-6452,3034,-6452,3034,-6416,3025,-6414,3027,-6396,3011,-6396,2990,-6402,2974,-6417,2967,-6438,2950,-6438,2952,-6430,2959,-6424,2969,-6424,2967,-6422,2969,-6417,2969,-6414,2969,-6411,2974,-6406,2977,-6404,2969,-6384,2958,-6367,2949,-6366,2944,-6369,2939,-6372,2891,-6312,2879,-6293,2869,-6279,2857,-6263,2845,-6245,2833,-6227,2820,-6217,2811,-6204,2808,-6177,2802,-6161,2802,-6150,2802,-6144,2794,-6133,2785,-6133,2786,-6128,2785,-6123,2785,-6118,2785,-6115,2791,-6104,2797,-6104,2803,-6104,2806,-6110,2817,-6112,2817,-6123,2839,-6123,2839,-6115,2842,-6107,2844,-6099,2844,-6097,2842,-6093,2842,-6091,2842,-6083,2847,-6081,2849,-6072,2841,-6061,2841,-6056,2844,-6048,2847,-6045,2835,-6029,2820,-6012,2811,-5996,2841,-5995,2847,-5995,2850,-6005,2852,-6016,2867,-6012,2888,-6014,2900,-6010,2905,-6006,2913,-5998,2930,-5987,2943,-5975,2956,-5960,2970,-5944,2974,-5931,2981,-5931,2983,-5931,2986,-5928,2988,-5928,2986,-5923,2978,-5915,2984,-5902,2999,-5899,3017,-5894,3027,-5876,3040,-5860,3056,-5847,3076,-5840,3094,-5832,3119,-5826,3141,-5822,3152,-5813,3152,-5806,3159,-5802,3152,-5786,3152,-5782,3152,-5771,3144,-5762,3144,-5751,3144,-5741,3152,-5741,3152,-5728,3152,-5720,3148,-5715,3139,-5715,3136,-5699,3134,-5687,3116,-5687,3116,-5675,3117,-5663,3133,-5666,3145,-5659,3152,-5656,3156,-5643,3162,-5631,3166,-5624,3162,-5605,3172,-5605,3172,-5594,3170,-5586,3172,-5578,3177,-5578,3181,-5579,3186,-5579,3186,-5575,3191,-5568,3195,-5568,3202,-5568,3206,-5573,3208,-5583,3216,-5580,3223,-5576,3229,-5573,3235,-5574,3241,-5583,3248,-5603,3251,-5630,3248,-5641,3247,-5663,3247,-5682,3251,-5700,3255,-5709,3264,-5711,3264,-5715,3256,-5734,3246,-5752,3245,-5760,3241,-5763,3241,-5768,3241,-5773,3248,-5778,3253,-5779,3269,-5786,3285,-5801,3302,-5814,3309,-5819,3311,-5824,3311,-5827,3372,-5883,3378,-5890,3372,-5894,3375,-5907,3376,-5915,3394,-5928,3394,-5942,3390,-5960,3382,-5978,3374,-5998,3372,-6018,3376,-6018,3378,-6018,3372,-6029,3372,-6035,3365,-6035,3356,-6038,3356,-6045,3351,-6045,3347,-6054,3347,-6059,3355,-6059,3362,-6080,3370,-6091,3382,-6083,3395,-6088,3401,-6081,3406,-6086,3414,-6086,3412,-6105,3413,-6124,3419,-6126,3433,-6126,3427,-6145,3420,-6165,3414,-6184,3414,-6214,3430,-6223,3442,-6241,3445,-6275,3445,-6283,3450,-6286,3454,-6294,3454,-6299,3458,-6304,3458,-6309,3458,-6318,3454,-6321,3465,-6328,3515,-6328,3525,-6311,3549,-6307,3551,-6301,3558,-6291,3576,-6291,3583,-6291,3587,-6297,3590,-6304,3593,-6302,3614,-6294,3623,-6294,3617,-6281,3623,-6291,3623,-6277,3636,-6270,3643,-6257,3654,-6246,3665,-6237,3670,-6230,3672,-6219,3662,-6219,3664,-6209,3673,-6200,3682,-6200,3687,-6200,3693,-6206,3698,-6206,3704,-6206,3712,-6192,3722,-6192,3722,-6181,3736,-6179,3745,-6173,3745,-6168,3737,-6150,3726,-6150,3725,-6142,3718,-6137,3709,-6133,3712,-6128,3709,-6125,3709,-6120,3709,-6107,3715,-6097,3715,-6085,3708,-6066,3696,-6050,3693,-6035,3698,-6029,3703,-6029,3707,-6026,3714,-6029,3718,-6029,3726,-6029,3728,-6021,3737,-6019,3737,-6016,3736,-6011,3736,-6008,3736,-6006,3734,-6002,3734,-6000,3734,-5987,3750,-5982,3762,-5982,3762,-5979,3762,-5971,3765,-5971,3770,-5971,3792,-5986,3793,-5997,3798,-5994,3803,-5994,3807,-5997,3811,-6003,3818,-6006,3817,-6019,3821,-6019,3828,-6026,3828,-6030,3843,-6030,3842,-6026,3842,-6019,3845,-6016,3848,-6019,3853,-6026,3853,-6030,3850,-6032,3840,-6034,3840,-6038,3840,-6048,3845,-6059,3856,-6061,3856,-6070,3867,-6070,3867,-6067,3876,-6062,3882,-6062,3879,-6067,3882,-6070,3882,-6075,3878,-6077,3873,-6083,3873,-6088,3873,-6099,3887,-6102,3895,-6102,3906,-6102,3912,-6093,3915,-6080,3906,-6075,3910,-6070,3910,-6074,3929,-6075,3928,-6072,3925,-6062,3929,-6061,3928,-6050,3918,-6043,3909,-6037,3906,-6037,3906,-6032,3901,-6024,3906,-6024,3932,-6024,3928,-6014,3937,-6011,3934,-5995,3928,-5995,3928,-5982,3923,-5987,3910,-5989,3910,-5982,3910,-5974,3920,-5974,3928,-5971,3928,-5974,3934,-5971,3937,-5971,3945,-5955,3961,-5939,3965,-5931,3957,-5925,3949,-5925,3949,-5912,3959,-5907,3968,-5899,3968,-5883,3958,-5864,3942,-5851,3942,-5846,3939,-5845,3934,-5840,3940,-5837,3946,-5835,3956,-5834,3963,-5817,3981,-5805,3982,-5800,3984,-5797,3984,-5792,3984,-5784,3976,-5779,3976,-5771,3976,-5762,3979,-5757,3985,-5747,3989,-5754,3993,-5765,4003,-5765,4038,-5765,4038,-5760,4040,-5751,4045,-5751,4059,-5751,4059,-5747,4063,-5743,4067,-5743,4067,-5733,4070,-5730,4076,-5723,4076,-5709,4068,-5711,4060,-5709,4053,-5709,4051,-5709,4046,-5714,4046,-5715,4028,-5703,4014,-5691,4002,-5676,3984,-5665,3996,-5661,4003,-5664,4009,-5663,4012,-5675,4037,-5675,4037,-5687,4046,-5693,4059,-5693,4060,-5674,4065,-5650,4071,-5651,4078,-5663,4085,-5663,4102,-5652,4119,-5634,4114,-5615,4107,-5597,4107,-5586,4112,-5578,4121,-5571,4107,-5556,4090,-5548,4071,-5546,4062,-5547,4057,-5536,4054,-5523,4031,-5523,4026,-5523,4023,-5527,4020,-5531,4003,-5522,3992,-5508,3982,-5493,3968,-5480,3947,-5476,3932,-5477,3920,-5474,3914,-5461,3898,-5461,3890,-5461,3881,-5461,3873,-5469,3867,-5469,3856,-5461,3851,-5461,3833,-5469,3815,-5478,3794,-5481,3775,-5481,3756,-5485,3743,-5482,3745,-5479,3731,-5479,3723,-5479,3717,-5487,3709,-5487,3691,-5476,3676,-5461,3670,-5460,3667,-5444,3654,-5436,3645,-5436,3629,-5436,3614,-5427,3602,-5414,3581,-5408,3563,-5395,3550,-5379,3537,-5361,3522,-5347,3506,-5335,3492,-5324,3489,-5321,3485,-5313,3481,-5308,3499,-5317,3518,-5327,3533,-5341,3537,-5351e" filled="f" stroked="t" strokeweight=".567pt" strokecolor="#00AEEF">
                <v:path arrowok="t"/>
              </v:shape>
            </v:group>
            <v:group style="position:absolute;left:5352;top:-4726;width:1902;height:3120" coordorigin="5352,-4726" coordsize="1902,3120">
              <v:shape style="position:absolute;left:5352;top:-4726;width:1902;height:3120" coordorigin="5352,-4726" coordsize="1902,3120" path="m6913,-1626l6839,-1626,6848,-1606,6901,-1606,6913,-16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164,-1666l6811,-1666,6811,-1626,7001,-1626,7004,-1646,7150,-1646,7164,-166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092,-1646l7020,-1646,7038,-1626,7094,-1626,7092,-16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194,-1686l6796,-1686,6796,-1666,7180,-1666,7194,-168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223,-1706l6805,-1706,6806,-1686,7208,-1686,7223,-170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254,-3306l6404,-3306,6404,-3286,6448,-3286,6450,-3266,6453,-3246,6455,-3226,6455,-3206,6451,-3186,6446,-3166,6440,-3166,6440,-3146,6450,-3146,6450,-3126,6432,-3106,6422,-3106,6413,-3086,6401,-3086,6401,-3066,6421,-3046,6437,-3006,6452,-2986,6463,-2966,6479,-2966,6500,-2946,6512,-2926,6521,-2906,6530,-2886,6544,-2886,6551,-2866,6556,-2866,6557,-2846,6560,-2826,6569,-2806,6582,-2786,6595,-2766,6601,-2746,6602,-2726,6589,-2706,6596,-2686,6600,-2686,6603,-2666,6606,-2666,6609,-2646,6621,-2646,6627,-2626,6623,-2606,6625,-2606,6621,-2586,6620,-2566,6619,-2566,6604,-2546,6592,-2546,6596,-2526,6576,-2526,6573,-2506,6567,-2486,6557,-2466,6551,-2446,6551,-2426,6543,-2426,6543,-2406,6551,-2386,6551,-2386,6545,-2366,6542,-2346,6551,-2326,6561,-2306,6569,-2286,6572,-2286,6573,-2266,6591,-2266,6595,-2246,6599,-2246,6602,-2226,6609,-2206,6621,-2186,6636,-2166,6649,-2146,6655,-2126,6649,-2126,6649,-2106,6654,-2086,6659,-2086,6661,-2066,6666,-2046,6671,-2026,6676,-2006,6679,-1986,6690,-1966,6701,-1946,6707,-1926,6712,-1906,6720,-1886,6731,-1866,6744,-1846,6756,-1846,6767,-1826,6777,-1806,6781,-1786,6787,-1766,6795,-1746,6808,-1726,6815,-1706,7237,-1706,7251,-1726,7254,-1730,7254,-330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339,-3286l6318,-3286,6323,-3266,6339,-328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440,-3286l6411,-3286,6431,-3266,6447,-3266,6440,-328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848,-4426l5732,-4426,5731,-4406,5730,-4386,5726,-4366,5713,-4366,5712,-4346,5662,-4346,5643,-4326,5630,-4306,5618,-4286,5604,-4286,5587,-4266,5565,-4246,5556,-4246,5544,-4226,5530,-4206,5512,-4186,5489,-4186,5483,-4166,5472,-4146,5458,-4126,5445,-4126,5434,-4106,5425,-4086,5422,-4066,5422,-4046,5448,-4046,5448,-4006,5438,-3986,5450,-3986,5450,-3926,5436,-3926,5436,-3906,5429,-3886,5418,-3866,5410,-3846,5403,-3826,5396,-3806,5386,-3786,5360,-3786,5352,-3766,5356,-3766,5360,-3746,5379,-3746,5386,-3726,5376,-3726,5376,-3706,5374,-3666,5383,-3666,5392,-3646,5438,-3646,5444,-3626,5436,-3626,5433,-3606,5443,-3606,5456,-3586,5467,-3566,5483,-3546,5493,-3526,5501,-3506,5515,-3506,5518,-3486,5501,-3486,5504,-3466,5515,-3466,5521,-3446,5519,-3446,5530,-3426,5550,-3426,5564,-3406,5581,-3406,5599,-3386,6222,-3386,6239,-3366,6252,-3346,6266,-3346,6265,-3326,6268,-3326,6280,-3306,6290,-3286,6381,-3286,6391,-3306,7254,-3306,7254,-4406,6867,-4406,6848,-44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5796,-3326l5683,-3326,5696,-3306,5779,-3306,5796,-33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5999,-3326l5954,-3326,5964,-3306,5980,-3306,5999,-33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051,-3346l5661,-3346,5669,-3326,6038,-3326,6051,-33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154,-3386l5616,-3386,5629,-3366,5636,-3346,6102,-3346,6101,-3366,6135,-3366,6154,-338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5427,-3646l5408,-3646,5409,-3626,5426,-3626,5427,-36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159,-4466l6893,-4466,6895,-4446,6884,-4426,6867,-4406,7254,-4406,7254,-4426,7216,-4426,7214,-4446,7180,-4446,7159,-446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737,-4466l5730,-4466,5731,-4446,5741,-4426,6813,-4426,6796,-4446,6747,-4446,6737,-446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254,-4446l7239,-4446,7219,-4426,7254,-4426,7254,-44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725,-4486l5749,-4486,5748,-4466,6723,-4466,6725,-448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7001,-4526l6932,-4506,6893,-4506,6886,-4466,7083,-4466,7081,-4486,7029,-4486,7014,-4506,7001,-45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655,-4526l5771,-4526,5759,-4506,5759,-4486,6696,-4486,6694,-4506,6659,-4506,6655,-45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713,-4506l6696,-4486,6718,-4486,6713,-450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620,-4546l5782,-4546,5776,-4526,6642,-4526,6620,-45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5988,-4646l5882,-4646,5871,-4626,5858,-4606,5854,-4586,5846,-4566,5834,-4566,5822,-4546,6535,-4546,6524,-4566,6524,-4586,6504,-4586,6510,-4606,6526,-4626,5988,-4626,5988,-46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49,-4566l6535,-4566,6535,-4546,6568,-4546,6549,-456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34,-4646l6038,-4646,6038,-4626,6526,-4626,6534,-464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20,-4666l6074,-4666,6057,-4646,6529,-4646,6520,-466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40,-4706l6154,-4706,6136,-4686,6116,-4666,6516,-4666,6520,-4686,6531,-4686,6540,-470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425,-4726l6257,-4726,6244,-4706,6438,-4706,6425,-47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08,-4726l6442,-4726,6438,-4706,6508,-4706,6508,-4726e" filled="t" fillcolor="#EDE8E0" stroked="f">
                <v:path arrowok="t"/>
                <v:fill/>
              </v:shape>
              <v:shape style="position:absolute;left:5352;top:-4726;width:1902;height:3120" coordorigin="5352,-4726" coordsize="1902,3120" path="m6539,-4726l6518,-4726,6517,-4706,6532,-4706,6539,-4726e" filled="t" fillcolor="#EDE8E0" stroked="f">
                <v:path arrowok="t"/>
                <v:fill/>
              </v:shape>
            </v:group>
            <v:group style="position:absolute;left:5352;top:-4743;width:1902;height:3137" coordorigin="5352,-4743" coordsize="1902,3137">
              <v:shape style="position:absolute;left:5352;top:-4743;width:1902;height:3137" coordorigin="5352,-4743" coordsize="1902,3137" path="m7254,-1744l7208,-1700,7194,-1693,7180,-1685,7164,-1670,7150,-1658,7131,-1651,7124,-1655,7116,-1655,7104,-1655,7104,-1664,7089,-1655,7090,-1652,7092,-1649,7094,-1645,7088,-1640,7079,-1643,7071,-1643,7061,-1643,7061,-1629,7055,-1629,7038,-1636,7020,-1646,7004,-1647,7001,-1637,6991,-1637,6987,-1637,6983,-1642,6978,-1645,6974,-1641,6965,-1637,6964,-1637,6952,-1637,6947,-1637,6944,-1632,6944,-1631,6913,-1631,6901,-1621,6891,-1606,6868,-1609,6848,-1620,6839,-1634,6823,-1635,6817,-1634,6811,-1642,6811,-1649,6811,-1665,6811,-1677,6796,-1679,6796,-1687,6796,-1693,6800,-1697,6805,-1699,6806,-1702,6806,-1705,6805,-1709,6810,-1710,6815,-1713,6815,-1723,6808,-1742,6795,-1751,6787,-1772,6781,-1790,6777,-1808,6767,-1833,6756,-1849,6744,-1861,6731,-1874,6720,-1892,6712,-1910,6707,-1928,6701,-1947,6690,-1971,6679,-1988,6676,-2009,6671,-2029,6666,-2049,6661,-2067,6659,-2086,6654,-2106,6649,-2125,6649,-2130,6655,-2132,6655,-2139,6649,-2159,6636,-2174,6621,-2196,6609,-2215,6602,-2226,6599,-2246,6595,-2264,6591,-2271,6579,-2272,6575,-2279,6573,-2281,6572,-2295,6569,-2301,6561,-2315,6551,-2333,6542,-2354,6545,-2378,6551,-2389,6551,-2401,6543,-2406,6543,-2414,6543,-2429,6551,-2435,6551,-2445,6551,-2461,6557,-2481,6567,-2499,6573,-2522,6576,-2527,6589,-2530,6593,-2538,6596,-2545,6592,-2557,6598,-2562,6604,-2566,6619,-2569,6620,-2574,6621,-2592,6625,-2611,6623,-2623,6627,-2630,6624,-2640,6621,-2649,6609,-2661,6606,-2672,6603,-2682,6600,-2692,6597,-2700,6596,-2702,6589,-2712,6589,-2717,6589,-2724,6602,-2733,6602,-2744,6601,-2763,6595,-2783,6582,-2803,6569,-2816,6560,-2834,6557,-2852,6556,-2869,6551,-2885,6544,-2898,6535,-2895,6530,-2905,6521,-2924,6512,-2942,6500,-2957,6479,-2969,6463,-2982,6452,-3000,6437,-3014,6421,-3054,6401,-3080,6401,-3091,6413,-3091,6413,-3099,6422,-3107,6425,-3112,6425,-3122,6432,-3122,6450,-3132,6450,-3144,6450,-3150,6444,-3153,6443,-3158,6442,-3160,6440,-3164,6440,-3166,6440,-3177,6446,-3182,6451,-3192,6455,-3209,6455,-3230,6453,-3250,6450,-3269,6448,-3289,6440,-3288,6447,-3281,6438,-3281,6431,-3281,6411,-3291,6405,-3302,6404,-3305,6404,-3315,6397,-3315,6391,-3315,6391,-3307,6386,-3302,6381,-3297,6370,-3296,6362,-3296,6354,-3296,6352,-3303,6343,-3303,6336,-3303,6339,-3290,6333,-3288,6323,-3284,6318,-3296,6309,-3300,6290,-3300,6280,-3316,6268,-3333,6266,-3343,6265,-3345,6266,-3351,6252,-3362,6239,-3377,6222,-3388,6198,-3389,6176,-3389,6154,-3387,6135,-3383,6119,-3379,6101,-3370,6102,-3361,6090,-3359,6069,-3358,6051,-3355,6038,-3345,6019,-3335,5999,-3327,5980,-3323,5964,-3324,5954,-3329,5944,-3336,5929,-3336,5914,-3336,5905,-3331,5890,-3331,5871,-3339,5852,-3346,5831,-3343,5813,-3335,5796,-3326,5779,-3317,5760,-3310,5735,-3309,5713,-3311,5696,-3317,5683,-3327,5672,-3331,5669,-3346,5661,-3352,5651,-3362,5636,-3365,5629,-3374,5616,-3386,5599,-3397,5581,-3412,5564,-3426,5550,-3437,5530,-3444,5519,-3453,5521,-3456,5522,-3457,5524,-3458,5521,-3462,5515,-3472,5515,-3481,5508,-3482,5504,-3485,5501,-3493,5515,-3493,5518,-3505,5518,-3504,5515,-3513,5504,-3508,5507,-3508,5495,-3513,5496,-3517,5497,-3520,5501,-3524,5493,-3540,5483,-3560,5467,-3581,5456,-3600,5443,-3612,5433,-3611,5433,-3622,5433,-3626,5436,-3628,5438,-3630,5438,-3641,5440,-3641,5443,-3643,5444,-3645,5438,-3646,5441,-3649,5434,-3649,5427,-3649,5426,-3641,5417,-3641,5412,-3641,5409,-3646,5408,-3649,5392,-3654,5383,-3671,5374,-3685,5376,-3722,5376,-3730,5386,-3729,5386,-3738,5379,-3750,5368,-3757,5360,-3762,5356,-3780,5352,-3783,5360,-3791,5375,-3792,5386,-3800,5396,-3814,5403,-3833,5410,-3856,5418,-3876,5429,-3893,5436,-3906,5436,-3910,5436,-3928,5436,-3943,5450,-3944,5450,-3961,5450,-3980,5450,-3987,5438,-3989,5438,-3996,5438,-4004,5448,-4006,5448,-4016,5448,-4044,5448,-4052,5442,-4056,5440,-4063,5431,-4060,5422,-4061,5422,-4071,5425,-4089,5458,-4145,5483,-4177,5489,-4201,5512,-4205,5530,-4213,5544,-4226,5556,-4248,5565,-4262,5587,-4279,5604,-4288,5618,-4303,5662,-4346,5700,-4352,5705,-4357,5712,-4360,5713,-4372,5726,-4379,5730,-4394,5731,-4412,5732,-4429,5738,-4439,5741,-4445,5731,-4457,5730,-4468,5748,-4478,5749,-4488,5749,-4493,5759,-4499,5759,-4507,5759,-4526,5771,-4528,5776,-4540,5782,-4554,5787,-4556,5799,-4556,5822,-4563,5834,-4571,5846,-4583,5854,-4601,5858,-4623,5871,-4640,5882,-4653,5892,-4663,5902,-4663,5906,-4663,5910,-4663,5910,-4654,5917,-4654,5928,-4647,5934,-4647,5988,-4647,5988,-4640,6000,-4639,6005,-4634,6022,-4634,6025,-4638,6032,-4637,6038,-4640,6038,-4652,6044,-4655,6116,-4686,6154,-4707,6196,-4719,6230,-4719,6244,-4723,6257,-4740,6266,-4727,6271,-4727,6290,-4728,6310,-4727,6341,-4728,6355,-4735,6365,-4739,6371,-4739,6375,-4732,6383,-4732,6391,-4732,6393,-4739,6403,-4739,6416,-4739,6425,-4728,6438,-4724,6442,-4732,6456,-4743,6467,-4743,6473,-4743,6476,-4736,6481,-4736,6488,-4736,6492,-4740,6500,-4743,6503,-4731,6508,-4733,6508,-4719,6517,-4719,6518,-4727,6524,-4728,6533,-4728,6539,-4728,6532,-4712,6540,-4708,6531,-4698,6520,-4695,6516,-4682,6519,-4680,6521,-4679,6521,-4671,6520,-4668,6529,-4664,6531,-4656,6534,-4647,6526,-4634,6510,-4617,6504,-4600,6504,-4591,6524,-4598,6524,-4587,6524,-4576,6535,-4565,6535,-4571,6549,-4568,6568,-4562,6590,-4554,6620,-4546,6642,-4539,6655,-4531,6659,-4520,6658,-4511,6678,-4518,6694,-4518,6696,-4504,6713,-4511,6718,-4502,6725,-4489,6723,-4480,6737,-4472,6747,-4458,6769,-4452,6796,-4446,6813,-4445,6830,-4436,6848,-4426,6867,-4419,6884,-4428,6895,-4448,6893,-4472,6886,-4485,6893,-4506,6910,-4519,6932,-4525,7001,-4526,7014,-4516,7029,-4499,7051,-4496,7063,-4497,7069,-4494,7081,-4487,7083,-4476,7097,-4476,7118,-4476,7139,-4472,7159,-4466,7180,-4464,7190,-4464,7195,-4452,7214,-4452,7214,-4450,7216,-4444,7219,-4444,7239,-4450,7254,-4459e" filled="f" stroked="t" strokeweight=".567pt" strokecolor="#00AEEF">
                <v:path arrowok="t"/>
              </v:shape>
              <v:shape style="position:absolute;left:2192;top:-7699;width:698;height:726" type="#_x0000_t75">
                <v:imagedata r:id="rId49" o:title=""/>
              </v:shape>
              <v:shape style="position:absolute;left:3298;top:-7325;width:763;height:1108" type="#_x0000_t75">
                <v:imagedata r:id="rId50" o:title=""/>
              </v:shape>
            </v:group>
            <v:group style="position:absolute;left:3540;top:-7891;width:764;height:392" coordorigin="3540,-7891" coordsize="764,392">
              <v:shape style="position:absolute;left:3540;top:-7891;width:764;height:392" coordorigin="3540,-7891" coordsize="764,392" path="m3873,-7481l3694,-7481,3707,-7479,3708,-7467,3708,-7456,3704,-7452,3731,-7450,3750,-7445,3764,-7444,3766,-7437,3766,-7431,3769,-7426,3764,-7420,3761,-7412,3761,-7399,3793,-7399,3794,-7402,3813,-7402,3818,-7407,3818,-7410,3869,-7410,3875,-7412,3885,-7426,3885,-7440,3883,-7452,3876,-7471,3873,-7481e" filled="t" fillcolor="#EDE8E0" stroked="f">
                <v:path arrowok="t"/>
                <v:fill/>
              </v:shape>
              <v:shape style="position:absolute;left:3540;top:-7891;width:764;height:392" coordorigin="3540,-7891" coordsize="764,392" path="m3869,-7410l3844,-7410,3847,-7405,3851,-7402,3869,-7410e" filled="t" fillcolor="#EDE8E0" stroked="f">
                <v:path arrowok="t"/>
                <v:fill/>
              </v:shape>
              <v:shape style="position:absolute;left:3540;top:-7891;width:764;height:392" coordorigin="3540,-7891" coordsize="764,392" path="m3552,-7532l3546,-7520,3546,-7508,3540,-7501,3546,-7495,3551,-7492,3558,-7490,3567,-7471,3580,-7467,3597,-7466,3618,-7462,3635,-7451,3652,-7445,3663,-7445,3660,-7458,3663,-7460,3665,-7470,3677,-7477,3694,-7481,3873,-7481,3871,-7490,3880,-7505,3892,-7524,3896,-7527,3563,-7527,3552,-7532e" filled="t" fillcolor="#EDE8E0" stroked="f">
                <v:path arrowok="t"/>
                <v:fill/>
              </v:shape>
              <v:shape style="position:absolute;left:3540;top:-7891;width:764;height:392" coordorigin="3540,-7891" coordsize="764,392" path="m3632,-7554l3576,-7554,3572,-7541,3563,-7527,3896,-7527,3905,-7532,3913,-7552,3652,-7552,3632,-7554e" filled="t" fillcolor="#EDE8E0" stroked="f">
                <v:path arrowok="t"/>
                <v:fill/>
              </v:shape>
              <v:shape style="position:absolute;left:3540;top:-7891;width:764;height:392" coordorigin="3540,-7891" coordsize="764,392" path="m3656,-7677l3650,-7667,3643,-7644,3633,-7634,3636,-7621,3640,-7603,3646,-7602,3646,-7592,3649,-7584,3652,-7581,3649,-7575,3652,-7568,3652,-7552,3913,-7552,3916,-7559,3931,-7560,3958,-7560,3963,-7565,3974,-7568,3980,-7581,3743,-7581,3741,-7586,3696,-7586,3696,-7608,3704,-7611,3704,-7625,3706,-7639,3703,-7652,3683,-7662,3668,-7671,3656,-7677e" filled="t" fillcolor="#EDE8E0" stroked="f">
                <v:path arrowok="t"/>
                <v:fill/>
              </v:shape>
              <v:shape style="position:absolute;left:3540;top:-7891;width:764;height:392" coordorigin="3540,-7891" coordsize="764,392" path="m3594,-7565l3586,-7565,3582,-7560,3580,-7554,3615,-7554,3608,-7562,3608,-7564,3599,-7564,3594,-7565e" filled="t" fillcolor="#EDE8E0" stroked="f">
                <v:path arrowok="t"/>
                <v:fill/>
              </v:shape>
              <v:shape style="position:absolute;left:3540;top:-7891;width:764;height:392" coordorigin="3540,-7891" coordsize="764,392" path="m3958,-7560l3931,-7560,3944,-7557,3955,-7557,3958,-7560e" filled="t" fillcolor="#EDE8E0" stroked="f">
                <v:path arrowok="t"/>
                <v:fill/>
              </v:shape>
              <v:shape style="position:absolute;left:3540;top:-7891;width:764;height:392" coordorigin="3540,-7891" coordsize="764,392" path="m3607,-7565l3599,-7564,3608,-7564,3607,-7565e" filled="t" fillcolor="#EDE8E0" stroked="f">
                <v:path arrowok="t"/>
                <v:fill/>
              </v:shape>
              <v:shape style="position:absolute;left:3540;top:-7891;width:764;height:392" coordorigin="3540,-7891" coordsize="764,392" path="m3743,-7659l3743,-7655,3738,-7650,3733,-7650,3732,-7642,3722,-7640,3723,-7627,3731,-7606,3750,-7599,3763,-7599,3763,-7581,3980,-7581,3982,-7587,3995,-7611,4007,-7623,4035,-7623,4036,-7624,4040,-7646,4047,-7658,3747,-7658,3743,-7659e" filled="t" fillcolor="#EDE8E0" stroked="f">
                <v:path arrowok="t"/>
                <v:fill/>
              </v:shape>
              <v:shape style="position:absolute;left:3540;top:-7891;width:764;height:392" coordorigin="3540,-7891" coordsize="764,392" path="m3736,-7594l3727,-7587,3719,-7586,3741,-7586,3740,-7589,3736,-7594e" filled="t" fillcolor="#EDE8E0" stroked="f">
                <v:path arrowok="t"/>
                <v:fill/>
              </v:shape>
              <v:shape style="position:absolute;left:3540;top:-7891;width:764;height:392" coordorigin="3540,-7891" coordsize="764,392" path="m3763,-7599l3755,-7599,3758,-7597,3763,-7599e" filled="t" fillcolor="#EDE8E0" stroked="f">
                <v:path arrowok="t"/>
                <v:fill/>
              </v:shape>
              <v:shape style="position:absolute;left:3540;top:-7891;width:764;height:392" coordorigin="3540,-7891" coordsize="764,392" path="m4033,-7617l4021,-7617,4024,-7617,4028,-7614,4032,-7615,4033,-7617e" filled="t" fillcolor="#EDE8E0" stroked="f">
                <v:path arrowok="t"/>
                <v:fill/>
              </v:shape>
              <v:shape style="position:absolute;left:3540;top:-7891;width:764;height:392" coordorigin="3540,-7891" coordsize="764,392" path="m4035,-7623l4011,-7623,4014,-7616,4021,-7617,4033,-7617,4035,-7623e" filled="t" fillcolor="#EDE8E0" stroked="f">
                <v:path arrowok="t"/>
                <v:fill/>
              </v:shape>
              <v:shape style="position:absolute;left:3540;top:-7891;width:764;height:392" coordorigin="3540,-7891" coordsize="764,392" path="m4058,-7682l3750,-7682,3754,-7680,3758,-7677,3761,-7677,3760,-7671,3755,-7663,3755,-7659,3750,-7659,3747,-7658,4047,-7658,4050,-7664,4062,-7679,4058,-7682e" filled="t" fillcolor="#EDE8E0" stroked="f">
                <v:path arrowok="t"/>
                <v:fill/>
              </v:shape>
              <v:shape style="position:absolute;left:3540;top:-7891;width:764;height:392" coordorigin="3540,-7891" coordsize="764,392" path="m3686,-7706l3687,-7693,3693,-7685,3704,-7685,3704,-7666,3746,-7666,3747,-7675,3750,-7682,4058,-7682,4048,-7689,4039,-7693,4033,-7706,3686,-7706e" filled="t" fillcolor="#EDE8E0" stroked="f">
                <v:path arrowok="t"/>
                <v:fill/>
              </v:shape>
              <v:shape style="position:absolute;left:3540;top:-7891;width:764;height:392" coordorigin="3540,-7891" coordsize="764,392" path="m4087,-7719l4049,-7719,4062,-7706,4080,-7691,4097,-7683,4112,-7687,4119,-7693,4121,-7699,4113,-7715,4096,-7717,4087,-7719e" filled="t" fillcolor="#EDE8E0" stroked="f">
                <v:path arrowok="t"/>
                <v:fill/>
              </v:shape>
              <v:shape style="position:absolute;left:3540;top:-7891;width:764;height:392" coordorigin="3540,-7891" coordsize="764,392" path="m3788,-7735l3794,-7724,3796,-7716,3792,-7711,3781,-7708,3760,-7706,3729,-7706,4033,-7706,4013,-7706,4018,-7710,3857,-7710,3828,-7711,3808,-7722,3792,-7733,3788,-7735e" filled="t" fillcolor="#EDE8E0" stroked="f">
                <v:path arrowok="t"/>
                <v:fill/>
              </v:shape>
              <v:shape style="position:absolute;left:3540;top:-7891;width:764;height:392" coordorigin="3540,-7891" coordsize="764,392" path="m4032,-7706l4013,-7706,4033,-7706e" filled="t" fillcolor="#EDE8E0" stroked="f">
                <v:path arrowok="t"/>
                <v:fill/>
              </v:shape>
              <v:shape style="position:absolute;left:3540;top:-7891;width:764;height:392" coordorigin="3540,-7891" coordsize="764,392" path="m3835,-7791l3834,-7789,3827,-7772,3838,-7762,3855,-7751,3873,-7740,3886,-7730,3888,-7724,3877,-7717,3857,-7710,4018,-7710,4023,-7713,4049,-7719,4087,-7719,4071,-7722,4057,-7727,4056,-7743,4072,-7743,4094,-7745,4114,-7752,4130,-7761,4148,-7768,4168,-7774,4177,-7776,4184,-7782,4252,-7782,4258,-7788,4261,-7791,3835,-7791e" filled="t" fillcolor="#EDE8E0" stroked="f">
                <v:path arrowok="t"/>
                <v:fill/>
              </v:shape>
              <v:shape style="position:absolute;left:3540;top:-7891;width:764;height:392" coordorigin="3540,-7891" coordsize="764,392" path="m4252,-7782l4184,-7782,4196,-7768,4188,-7753,4183,-7735,4187,-7728,4194,-7728,4205,-7735,4217,-7746,4230,-7760,4244,-7774,4252,-7782e" filled="t" fillcolor="#EDE8E0" stroked="f">
                <v:path arrowok="t"/>
                <v:fill/>
              </v:shape>
            </v:group>
            <v:group style="position:absolute;left:3540;top:-7891;width:764;height:392" coordorigin="3540,-7891" coordsize="764,392">
              <v:shape style="position:absolute;left:3540;top:-7891;width:764;height:392" coordorigin="3540,-7891" coordsize="764,392" path="m3686,-7706l3760,-7706,3796,-7716,3794,-7724,3788,-7735,3792,-7733,3808,-7722,3828,-7711,3857,-7710,3877,-7717,3888,-7724,3886,-7730,3873,-7740,3855,-7751,3838,-7762,3827,-7772,3834,-7789,3835,-7791e" filled="f" stroked="t" strokeweight=".567pt" strokecolor="#00AEEF">
                <v:path arrowok="t"/>
              </v:shape>
              <v:shape style="position:absolute;left:3540;top:-7891;width:764;height:392" coordorigin="3540,-7891" coordsize="764,392" path="m4261,-7791l4258,-7788,4244,-7774,4230,-7760,4217,-7746,4205,-7735,4194,-7728,4187,-7728,4183,-7735,4188,-7753,4196,-7768,4184,-7782,4177,-7776,4168,-7774,4148,-7768,4130,-7761,4114,-7752,4094,-7745,4072,-7743,4056,-7743,4057,-7727,4071,-7722,4096,-7717,4113,-7715,4121,-7699,4119,-7693,4112,-7687,4097,-7683,4080,-7691,4062,-7706,4049,-7719,4023,-7713,4013,-7706,4032,-7706,4039,-7693,4048,-7689,4062,-7679,4050,-7664,4040,-7646,4036,-7624,4032,-7615,4028,-7614,4024,-7617,4021,-7617,4014,-7616,4011,-7623,4007,-7623,3995,-7611,3982,-7587,3974,-7568,3963,-7565,3955,-7557,3944,-7557,3931,-7560,3916,-7559,3905,-7532,3892,-7524,3880,-7505,3871,-7490,3876,-7471,3883,-7452,3885,-7440,3885,-7426,3875,-7412,3851,-7402,3847,-7405,3844,-7410,3818,-7410,3818,-7407,3813,-7402,3810,-7402,3794,-7402,3793,-7399,3774,-7399,3769,-7399,3761,-7399,3761,-7404,3761,-7412,3764,-7420,3769,-7426,3766,-7431,3766,-7437,3764,-7444,3750,-7445,3731,-7450,3704,-7452,3708,-7456,3708,-7466,3707,-7479,3694,-7481,3677,-7477,3665,-7470,3663,-7460,3660,-7458,3663,-7445,3652,-7445,3635,-7451,3618,-7462,3597,-7466,3580,-7467,3567,-7471,3558,-7490,3551,-7492,3546,-7495,3540,-7501,3546,-7508,3546,-7520,3552,-7532,3563,-7527,3572,-7541,3576,-7554,3580,-7554,3582,-7560,3586,-7565,3594,-7565,3599,-7564,3607,-7565,3608,-7562,3615,-7554,3626,-7554,3632,-7554,3652,-7552,3652,-7562,3652,-7568,3649,-7575,3652,-7581,3649,-7584,3646,-7592,3646,-7602,3640,-7603,3636,-7621,3633,-7634,3643,-7644,3650,-7667,3656,-7677,3668,-7671,3683,-7662,3703,-7652,3706,-7639,3704,-7625,3704,-7611,3696,-7608,3696,-7602,3696,-7586,3708,-7586,3719,-7586,3727,-7587,3736,-7594,3740,-7589,3743,-7581,3749,-7581,3763,-7581,3763,-7599,3758,-7597,3755,-7599,3750,-7599,3731,-7606,3723,-7627,3722,-7640,3732,-7642,3733,-7650,3738,-7650,3743,-7655,3743,-7659,3747,-7658,3750,-7659,3755,-7659,3755,-7663,3760,-7671,3761,-7677,3758,-7677,3754,-7680,3750,-7682,3747,-7675,3746,-7666,3730,-7666,3724,-7666,3704,-7666,3704,-7685,3693,-7685,3686,-7693,3686,-7706e" filled="f" stroked="t" strokeweight=".567pt" strokecolor="#00AEEF">
                <v:path arrowok="t"/>
              </v:shape>
            </v:group>
            <v:group style="position:absolute;left:5274;top:-6413;width:358;height:219" coordorigin="5274,-6413" coordsize="358,219">
              <v:shape style="position:absolute;left:5274;top:-6413;width:358;height:219" coordorigin="5274,-6413" coordsize="358,219" path="m5473,-6211l5424,-6211,5433,-6205,5435,-6205,5433,-6195,5473,-6195,5473,-6211e" filled="t" fillcolor="#EDE8E0" stroked="f">
                <v:path arrowok="t"/>
                <v:fill/>
              </v:shape>
              <v:shape style="position:absolute;left:5274;top:-6413;width:358;height:219" coordorigin="5274,-6413" coordsize="358,219" path="m5547,-6227l5348,-6227,5364,-6226,5401,-6209,5406,-6207,5424,-6211,5473,-6211,5473,-6213,5479,-6216,5542,-6216,5547,-6227e" filled="t" fillcolor="#EDE8E0" stroked="f">
                <v:path arrowok="t"/>
                <v:fill/>
              </v:shape>
              <v:shape style="position:absolute;left:5274;top:-6413;width:358;height:219" coordorigin="5274,-6413" coordsize="358,219" path="m5542,-6216l5479,-6216,5494,-6209,5508,-6212,5532,-6215,5542,-6216e" filled="t" fillcolor="#EDE8E0" stroked="f">
                <v:path arrowok="t"/>
                <v:fill/>
              </v:shape>
              <v:shape style="position:absolute;left:5274;top:-6413;width:358;height:219" coordorigin="5274,-6413" coordsize="358,219" path="m5617,-6289l5328,-6289,5328,-6274,5337,-6265,5343,-6254,5343,-6240,5330,-6240,5319,-6234,5315,-6222,5315,-6211,5335,-6222,5343,-6222,5348,-6227,5547,-6227,5548,-6231,5566,-6234,5566,-6256,5600,-6256,5606,-6274,5613,-6274,5621,-6276,5626,-6280,5617,-6289e" filled="t" fillcolor="#EDE8E0" stroked="f">
                <v:path arrowok="t"/>
                <v:fill/>
              </v:shape>
              <v:shape style="position:absolute;left:5274;top:-6413;width:358;height:219" coordorigin="5274,-6413" coordsize="358,219" path="m5600,-6256l5588,-6256,5589,-6237,5599,-6253,5600,-6256e" filled="t" fillcolor="#EDE8E0" stroked="f">
                <v:path arrowok="t"/>
                <v:fill/>
              </v:shape>
              <v:shape style="position:absolute;left:5274;top:-6413;width:358;height:219" coordorigin="5274,-6413" coordsize="358,219" path="m5292,-6305l5284,-6305,5279,-6300,5283,-6293,5294,-6293,5299,-6289,5306,-6282,5308,-6285,5319,-6289,5617,-6289,5617,-6300,5297,-6300,5292,-6305e" filled="t" fillcolor="#EDE8E0" stroked="f">
                <v:path arrowok="t"/>
                <v:fill/>
              </v:shape>
              <v:shape style="position:absolute;left:5274;top:-6413;width:358;height:219" coordorigin="5274,-6413" coordsize="358,219" path="m5315,-6314l5310,-6314,5303,-6300,5617,-6300,5621,-6298,5632,-6294,5632,-6305,5326,-6305,5324,-6309,5315,-6314e" filled="t" fillcolor="#EDE8E0" stroked="f">
                <v:path arrowok="t"/>
                <v:fill/>
              </v:shape>
              <v:shape style="position:absolute;left:5274;top:-6413;width:358;height:219" coordorigin="5274,-6413" coordsize="358,219" path="m5424,-6387l5419,-6383,5415,-6378,5412,-6371,5421,-6347,5419,-6344,5412,-6336,5348,-6336,5348,-6322,5334,-6322,5339,-6316,5339,-6309,5332,-6307,5326,-6305,5632,-6305,5632,-6307,5622,-6313,5617,-6318,5624,-6334,5618,-6347,5601,-6347,5596,-6351,5430,-6351,5430,-6369,5428,-6380,5424,-6387e" filled="t" fillcolor="#EDE8E0" stroked="f">
                <v:path arrowok="t"/>
                <v:fill/>
              </v:shape>
              <v:shape style="position:absolute;left:5274;top:-6413;width:358;height:219" coordorigin="5274,-6413" coordsize="358,219" path="m5343,-6336l5310,-6336,5317,-6334,5328,-6331,5343,-6336e" filled="t" fillcolor="#EDE8E0" stroked="f">
                <v:path arrowok="t"/>
                <v:fill/>
              </v:shape>
              <v:shape style="position:absolute;left:5274;top:-6413;width:358;height:219" coordorigin="5274,-6413" coordsize="358,219" path="m5403,-6349l5384,-6349,5381,-6342,5292,-6342,5297,-6336,5412,-6336,5404,-6340,5403,-6349e" filled="t" fillcolor="#EDE8E0" stroked="f">
                <v:path arrowok="t"/>
                <v:fill/>
              </v:shape>
              <v:shape style="position:absolute;left:5274;top:-6413;width:358;height:219" coordorigin="5274,-6413" coordsize="358,219" path="m5304,-6391l5299,-6389,5292,-6382,5292,-6376,5290,-6360,5274,-6360,5274,-6342,5368,-6342,5359,-6349,5359,-6367,5363,-6371,5321,-6371,5314,-6376,5310,-6383,5304,-6391e" filled="t" fillcolor="#EDE8E0" stroked="f">
                <v:path arrowok="t"/>
                <v:fill/>
              </v:shape>
              <v:shape style="position:absolute;left:5274;top:-6413;width:358;height:219" coordorigin="5274,-6413" coordsize="358,219" path="m5617,-6349l5608,-6349,5601,-6347,5618,-6347,5617,-6349e" filled="t" fillcolor="#EDE8E0" stroked="f">
                <v:path arrowok="t"/>
                <v:fill/>
              </v:shape>
              <v:shape style="position:absolute;left:5274;top:-6413;width:358;height:219" coordorigin="5274,-6413" coordsize="358,219" path="m5443,-6396l5443,-6385,5444,-6380,5452,-6376,5452,-6358,5443,-6353,5430,-6351,5596,-6351,5593,-6353,5490,-6353,5481,-6360,5481,-6373,5486,-6376,5485,-6385,5467,-6392,5443,-6396e" filled="t" fillcolor="#EDE8E0" stroked="f">
                <v:path arrowok="t"/>
                <v:fill/>
              </v:shape>
              <v:shape style="position:absolute;left:5274;top:-6413;width:358;height:219" coordorigin="5274,-6413" coordsize="358,219" path="m5503,-6380l5502,-6363,5497,-6353,5593,-6353,5613,-6358,5613,-6362,5517,-6362,5510,-6365,5506,-6373,5503,-6380e" filled="t" fillcolor="#EDE8E0" stroked="f">
                <v:path arrowok="t"/>
                <v:fill/>
              </v:shape>
              <v:shape style="position:absolute;left:5274;top:-6413;width:358;height:219" coordorigin="5274,-6413" coordsize="358,219" path="m5526,-6385l5524,-6380,5519,-6371,5517,-6362,5613,-6362,5613,-6367,5605,-6374,5546,-6374,5537,-6376,5535,-6378,5526,-6385e" filled="t" fillcolor="#EDE8E0" stroked="f">
                <v:path arrowok="t"/>
                <v:fill/>
              </v:shape>
              <v:shape style="position:absolute;left:5274;top:-6413;width:358;height:219" coordorigin="5274,-6413" coordsize="358,219" path="m5339,-6411l5332,-6409,5321,-6398,5328,-6376,5321,-6371,5363,-6371,5364,-6373,5364,-6380,5354,-6395,5339,-6411e" filled="t" fillcolor="#EDE8E0" stroked="f">
                <v:path arrowok="t"/>
                <v:fill/>
              </v:shape>
              <v:shape style="position:absolute;left:5274;top:-6413;width:358;height:219" coordorigin="5274,-6413" coordsize="358,219" path="m5554,-6413l5548,-6395,5548,-6394,5546,-6374,5605,-6374,5602,-6376,5597,-6382,5607,-6394,5580,-6394,5573,-6408,5554,-6413e" filled="t" fillcolor="#EDE8E0" stroked="f">
                <v:path arrowok="t"/>
                <v:fill/>
              </v:shape>
              <v:shape style="position:absolute;left:5274;top:-6413;width:358;height:219" coordorigin="5274,-6413" coordsize="358,219" path="m5606,-6407l5595,-6407,5592,-6396,5580,-6394,5607,-6394,5613,-6402,5612,-6402,5606,-6407e" filled="t" fillcolor="#EDE8E0" stroked="f">
                <v:path arrowok="t"/>
                <v:fill/>
              </v:shape>
            </v:group>
            <v:group style="position:absolute;left:5274;top:-6413;width:358;height:219" coordorigin="5274,-6413" coordsize="358,219">
              <v:shape style="position:absolute;left:5274;top:-6413;width:358;height:219" coordorigin="5274,-6413" coordsize="358,219" path="m5286,-6342l5274,-6342,5274,-6360,5290,-6360,5292,-6376,5292,-6382,5299,-6389,5304,-6391,5310,-6383,5314,-6376,5321,-6371,5328,-6376,5321,-6398,5326,-6403,5332,-6409,5339,-6411,5354,-6395,5364,-6379,5364,-6373,5359,-6367,5359,-6362,5359,-6349,5368,-6342,5379,-6342,5381,-6342,5384,-6349,5386,-6349,5403,-6349,5404,-6340,5412,-6336,5413,-6338,5419,-6344,5421,-6347,5412,-6371,5415,-6378,5419,-6383,5424,-6387,5428,-6380,5430,-6369,5430,-6360,5430,-6351,5443,-6353,5452,-6358,5452,-6371,5452,-6376,5444,-6380,5443,-6385,5443,-6396,5467,-6392,5485,-6385,5486,-6376,5481,-6373,5481,-6367,5481,-6360,5490,-6353,5497,-6353,5502,-6363,5503,-6380,5506,-6373,5510,-6365,5517,-6362,5519,-6371,5524,-6380,5526,-6385,5535,-6378,5537,-6376,5546,-6374,5548,-6395,5554,-6413,5573,-6408,5580,-6394,5592,-6396,5595,-6407,5604,-6407,5606,-6407,5612,-6402,5613,-6402,5597,-6382,5602,-6376,5613,-6367,5613,-6358,5593,-6353,5601,-6347,5608,-6349,5617,-6349,5624,-6334,5617,-6318,5622,-6313,5632,-6307,5632,-6300,5632,-6294,5621,-6298,5617,-6300,5617,-6289,5626,-6280,5621,-6276,5613,-6274,5606,-6274,5599,-6253,5589,-6237,5588,-6256,5566,-6256,5566,-6234,5548,-6231,5542,-6216,5532,-6215,5508,-6212,5494,-6209,5479,-6216,5473,-6213,5473,-6202,5473,-6195,5437,-6195,5433,-6195,5435,-6205,5433,-6205,5424,-6211,5406,-6207,5401,-6209,5382,-6218,5364,-6226,5348,-6227,5343,-6222,5335,-6222,5315,-6211,5315,-6222,5319,-6234,5330,-6240,5343,-6240,5343,-6254,5337,-6265,5328,-6274,5328,-6289,5319,-6289,5314,-6287,5308,-6285,5306,-6282,5299,-6289,5294,-6293,5284,-6293,5283,-6293,5279,-6300,5284,-6305,5286,-6305,5292,-6305,5297,-6300,5303,-6300,5310,-6314,5315,-6314,5324,-6309,5326,-6305,5332,-6307,5339,-6309,5339,-6314,5339,-6316,5334,-6322,5348,-6322,5348,-6336,5343,-6336,5328,-6331,5317,-6334,5310,-6336,5299,-6336,5297,-6336,5292,-6342,5286,-6342xe" filled="f" stroked="t" strokeweight=".567pt" strokecolor="#00AEEF">
                <v:path arrowok="t"/>
              </v:shape>
            </v:group>
            <v:group style="position:absolute;left:5869;top:-5876;width:298;height:504" coordorigin="5869,-5876" coordsize="298,504">
              <v:shape style="position:absolute;left:5869;top:-5876;width:298;height:504" coordorigin="5869,-5876" coordsize="298,504" path="m5969,-5560l5944,-5554,5940,-5538,5948,-5523,5957,-5506,5935,-5493,5924,-5493,5906,-5490,5906,-5481,5914,-5463,5928,-5448,5931,-5443,5928,-5426,5926,-5418,5904,-5410,5891,-5395,5891,-5391,5909,-5371,5910,-5376,5920,-5391,5940,-5402,5980,-5402,5986,-5406,5991,-5413,5991,-5424,6059,-5424,6060,-5428,6097,-5428,6097,-5435,6119,-5435,6158,-5435,6158,-5455,6146,-5461,6146,-5471,6151,-5475,6152,-5480,6160,-5495,6167,-5517,6163,-5535,6162,-5542,6129,-5542,6124,-5542,6117,-5550,6114,-5555,5984,-5555,5969,-5560e" filled="t" fillcolor="#EDE8E0" stroked="f">
                <v:path arrowok="t"/>
                <v:fill/>
              </v:shape>
              <v:shape style="position:absolute;left:5869;top:-5876;width:298;height:504" coordorigin="5869,-5876" coordsize="298,504" path="m5980,-5402l5940,-5402,5946,-5395,5975,-5395,5977,-5401,5980,-5402e" filled="t" fillcolor="#EDE8E0" stroked="f">
                <v:path arrowok="t"/>
                <v:fill/>
              </v:shape>
              <v:shape style="position:absolute;left:5869;top:-5876;width:298;height:504" coordorigin="5869,-5876" coordsize="298,504" path="m6097,-5428l6060,-5428,6068,-5426,6075,-5413,6097,-5413,6097,-5428e" filled="t" fillcolor="#EDE8E0" stroked="f">
                <v:path arrowok="t"/>
                <v:fill/>
              </v:shape>
              <v:shape style="position:absolute;left:5869;top:-5876;width:298;height:504" coordorigin="5869,-5876" coordsize="298,504" path="m6059,-5424l6028,-5424,6049,-5417,6055,-5419,6058,-5422,6059,-5424e" filled="t" fillcolor="#EDE8E0" stroked="f">
                <v:path arrowok="t"/>
                <v:fill/>
              </v:shape>
              <v:shape style="position:absolute;left:5869;top:-5876;width:298;height:504" coordorigin="5869,-5876" coordsize="298,504" path="m6158,-5435l6119,-5435,6122,-5422,6137,-5422,6158,-5433,6158,-5435e" filled="t" fillcolor="#EDE8E0" stroked="f">
                <v:path arrowok="t"/>
                <v:fill/>
              </v:shape>
              <v:shape style="position:absolute;left:5869;top:-5876;width:298;height:504" coordorigin="5869,-5876" coordsize="298,504" path="m6161,-5551l6135,-5551,6129,-5542,6162,-5542,6161,-5551e" filled="t" fillcolor="#EDE8E0" stroked="f">
                <v:path arrowok="t"/>
                <v:fill/>
              </v:shape>
              <v:shape style="position:absolute;left:5869;top:-5876;width:298;height:504" coordorigin="5869,-5876" coordsize="298,504" path="m6129,-5547l6124,-5542,6129,-5542,6129,-5547e" filled="t" fillcolor="#EDE8E0" stroked="f">
                <v:path arrowok="t"/>
                <v:fill/>
              </v:shape>
              <v:shape style="position:absolute;left:5869;top:-5876;width:298;height:504" coordorigin="5869,-5876" coordsize="298,504" path="m6129,-5557l6129,-5547,6135,-5551,6161,-5551,6161,-5553,6142,-5553,6129,-5557e" filled="t" fillcolor="#EDE8E0" stroked="f">
                <v:path arrowok="t"/>
                <v:fill/>
              </v:shape>
              <v:shape style="position:absolute;left:5869;top:-5876;width:298;height:504" coordorigin="5869,-5876" coordsize="298,504" path="m6160,-5557l6144,-5555,6142,-5553,6161,-5553,6160,-5557e" filled="t" fillcolor="#EDE8E0" stroked="f">
                <v:path arrowok="t"/>
                <v:fill/>
              </v:shape>
              <v:shape style="position:absolute;left:5869;top:-5876;width:298;height:504" coordorigin="5869,-5876" coordsize="298,504" path="m6054,-5657l5987,-5657,5995,-5649,5995,-5633,5977,-5631,5980,-5614,5990,-5593,5997,-5573,5997,-5566,5993,-5559,5984,-5555,6114,-5555,6111,-5559,6111,-5564,6118,-5568,6116,-5581,6106,-5597,6096,-5612,6080,-5629,6079,-5644,6063,-5647,6054,-5657e" filled="t" fillcolor="#EDE8E0" stroked="f">
                <v:path arrowok="t"/>
                <v:fill/>
              </v:shape>
              <v:shape style="position:absolute;left:5869;top:-5876;width:298;height:504" coordorigin="5869,-5876" coordsize="298,504" path="m5974,-5649l5948,-5649,5955,-5646,5953,-5632,5963,-5631,5970,-5644,5974,-5649e" filled="t" fillcolor="#EDE8E0" stroked="f">
                <v:path arrowok="t"/>
                <v:fill/>
              </v:shape>
              <v:shape style="position:absolute;left:5869;top:-5876;width:298;height:504" coordorigin="5869,-5876" coordsize="298,504" path="m6030,-5708l5926,-5708,5928,-5702,5933,-5695,5937,-5693,5922,-5679,5915,-5657,5915,-5657,5919,-5649,5919,-5639,5937,-5639,5942,-5642,5948,-5649,5974,-5649,5979,-5657,5987,-5657,6054,-5657,6052,-5660,6044,-5677,6036,-5696,6030,-5708e" filled="t" fillcolor="#EDE8E0" stroked="f">
                <v:path arrowok="t"/>
                <v:fill/>
              </v:shape>
              <v:shape style="position:absolute;left:5869;top:-5876;width:298;height:504" coordorigin="5869,-5876" coordsize="298,504" path="m5881,-5724l5869,-5718,5875,-5712,5902,-5697,5902,-5687,5910,-5680,5916,-5692,5926,-5708,6030,-5708,6026,-5714,6023,-5717,5998,-5717,5996,-5720,5907,-5720,5893,-5720,5890,-5722,5881,-5724e" filled="t" fillcolor="#EDE8E0" stroked="f">
                <v:path arrowok="t"/>
                <v:fill/>
              </v:shape>
              <v:shape style="position:absolute;left:5869;top:-5876;width:298;height:504" coordorigin="5869,-5876" coordsize="298,504" path="m6013,-5726l6011,-5722,6006,-5717,6023,-5717,6013,-5726e" filled="t" fillcolor="#EDE8E0" stroked="f">
                <v:path arrowok="t"/>
                <v:fill/>
              </v:shape>
              <v:shape style="position:absolute;left:5869;top:-5876;width:298;height:504" coordorigin="5869,-5876" coordsize="298,504" path="m5915,-5875l5902,-5861,5908,-5853,5908,-5846,5902,-5831,5900,-5828,5897,-5822,5893,-5820,5893,-5806,5904,-5791,5902,-5778,5891,-5771,5891,-5748,5913,-5748,5918,-5734,5907,-5720,5996,-5720,5993,-5723,6000,-5729,6026,-5751,6026,-5771,6020,-5777,6020,-5782,6035,-5782,6035,-5789,6038,-5798,6040,-5800,5971,-5800,5961,-5815,5956,-5837,5972,-5847,5989,-5858,5922,-5858,5915,-5875e" filled="t" fillcolor="#EDE8E0" stroked="f">
                <v:path arrowok="t"/>
                <v:fill/>
              </v:shape>
              <v:shape style="position:absolute;left:5869;top:-5876;width:298;height:504" coordorigin="5869,-5876" coordsize="298,504" path="m5991,-5828l5982,-5824,5984,-5800,6040,-5800,6042,-5804,6037,-5809,6033,-5817,6017,-5817,5997,-5818,5991,-5828e" filled="t" fillcolor="#EDE8E0" stroked="f">
                <v:path arrowok="t"/>
                <v:fill/>
              </v:shape>
              <v:shape style="position:absolute;left:5869;top:-5876;width:298;height:504" coordorigin="5869,-5876" coordsize="298,504" path="m5968,-5876l5949,-5875,5943,-5872,5941,-5858,5989,-5858,5991,-5862,5995,-5873,5988,-5873,5968,-5876e" filled="t" fillcolor="#EDE8E0" stroked="f">
                <v:path arrowok="t"/>
                <v:fill/>
              </v:shape>
            </v:group>
            <v:group style="position:absolute;left:5869;top:-5876;width:298;height:504" coordorigin="5869,-5876" coordsize="298,504">
              <v:shape style="position:absolute;left:5869;top:-5876;width:298;height:504" coordorigin="5869,-5876" coordsize="298,504" path="m5908,-5846l5908,-5853,5902,-5861,5908,-5867,5915,-5875,5922,-5858,5933,-5858,5941,-5858,5943,-5872,5949,-5875,5968,-5876,5988,-5873,5995,-5873,5991,-5862,5989,-5858,5972,-5847,5956,-5837,5961,-5815,5971,-5800,5984,-5800,5982,-5824,5991,-5828,5997,-5818,6017,-5817,6026,-5817,6033,-5817,6037,-5809,6042,-5804,6038,-5798,6035,-5789,6035,-5782,6020,-5782,6020,-5777,6026,-5771,6026,-5766,6026,-5751,6000,-5729,5993,-5723,5998,-5717,6000,-5717,6006,-5717,6011,-5722,6013,-5726,6026,-5714,6036,-5696,6044,-5677,6052,-5660,6063,-5647,6079,-5644,6080,-5629,6096,-5612,6106,-5597,6116,-5581,6118,-5568,6111,-5564,6111,-5559,6117,-5550,6124,-5542,6135,-5551,6129,-5542,6129,-5557,6142,-5553,6144,-5555,6160,-5557,6163,-5535,6167,-5517,6160,-5495,6152,-5480,6151,-5475,6146,-5471,6146,-5470,6146,-5461,6158,-5455,6158,-5446,6158,-5433,6137,-5422,6131,-5422,6122,-5422,6119,-5435,6109,-5435,6097,-5435,6097,-5413,6086,-5413,6075,-5413,6068,-5426,6060,-5428,6058,-5422,6055,-5419,6049,-5417,6028,-5424,5991,-5424,5991,-5413,5986,-5406,5977,-5401,5975,-5395,5946,-5395,5940,-5402,5920,-5391,5910,-5376,5909,-5371,5891,-5391,5891,-5395,5904,-5410,5926,-5418,5928,-5426,5931,-5443,5928,-5448,5914,-5463,5906,-5481,5906,-5490,5924,-5493,5931,-5493,5935,-5493,5957,-5506,5948,-5523,5940,-5538,5944,-5554,5969,-5560,5984,-5555,5993,-5559,5997,-5566,5997,-5573,5990,-5593,5980,-5614,5977,-5631,5995,-5633,5995,-5642,5995,-5649,5987,-5657,5979,-5657,5970,-5644,5963,-5631,5953,-5632,5955,-5646,5948,-5649,5942,-5642,5937,-5639,5929,-5639,5919,-5639,5919,-5649,5915,-5657,5919,-5668,5922,-5679,5937,-5693,5933,-5695,5928,-5702,5926,-5708,5916,-5692,5910,-5680,5902,-5687,5902,-5691,5902,-5697,5875,-5712,5869,-5718,5881,-5724,5890,-5722,5893,-5720,5907,-5720,5913,-5728,5918,-5734,5913,-5748,5891,-5748,5891,-5758,5891,-5771,5902,-5778,5904,-5791,5893,-5806,5893,-5820,5897,-5822,5900,-5828,5902,-5831,5908,-5846xe" filled="f" stroked="t" strokeweight=".567pt" strokecolor="#00AEEF">
                <v:path arrowok="t"/>
              </v:shape>
            </v:group>
            <v:group style="position:absolute;left:2600;top:-3630;width:2014;height:3080" coordorigin="2600,-3630" coordsize="2014,3080">
              <v:shape style="position:absolute;left:2600;top:-3630;width:2014;height:3080" coordorigin="2600,-3630" coordsize="2014,3080" path="m3554,-570l3468,-570,3488,-550,3541,-550,3554,-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617,-610l3418,-610,3433,-590,3450,-570,3569,-570,3585,-590,3601,-590,3617,-6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774,-1070l3324,-1070,3324,-1050,3327,-1030,3333,-1010,3340,-990,3347,-970,3352,-950,3353,-930,3345,-910,3332,-890,3315,-890,3298,-870,3282,-870,3270,-850,3308,-850,3329,-830,3335,-770,3351,-710,3379,-650,3404,-610,3631,-610,3642,-630,3628,-650,3617,-670,3621,-690,3633,-690,3639,-710,3688,-710,3697,-730,3705,-750,3712,-770,3719,-790,3725,-810,3731,-830,3672,-830,3662,-850,3655,-870,3680,-910,3726,-910,3745,-930,3757,-930,3762,-950,3769,-970,3782,-990,3792,-1010,3752,-1010,3745,-1030,3747,-1050,3758,-1050,3774,-10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688,-710l3661,-710,3663,-690,3677,-690,3688,-7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832,-1130l3320,-1130,3320,-1110,3328,-1090,3333,-1090,3333,-1070,3774,-1070,3788,-1050,3826,-1050,3837,-1070,3840,-1110,3835,-1110,3832,-11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795,-1170l3333,-1170,3333,-1130,3797,-1130,3795,-11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935,-1270l3261,-1270,3261,-1250,3265,-1230,3266,-1230,3262,-1210,3262,-1190,3275,-1170,3290,-1150,3300,-1150,3297,-1170,3819,-1170,3844,-1190,3889,-1190,3908,-1210,3922,-1210,3932,-1230,3935,-1250,3935,-12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901,-1450l3269,-1450,3268,-1430,3261,-1410,3231,-1410,3229,-1390,3226,-1390,3235,-1370,3244,-1350,3251,-1330,3255,-1310,3269,-1290,3269,-1270,3927,-1270,3927,-1290,3931,-1290,3937,-1310,3939,-1350,3936,-1370,3931,-1370,3922,-1390,3912,-1410,3901,-1430,3901,-14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807,-1570l3284,-1570,3283,-1550,3277,-1530,3269,-1510,3262,-1490,3259,-1470,3259,-1450,3873,-1450,3873,-1490,3879,-1490,3876,-1510,3865,-1510,3857,-1530,3836,-1530,3831,-1550,3822,-1550,3807,-1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929,-1530l3893,-1530,3902,-1510,3923,-1510,3929,-15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987,-1550l3878,-1550,3879,-1530,3945,-1530,3957,-1510,3974,-1510,3987,-1530,3987,-15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002,-1570l3831,-1570,3831,-1550,3849,-1530,3863,-1530,3873,-1550,3998,-1550,4002,-1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831,-1570l3821,-1570,3826,-1550,3831,-1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32,-2410l3112,-2410,3128,-2390,3143,-2370,3158,-2370,3174,-2350,3215,-2350,3228,-2330,3246,-2310,3255,-2290,3269,-2230,3273,-2170,3277,-2150,3283,-2130,3286,-2110,3283,-2090,3278,-2070,3275,-2050,3278,-2030,3281,-2010,3283,-1990,3284,-1970,3282,-1870,3277,-1850,3270,-1830,3265,-1810,3262,-1790,3278,-1790,3278,-1770,3273,-1770,3269,-1750,3267,-1730,3269,-1710,3267,-1710,3276,-1690,3276,-1670,3280,-1630,3288,-1610,3292,-1590,3292,-1570,3809,-1570,3817,-1590,4031,-1590,4043,-1610,4045,-1630,4041,-1630,4041,-1650,4049,-1650,4065,-1670,4082,-1670,4094,-1690,4102,-1690,4108,-1710,4118,-1750,4129,-1750,4141,-1770,4152,-1790,4160,-1810,4166,-1830,4171,-1850,4178,-1870,4188,-1890,4168,-1890,4168,-1910,4176,-1910,4176,-1930,4166,-1930,4166,-1950,4166,-1970,4168,-1970,4168,-1990,4202,-1990,4218,-2010,4228,-2030,4240,-2050,4277,-2050,4290,-2070,4318,-2070,4324,-2090,4351,-2090,4354,-2110,4434,-2110,4443,-2130,4462,-2130,4463,-2150,4455,-2150,4455,-2170,4465,-2190,4469,-2190,4462,-2210,4469,-2210,4469,-2230,4502,-2230,4504,-2250,4513,-2250,4508,-2270,4513,-2270,4515,-2290,4519,-2310,4515,-2310,4513,-2330,4517,-2330,4526,-2350,4533,-2370,4535,-2390,4532,-24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020,-1590l3817,-1590,3817,-1570,4016,-1570,4020,-15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41,-2430l3073,-2430,3090,-2410,4536,-2410,4541,-24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35,-2450l3044,-2450,3058,-2430,4535,-2430,4535,-24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33,-2490l3009,-2490,3026,-2470,3037,-2470,3031,-2450,4526,-2450,4526,-2470,4533,-24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30,-2510l2998,-2510,3006,-2490,4533,-2490,4530,-25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41,-2550l2993,-2550,3003,-2510,4527,-2510,4530,-2530,4541,-25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638,-2670l2924,-2670,2928,-2650,2928,-2630,2939,-2630,2958,-2610,2955,-2590,2958,-2590,2968,-2570,2980,-2550,4583,-2550,4583,-2570,4588,-2570,4589,-2590,4596,-2610,4610,-2630,4628,-2650,4638,-26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691,-2790l2851,-2790,2864,-2770,2880,-2750,2878,-2750,2884,-2730,2894,-2730,2900,-2710,2904,-2690,2915,-2670,4652,-2670,4665,-2690,4674,-2710,4666,-2710,4676,-2730,4686,-2750,4691,-2770,4691,-27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690,-2810l2818,-2810,2834,-2790,4686,-2790,4690,-28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677,-2830l2808,-2830,2808,-2810,4675,-2810,4677,-28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657,-2870l2795,-2870,2795,-2850,2786,-2850,2786,-2830,4673,-2830,4662,-2850,4657,-28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595,-2890l2788,-2890,2788,-2870,4615,-2870,4595,-28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478,-2970l2816,-2970,2812,-2950,2804,-2930,2796,-2910,2788,-2910,2786,-2890,4575,-2890,4558,-2910,4551,-2930,4512,-2930,4492,-2950,4478,-29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129,-3070l4045,-3070,4029,-3050,2806,-3050,2797,-3030,2789,-3010,2788,-2990,2796,-2970,4374,-2970,4362,-2990,4084,-2990,4076,-3010,4083,-3010,4095,-3030,4109,-3030,4124,-3050,4129,-30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268,-3030l4104,-3030,4102,-3010,4090,-2990,4300,-2990,4284,-3010,4268,-30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173,-3070l4160,-3070,4146,-3050,4140,-3030,4230,-3030,4207,-3050,4191,-3050,4173,-30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043,-3110l2819,-3110,2819,-3070,2815,-3050,4009,-3050,4019,-3070,4033,-3090,4043,-31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101,-3090l4084,-3090,4093,-3070,4104,-3070,4101,-30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4004,-3290l2947,-3290,2955,-3270,2953,-3250,2949,-3230,2947,-3210,2934,-3210,2913,-3190,2899,-3190,2887,-3170,2874,-3150,2843,-3130,2830,-3130,2830,-3110,4068,-3110,4068,-3130,4071,-3150,4059,-3170,4044,-3190,4041,-3210,4045,-3230,4041,-3230,4041,-3250,4029,-3250,4021,-3270,4004,-32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979,-3310l2936,-3310,2936,-3290,3987,-3290,3979,-33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665,-3470l3642,-3470,3625,-3450,2890,-3450,2910,-3430,2915,-3410,2935,-3390,2938,-3370,2935,-3350,2933,-3330,2933,-3310,3963,-3310,3893,-3350,3767,-3350,3756,-3370,3721,-3370,3717,-3390,3723,-3390,3723,-3410,3706,-3430,3692,-3430,3665,-34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745,-3390l3735,-3370,3756,-3370,3745,-33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830,-3430l2772,-3430,2785,-3410,2833,-3410,2830,-343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845,-3450l2702,-3450,2705,-3430,2834,-3430,2845,-34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955,-3470l2706,-3470,2709,-3450,2956,-3450,2955,-34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600,-3470l2972,-3470,2959,-3450,3579,-3450,3600,-34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723,-3510l2644,-3510,2647,-3470,2779,-3470,2768,-3490,2737,-3490,2723,-35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906,-3490l2833,-3490,2815,-3470,2930,-3470,2906,-34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607,-3490l2995,-3490,2989,-3470,3615,-3470,3607,-34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2686,-3570l2605,-3550,2600,-3530,2605,-3530,2605,-3510,2614,-3490,2635,-3490,2635,-3510,2723,-3510,2707,-3530,2693,-3550,2686,-3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183,-3570l3053,-3570,3035,-3550,3022,-3530,3017,-3510,3017,-3490,3604,-3490,3595,-3510,3574,-3510,3564,-3530,3450,-3530,3409,-3550,3192,-3550,3183,-3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581,-3550l3491,-3550,3468,-3530,3571,-3530,3581,-355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334,-3570l3206,-3570,3197,-3550,3334,-3550,3334,-3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514,-3570l3486,-3570,3479,-3550,3531,-3550,3514,-357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208,-3610l3164,-3610,3152,-3590,3111,-3590,3101,-3570,3184,-3570,3197,-3590,3208,-361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297,-3590l3242,-3590,3244,-3570,3320,-3570,3297,-3590e" filled="t" fillcolor="#EDE8E0" stroked="f">
                <v:path arrowok="t"/>
                <v:fill/>
              </v:shape>
              <v:shape style="position:absolute;left:2600;top:-3630;width:2014;height:3080" coordorigin="2600,-3630" coordsize="2014,3080" path="m3261,-3630l3247,-3630,3248,-3610,3236,-3610,3240,-3590,3254,-3590,3261,-3630e" filled="t" fillcolor="#EDE8E0" stroked="f">
                <v:path arrowok="t"/>
                <v:fill/>
              </v:shape>
            </v:group>
            <v:group style="position:absolute;left:2600;top:-3632;width:2091;height:3082" coordorigin="2600,-3632" coordsize="2091,3082">
              <v:shape style="position:absolute;left:2600;top:-3632;width:2091;height:3082" coordorigin="2600,-3632" coordsize="2091,3082" path="m3212,-3576l3220,-3576,3226,-3576,3239,-3581,3244,-3587,3242,-3590,3240,-3598,3244,-3602,3240,-3605,3236,-3611,3236,-3616,3236,-3621,3244,-3624,3248,-3624,3247,-3632,3248,-3632,3261,-3632,3254,-3608,3264,-3606,3264,-3598,3270,-3597,3283,-3600,3297,-3592,3320,-3583,3326,-3582,3331,-3581,3334,-3581,3334,-3565,3337,-3554,3356,-3554,3361,-3554,3365,-3558,3368,-3560,3384,-3557,3409,-3559,3450,-3536,3468,-3542,3491,-3551,3500,-3552,3506,-3552,3509,-3555,3506,-3555,3490,-3558,3490,-3570,3479,-3570,3486,-3573,3486,-3578,3496,-3581,3514,-3581,3514,-3573,3531,-3558,3545,-3558,3553,-3558,3551,-3568,3561,-3568,3570,-3568,3578,-3563,3584,-3554,3581,-3550,3571,-3544,3564,-3544,3574,-3527,3595,-3520,3604,-3507,3607,-3496,3615,-3488,3614,-3480,3607,-3472,3600,-3472,3579,-3469,3584,-3466,3587,-3467,3592,-3469,3593,-3464,3600,-3458,3604,-3458,3625,-3465,3642,-3472,3665,-3472,3665,-3470,3692,-3450,3696,-3450,3706,-3434,3723,-3416,3723,-3405,3724,-3408,3728,-3397,3717,-3394,3717,-3391,3721,-3384,3724,-3384,3732,-3384,3735,-3389,3745,-3392,3767,-3365,3779,-3359,3785,-3354,3801,-3354,3810,-3354,3818,-3359,3824,-3365,3843,-3356,3863,-3352,3893,-3352,3963,-3320,3968,-3319,3974,-3317,3979,-3317,3987,-3300,4004,-3292,4021,-3285,4029,-3269,4032,-3258,4045,-3256,4041,-3253,4041,-3239,4045,-3237,4041,-3216,4044,-3197,4059,-3175,4071,-3162,4068,-3138,4068,-3128,4066,-3128,4062,-3130,4062,-3128,4048,-3128,4043,-3120,4033,-3102,4019,-3088,4009,-3055,4029,-3060,4045,-3073,4071,-3088,4071,-3084,4076,-3079,4081,-3079,4093,-3079,4084,-3093,4098,-3093,4101,-3093,4104,-3085,4107,-3085,4116,-3085,4124,-3090,4134,-3084,4129,-3079,4124,-3060,4115,-3050,4109,-3044,4099,-3045,4095,-3034,4083,-3026,4066,-3027,4054,-3016,4070,-3018,4076,-3021,4084,-3007,4090,-3008,4102,-3026,4104,-3039,4113,-3039,4113,-3036,4118,-3032,4121,-3032,4124,-3032,4127,-3039,4127,-3042,4140,-3047,4146,-3058,4160,-3071,4168,-3077,4173,-3077,4191,-3069,4207,-3057,4230,-3045,4243,-3042,4243,-3039,4259,-3039,4268,-3032,4284,-3023,4300,-3010,4318,-2999,4343,-2997,4362,-2990,4374,-2978,4383,-2978,4393,-2978,4401,-2984,4407,-2984,4419,-2984,4418,-2978,4419,-2978,4429,-2978,4429,-2986,4441,-2986,4460,-2982,4478,-2975,4492,-2960,4512,-2948,4530,-2943,4533,-2938,4540,-2933,4551,-2933,4558,-2918,4575,-2904,4595,-2892,4615,-2882,4619,-2887,4622,-2887,4635,-2886,4642,-2885,4657,-2887,4662,-2868,4673,-2849,4675,-2842,4671,-2834,4677,-2831,4675,-2825,4683,-2815,4690,-2815,4686,-2802,4691,-2804,4691,-2789,4686,-2769,4676,-2746,4666,-2730,4669,-2722,4674,-2721,4665,-2703,4652,-2689,4638,-2675,4628,-2657,4610,-2641,4596,-2625,4589,-2610,4588,-2581,4583,-2575,4583,-2561,4574,-2557,4579,-2562,4566,-2562,4561,-2559,4555,-2557,4555,-2553,4543,-2553,4543,-2554,4541,-2559,4541,-2561,4530,-2544,4527,-2523,4530,-2516,4533,-2506,4533,-2494,4526,-2486,4526,-2474,4526,-2466,4529,-2468,4538,-2462,4535,-2454,4535,-2446,4541,-2441,4536,-2430,4532,-2416,4535,-2406,4533,-2387,4526,-2363,4517,-2343,4513,-2332,4515,-2327,4519,-2326,4515,-2306,4513,-2286,4513,-2273,4508,-2278,4513,-2262,4504,-2258,4502,-2246,4487,-2246,4485,-2234,4469,-2234,4469,-2227,4469,-2220,4462,-2217,4469,-2201,4465,-2196,4455,-2190,4455,-2182,4455,-2174,4455,-2163,4463,-2158,4462,-2150,4457,-2142,4443,-2142,4434,-2125,4419,-2111,4400,-2112,4379,-2117,4366,-2118,4360,-2116,4355,-2118,4354,-2115,4351,-2103,4344,-2103,4340,-2103,4337,-2110,4332,-2110,4324,-2110,4324,-2095,4318,-2089,4304,-2083,4290,-2077,4277,-2065,4258,-2059,4240,-2053,4228,-2041,4218,-2023,4202,-2004,4189,-1995,4182,-1995,4179,-2001,4174,-2006,4173,-2003,4168,-1993,4168,-1987,4166,-1971,4166,-1959,4166,-1947,4163,-1934,4176,-1934,4176,-1929,4174,-1926,4176,-1921,4171,-1920,4168,-1915,4168,-1910,4168,-1900,4180,-1899,4188,-1891,4178,-1876,4171,-1859,4141,-1786,4129,-1770,4118,-1754,4108,-1728,4102,-1708,4094,-1692,4082,-1683,4074,-1680,4065,-1678,4057,-1674,4049,-1670,4041,-1663,4041,-1654,4041,-1649,4045,-1643,4045,-1638,4043,-1616,4031,-1603,4020,-1591,4016,-1581,4002,-1576,3998,-1566,3996,-1561,3987,-1555,3987,-1552,3987,-1545,3974,-1529,3962,-1529,3957,-1529,3945,-1531,3942,-1539,3929,-1536,3923,-1529,3907,-1529,3902,-1529,3893,-1534,3893,-1544,3887,-1544,3879,-1547,3878,-1553,3873,-1553,3863,-1545,3856,-1545,3849,-1545,3831,-1558,3831,-1571,3826,-1569,3821,-1571,3817,-1571,3817,-1592,3809,-1589,3806,-1584,3790,-1584,3807,-1573,3822,-1560,3824,-1558,3829,-1553,3831,-1553,3836,-1539,3857,-1536,3865,-1526,3876,-1521,3879,-1507,3876,-1502,3873,-1502,3873,-1470,3873,-1465,3879,-1464,3884,-1464,3885,-1459,3892,-1457,3901,-1457,3901,-1443,3931,-1389,3939,-1351,3937,-1327,3931,-1310,3927,-1292,3927,-1277,3935,-1273,3935,-1262,3889,-1203,3819,-1188,3795,-1185,3797,-1133,3809,-1136,3819,-1138,3832,-1138,3835,-1128,3840,-1123,3840,-1112,3837,-1089,3826,-1070,3808,-1061,3788,-1067,3774,-1083,3758,-1068,3747,-1053,3745,-1032,3752,-1030,3753,-1022,3774,-1024,3792,-1022,3782,-1003,3769,-989,3762,-970,3704,-920,3680,-916,3655,-880,3662,-857,3672,-839,3697,-837,3715,-837,3731,-836,3712,-778,3677,-708,3663,-703,3661,-716,3651,-716,3639,-716,3633,-710,3621,-708,3617,-673,3628,-657,3642,-644,3631,-627,3617,-614,3601,-604,3585,-595,3569,-587,3554,-577,3541,-566,3530,-550,3508,-558,3450,-589,3404,-630,3369,-680,3345,-738,3332,-803,3329,-849,3308,-852,3289,-853,3270,-854,3282,-872,3298,-886,3315,-898,3332,-910,3345,-924,3353,-942,3352,-966,3347,-986,3340,-1004,3333,-1021,3327,-1038,3324,-1057,3324,-1072,3333,-1079,3333,-1091,3328,-1110,3320,-1128,3320,-1144,3333,-1148,3333,-1159,3333,-1173,3318,-1173,3309,-1182,3304,-1181,3297,-1174,3300,-1160,3290,-1160,3275,-1173,3262,-1192,3262,-1214,3266,-1234,3265,-1243,3261,-1259,3261,-1264,3261,-1275,3269,-1282,3269,-1290,3269,-1310,3255,-1325,3251,-1343,3244,-1361,3235,-1386,3226,-1403,3229,-1406,3231,-1411,3248,-1414,3261,-1428,3268,-1447,3269,-1467,3259,-1470,3259,-1481,3262,-1500,3269,-1516,3277,-1533,3283,-1554,3284,-1577,3292,-1584,3292,-1592,3288,-1615,3280,-1633,3276,-1683,3276,-1692,3267,-1712,3269,-1718,3267,-1732,3269,-1756,3273,-1771,3278,-1779,3278,-1784,3278,-1795,3262,-1798,3262,-1809,3265,-1827,3270,-1846,3277,-1866,3282,-1887,3284,-1983,3283,-2005,3281,-2024,3278,-2042,3275,-2062,3278,-2087,3283,-2106,3286,-2121,3283,-2142,3277,-2161,3273,-2179,3269,-2247,3255,-2306,3228,-2336,3215,-2350,3193,-2356,3174,-2365,3158,-2377,3143,-2390,3128,-2402,3112,-2413,3090,-2422,3073,-2432,3058,-2443,3044,-2455,3031,-2468,3037,-2478,3028,-2482,3026,-2482,3009,-2500,3009,-2506,3006,-2506,2998,-2513,2997,-2519,3003,-2530,2993,-2552,2980,-2565,2968,-2577,2958,-2593,2955,-2604,2958,-2613,2948,-2623,2939,-2633,2928,-2634,2928,-2653,2924,-2671,2915,-2690,2904,-2709,2900,-2729,2894,-2744,2884,-2749,2878,-2757,2880,-2767,2864,-2779,2851,-2793,2834,-2804,2818,-2813,2808,-2821,2808,-2826,2808,-2831,2797,-2831,2786,-2840,2786,-2853,2786,-2858,2795,-2860,2795,-2869,2795,-2874,2788,-2876,2788,-2880,2788,-2887,2788,-2896,2786,-2909,2788,-2912,2786,-2917,2786,-2920,2786,-2928,2796,-2930,2804,-2935,2812,-2952,2816,-2974,2813,-2980,2805,-2980,2796,-2983,2788,-2998,2789,-3013,2797,-3031,2806,-3051,2815,-3070,2819,-3088,2819,-3106,2819,-3112,2825,-3116,2830,-3120,2830,-3133,2843,-3146,2860,-3156,2874,-3165,2887,-3180,2899,-3195,2913,-3209,2934,-3218,2937,-3223,2942,-3226,2947,-3226,2949,-3246,2953,-3265,2955,-3290,2947,-3296,2936,-3298,2936,-3314,2942,-3327,2933,-3323,2933,-3338,2935,-3357,2938,-3375,2935,-3394,2925,-3412,2915,-3429,2910,-3448,2890,-3460,2873,-3470,2857,-3469,2850,-3461,2845,-3452,2834,-3447,2830,-3437,2830,-3432,2833,-3426,2838,-3422,2836,-3418,2833,-3416,2831,-3411,2820,-3411,2813,-3416,2802,-3411,2785,-3417,2772,-3434,2761,-3445,2755,-3446,2744,-3446,2733,-3446,2725,-3440,2714,-3440,2713,-3440,2705,-3450,2702,-3454,2709,-3469,2706,-3472,2706,-3477,2706,-3482,2694,-3482,2683,-3482,2674,-3490,2663,-3490,2655,-3490,2647,-3483,2645,-3498,2649,-3496,2653,-3501,2655,-3501,2652,-3507,2645,-3509,2644,-3518,2635,-3518,2635,-3504,2624,-3504,2614,-3504,2605,-3525,2605,-3534,2605,-3547,2600,-3547,2605,-3566,2686,-3581,2693,-3560,2707,-3541,2723,-3526,2737,-3507,2768,-3493,2779,-3490,2800,-3488,2815,-3487,2833,-3501,2854,-3505,2869,-3504,2877,-3504,2881,-3506,2887,-3504,2895,-3504,2906,-3495,2930,-3484,2951,-3475,2955,-3470,2956,-3462,2959,-3462,2972,-3473,2989,-3488,2995,-3504,3003,-3504,3017,-3504,3017,-3518,3022,-3540,3035,-3559,3053,-3571,3084,-3573,3097,-3573,3101,-3587,3111,-3590,3129,-3594,3140,-3596,3152,-3603,3164,-3614,3170,-3629,3181,-3629,3189,-3629,3192,-3621,3197,-3621,3200,-3621,3204,-3619,3208,-3619,3197,-3602,3184,-3586,3183,-3573,3192,-3568,3197,-3568,3196,-3567,3195,-3564,3194,-3561,3197,-3569,3206,-3577,3212,-3576xe" filled="f" stroked="t" strokeweight=".567pt" strokecolor="#00AEEF">
                <v:path arrowok="t"/>
              </v:shape>
              <v:shape style="position:absolute;left:4085;top:-7896;width:1807;height:1889" type="#_x0000_t75">
                <v:imagedata r:id="rId51" o:title=""/>
              </v:shape>
            </v:group>
            <v:group style="position:absolute;left:7112;top:-4946;width:142;height:247" coordorigin="7112,-4946" coordsize="142,247">
              <v:shape style="position:absolute;left:7112;top:-4946;width:142;height:247" coordorigin="7112,-4946" coordsize="142,247" path="m7254,-4728l7249,-4728,7249,-4701,7254,-4703,7254,-4728e" filled="t" fillcolor="#EDE8E0" stroked="f">
                <v:path arrowok="t"/>
                <v:fill/>
              </v:shape>
              <v:shape style="position:absolute;left:7112;top:-4946;width:142;height:247" coordorigin="7112,-4946" coordsize="142,247" path="m7219,-4737l7179,-4737,7179,-4728,7176,-4725,7174,-4721,7183,-4721,7219,-4737e" filled="t" fillcolor="#EDE8E0" stroked="f">
                <v:path arrowok="t"/>
                <v:fill/>
              </v:shape>
              <v:shape style="position:absolute;left:7112;top:-4946;width:142;height:247" coordorigin="7112,-4946" coordsize="142,247" path="m7254,-4737l7219,-4737,7225,-4726,7238,-4728,7254,-4728,7254,-4737e" filled="t" fillcolor="#EDE8E0" stroked="f">
                <v:path arrowok="t"/>
                <v:fill/>
              </v:shape>
              <v:shape style="position:absolute;left:7112;top:-4946;width:142;height:247" coordorigin="7112,-4946" coordsize="142,247" path="m7156,-4896l7140,-4889,7120,-4881,7123,-4870,7127,-4868,7123,-4861,7116,-4859,7112,-4852,7152,-4852,7150,-4846,7145,-4839,7140,-4837,7152,-4825,7152,-4821,7147,-4809,7142,-4794,7156,-4776,7169,-4763,7159,-4756,7167,-4741,7161,-4732,7167,-4732,7179,-4737,7254,-4737,7254,-4895,7192,-4895,7156,-4896e" filled="t" fillcolor="#EDE8E0" stroked="f">
                <v:path arrowok="t"/>
                <v:fill/>
              </v:shape>
              <v:shape style="position:absolute;left:7112;top:-4946;width:142;height:247" coordorigin="7112,-4946" coordsize="142,247" path="m7254,-4939l7245,-4936,7230,-4928,7219,-4928,7229,-4910,7211,-4902,7192,-4895,7254,-4895,7254,-4939e" filled="t" fillcolor="#EDE8E0" stroked="f">
                <v:path arrowok="t"/>
                <v:fill/>
              </v:shape>
            </v:group>
            <v:group style="position:absolute;left:7112;top:-4946;width:142;height:247" coordorigin="7112,-4946" coordsize="142,247">
              <v:shape style="position:absolute;left:7112;top:-4946;width:142;height:247" coordorigin="7112,-4946" coordsize="142,247" path="m7254,-4703l7249,-4701,7249,-4707,7249,-4728,7238,-4728,7225,-4726,7219,-4737,7183,-4721,7174,-4721,7176,-4725,7179,-4728,7179,-4732,7179,-4737,7167,-4732,7161,-4732,7167,-4741,7159,-4756,7169,-4763,7156,-4776,7142,-4794,7147,-4809,7152,-4821,7152,-4825,7143,-4834,7140,-4837,7145,-4839,7150,-4846,7152,-4852,7112,-4852,7116,-4859,7123,-4861,7127,-4868,7123,-4870,7121,-4875,7120,-4881,7140,-4889,7156,-4896,7192,-4895,7211,-4902,7229,-4910,7219,-4928,7230,-4928,7245,-4936,7254,-4939e" filled="f" stroked="t" strokeweight=".482pt" strokecolor="#00AEEF">
                <v:path arrowok="t"/>
              </v:shape>
              <v:shape style="position:absolute;left:2528;top:-7895;width:1304;height:740" type="#_x0000_t75">
                <v:imagedata r:id="rId52" o:title=""/>
              </v:shape>
              <v:shape style="position:absolute;left:3666;top:-5534;width:442;height:336" type="#_x0000_t75">
                <v:imagedata r:id="rId53" o:title=""/>
              </v:shape>
              <v:shape style="position:absolute;left:6365;top:-7736;width:421;height:449" type="#_x0000_t75">
                <v:imagedata r:id="rId54" o:title=""/>
              </v:shape>
            </v:group>
            <v:group style="position:absolute;left:5717;top:-5680;width:185;height:223" coordorigin="5717,-5680" coordsize="185,223">
              <v:shape style="position:absolute;left:5717;top:-5680;width:185;height:223" coordorigin="5717,-5680" coordsize="185,223" path="m5797,-5471l5759,-5471,5773,-5464,5780,-5458,5793,-5468,5797,-5471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17,-5510l5717,-5502,5724,-5490,5739,-5490,5739,-5466,5748,-5466,5759,-5471,5797,-5471,5808,-5479,5834,-5486,5852,-5494,5860,-5504,5737,-5504,5717,-5510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52,-5536l5744,-5521,5737,-5504,5860,-5504,5866,-5511,5880,-5512,5887,-5522,5888,-5535,5782,-5535,5752,-5536e" filled="t" fillcolor="#EDE8E0" stroked="f">
                <v:path arrowok="t"/>
                <v:fill/>
              </v:shape>
              <v:shape style="position:absolute;left:5717;top:-5680;width:185;height:223" coordorigin="5717,-5680" coordsize="185,223" path="m5889,-5566l5775,-5566,5782,-5551,5782,-5535,5888,-5535,5888,-5536,5893,-5553,5889,-5566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46,-5570l5739,-5570,5733,-5568,5739,-5559,5742,-5560,5763,-5560,5768,-5564,5775,-5566,5889,-5566,5889,-5568,5751,-5568,5746,-5570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63,-5560l5742,-5560,5748,-5559,5760,-5559,5763,-5560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39,-5633l5733,-5631,5728,-5626,5726,-5620,5733,-5606,5737,-5600,5751,-5593,5751,-5568,5889,-5568,5882,-5590,5886,-5599,5888,-5604,5902,-5611,5901,-5617,5777,-5617,5766,-5626,5744,-5626,5739,-5633e" filled="t" fillcolor="#EDE8E0" stroked="f">
                <v:path arrowok="t"/>
                <v:fill/>
              </v:shape>
              <v:shape style="position:absolute;left:5717;top:-5680;width:185;height:223" coordorigin="5717,-5680" coordsize="185,223" path="m5884,-5662l5790,-5662,5793,-5653,5806,-5649,5806,-5633,5788,-5617,5901,-5617,5890,-5655,5888,-5659,5884,-5662e" filled="t" fillcolor="#EDE8E0" stroked="f">
                <v:path arrowok="t"/>
                <v:fill/>
              </v:shape>
              <v:shape style="position:absolute;left:5717;top:-5680;width:185;height:223" coordorigin="5717,-5680" coordsize="185,223" path="m5759,-5631l5744,-5626,5766,-5626,5759,-5631e" filled="t" fillcolor="#EDE8E0" stroked="f">
                <v:path arrowok="t"/>
                <v:fill/>
              </v:shape>
              <v:shape style="position:absolute;left:5717;top:-5680;width:185;height:223" coordorigin="5717,-5680" coordsize="185,223" path="m5839,-5680l5817,-5680,5811,-5669,5804,-5662,5839,-5662,5839,-5680e" filled="t" fillcolor="#EDE8E0" stroked="f">
                <v:path arrowok="t"/>
                <v:fill/>
              </v:shape>
              <v:shape style="position:absolute;left:5717;top:-5680;width:185;height:223" coordorigin="5717,-5680" coordsize="185,223" path="m5871,-5673l5855,-5673,5850,-5666,5839,-5662,5875,-5662,5871,-5673e" filled="t" fillcolor="#EDE8E0" stroked="f">
                <v:path arrowok="t"/>
                <v:fill/>
              </v:shape>
            </v:group>
            <v:group style="position:absolute;left:5717;top:-5680;width:185;height:223" coordorigin="5717,-5680" coordsize="185,223">
              <v:shape style="position:absolute;left:5717;top:-5680;width:185;height:223" coordorigin="5717,-5680" coordsize="185,223" path="m5733,-5606l5726,-5620,5728,-5626,5733,-5631,5739,-5633,5744,-5626,5759,-5631,5766,-5626,5777,-5617,5782,-5617,5788,-5617,5806,-5633,5806,-5640,5806,-5649,5793,-5653,5790,-5662,5804,-5662,5811,-5669,5817,-5680,5826,-5680,5839,-5680,5839,-5662,5850,-5666,5855,-5673,5866,-5673,5871,-5673,5875,-5662,5880,-5662,5884,-5662,5888,-5659,5890,-5655,5902,-5611,5888,-5604,5886,-5599,5882,-5590,5893,-5553,5888,-5536,5887,-5522,5880,-5512,5866,-5511,5852,-5494,5834,-5486,5808,-5479,5793,-5468,5780,-5458,5773,-5464,5759,-5471,5748,-5466,5739,-5466,5739,-5490,5724,-5490,5717,-5502,5717,-5510,5737,-5504,5744,-5521,5752,-5536,5782,-5535,5782,-5544,5782,-5551,5779,-5559,5775,-5566,5768,-5564,5760,-5559,5753,-5559,5748,-5559,5742,-5560,5739,-5559,5733,-5568,5739,-5570,5746,-5570,5751,-5568,5751,-5593,5737,-5600,5733,-5606xe" filled="f" stroked="t" strokeweight=".482pt" strokecolor="#00AEEF">
                <v:path arrowok="t"/>
              </v:shape>
            </v:group>
            <v:group style="position:absolute;left:3120;top:-6611;width:245;height:205" coordorigin="3120,-6611" coordsize="245,205">
              <v:shape style="position:absolute;left:3120;top:-6611;width:245;height:205" coordorigin="3120,-6611" coordsize="245,205" path="m3228,-6446l3150,-6446,3156,-6435,3159,-6433,3155,-6430,3147,-6425,3147,-6412,3158,-6406,3169,-6409,3195,-6409,3209,-6411,3223,-6423,3228,-6446e" filled="t" fillcolor="#EDE8E0" stroked="f">
                <v:path arrowok="t"/>
                <v:fill/>
              </v:shape>
              <v:shape style="position:absolute;left:3120;top:-6611;width:245;height:205" coordorigin="3120,-6611" coordsize="245,205" path="m3365,-6435l3292,-6435,3292,-6414,3301,-6406,3322,-6406,3349,-6415,3361,-6415,3365,-6432,3365,-6435e" filled="t" fillcolor="#EDE8E0" stroked="f">
                <v:path arrowok="t"/>
                <v:fill/>
              </v:shape>
              <v:shape style="position:absolute;left:3120;top:-6611;width:245;height:205" coordorigin="3120,-6611" coordsize="245,205" path="m3195,-6409l3169,-6409,3187,-6409,3195,-6409e" filled="t" fillcolor="#EDE8E0" stroked="f">
                <v:path arrowok="t"/>
                <v:fill/>
              </v:shape>
              <v:shape style="position:absolute;left:3120;top:-6611;width:245;height:205" coordorigin="3120,-6611" coordsize="245,205" path="m3329,-6472l3269,-6472,3270,-6467,3275,-6464,3279,-6462,3278,-6451,3275,-6451,3273,-6445,3277,-6434,3282,-6426,3292,-6435,3365,-6435,3365,-6448,3353,-6449,3353,-6454,3315,-6454,3320,-6456,3325,-6460,3329,-6460,3329,-6472e" filled="t" fillcolor="#EDE8E0" stroked="f">
                <v:path arrowok="t"/>
                <v:fill/>
              </v:shape>
              <v:shape style="position:absolute;left:3120;top:-6611;width:245;height:205" coordorigin="3120,-6611" coordsize="245,205" path="m3209,-6593l3202,-6584,3193,-6564,3187,-6543,3178,-6531,3178,-6521,3172,-6507,3178,-6500,3164,-6499,3158,-6491,3158,-6478,3144,-6478,3128,-6462,3120,-6445,3120,-6440,3130,-6436,3137,-6436,3139,-6446,3228,-6446,3228,-6447,3234,-6457,3245,-6462,3256,-6462,3259,-6470,3269,-6472,3329,-6472,3329,-6484,3331,-6492,3320,-6496,3315,-6505,3313,-6516,3308,-6535,3309,-6555,3309,-6563,3254,-6563,3248,-6571,3248,-6576,3245,-6576,3240,-6579,3240,-6584,3242,-6588,3242,-6592,3215,-6592,3209,-6593e" filled="t" fillcolor="#EDE8E0" stroked="f">
                <v:path arrowok="t"/>
                <v:fill/>
              </v:shape>
              <v:shape style="position:absolute;left:3120;top:-6611;width:245;height:205" coordorigin="3120,-6611" coordsize="245,205" path="m3256,-6462l3245,-6462,3254,-6459,3256,-6462e" filled="t" fillcolor="#EDE8E0" stroked="f">
                <v:path arrowok="t"/>
                <v:fill/>
              </v:shape>
              <v:shape style="position:absolute;left:3120;top:-6611;width:245;height:205" coordorigin="3120,-6611" coordsize="245,205" path="m3286,-6587l3276,-6587,3276,-6582,3275,-6579,3276,-6574,3261,-6574,3269,-6563,3309,-6563,3298,-6571,3298,-6579,3293,-6579,3287,-6582,3286,-6587e" filled="t" fillcolor="#EDE8E0" stroked="f">
                <v:path arrowok="t"/>
                <v:fill/>
              </v:shape>
              <v:shape style="position:absolute;left:3120;top:-6611;width:245;height:205" coordorigin="3120,-6611" coordsize="245,205" path="m3229,-6611l3220,-6611,3219,-6601,3215,-6592,3242,-6592,3245,-6596,3245,-6598,3237,-6604,3234,-6606,3229,-6611e" filled="t" fillcolor="#EDE8E0" stroked="f">
                <v:path arrowok="t"/>
                <v:fill/>
              </v:shape>
            </v:group>
            <v:group style="position:absolute;left:3120;top:-6611;width:245;height:205" coordorigin="3120,-6611" coordsize="245,205">
              <v:shape style="position:absolute;left:3120;top:-6611;width:245;height:205" coordorigin="3120,-6611" coordsize="245,205" path="m3237,-6604l3245,-6598,3245,-6596,3242,-6592,3242,-6590,3242,-6588,3240,-6584,3240,-6582,3240,-6579,3245,-6576,3248,-6576,3248,-6571,3254,-6563,3259,-6563,3269,-6563,3261,-6574,3276,-6574,3275,-6579,3276,-6582,3276,-6587,3286,-6587,3287,-6582,3293,-6579,3298,-6579,3298,-6571,3309,-6563,3309,-6555,3308,-6535,3313,-6516,3315,-6505,3320,-6496,3331,-6492,3329,-6484,3329,-6475,3329,-6460,3325,-6460,3320,-6456,3315,-6454,3353,-6454,3353,-6449,3365,-6448,3365,-6443,3365,-6432,3361,-6415,3349,-6415,3322,-6406,3318,-6406,3301,-6406,3292,-6414,3292,-6435,3282,-6426,3277,-6434,3273,-6445,3275,-6451,3278,-6451,3279,-6462,3275,-6464,3270,-6467,3269,-6472,3259,-6470,3254,-6459,3245,-6462,3234,-6457,3228,-6447,3223,-6423,3209,-6411,3187,-6409,3169,-6409,3158,-6406,3147,-6412,3147,-6419,3147,-6425,3155,-6430,3159,-6433,3156,-6435,3150,-6446,3142,-6446,3139,-6446,3137,-6436,3134,-6436,3130,-6436,3120,-6440,3120,-6444,3128,-6462,3144,-6478,3158,-6478,3158,-6491,3164,-6499,3178,-6500,3172,-6507,3178,-6521,3178,-6531,3187,-6543,3193,-6564,3202,-6584,3209,-6593,3215,-6592,3217,-6596,3219,-6601,3220,-6611,3225,-6611,3229,-6611,3234,-6606,3237,-6604xe" filled="f" stroked="t" strokeweight=".425pt" strokecolor="#00AEEF">
                <v:path arrowok="t"/>
              </v:shape>
              <v:shape style="position:absolute;left:2661;top:-4283;width:1026;height:766" type="#_x0000_t75">
                <v:imagedata r:id="rId55" o:title=""/>
              </v:shape>
              <v:shape style="position:absolute;left:1184;top:-6323;width:102;height:481" type="#_x0000_t75">
                <v:imagedata r:id="rId56" o:title=""/>
              </v:shape>
            </v:group>
            <v:group style="position:absolute;left:1287;top:-5743;width:147;height:191" coordorigin="1287,-5743" coordsize="147,191">
              <v:shape style="position:absolute;left:1287;top:-5743;width:147;height:191" coordorigin="1287,-5743" coordsize="147,191" path="m1299,-5743l1292,-5738,1287,-5719,1292,-5699,1307,-5688,1307,-5685,1313,-5676,1338,-5652,1348,-5619,1358,-5606,1377,-5598,1391,-5580,1409,-5561,1421,-5552,1426,-5552,1431,-5559,1434,-5560,1426,-5568,1427,-5578,1427,-5596,1416,-5615,1406,-5629,1404,-5629,1406,-5635,1404,-5646,1395,-5665,1388,-5683,1377,-5683,1373,-5685,1365,-5694,1349,-5703,1330,-5718,1318,-5730,1308,-5740,1299,-5743e" filled="t" fillcolor="#EDE8E0" stroked="f">
                <v:path arrowok="t"/>
                <v:fill/>
              </v:shape>
            </v:group>
            <v:group style="position:absolute;left:1287;top:-5743;width:147;height:191" coordorigin="1287,-5743" coordsize="147,191">
              <v:shape style="position:absolute;left:1287;top:-5743;width:147;height:191" coordorigin="1287,-5743" coordsize="147,191" path="m1307,-5688l1292,-5699,1287,-5719,1292,-5738,1299,-5743,1308,-5740,1318,-5730,1330,-5718,1349,-5703,1365,-5694,1373,-5685,1377,-5683,1388,-5683,1395,-5665,1404,-5646,1406,-5635,1404,-5629,1406,-5629,1416,-5615,1427,-5596,1427,-5578,1426,-5568,1434,-5560,1431,-5559,1426,-5552,1421,-5552,1409,-5561,1391,-5580,1377,-5598,1358,-5606,1348,-5619,1343,-5635,1338,-5652,1313,-5676,1307,-5685,1307,-5688xe" filled="f" stroked="t" strokeweight=".425pt" strokecolor="#00AEEF">
                <v:path arrowok="t"/>
              </v:shape>
            </v:group>
            <v:group style="position:absolute;left:2886;top:-7031;width:123;height:139" coordorigin="2886,-7031" coordsize="123,139">
              <v:shape style="position:absolute;left:2886;top:-7031;width:123;height:139" coordorigin="2886,-7031" coordsize="123,139" path="m3007,-6907l2955,-6907,2956,-6897,2964,-6897,2975,-6892,2976,-6897,2986,-6900,3004,-6900,3008,-6903,3007,-6907e" filled="t" fillcolor="#EDE8E0" stroked="f">
                <v:path arrowok="t"/>
                <v:fill/>
              </v:shape>
              <v:shape style="position:absolute;left:2886;top:-7031;width:123;height:139" coordorigin="2886,-7031" coordsize="123,139" path="m3004,-6900l2986,-6900,2989,-6894,2998,-6897,3004,-6900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99,-6934l2906,-6934,2906,-6929,2917,-6927,2917,-6923,2931,-6918,2927,-6908,2944,-6905,2955,-6907,3007,-6907,3001,-6919,2999,-6934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19,-7012l2909,-7010,2895,-7004,2895,-6991,2898,-6985,2902,-6980,2898,-6978,2892,-6967,2886,-6967,2886,-6946,2887,-6942,2887,-6939,2897,-6939,2897,-6927,2906,-6934,2999,-6934,2998,-6942,2991,-6946,2994,-6959,2992,-6959,2987,-6964,2987,-6975,2995,-6975,2995,-6988,2987,-6988,2987,-6994,2931,-6994,2922,-7006,2919,-7012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95,-6975l2987,-6975,2995,-6972,2995,-6975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95,-6994l2987,-6988,2995,-6988,2995,-6994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87,-7002l2950,-7002,2947,-6998,2941,-6994,2987,-6994,2987,-7002e" filled="t" fillcolor="#EDE8E0" stroked="f">
                <v:path arrowok="t"/>
                <v:fill/>
              </v:shape>
              <v:shape style="position:absolute;left:2886;top:-7031;width:123;height:139" coordorigin="2886,-7031" coordsize="123,139" path="m2976,-7031l2956,-7024,2939,-7014,2939,-7009,2945,-7002,2984,-7002,2980,-7009,2979,-7014,2978,-7025,2976,-7031e" filled="t" fillcolor="#EDE8E0" stroked="f">
                <v:path arrowok="t"/>
                <v:fill/>
              </v:shape>
            </v:group>
            <v:group style="position:absolute;left:2886;top:-7031;width:123;height:139" coordorigin="2886,-7031" coordsize="123,139">
              <v:shape style="position:absolute;left:2886;top:-7031;width:123;height:139" coordorigin="2886,-7031" coordsize="123,139" path="m2897,-6939l2887,-6939,2887,-6942,2886,-6946,2886,-6950,2886,-6967,2892,-6967,2898,-6978,2902,-6980,2898,-6985,2895,-6991,2895,-6996,2895,-7004,2909,-7010,2919,-7012,2922,-7006,2931,-6994,2934,-6994,2941,-6994,2947,-6998,2950,-7002,2945,-7002,2939,-7009,2939,-7014,2956,-7024,2976,-7031,2978,-7025,2980,-7012,2980,-7009,2984,-7002,2987,-7002,2987,-6988,2995,-6994,2995,-6982,2995,-6972,2987,-6975,2987,-6966,2987,-6964,2992,-6959,2994,-6959,2991,-6946,2998,-6942,3001,-6919,3008,-6903,2998,-6897,2989,-6894,2986,-6900,2981,-6899,2976,-6897,2975,-6892,2964,-6897,2956,-6897,2955,-6907,2944,-6905,2927,-6908,2931,-6918,2927,-6919,2917,-6923,2917,-6927,2906,-6929,2906,-6934,2897,-6927,2897,-6939xe" filled="f" stroked="t" strokeweight=".368pt" strokecolor="#00AEEF">
                <v:path arrowok="t"/>
              </v:shape>
            </v:group>
            <v:group style="position:absolute;left:3573;top:-6791;width:87;height:108" coordorigin="3573,-6791" coordsize="87,108">
              <v:shape style="position:absolute;left:3573;top:-6791;width:87;height:108" coordorigin="3573,-6791" coordsize="87,108" path="m3609,-6691l3592,-6691,3592,-6683,3603,-6683,3603,-6687,3609,-6691e" filled="t" fillcolor="#EDE8E0" stroked="f">
                <v:path arrowok="t"/>
                <v:fill/>
              </v:shape>
              <v:shape style="position:absolute;left:3573;top:-6791;width:87;height:108" coordorigin="3573,-6791" coordsize="87,108" path="m3573,-6724l3573,-6705,3578,-6699,3582,-6691,3614,-6691,3614,-6697,3620,-6702,3631,-6702,3628,-6705,3628,-6713,3631,-6718,3640,-6718,3645,-6721,3646,-6723,3585,-6723,3573,-6724e" filled="t" fillcolor="#EDE8E0" stroked="f">
                <v:path arrowok="t"/>
                <v:fill/>
              </v:shape>
              <v:shape style="position:absolute;left:3573;top:-6791;width:87;height:108" coordorigin="3573,-6791" coordsize="87,108" path="m3640,-6718l3631,-6718,3635,-6716,3640,-6718e" filled="t" fillcolor="#EDE8E0" stroked="f">
                <v:path arrowok="t"/>
                <v:fill/>
              </v:shape>
              <v:shape style="position:absolute;left:3573;top:-6791;width:87;height:108" coordorigin="3573,-6791" coordsize="87,108" path="m3613,-6791l3605,-6780,3593,-6762,3586,-6743,3590,-6731,3585,-6723,3646,-6723,3652,-6739,3660,-6758,3657,-6759,3645,-6759,3645,-6772,3640,-6772,3639,-6779,3617,-6779,3613,-6791e" filled="t" fillcolor="#EDE8E0" stroked="f">
                <v:path arrowok="t"/>
                <v:fill/>
              </v:shape>
              <v:shape style="position:absolute;left:3573;top:-6791;width:87;height:108" coordorigin="3573,-6791" coordsize="87,108" path="m3654,-6761l3645,-6759,3657,-6759,3654,-6761e" filled="t" fillcolor="#EDE8E0" stroked="f">
                <v:path arrowok="t"/>
                <v:fill/>
              </v:shape>
              <v:shape style="position:absolute;left:3573;top:-6791;width:87;height:108" coordorigin="3573,-6791" coordsize="87,108" path="m3639,-6783l3623,-6783,3617,-6779,3639,-6779,3639,-6783e" filled="t" fillcolor="#EDE8E0" stroked="f">
                <v:path arrowok="t"/>
                <v:fill/>
              </v:shape>
            </v:group>
            <v:group style="position:absolute;left:3573;top:-6791;width:87;height:108" coordorigin="3573,-6791" coordsize="87,108">
              <v:shape style="position:absolute;left:3573;top:-6791;width:87;height:108" coordorigin="3573,-6791" coordsize="87,108" path="m3573,-6711l3573,-6724,3585,-6723,3590,-6731,3586,-6743,3593,-6762,3605,-6780,3613,-6791,3617,-6779,3623,-6783,3634,-6783,3639,-6783,3640,-6772,3645,-6772,3645,-6759,3654,-6761,3660,-6758,3652,-6739,3645,-6721,3640,-6718,3635,-6716,3631,-6718,3628,-6713,3628,-6705,3631,-6702,3620,-6702,3614,-6697,3614,-6691,3609,-6691,3603,-6687,3603,-6683,3592,-6683,3592,-6691,3582,-6691,3578,-6699,3573,-6705,3573,-6711xe" filled="f" stroked="t" strokeweight=".368pt" strokecolor="#00AEEF">
                <v:path arrowok="t"/>
              </v:shape>
              <v:shape style="position:absolute;left:3359;top:-590;width:405;height:233" type="#_x0000_t75">
                <v:imagedata r:id="rId57" o:title=""/>
              </v:shape>
            </v:group>
            <v:group style="position:absolute;left:3281;top:-767;width:59;height:56" coordorigin="3281,-767" coordsize="59,56">
              <v:shape style="position:absolute;left:3281;top:-767;width:59;height:56" coordorigin="3281,-767" coordsize="59,56" path="m3292,-754l3287,-754,3281,-748,3286,-743,3284,-735,3292,-727,3304,-727,3304,-714,3309,-714,3323,-711,3331,-711,3340,-714,3340,-724,3333,-725,3333,-727,3334,-732,3337,-738,3337,-743,3325,-743,3329,-749,3303,-749,3292,-751,3292,-754e" filled="t" fillcolor="#EDE8E0" stroked="f">
                <v:path arrowok="t"/>
                <v:fill/>
              </v:shape>
              <v:shape style="position:absolute;left:3281;top:-767;width:59;height:56" coordorigin="3281,-767" coordsize="59,56" path="m3314,-767l3308,-757,3303,-752,3303,-749,3329,-749,3323,-756,3322,-759,3314,-767e" filled="t" fillcolor="#EDE8E0" stroked="f">
                <v:path arrowok="t"/>
                <v:fill/>
              </v:shape>
            </v:group>
            <v:group style="position:absolute;left:3281;top:-767;width:59;height:56" coordorigin="3281,-767" coordsize="59,56">
              <v:shape style="position:absolute;left:3281;top:-767;width:59;height:56" coordorigin="3281,-767" coordsize="59,56" path="m3300,-727l3292,-727,3284,-735,3286,-743,3281,-748,3287,-754,3292,-754,3292,-751,3303,-749,3303,-752,3308,-757,3311,-762,3314,-767,3322,-759,3323,-756,3329,-749,3325,-743,3337,-743,3337,-738,3334,-732,3333,-727,3333,-725,3340,-724,3340,-714,3336,-712,3331,-711,3326,-711,3323,-711,3309,-714,3304,-714,3304,-727,3300,-727xe" filled="f" stroked="t" strokeweight=".368pt" strokecolor="#00AEEF">
                <v:path arrowok="t"/>
              </v:shape>
            </v:group>
            <v:group style="position:absolute;left:3273;top:-818;width:34;height:58" coordorigin="3273,-818" coordsize="34,58">
              <v:shape style="position:absolute;left:3273;top:-818;width:34;height:58" coordorigin="3273,-818" coordsize="34,58" path="m3298,-818l3297,-818,3278,-811,3278,-802,3275,-797,3275,-795,3276,-789,3278,-786,3279,-778,3276,-770,3273,-770,3278,-760,3281,-763,3287,-767,3292,-767,3292,-768,3293,-775,3298,-775,3303,-779,3303,-784,3301,-789,3301,-791,3303,-791,3306,-792,3308,-792,3306,-797,3300,-802,3298,-807,3298,-818e" filled="t" fillcolor="#EDE8E0" stroked="f">
                <v:path arrowok="t"/>
                <v:fill/>
              </v:shape>
              <v:shape style="position:absolute;left:3273;top:-818;width:34;height:58" coordorigin="3273,-818" coordsize="34,58" path="m3298,-775l3293,-775,3297,-773,3298,-775e" filled="t" fillcolor="#EDE8E0" stroked="f">
                <v:path arrowok="t"/>
                <v:fill/>
              </v:shape>
            </v:group>
            <v:group style="position:absolute;left:3273;top:-818;width:34;height:58" coordorigin="3273,-818" coordsize="34,58">
              <v:shape style="position:absolute;left:3273;top:-818;width:34;height:58" coordorigin="3273,-818" coordsize="34,58" path="m3275,-795l3275,-797,3278,-802,3278,-803,3278,-811,3297,-818,3298,-818,3298,-807,3300,-802,3306,-797,3308,-792,3306,-792,3303,-791,3301,-791,3301,-789,3303,-784,3303,-783,3303,-779,3297,-773,3293,-775,3292,-768,3292,-767,3287,-767,3281,-763,3278,-760,3273,-770,3276,-770,3279,-778,3278,-786,3276,-789,3275,-795xe" filled="f" stroked="t" strokeweight=".368pt" strokecolor="#00AEEF">
                <v:path arrowok="t"/>
              </v:shape>
            </v:group>
            <v:group style="position:absolute;left:3278;top:-1047;width:30;height:80" coordorigin="3278,-1047" coordsize="30,80">
              <v:shape style="position:absolute;left:3278;top:-1047;width:30;height:80" coordorigin="3278,-1047" coordsize="30,80" path="m3293,-1047l3287,-1047,3278,-1042,3278,-1037,3283,-1032,3282,-1020,3283,-1009,3284,-994,3286,-987,3292,-983,3295,-978,3295,-967,3308,-967,3301,-983,3295,-1002,3294,-1026,3293,-1047e" filled="t" fillcolor="#EDE8E0" stroked="f">
                <v:path arrowok="t"/>
                <v:fill/>
              </v:shape>
            </v:group>
            <v:group style="position:absolute;left:3278;top:-1047;width:30;height:80" coordorigin="3278,-1047" coordsize="30,80">
              <v:shape style="position:absolute;left:3278;top:-1047;width:30;height:80" coordorigin="3278,-1047" coordsize="30,80" path="m3278,-1039l3278,-1042,3287,-1047,3293,-1047,3294,-1026,3295,-1002,3301,-983,3308,-967,3298,-967,3295,-967,3295,-975,3295,-978,3292,-983,3286,-987,3284,-994,3283,-1009,3282,-1020,3283,-1032,3278,-1037,3278,-1039xe" filled="f" stroked="t" strokeweight=".368pt" strokecolor="#00AEEF">
                <v:path arrowok="t"/>
              </v:shape>
            </v:group>
            <v:group style="position:absolute;left:3256;top:-1162;width:39;height:96" coordorigin="3256,-1162" coordsize="39,96">
              <v:shape style="position:absolute;left:3256;top:-1162;width:39;height:96" coordorigin="3256,-1162" coordsize="39,96" path="m3261,-1110l3259,-1110,3259,-1094,3262,-1094,3256,-1088,3262,-1078,3262,-1072,3269,-1066,3275,-1075,3279,-1078,3278,-1082,3279,-1086,3279,-1090,3292,-1090,3290,-1093,3295,-1098,3295,-1107,3265,-1107,3261,-1110e" filled="t" fillcolor="#EDE8E0" stroked="f">
                <v:path arrowok="t"/>
                <v:fill/>
              </v:shape>
              <v:shape style="position:absolute;left:3256;top:-1162;width:39;height:96" coordorigin="3256,-1162" coordsize="39,96" path="m3292,-1090l3279,-1090,3293,-1085,3292,-1090e" filled="t" fillcolor="#EDE8E0" stroked="f">
                <v:path arrowok="t"/>
                <v:fill/>
              </v:shape>
              <v:shape style="position:absolute;left:3256;top:-1162;width:39;height:96" coordorigin="3256,-1162" coordsize="39,96" path="m3281,-1162l3270,-1162,3260,-1147,3267,-1130,3267,-1107,3295,-1107,3295,-1109,3286,-1109,3286,-1120,3292,-1133,3292,-1142,3284,-1142,3292,-1154,3278,-1154,3281,-1162e" filled="t" fillcolor="#EDE8E0" stroked="f">
                <v:path arrowok="t"/>
                <v:fill/>
              </v:shape>
              <v:shape style="position:absolute;left:3256;top:-1162;width:39;height:96" coordorigin="3256,-1162" coordsize="39,96" path="m3295,-1112l3292,-1112,3286,-1109,3295,-1109,3295,-1112e" filled="t" fillcolor="#EDE8E0" stroked="f">
                <v:path arrowok="t"/>
                <v:fill/>
              </v:shape>
              <v:shape style="position:absolute;left:3256;top:-1162;width:39;height:96" coordorigin="3256,-1162" coordsize="39,96" path="m3292,-1150l3284,-1142,3292,-1142,3292,-1150e" filled="t" fillcolor="#EDE8E0" stroked="f">
                <v:path arrowok="t"/>
                <v:fill/>
              </v:shape>
            </v:group>
            <v:group style="position:absolute;left:3256;top:-1162;width:39;height:96" coordorigin="3256,-1162" coordsize="39,96">
              <v:shape style="position:absolute;left:3256;top:-1162;width:39;height:96" coordorigin="3256,-1162" coordsize="39,96" path="m3270,-1162l3281,-1162,3278,-1154,3292,-1154,3284,-1142,3292,-1150,3292,-1134,3292,-1133,3286,-1120,3286,-1112,3286,-1109,3292,-1112,3295,-1112,3295,-1098,3290,-1093,3293,-1085,3279,-1090,3279,-1086,3278,-1082,3279,-1078,3275,-1075,3272,-1070,3269,-1066,3262,-1072,3262,-1078,3256,-1088,3262,-1094,3259,-1094,3259,-1110,3261,-1110,3265,-1107,3267,-1107,3267,-1130,3260,-1147,3270,-1162,3270,-1162xe" filled="f" stroked="t" strokeweight=".368pt" strokecolor="#00AEEF">
                <v:path arrowok="t"/>
              </v:shape>
            </v:group>
            <v:group style="position:absolute;left:3306;top:-688;width:55;height:80" coordorigin="3306,-688" coordsize="55,80">
              <v:shape style="position:absolute;left:3306;top:-688;width:55;height:80" coordorigin="3306,-688" coordsize="55,80" path="m3314,-688l3311,-688,3311,-686,3306,-682,3315,-676,3315,-672,3318,-668,3323,-664,3331,-644,3342,-620,3353,-608,3353,-613,3359,-620,3361,-623,3348,-626,3350,-648,3350,-655,3347,-655,3343,-661,3343,-664,3342,-671,3334,-672,3333,-679,3326,-679,3321,-684,3311,-684,3313,-688,3315,-688,3314,-688e" filled="t" fillcolor="#EDE8E0" stroked="f">
                <v:path arrowok="t"/>
                <v:fill/>
              </v:shape>
              <v:shape style="position:absolute;left:3306;top:-688;width:55;height:80" coordorigin="3306,-688" coordsize="55,80" path="m3315,-688l3313,-688,3313,-688,3311,-684,3321,-684,3320,-685,3315,-688e" filled="t" fillcolor="#EDE8E0" stroked="f">
                <v:path arrowok="t"/>
                <v:fill/>
              </v:shape>
            </v:group>
            <v:group style="position:absolute;left:3306;top:-688;width:55;height:80" coordorigin="3306,-688" coordsize="55,80">
              <v:shape style="position:absolute;left:3306;top:-688;width:55;height:80" coordorigin="3306,-688" coordsize="55,80" path="m3314,-688l3320,-685,3326,-679,3333,-679,3334,-672,3342,-671,3343,-664,3343,-661,3347,-655,3350,-655,3350,-648,3348,-626,3361,-623,3359,-620,3353,-613,3353,-608,3342,-620,3331,-644,3323,-664,3318,-668,3315,-672,3315,-676,3306,-682,3311,-686,3311,-688,3314,-688xe" filled="f" stroked="t" strokeweight=".368pt" strokecolor="#00AEEF">
                <v:path arrowok="t"/>
              </v:shape>
            </v:group>
            <v:group style="position:absolute;left:3311;top:-688;width:3;height:4" coordorigin="3311,-688" coordsize="3,4">
              <v:shape style="position:absolute;left:3311;top:-688;width:3;height:4" coordorigin="3311,-688" coordsize="3,4" path="m3313,-688l3311,-684,3313,-688,3313,-688xe" filled="f" stroked="t" strokeweight=".368pt" strokecolor="#00AEEF">
                <v:path arrowok="t"/>
              </v:shape>
            </v:group>
            <v:group style="position:absolute;left:6402;top:-3269;width:23;height:23" coordorigin="6402,-3269" coordsize="23,23">
              <v:shape style="position:absolute;left:6402;top:-3269;width:23;height:23" coordorigin="6402,-3269" coordsize="23,23" path="m6426,-3251l6405,-3251,6402,-3246,6421,-3246,6426,-3248,6426,-3251e" filled="t" fillcolor="#EDE8E0" stroked="f">
                <v:path arrowok="t"/>
                <v:fill/>
              </v:shape>
              <v:shape style="position:absolute;left:6402;top:-3269;width:23;height:23" coordorigin="6402,-3269" coordsize="23,23" path="m6421,-3269l6418,-3268,6418,-3267,6418,-3264,6418,-3263,6411,-3262,6408,-3255,6402,-3255,6402,-3249,6405,-3251,6426,-3251,6426,-3268,6423,-3268,6421,-3269e" filled="t" fillcolor="#EDE8E0" stroked="f">
                <v:path arrowok="t"/>
                <v:fill/>
              </v:shape>
            </v:group>
            <v:group style="position:absolute;left:6402;top:-3269;width:23;height:23" coordorigin="6402,-3269" coordsize="23,23">
              <v:shape style="position:absolute;left:6402;top:-3269;width:23;height:23" coordorigin="6402,-3269" coordsize="23,23" path="m6418,-3268l6421,-3269,6423,-3268,6426,-3268,6426,-3256,6426,-3248,6421,-3246,6415,-3246,6402,-3246,6405,-3251,6402,-3249,6402,-3255,6408,-3255,6411,-3262,6418,-3263,6418,-3264,6418,-3267,6418,-3268xe" filled="f" stroked="t" strokeweight=".368pt" strokecolor="#00AEEF">
                <v:path arrowok="t"/>
              </v:shape>
            </v:group>
            <v:group style="position:absolute;left:6273;top:-3126;width:17;height:19" coordorigin="6273,-3126" coordsize="17,19">
              <v:shape style="position:absolute;left:6273;top:-3126;width:17;height:19" coordorigin="6273,-3126" coordsize="17,19" path="m6286,-3126l6277,-3126,6276,-3120,6273,-3120,6273,-3108,6279,-3107,6287,-3107,6285,-3112,6285,-3114,6290,-3114,6290,-3120,6289,-3125,6286,-3126e" filled="t" fillcolor="#EDE8E0" stroked="f">
                <v:path arrowok="t"/>
                <v:fill/>
              </v:shape>
            </v:group>
            <v:group style="position:absolute;left:6273;top:-3126;width:17;height:19" coordorigin="6273,-3126" coordsize="17,19">
              <v:shape style="position:absolute;left:6273;top:-3126;width:17;height:19" coordorigin="6273,-3126" coordsize="17,19" path="m6286,-3126l6289,-3125,6290,-3120,6290,-3114,6285,-3114,6285,-3112,6287,-3107,6285,-3107,6279,-3107,6273,-3108,6273,-3114,6273,-3120,6276,-3120,6277,-3126,6286,-3126xe" filled="f" stroked="t" strokeweight=".368pt" strokecolor="#00AEEF">
                <v:path arrowok="t"/>
              </v:shape>
            </v:group>
            <v:group style="position:absolute;left:6309;top:-3184;width:15;height:16" coordorigin="6309,-3184" coordsize="15,16">
              <v:shape style="position:absolute;left:6309;top:-3184;width:15;height:16" coordorigin="6309,-3184" coordsize="15,16" path="m6320,-3184l6315,-3183,6314,-3178,6310,-3178,6309,-3172,6311,-3171,6313,-3168,6324,-3168,6324,-3178,6321,-3181,6320,-3184e" filled="t" fillcolor="#EDE8E0" stroked="f">
                <v:path arrowok="t"/>
                <v:fill/>
              </v:shape>
            </v:group>
            <v:group style="position:absolute;left:6309;top:-3184;width:15;height:16" coordorigin="6309,-3184" coordsize="15,16">
              <v:shape style="position:absolute;left:6309;top:-3184;width:15;height:16" coordorigin="6309,-3184" coordsize="15,16" path="m6320,-3184l6321,-3181,6322,-3181,6324,-3178,6324,-3168,6313,-3168,6311,-3171,6309,-3172,6310,-3178,6314,-3178,6315,-3183,6320,-3184xe" filled="f" stroked="t" strokeweight=".368pt" strokecolor="#00AEEF">
                <v:path arrowok="t"/>
              </v:shape>
            </v:group>
            <v:group style="position:absolute;left:5150;top:-3805;width:18;height:18" coordorigin="5150,-3805" coordsize="18,18">
              <v:shape style="position:absolute;left:5150;top:-3805;width:18;height:18" coordorigin="5150,-3805" coordsize="18,18" path="m5163,-3805l5157,-3805,5151,-3805,5151,-3802,5150,-3801,5150,-3793,5153,-3788,5163,-3788,5168,-3792,5168,-3803,5163,-3805e" filled="t" fillcolor="#EDE8E0" stroked="f">
                <v:path arrowok="t"/>
                <v:fill/>
              </v:shape>
            </v:group>
            <v:group style="position:absolute;left:5150;top:-3805;width:18;height:18" coordorigin="5150,-3805" coordsize="18,18">
              <v:shape style="position:absolute;left:5150;top:-3805;width:18;height:18" coordorigin="5150,-3805" coordsize="18,18" path="m5157,-3805l5163,-3805,5168,-3803,5168,-3798,5168,-3792,5163,-3788,5158,-3788,5153,-3788,5150,-3793,5150,-3798,5150,-3801,5151,-3802,5151,-3805,5157,-3805xe" filled="f" stroked="t" strokeweight=".368pt" strokecolor="#00AEEF">
                <v:path arrowok="t"/>
              </v:shape>
            </v:group>
            <v:group style="position:absolute;left:5107;top:-3794;width:23;height:11" coordorigin="5107,-3794" coordsize="23,11">
              <v:shape style="position:absolute;left:5107;top:-3794;width:23;height:11" coordorigin="5107,-3794" coordsize="23,11" path="m5118,-3794l5110,-3794,5107,-3793,5107,-3785,5113,-3784,5122,-3784,5123,-3789,5130,-3789,5130,-3791,5128,-3792,5121,-3792,5118,-3794e" filled="t" fillcolor="#EDE8E0" stroked="f">
                <v:path arrowok="t"/>
                <v:fill/>
              </v:shape>
              <v:shape style="position:absolute;left:5107;top:-3794;width:23;height:11" coordorigin="5107,-3794" coordsize="23,11" path="m5130,-3789l5128,-3789,5128,-3788,5130,-3787,5130,-3788,5130,-3789e" filled="t" fillcolor="#EDE8E0" stroked="f">
                <v:path arrowok="t"/>
                <v:fill/>
              </v:shape>
            </v:group>
            <v:group style="position:absolute;left:5107;top:-3794;width:23;height:11" coordorigin="5107,-3794" coordsize="23,11">
              <v:shape style="position:absolute;left:5107;top:-3794;width:23;height:11" coordorigin="5107,-3794" coordsize="23,11" path="m5126,-3792l5128,-3792,5130,-3791,5130,-3789,5130,-3789,5130,-3788,5130,-3787,5128,-3788,5128,-3789,5126,-3789,5123,-3789,5122,-3784,5118,-3784,5113,-3784,5107,-3785,5107,-3790,5107,-3793,5110,-3794,5113,-3794,5118,-3794,5121,-3792,5126,-3792xe" filled="f" stroked="t" strokeweight=".368pt" strokecolor="#00AEEF">
                <v:path arrowok="t"/>
              </v:shape>
            </v:group>
            <v:group style="position:absolute;left:5108;top:-3760;width:20;height:20" coordorigin="5108,-3760" coordsize="20,20">
              <v:shape style="position:absolute;left:5108;top:-3760;width:20;height:20" coordorigin="5108,-3760" coordsize="20,20" path="m5117,-3760l5112,-3759,5108,-3757,5108,-3749,5112,-3749,5114,-3747,5117,-3744,5117,-3740,5127,-3740,5127,-3747,5127,-3758,5122,-3758,5117,-3760e" filled="t" fillcolor="#EDE8E0" stroked="f">
                <v:path arrowok="t"/>
                <v:fill/>
              </v:shape>
              <v:shape style="position:absolute;left:5108;top:-3760;width:20;height:20" coordorigin="5108,-3760" coordsize="20,20" path="m5127,-3759l5122,-3758,5127,-3758,5127,-3759e" filled="t" fillcolor="#EDE8E0" stroked="f">
                <v:path arrowok="t"/>
                <v:fill/>
              </v:shape>
            </v:group>
            <v:group style="position:absolute;left:5108;top:-3760;width:20;height:20" coordorigin="5108,-3760" coordsize="20,20">
              <v:shape style="position:absolute;left:5108;top:-3760;width:20;height:20" coordorigin="5108,-3760" coordsize="20,20" path="m5117,-3760l5122,-3758,5127,-3759,5127,-3754,5127,-3748,5127,-3740,5121,-3740,5117,-3740,5117,-3744,5114,-3747,5112,-3749,5108,-3749,5108,-3752,5108,-3757,5112,-3759,5117,-3760xe" filled="f" stroked="t" strokeweight=".368pt" strokecolor="#00AEEF">
                <v:path arrowok="t"/>
              </v:shape>
            </v:group>
            <v:group style="position:absolute;left:5153;top:-3756;width:24;height:23" coordorigin="5153,-3756" coordsize="24,23">
              <v:shape style="position:absolute;left:5153;top:-3756;width:24;height:23" coordorigin="5153,-3756" coordsize="24,23" path="m5166,-3756l5157,-3756,5156,-3755,5154,-3754,5156,-3752,5154,-3749,5153,-3747,5153,-3735,5156,-3735,5158,-3733,5170,-3733,5176,-3740,5176,-3755,5166,-3756e" filled="t" fillcolor="#EDE8E0" stroked="f">
                <v:path arrowok="t"/>
                <v:fill/>
              </v:shape>
            </v:group>
            <v:group style="position:absolute;left:5153;top:-3756;width:24;height:23" coordorigin="5153,-3756" coordsize="24,23">
              <v:shape style="position:absolute;left:5153;top:-3756;width:24;height:23" coordorigin="5153,-3756" coordsize="24,23" path="m5156,-3752l5154,-3754,5156,-3755,5157,-3756,5159,-3756,5166,-3756,5176,-3755,5176,-3748,5176,-3740,5170,-3733,5162,-3733,5158,-3733,5156,-3735,5153,-3735,5153,-3743,5153,-3747,5154,-3749,5156,-3752xe" filled="f" stroked="t" strokeweight=".368pt" strokecolor="#00AEEF">
                <v:path arrowok="t"/>
              </v:shape>
            </v:group>
            <v:group style="position:absolute;left:5995;top:-2466;width:26;height:29" coordorigin="5995,-2466" coordsize="26,29">
              <v:shape style="position:absolute;left:5995;top:-2466;width:26;height:29" coordorigin="5995,-2466" coordsize="26,29" path="m6013,-2466l6000,-2466,5998,-2456,5995,-2456,5995,-2438,6004,-2437,6016,-2437,6012,-2444,6012,-2448,6020,-2448,6020,-2456,6018,-2463,6013,-2466e" filled="t" fillcolor="#EDE8E0" stroked="f">
                <v:path arrowok="t"/>
                <v:fill/>
              </v:shape>
            </v:group>
            <v:group style="position:absolute;left:5995;top:-2466;width:26;height:29" coordorigin="5995,-2466" coordsize="26,29">
              <v:shape style="position:absolute;left:5995;top:-2466;width:26;height:29" coordorigin="5995,-2466" coordsize="26,29" path="m6013,-2466l6018,-2463,6020,-2456,6020,-2448,6012,-2448,6012,-2444,6016,-2437,6012,-2437,6004,-2437,5995,-2438,5995,-2448,5995,-2456,5998,-2456,6000,-2466,6013,-2466xe" filled="f" stroked="t" strokeweight=".368pt" strokecolor="#00AEEF">
                <v:path arrowok="t"/>
              </v:shape>
            </v:group>
            <v:group style="position:absolute;left:5177;top:-3781;width:23;height:22" coordorigin="5177,-3781" coordsize="23,22">
              <v:shape style="position:absolute;left:5177;top:-3781;width:23;height:22" coordorigin="5177,-3781" coordsize="23,22" path="m5190,-3781l5183,-3781,5177,-3778,5177,-3764,5186,-3759,5200,-3759,5200,-3778,5194,-3780,5190,-3781e" filled="t" fillcolor="#EDE8E0" stroked="f">
                <v:path arrowok="t"/>
                <v:fill/>
              </v:shape>
            </v:group>
            <v:group style="position:absolute;left:5177;top:-3781;width:23;height:22" coordorigin="5177,-3781" coordsize="23,22">
              <v:shape style="position:absolute;left:5177;top:-3781;width:23;height:22" coordorigin="5177,-3781" coordsize="23,22" path="m5190,-3781l5194,-3780,5200,-3778,5200,-3773,5200,-3767,5200,-3759,5194,-3759,5186,-3759,5177,-3764,5177,-3772,5177,-3778,5183,-3781,5189,-3781,5190,-3781xe" filled="f" stroked="t" strokeweight=".368pt" strokecolor="#00AEEF">
                <v:path arrowok="t"/>
              </v:shape>
            </v:group>
            <v:group style="position:absolute;left:5187;top:-3782;width:3;height:2" coordorigin="5187,-3782" coordsize="3,2">
              <v:shape style="position:absolute;left:5187;top:-3782;width:3;height:2" coordorigin="5187,-3782" coordsize="3,0" path="m5190,-3781l5187,-3782,5190,-3781xe" filled="f" stroked="t" strokeweight=".368pt" strokecolor="#00AEEF">
                <v:path arrowok="t"/>
              </v:shape>
              <v:shape style="position:absolute;left:5430;top:-4428;width:210;height:65" type="#_x0000_t75">
                <v:imagedata r:id="rId58" o:title=""/>
              </v:shape>
            </v:group>
            <v:group style="position:absolute;left:5532;top:-4591;width:28;height:22" coordorigin="5532,-4591" coordsize="28,22">
              <v:shape style="position:absolute;left:5532;top:-4591;width:28;height:22" coordorigin="5532,-4591" coordsize="28,22" path="m5543,-4591l5536,-4591,5532,-4587,5534,-4586,5535,-4583,5538,-4579,5542,-4579,5542,-4574,5545,-4568,5553,-4568,5560,-4573,5560,-4580,5549,-4580,5547,-4587,5546,-4587,5543,-4589,5543,-4591e" filled="t" fillcolor="#EDE8E0" stroked="f">
                <v:path arrowok="t"/>
                <v:fill/>
              </v:shape>
              <v:shape style="position:absolute;left:5532;top:-4591;width:28;height:22" coordorigin="5532,-4591" coordsize="28,22" path="m5560,-4582l5549,-4580,5560,-4580,5560,-4582e" filled="t" fillcolor="#EDE8E0" stroked="f">
                <v:path arrowok="t"/>
                <v:fill/>
              </v:shape>
            </v:group>
            <v:group style="position:absolute;left:5532;top:-4591;width:28;height:22" coordorigin="5532,-4591" coordsize="28,22">
              <v:shape style="position:absolute;left:5532;top:-4591;width:28;height:22" coordorigin="5532,-4591" coordsize="28,22" path="m5532,-4587l5536,-4591,5543,-4591,5543,-4589,5546,-4587,5547,-4587,5549,-4580,5560,-4582,5560,-4575,5560,-4573,5553,-4568,5550,-4568,5545,-4568,5542,-4574,5542,-4579,5538,-4579,5535,-4583,5534,-4586,5532,-4587xe" filled="f" stroked="t" strokeweight=".368pt" strokecolor="#00AEEF">
                <v:path arrowok="t"/>
              </v:shape>
            </v:group>
            <v:group style="position:absolute;left:5070;top:-4938;width:49;height:41" coordorigin="5070,-4938" coordsize="49,41">
              <v:shape style="position:absolute;left:5070;top:-4938;width:49;height:41" coordorigin="5070,-4938" coordsize="49,41" path="m5119,-4938l5070,-4938,5072,-4916,5087,-4905,5107,-4898,5119,-4914,5119,-4938e" filled="t" fillcolor="#EDE8E0" stroked="f">
                <v:path arrowok="t"/>
                <v:fill/>
              </v:shape>
            </v:group>
            <v:group style="position:absolute;left:5070;top:-4938;width:49;height:41" coordorigin="5070,-4938" coordsize="49,41">
              <v:shape style="position:absolute;left:5070;top:-4938;width:49;height:41" coordorigin="5070,-4938" coordsize="49,41" path="m5119,-4914l5107,-4898,5087,-4905,5072,-4916,5070,-4938,5119,-4938,5119,-4914xe" filled="f" stroked="t" strokeweight=".368pt" strokecolor="#00AEEF">
                <v:path arrowok="t"/>
              </v:shape>
            </v:group>
            <v:group style="position:absolute;left:5139;top:-4963;width:20;height:20" coordorigin="5139,-4963" coordsize="20,20">
              <v:shape style="position:absolute;left:5139;top:-4963;width:20;height:20" coordorigin="5139,-4963" coordsize="20,20" path="m5160,-4963l5143,-4963,5139,-4947,5156,-4943,5160,-4963e" filled="t" fillcolor="#EDE8E0" stroked="f">
                <v:path arrowok="t"/>
                <v:fill/>
              </v:shape>
            </v:group>
            <v:group style="position:absolute;left:5139;top:-4963;width:20;height:20" coordorigin="5139,-4963" coordsize="20,20">
              <v:shape style="position:absolute;left:5139;top:-4963;width:20;height:20" coordorigin="5139,-4963" coordsize="20,20" path="m5160,-4963l5156,-4943,5139,-4947,5143,-4963,5160,-4963xe" filled="f" stroked="t" strokeweight=".368pt" strokecolor="#00AEEF">
                <v:path arrowok="t"/>
              </v:shape>
            </v:group>
            <v:group style="position:absolute;left:5139;top:-4902;width:35;height:33" coordorigin="5139,-4902" coordsize="35,33">
              <v:shape style="position:absolute;left:5139;top:-4902;width:35;height:33" coordorigin="5139,-4902" coordsize="35,33" path="m5152,-4902l5139,-4882,5150,-4876,5159,-4872,5170,-4869,5174,-4886,5152,-4902e" filled="t" fillcolor="#EDE8E0" stroked="f">
                <v:path arrowok="t"/>
                <v:fill/>
              </v:shape>
            </v:group>
            <v:group style="position:absolute;left:5139;top:-4902;width:35;height:33" coordorigin="5139,-4902" coordsize="35,33">
              <v:shape style="position:absolute;left:5139;top:-4902;width:35;height:33" coordorigin="5139,-4902" coordsize="35,33" path="m5152,-4902l5174,-4886,5170,-4869,5159,-4872,5150,-4876,5139,-4882,5152,-4902xe" filled="f" stroked="t" strokeweight=".368pt" strokecolor="#00AEEF">
                <v:path arrowok="t"/>
              </v:shape>
            </v:group>
            <v:group style="position:absolute;left:5207;top:-4851;width:33;height:24" coordorigin="5207,-4851" coordsize="33,24">
              <v:shape style="position:absolute;left:5207;top:-4851;width:33;height:24" coordorigin="5207,-4851" coordsize="33,24" path="m5215,-4851l5207,-4834,5239,-4826,5231,-4847,5215,-4851e" filled="t" fillcolor="#EDE8E0" stroked="f">
                <v:path arrowok="t"/>
                <v:fill/>
              </v:shape>
            </v:group>
            <v:group style="position:absolute;left:5207;top:-4851;width:33;height:24" coordorigin="5207,-4851" coordsize="33,24">
              <v:shape style="position:absolute;left:5207;top:-4851;width:33;height:24" coordorigin="5207,-4851" coordsize="33,24" path="m5231,-4847l5239,-4826,5207,-4834,5215,-4851,5231,-4847xe" filled="f" stroked="t" strokeweight=".368pt" strokecolor="#00AEEF">
                <v:path arrowok="t"/>
              </v:shape>
            </v:group>
            <v:group style="position:absolute;left:7005;top:-4837;width:47;height:48" coordorigin="7005,-4837" coordsize="47,48">
              <v:shape style="position:absolute;left:7005;top:-4837;width:47;height:48" coordorigin="7005,-4837" coordsize="47,48" path="m7014,-4837l7005,-4828,7013,-4816,7029,-4803,7043,-4789,7052,-4792,7046,-4806,7035,-4822,7020,-4836,7014,-4837e" filled="t" fillcolor="#EDE8E0" stroked="f">
                <v:path arrowok="t"/>
                <v:fill/>
              </v:shape>
            </v:group>
            <v:group style="position:absolute;left:7005;top:-4837;width:47;height:48" coordorigin="7005,-4837" coordsize="47,48">
              <v:shape style="position:absolute;left:7005;top:-4837;width:47;height:48" coordorigin="7005,-4837" coordsize="47,48" path="m7020,-4836l7035,-4822,7046,-4806,7052,-4792,7043,-4789,7029,-4803,7013,-4816,7005,-4828,7014,-4837,7020,-4836xe" filled="f" stroked="t" strokeweight=".368pt" strokecolor="#00AEEF">
                <v:path arrowok="t"/>
              </v:shape>
            </v:group>
            <v:group style="position:absolute;left:7030;top:-4669;width:99;height:41" coordorigin="7030,-4669" coordsize="99,41">
              <v:shape style="position:absolute;left:7030;top:-4669;width:99;height:41" coordorigin="7030,-4669" coordsize="99,41" path="m7059,-4669l7040,-4668,7030,-4668,7030,-4654,7046,-4654,7059,-4650,7070,-4642,7089,-4630,7091,-4629,7097,-4628,7106,-4631,7109,-4639,7129,-4639,7129,-4654,7111,-4654,7105,-4656,7091,-4661,7073,-4668,7059,-4669e" filled="t" fillcolor="#EDE8E0" stroked="f">
                <v:path arrowok="t"/>
                <v:fill/>
              </v:shape>
            </v:group>
            <v:group style="position:absolute;left:7030;top:-4669;width:99;height:41" coordorigin="7030,-4669" coordsize="99,41">
              <v:shape style="position:absolute;left:7030;top:-4669;width:99;height:41" coordorigin="7030,-4669" coordsize="99,41" path="m7119,-4639l7109,-4639,7106,-4631,7099,-4629,7059,-4650,7046,-4654,7030,-4654,7030,-4668,7040,-4668,7059,-4669,7073,-4668,7091,-4661,7105,-4656,7111,-4654,7119,-4654,7129,-4654,7129,-4639,7119,-4639xe" filled="f" stroked="t" strokeweight=".368pt" strokecolor="#00AEEF">
                <v:path arrowok="t"/>
              </v:shape>
            </v:group>
            <v:group style="position:absolute;left:7061;top:-4891;width:28;height:26" coordorigin="7061,-4891" coordsize="28,26">
              <v:shape style="position:absolute;left:7061;top:-4891;width:28;height:26" coordorigin="7061,-4891" coordsize="28,26" path="m7089,-4891l7074,-4891,7074,-4880,7072,-4879,7061,-4879,7061,-4865,7077,-4865,7089,-4875,7089,-4891e" filled="t" fillcolor="#EDE8E0" stroked="f">
                <v:path arrowok="t"/>
                <v:fill/>
              </v:shape>
            </v:group>
            <v:group style="position:absolute;left:7061;top:-4891;width:28;height:26" coordorigin="7061,-4891" coordsize="28,26">
              <v:shape style="position:absolute;left:7061;top:-4891;width:28;height:26" coordorigin="7061,-4891" coordsize="28,26" path="m7070,-4879l7072,-4879,7074,-4880,7074,-4881,7074,-4891,7089,-4891,7089,-4881,7089,-4875,7077,-4865,7070,-4865,7061,-4865,7061,-4879,7070,-4879xe" filled="f" stroked="t" strokeweight=".368pt" strokecolor="#00AEEF">
                <v:path arrowok="t"/>
              </v:shape>
            </v:group>
            <v:group style="position:absolute;left:7190;top:-4712;width:26;height:43" coordorigin="7190,-4712" coordsize="26,43">
              <v:shape style="position:absolute;left:7190;top:-4712;width:26;height:43" coordorigin="7190,-4712" coordsize="26,43" path="m7204,-4712l7191,-4697,7194,-4689,7196,-4686,7195,-4684,7190,-4676,7203,-4669,7210,-4683,7216,-4688,7214,-4696,7209,-4710,7204,-4712e" filled="t" fillcolor="#EDE8E0" stroked="f">
                <v:path arrowok="t"/>
                <v:fill/>
              </v:shape>
            </v:group>
            <v:group style="position:absolute;left:7190;top:-4712;width:26;height:43" coordorigin="7190,-4712" coordsize="26,43">
              <v:shape style="position:absolute;left:7190;top:-4712;width:26;height:43" coordorigin="7190,-4712" coordsize="26,43" path="m7212,-4701l7214,-4696,7216,-4688,7210,-4683,7208,-4678,7203,-4669,7190,-4676,7195,-4684,7196,-4686,7194,-4689,7193,-4692,7192,-4694,7191,-4697,7193,-4698,7198,-4705,7204,-4712,7209,-4710,7212,-4701xe" filled="f" stroked="t" strokeweight=".368pt" strokecolor="#00AEEF">
                <v:path arrowok="t"/>
              </v:shape>
            </v:group>
            <v:group style="position:absolute;left:7110;top:-4810;width:15;height:15" coordorigin="7110,-4810" coordsize="15,15">
              <v:shape style="position:absolute;left:7110;top:-4810;width:15;height:15" coordorigin="7110,-4810" coordsize="15,15" path="m7122,-4810l7114,-4810,7110,-4807,7110,-4799,7114,-4796,7122,-4796,7125,-4799,7125,-4807,7122,-4810e" filled="t" fillcolor="#EDE8E0" stroked="f">
                <v:path arrowok="t"/>
                <v:fill/>
              </v:shape>
            </v:group>
            <v:group style="position:absolute;left:7110;top:-4810;width:15;height:15" coordorigin="7110,-4810" coordsize="15,15">
              <v:shape style="position:absolute;left:7110;top:-4810;width:15;height:15" coordorigin="7110,-4810" coordsize="15,15" path="m7110,-4803l7110,-4807,7114,-4810,7118,-4810,7122,-4810,7125,-4807,7125,-4803,7125,-4799,7122,-4796,7118,-4796,7114,-4796,7110,-4799,7110,-4803xe" filled="f" stroked="t" strokeweight=".368pt" strokecolor="#00AEEF">
                <v:path arrowok="t"/>
              </v:shape>
            </v:group>
            <v:group style="position:absolute;left:7125;top:-4723;width:30;height:21" coordorigin="7125,-4723" coordsize="30,21">
              <v:shape style="position:absolute;left:7125;top:-4723;width:30;height:21" coordorigin="7125,-4723" coordsize="30,21" path="m7151,-4723l7125,-4717,7128,-4703,7154,-4709,7151,-4723e" filled="t" fillcolor="#EDE8E0" stroked="f">
                <v:path arrowok="t"/>
                <v:fill/>
              </v:shape>
            </v:group>
            <v:group style="position:absolute;left:7125;top:-4723;width:30;height:21" coordorigin="7125,-4723" coordsize="30,21">
              <v:shape style="position:absolute;left:7125;top:-4723;width:30;height:21" coordorigin="7125,-4723" coordsize="30,21" path="m7145,-4707l7138,-4705,7128,-4703,7125,-4717,7134,-4719,7141,-4721,7151,-4723,7154,-4709,7145,-4707xe" filled="f" stroked="t" strokeweight=".368pt" strokecolor="#00AEEF">
                <v:path arrowok="t"/>
              </v:shape>
            </v:group>
            <v:group style="position:absolute;left:6429;top:-5038;width:43;height:89" coordorigin="6429,-5038" coordsize="43,89">
              <v:shape style="position:absolute;left:6429;top:-5038;width:43;height:89" coordorigin="6429,-5038" coordsize="43,89" path="m6464,-5038l6449,-5038,6448,-5022,6441,-5015,6433,-5009,6429,-4998,6435,-4975,6436,-4962,6450,-4949,6468,-4954,6472,-4969,6469,-4989,6466,-5008,6464,-5028,6464,-5038e" filled="t" fillcolor="#EDE8E0" stroked="f">
                <v:path arrowok="t"/>
                <v:fill/>
              </v:shape>
            </v:group>
            <v:group style="position:absolute;left:6429;top:-5038;width:43;height:89" coordorigin="6429,-5038" coordsize="43,89">
              <v:shape style="position:absolute;left:6429;top:-5038;width:43;height:89" coordorigin="6429,-5038" coordsize="43,89" path="m6464,-5028l6466,-5008,6469,-4989,6472,-4969,6468,-4954,6460,-4952,6450,-4949,6436,-4962,6435,-4975,6429,-4998,6433,-5009,6441,-5015,6448,-5022,6449,-5038,6464,-5038,6464,-5028xe" filled="f" stroked="t" strokeweight=".368pt" strokecolor="#00AEEF">
                <v:path arrowok="t"/>
              </v:shape>
            </v:group>
            <v:group style="position:absolute;left:6202;top:-4863;width:50;height:29" coordorigin="6202,-4863" coordsize="50,29">
              <v:shape style="position:absolute;left:6202;top:-4863;width:50;height:29" coordorigin="6202,-4863" coordsize="50,29" path="m6238,-4863l6233,-4863,6233,-4861,6224,-4861,6206,-4857,6202,-4848,6217,-4843,6226,-4843,6233,-4834,6247,-4836,6252,-4852,6238,-4863e" filled="t" fillcolor="#EDE8E0" stroked="f">
                <v:path arrowok="t"/>
                <v:fill/>
              </v:shape>
            </v:group>
            <v:group style="position:absolute;left:6202;top:-4863;width:50;height:29" coordorigin="6202,-4863" coordsize="50,29">
              <v:shape style="position:absolute;left:6202;top:-4863;width:50;height:29" coordorigin="6202,-4863" coordsize="50,29" path="m6224,-4861l6233,-4861,6233,-4863,6238,-4863,6252,-4852,6247,-4836,6233,-4834,6226,-4843,6217,-4843,6202,-4848,6206,-4857,6224,-4861xe" filled="f" stroked="t" strokeweight=".368pt" strokecolor="#00AEEF">
                <v:path arrowok="t"/>
              </v:shape>
            </v:group>
            <v:group style="position:absolute;left:6411;top:-4943;width:66;height:132" coordorigin="6411,-4943" coordsize="66,132">
              <v:shape style="position:absolute;left:6411;top:-4943;width:66;height:132" coordorigin="6411,-4943" coordsize="66,132" path="m6474,-4840l6440,-4840,6425,-4819,6437,-4811,6452,-4832,6467,-4832,6474,-4840e" filled="t" fillcolor="#EDE8E0" stroked="f">
                <v:path arrowok="t"/>
                <v:fill/>
              </v:shape>
              <v:shape style="position:absolute;left:6411;top:-4943;width:66;height:132" coordorigin="6411,-4943" coordsize="66,132" path="m6467,-4832l6452,-4832,6467,-4831,6467,-4832e" filled="t" fillcolor="#EDE8E0" stroked="f">
                <v:path arrowok="t"/>
                <v:fill/>
              </v:shape>
              <v:shape style="position:absolute;left:6411;top:-4943;width:66;height:132" coordorigin="6411,-4943" coordsize="66,132" path="m6476,-4855l6440,-4855,6440,-4848,6434,-4847,6427,-4837,6440,-4840,6474,-4840,6474,-4841,6476,-4848,6476,-4855e" filled="t" fillcolor="#EDE8E0" stroked="f">
                <v:path arrowok="t"/>
                <v:fill/>
              </v:shape>
              <v:shape style="position:absolute;left:6411;top:-4943;width:66;height:132" coordorigin="6411,-4943" coordsize="66,132" path="m6420,-4929l6411,-4915,6429,-4900,6429,-4893,6431,-4881,6434,-4872,6440,-4854,6440,-4855,6476,-4855,6476,-4858,6483,-4864,6477,-4882,6473,-4887,6473,-4897,6471,-4908,6462,-4922,6463,-4927,6448,-4927,6420,-4929e" filled="t" fillcolor="#EDE8E0" stroked="f">
                <v:path arrowok="t"/>
                <v:fill/>
              </v:shape>
              <v:shape style="position:absolute;left:6411;top:-4943;width:66;height:132" coordorigin="6411,-4943" coordsize="66,132" path="m6451,-4943l6448,-4927,6463,-4927,6465,-4940,6451,-4943e" filled="t" fillcolor="#EDE8E0" stroked="f">
                <v:path arrowok="t"/>
                <v:fill/>
              </v:shape>
            </v:group>
            <v:group style="position:absolute;left:6411;top:-4943;width:72;height:132" coordorigin="6411,-4943" coordsize="72,132">
              <v:shape style="position:absolute;left:6411;top:-4943;width:72;height:132" coordorigin="6411,-4943" coordsize="72,132" path="m6430,-4827l6440,-4840,6427,-4837,6433,-4845,6434,-4847,6440,-4848,6440,-4850,6440,-4855,6440,-4854,6438,-4859,6434,-4872,6431,-4881,6429,-4893,6429,-4900,6411,-4915,6415,-4921,6420,-4929,6448,-4927,6449,-4933,6451,-4943,6465,-4940,6463,-4930,6462,-4922,6471,-4908,6473,-4897,6473,-4887,6477,-4882,6480,-4872,6483,-4864,6476,-4858,6476,-4850,6476,-4848,6474,-4841,6473,-4839,6467,-4831,6452,-4832,6442,-4819,6437,-4811,6425,-4819,6430,-4827xe" filled="f" stroked="t" strokeweight=".368pt" strokecolor="#00AEEF">
                <v:path arrowok="t"/>
              </v:shape>
            </v:group>
            <v:group style="position:absolute;left:6594;top:-4795;width:106;height:78" coordorigin="6594,-4795" coordsize="106,78">
              <v:shape style="position:absolute;left:6594;top:-4795;width:106;height:78" coordorigin="6594,-4795" coordsize="106,78" path="m6691,-4752l6631,-4752,6641,-4752,6657,-4745,6664,-4735,6668,-4724,6672,-4717,6680,-4717,6687,-4721,6691,-4724,6700,-4740,6690,-4749,6691,-4752e" filled="t" fillcolor="#EDE8E0" stroked="f">
                <v:path arrowok="t"/>
                <v:fill/>
              </v:shape>
              <v:shape style="position:absolute;left:6594;top:-4795;width:106;height:78" coordorigin="6594,-4795" coordsize="106,78" path="m6701,-4766l6619,-4766,6627,-4759,6626,-4752,6631,-4752,6691,-4752,6694,-4759,6696,-4764,6700,-4765,6701,-4766e" filled="t" fillcolor="#EDE8E0" stroked="f">
                <v:path arrowok="t"/>
                <v:fill/>
              </v:shape>
              <v:shape style="position:absolute;left:6594;top:-4795;width:106;height:78" coordorigin="6594,-4795" coordsize="106,78" path="m6615,-4791l6602,-4789,6599,-4787,6594,-4785,6611,-4768,6616,-4766,6619,-4766,6701,-4766,6704,-4777,6701,-4783,6637,-4783,6633,-4784,6619,-4786,6615,-4791e" filled="t" fillcolor="#EDE8E0" stroked="f">
                <v:path arrowok="t"/>
                <v:fill/>
              </v:shape>
              <v:shape style="position:absolute;left:6594;top:-4795;width:106;height:78" coordorigin="6594,-4795" coordsize="106,78" path="m6663,-4795l6650,-4790,6648,-4786,6637,-4783,6701,-4783,6699,-4786,6696,-4787,6692,-4788,6683,-4788,6669,-4789,6663,-4795e" filled="t" fillcolor="#EDE8E0" stroked="f">
                <v:path arrowok="t"/>
                <v:fill/>
              </v:shape>
              <v:shape style="position:absolute;left:6594;top:-4795;width:106;height:78" coordorigin="6594,-4795" coordsize="106,78" path="m6686,-4789l6683,-4788,6692,-4788,6686,-4789e" filled="t" fillcolor="#EDE8E0" stroked="f">
                <v:path arrowok="t"/>
                <v:fill/>
              </v:shape>
            </v:group>
            <v:group style="position:absolute;left:6594;top:-4795;width:109;height:78" coordorigin="6594,-4795" coordsize="109,78">
              <v:shape style="position:absolute;left:6594;top:-4795;width:109;height:78" coordorigin="6594,-4795" coordsize="109,78" path="m6631,-4752l6626,-4752,6627,-4759,6623,-4763,6619,-4766,6616,-4766,6611,-4768,6594,-4785,6599,-4787,6602,-4789,6607,-4790,6615,-4791,6619,-4786,6627,-4785,6633,-4784,6637,-4783,6643,-4785,6648,-4786,6650,-4790,6654,-4792,6663,-4795,6669,-4789,6678,-4788,6683,-4788,6686,-4789,6691,-4788,6696,-4787,6699,-4786,6702,-4781,6704,-4777,6703,-4774,6702,-4770,6700,-4765,6696,-4764,6694,-4759,6690,-4749,6700,-4740,6694,-4730,6691,-4724,6687,-4721,6680,-4717,6672,-4717,6668,-4724,6664,-4735,6657,-4745,6641,-4752,6631,-4752xe" filled="f" stroked="t" strokeweight=".368pt" strokecolor="#00AEEF">
                <v:path arrowok="t"/>
              </v:shape>
            </v:group>
            <v:group style="position:absolute;left:6254;top:-4879;width:42;height:21" coordorigin="6254,-4879" coordsize="42,21">
              <v:shape style="position:absolute;left:6254;top:-4879;width:42;height:21" coordorigin="6254,-4879" coordsize="42,21" path="m6296,-4865l6277,-4865,6294,-4858,6296,-4865e" filled="t" fillcolor="#EDE8E0" stroked="f">
                <v:path arrowok="t"/>
                <v:fill/>
              </v:shape>
              <v:shape style="position:absolute;left:6254;top:-4879;width:42;height:21" coordorigin="6254,-4879" coordsize="42,21" path="m6280,-4879l6274,-4877,6254,-4877,6254,-4863,6272,-4863,6277,-4865,6296,-4865,6299,-4871,6280,-4879e" filled="t" fillcolor="#EDE8E0" stroked="f">
                <v:path arrowok="t"/>
                <v:fill/>
              </v:shape>
            </v:group>
            <v:group style="position:absolute;left:6254;top:-4879;width:45;height:21" coordorigin="6254,-4879" coordsize="45,21">
              <v:shape style="position:absolute;left:6254;top:-4879;width:45;height:21" coordorigin="6254,-4879" coordsize="45,21" path="m6264,-4877l6274,-4877,6280,-4879,6290,-4875,6299,-4871,6294,-4858,6285,-4861,6277,-4865,6272,-4863,6264,-4863,6254,-4863,6254,-4877,6264,-4877xe" filled="f" stroked="t" strokeweight=".368pt" strokecolor="#00AEEF">
                <v:path arrowok="t"/>
              </v:shape>
            </v:group>
            <v:group style="position:absolute;left:6157;top:-4840;width:26;height:31" coordorigin="6157,-4840" coordsize="26,31">
              <v:shape style="position:absolute;left:6157;top:-4840;width:26;height:31" coordorigin="6157,-4840" coordsize="26,31" path="m6184,-4840l6169,-4840,6169,-4829,6168,-4826,6157,-4821,6164,-4808,6178,-4816,6184,-4824,6184,-4840e" filled="t" fillcolor="#EDE8E0" stroked="f">
                <v:path arrowok="t"/>
                <v:fill/>
              </v:shape>
            </v:group>
            <v:group style="position:absolute;left:6157;top:-4840;width:26;height:31" coordorigin="6157,-4840" coordsize="26,31">
              <v:shape style="position:absolute;left:6157;top:-4840;width:26;height:31" coordorigin="6157,-4840" coordsize="26,31" path="m6184,-4830l6184,-4824,6178,-4816,6173,-4813,6164,-4808,6157,-4821,6166,-4826,6168,-4826,6169,-4829,6169,-4830,6169,-4840,6184,-4840,6184,-4830xe" filled="f" stroked="t" strokeweight=".368pt" strokecolor="#00AEEF">
                <v:path arrowok="t"/>
              </v:shape>
            </v:group>
            <v:group style="position:absolute;left:7112;top:-4846;width:15;height:15" coordorigin="7112,-4846" coordsize="15,15">
              <v:shape style="position:absolute;left:7112;top:-4846;width:15;height:15" coordorigin="7112,-4846" coordsize="15,15" path="m7124,-4846l7115,-4846,7112,-4843,7112,-4835,7115,-4832,7124,-4832,7127,-4835,7127,-4843,7124,-4846e" filled="t" fillcolor="#EDE8E0" stroked="f">
                <v:path arrowok="t"/>
                <v:fill/>
              </v:shape>
            </v:group>
            <v:group style="position:absolute;left:7112;top:-4846;width:15;height:15" coordorigin="7112,-4846" coordsize="15,15">
              <v:shape style="position:absolute;left:7112;top:-4846;width:15;height:15" coordorigin="7112,-4846" coordsize="15,15" path="m7112,-4839l7112,-4843,7115,-4846,7120,-4846,7124,-4846,7127,-4843,7127,-4839,7127,-4835,7124,-4832,7120,-4832,7115,-4832,7112,-4835,7112,-4839xe" filled="f" stroked="t" strokeweight=".368pt" strokecolor="#00AEEF">
                <v:path arrowok="t"/>
              </v:shape>
            </v:group>
            <v:group style="position:absolute;left:6736;top:-5838;width:32;height:76" coordorigin="6736,-5838" coordsize="32,76">
              <v:shape style="position:absolute;left:6736;top:-5838;width:32;height:76" coordorigin="6736,-5838" coordsize="32,76" path="m6754,-5838l6744,-5827,6742,-5818,6745,-5810,6740,-5800,6740,-5793,6736,-5784,6736,-5762,6758,-5762,6758,-5784,6754,-5789,6755,-5798,6764,-5812,6769,-5834,6754,-5838e" filled="t" fillcolor="#EDE8E0" stroked="f">
                <v:path arrowok="t"/>
                <v:fill/>
              </v:shape>
            </v:group>
            <v:group style="position:absolute;left:6736;top:-5838;width:32;height:76" coordorigin="6736,-5838" coordsize="32,76">
              <v:shape style="position:absolute;left:6736;top:-5838;width:32;height:76" coordorigin="6736,-5838" coordsize="32,76" path="m6736,-5777l6736,-5784,6740,-5793,6740,-5800,6745,-5810,6742,-5818,6744,-5827,6754,-5838,6769,-5834,6764,-5812,6755,-5798,6754,-5789,6758,-5784,6758,-5777,6758,-5762,6736,-5762,6736,-5777xe" filled="f" stroked="t" strokeweight=".368pt" strokecolor="#00AEEF">
                <v:path arrowok="t"/>
              </v:shape>
            </v:group>
            <v:group style="position:absolute;left:6869;top:-5891;width:48;height:36" coordorigin="6869,-5891" coordsize="48,36">
              <v:shape style="position:absolute;left:6869;top:-5891;width:48;height:36" coordorigin="6869,-5891" coordsize="48,36" path="m6891,-5887l6879,-5883,6869,-5873,6873,-5859,6887,-5855,6902,-5860,6898,-5868,6917,-5879,6916,-5881,6893,-5881,6891,-5887e" filled="t" fillcolor="#EDE8E0" stroked="f">
                <v:path arrowok="t"/>
                <v:fill/>
              </v:shape>
              <v:shape style="position:absolute;left:6869;top:-5891;width:48;height:36" coordorigin="6869,-5891" coordsize="48,36" path="m6910,-5891l6893,-5881,6916,-5881,6910,-5891e" filled="t" fillcolor="#EDE8E0" stroked="f">
                <v:path arrowok="t"/>
                <v:fill/>
              </v:shape>
            </v:group>
            <v:group style="position:absolute;left:6869;top:-5891;width:48;height:36" coordorigin="6869,-5891" coordsize="48,36">
              <v:shape style="position:absolute;left:6869;top:-5891;width:48;height:36" coordorigin="6869,-5891" coordsize="48,36" path="m6879,-5883l6891,-5887,6893,-5881,6901,-5886,6910,-5891,6917,-5879,6909,-5874,6898,-5868,6902,-5860,6887,-5855,6873,-5859,6869,-5873,6879,-5883xe" filled="f" stroked="t" strokeweight=".368pt" strokecolor="#00AEEF">
                <v:path arrowok="t"/>
              </v:shape>
            </v:group>
            <v:group style="position:absolute;left:6683;top:-5800;width:27;height:66" coordorigin="6683,-5800" coordsize="27,66">
              <v:shape style="position:absolute;left:6683;top:-5800;width:27;height:66" coordorigin="6683,-5800" coordsize="27,66" path="m6699,-5800l6683,-5770,6683,-5760,6685,-5753,6685,-5734,6700,-5734,6700,-5753,6705,-5760,6705,-5770,6710,-5796,6699,-5800e" filled="t" fillcolor="#EDE8E0" stroked="f">
                <v:path arrowok="t"/>
                <v:fill/>
              </v:shape>
            </v:group>
            <v:group style="position:absolute;left:6683;top:-5800;width:27;height:66" coordorigin="6683,-5800" coordsize="27,66">
              <v:shape style="position:absolute;left:6683;top:-5800;width:27;height:66" coordorigin="6683,-5800" coordsize="27,66" path="m6685,-5744l6685,-5753,6683,-5760,6683,-5766,6683,-5770,6695,-5792,6699,-5800,6710,-5796,6708,-5787,6705,-5769,6705,-5766,6705,-5760,6700,-5753,6700,-5744,6700,-5734,6685,-5734,6685,-5744xe" filled="f" stroked="t" strokeweight=".368pt" strokecolor="#00AEEF">
                <v:path arrowok="t"/>
              </v:shape>
            </v:group>
            <v:group style="position:absolute;left:6049;top:-6001;width:21;height:50" coordorigin="6049,-6001" coordsize="21,50">
              <v:shape style="position:absolute;left:6049;top:-6001;width:21;height:50" coordorigin="6049,-6001" coordsize="21,50" path="m6056,-6001l6053,-5992,6049,-5980,6051,-5972,6051,-5950,6066,-5950,6066,-5970,6064,-5977,6070,-5996,6056,-6001e" filled="t" fillcolor="#EDE8E0" stroked="f">
                <v:path arrowok="t"/>
                <v:fill/>
              </v:shape>
            </v:group>
            <v:group style="position:absolute;left:6049;top:-6001;width:21;height:50" coordorigin="6049,-6001" coordsize="21,50">
              <v:shape style="position:absolute;left:6049;top:-6001;width:21;height:50" coordorigin="6049,-6001" coordsize="21,50" path="m6067,-5987l6064,-5977,6066,-5970,6066,-5960,6066,-5950,6051,-5950,6051,-5960,6051,-5972,6049,-5980,6053,-5992,6056,-6001,6070,-5996,6067,-5987xe" filled="f" stroked="t" strokeweight=".368pt" strokecolor="#00AEEF">
                <v:path arrowok="t"/>
              </v:shape>
            </v:group>
            <v:group style="position:absolute;left:5984;top:-5911;width:35;height:24" coordorigin="5984,-5911" coordsize="35,24">
              <v:shape style="position:absolute;left:5984;top:-5911;width:35;height:24" coordorigin="5984,-5911" coordsize="35,24" path="m5994,-5911l5984,-5902,5991,-5890,5998,-5888,6003,-5889,6019,-5889,6019,-5904,6005,-5904,6003,-5909,5994,-5911e" filled="t" fillcolor="#EDE8E0" stroked="f">
                <v:path arrowok="t"/>
                <v:fill/>
              </v:shape>
            </v:group>
            <v:group style="position:absolute;left:5984;top:-5911;width:35;height:24" coordorigin="5984,-5911" coordsize="35,24">
              <v:shape style="position:absolute;left:5984;top:-5911;width:35;height:24" coordorigin="5984,-5911" coordsize="35,24" path="m6009,-5889l6003,-5889,5998,-5888,5991,-5890,5984,-5902,5994,-5911,6003,-5909,6005,-5904,6009,-5904,6019,-5904,6019,-5889,6009,-5889xe" filled="f" stroked="t" strokeweight=".368pt" strokecolor="#00AEEF">
                <v:path arrowok="t"/>
              </v:shape>
            </v:group>
            <v:group style="position:absolute;left:6454;top:-5700;width:37;height:31" coordorigin="6454,-5700" coordsize="37,31">
              <v:shape style="position:absolute;left:6454;top:-5700;width:37;height:31" coordorigin="6454,-5700" coordsize="37,31" path="m6460,-5700l6454,-5687,6466,-5681,6470,-5672,6481,-5669,6491,-5679,6483,-5691,6478,-5692,6472,-5694,6460,-5700e" filled="t" fillcolor="#EDE8E0" stroked="f">
                <v:path arrowok="t"/>
                <v:fill/>
              </v:shape>
            </v:group>
            <v:group style="position:absolute;left:6454;top:-5700;width:37;height:31" coordorigin="6454,-5700" coordsize="37,31">
              <v:shape style="position:absolute;left:6454;top:-5700;width:37;height:31" coordorigin="6454,-5700" coordsize="37,31" path="m6469,-5696l6472,-5694,6478,-5692,6483,-5691,6491,-5679,6481,-5669,6470,-5672,6466,-5681,6462,-5683,6454,-5687,6460,-5700,6469,-5696xe" filled="f" stroked="t" strokeweight=".368pt" strokecolor="#00AEEF">
                <v:path arrowok="t"/>
              </v:shape>
            </v:group>
            <v:group style="position:absolute;left:6494;top:-5677;width:30;height:30" coordorigin="6494,-5677" coordsize="30,30">
              <v:shape style="position:absolute;left:6494;top:-5677;width:30;height:30" coordorigin="6494,-5677" coordsize="30,30" path="m6515,-5677l6503,-5671,6502,-5669,6500,-5667,6499,-5666,6494,-5662,6495,-5650,6508,-5647,6514,-5650,6520,-5655,6524,-5667,6515,-5677e" filled="t" fillcolor="#EDE8E0" stroked="f">
                <v:path arrowok="t"/>
                <v:fill/>
              </v:shape>
            </v:group>
            <v:group style="position:absolute;left:6494;top:-5677;width:30;height:30" coordorigin="6494,-5677" coordsize="30,30">
              <v:shape style="position:absolute;left:6494;top:-5677;width:30;height:30" coordorigin="6494,-5677" coordsize="30,30" path="m6499,-5666l6500,-5667,6502,-5669,6503,-5671,6515,-5677,6524,-5667,6520,-5655,6514,-5650,6508,-5647,6495,-5650,6494,-5662,6499,-5666xe" filled="f" stroked="t" strokeweight=".368pt" strokecolor="#00AEEF">
                <v:path arrowok="t"/>
              </v:shape>
            </v:group>
            <v:group style="position:absolute;left:6504;top:-5719;width:28;height:37" coordorigin="6504,-5719" coordsize="28,37">
              <v:shape style="position:absolute;left:6504;top:-5719;width:28;height:37" coordorigin="6504,-5719" coordsize="28,37" path="m6525,-5719l6504,-5719,6504,-5698,6511,-5688,6514,-5685,6521,-5682,6532,-5688,6529,-5701,6529,-5701,6525,-5703,6525,-5719e" filled="t" fillcolor="#EDE8E0" stroked="f">
                <v:path arrowok="t"/>
                <v:fill/>
              </v:shape>
            </v:group>
            <v:group style="position:absolute;left:6504;top:-5719;width:28;height:37" coordorigin="6504,-5719" coordsize="28,37">
              <v:shape style="position:absolute;left:6504;top:-5719;width:28;height:37" coordorigin="6504,-5719" coordsize="28,37" path="m6514,-5685l6511,-5688,6504,-5698,6504,-5704,6504,-5719,6525,-5719,6525,-5704,6525,-5703,6529,-5701,6529,-5701,6532,-5688,6521,-5682,6514,-5685xe" filled="f" stroked="t" strokeweight=".368pt" strokecolor="#00AEEF">
                <v:path arrowok="t"/>
              </v:shape>
            </v:group>
            <v:group style="position:absolute;left:5850;top:-5869;width:33;height:38" coordorigin="5850,-5869" coordsize="33,38">
              <v:shape style="position:absolute;left:5850;top:-5869;width:33;height:38" coordorigin="5850,-5869" coordsize="33,38" path="m5882,-5869l5873,-5869,5855,-5862,5855,-5851,5851,-5842,5850,-5842,5853,-5837,5860,-5835,5870,-5831,5866,-5833,5871,-5837,5873,-5842,5882,-5848,5882,-5869e" filled="t" fillcolor="#EDE8E0" stroked="f">
                <v:path arrowok="t"/>
                <v:fill/>
              </v:shape>
            </v:group>
            <v:group style="position:absolute;left:5850;top:-5869;width:33;height:38" coordorigin="5850,-5869" coordsize="33,38">
              <v:shape style="position:absolute;left:5850;top:-5869;width:33;height:38" coordorigin="5850,-5869" coordsize="33,38" path="m5870,-5831l5860,-5835,5853,-5837,5850,-5842,5851,-5842,5855,-5851,5855,-5855,5855,-5862,5873,-5869,5882,-5869,5882,-5848,5873,-5842,5871,-5837,5866,-5833,5870,-5831xe" filled="f" stroked="t" strokeweight=".368pt" strokecolor="#00AEEF">
                <v:path arrowok="t"/>
              </v:shape>
            </v:group>
            <v:group style="position:absolute;left:5869;top:-5811;width:18;height:24" coordorigin="5869,-5811" coordsize="18,24">
              <v:shape style="position:absolute;left:5869;top:-5811;width:18;height:24" coordorigin="5869,-5811" coordsize="18,24" path="m5882,-5811l5873,-5811,5869,-5808,5869,-5798,5877,-5791,5888,-5788,5882,-5811e" filled="t" fillcolor="#EDE8E0" stroked="f">
                <v:path arrowok="t"/>
                <v:fill/>
              </v:shape>
            </v:group>
            <v:group style="position:absolute;left:5869;top:-5811;width:18;height:24" coordorigin="5869,-5811" coordsize="18,24">
              <v:shape style="position:absolute;left:5869;top:-5811;width:18;height:24" coordorigin="5869,-5811" coordsize="18,24" path="m5869,-5798l5869,-5806,5869,-5808,5873,-5811,5875,-5811,5882,-5811,5888,-5788,5882,-5789,5877,-5791,5873,-5795,5869,-5798xe" filled="f" stroked="t" strokeweight=".368pt" strokecolor="#00AEEF">
                <v:path arrowok="t"/>
              </v:shape>
            </v:group>
            <v:group style="position:absolute;left:6574;top:-6645;width:21;height:30" coordorigin="6574,-6645" coordsize="21,30">
              <v:shape style="position:absolute;left:6574;top:-6645;width:21;height:30" coordorigin="6574,-6645" coordsize="21,30" path="m6588,-6645l6574,-6642,6581,-6616,6595,-6619,6588,-6645e" filled="t" fillcolor="#EDE8E0" stroked="f">
                <v:path arrowok="t"/>
                <v:fill/>
              </v:shape>
            </v:group>
            <v:group style="position:absolute;left:6574;top:-6645;width:21;height:30" coordorigin="6574,-6645" coordsize="21,30">
              <v:shape style="position:absolute;left:6574;top:-6645;width:21;height:30" coordorigin="6574,-6645" coordsize="21,30" path="m6591,-6636l6592,-6629,6595,-6619,6581,-6616,6578,-6625,6576,-6632,6574,-6642,6588,-6645,6591,-6636xe" filled="f" stroked="t" strokeweight=".368pt" strokecolor="#00AEEF">
                <v:path arrowok="t"/>
              </v:shape>
            </v:group>
            <v:group style="position:absolute;left:6565;top:-6598;width:34;height:31" coordorigin="6565,-6598" coordsize="34,31">
              <v:shape style="position:absolute;left:6565;top:-6598;width:34;height:31" coordorigin="6565,-6598" coordsize="34,31" path="m6585,-6598l6581,-6586,6578,-6582,6565,-6582,6565,-6567,6582,-6567,6593,-6577,6599,-6594,6585,-6598e" filled="t" fillcolor="#EDE8E0" stroked="f">
                <v:path arrowok="t"/>
                <v:fill/>
              </v:shape>
            </v:group>
            <v:group style="position:absolute;left:6565;top:-6598;width:34;height:31" coordorigin="6565,-6598" coordsize="34,31">
              <v:shape style="position:absolute;left:6565;top:-6598;width:34;height:31" coordorigin="6565,-6598" coordsize="34,31" path="m6596,-6585l6593,-6577,6582,-6567,6574,-6567,6565,-6567,6565,-6582,6574,-6582,6578,-6582,6581,-6586,6582,-6589,6585,-6598,6599,-6594,6596,-6585xe" filled="f" stroked="t" strokeweight=".368pt" strokecolor="#00AEEF">
                <v:path arrowok="t"/>
              </v:shape>
            </v:group>
            <v:group style="position:absolute;left:6608;top:-6655;width:36;height:30" coordorigin="6608,-6655" coordsize="36,30">
              <v:shape style="position:absolute;left:6608;top:-6655;width:36;height:30" coordorigin="6608,-6655" coordsize="36,30" path="m6631,-6655l6626,-6642,6621,-6640,6608,-6640,6608,-6625,6626,-6625,6639,-6633,6644,-6650,6631,-6655e" filled="t" fillcolor="#EDE8E0" stroked="f">
                <v:path arrowok="t"/>
                <v:fill/>
              </v:shape>
            </v:group>
            <v:group style="position:absolute;left:6608;top:-6655;width:36;height:30" coordorigin="6608,-6655" coordsize="36,30">
              <v:shape style="position:absolute;left:6608;top:-6655;width:36;height:30" coordorigin="6608,-6655" coordsize="36,30" path="m6618,-6640l6621,-6640,6626,-6642,6628,-6646,6631,-6655,6644,-6650,6641,-6641,6639,-6633,6626,-6625,6618,-6625,6608,-6625,6608,-6640,6618,-6640xe" filled="f" stroked="t" strokeweight=".368pt" strokecolor="#00AEEF">
                <v:path arrowok="t"/>
              </v:shape>
            </v:group>
            <v:group style="position:absolute;left:6549;top:-6606;width:15;height:36" coordorigin="6549,-6606" coordsize="15,36">
              <v:shape style="position:absolute;left:6549;top:-6606;width:15;height:36" coordorigin="6549,-6606" coordsize="15,36" path="m6549,-6588l6564,-6588e" filled="f" stroked="t" strokeweight="1.886pt" strokecolor="#EDE8E0">
                <v:path arrowok="t"/>
              </v:shape>
            </v:group>
            <v:group style="position:absolute;left:6549;top:-6606;width:15;height:36" coordorigin="6549,-6606" coordsize="15,36">
              <v:shape style="position:absolute;left:6549;top:-6606;width:15;height:36" coordorigin="6549,-6606" coordsize="15,36" path="m6564,-6596l6564,-6580,6564,-6570,6549,-6570,6549,-6580,6549,-6596,6549,-6606,6564,-6606,6564,-6596xe" filled="f" stroked="t" strokeweight=".368pt" strokecolor="#00AEEF">
                <v:path arrowok="t"/>
              </v:shape>
            </v:group>
            <v:group style="position:absolute;left:6525;top:-6547;width:33;height:15" coordorigin="6525,-6547" coordsize="33,15">
              <v:shape style="position:absolute;left:6525;top:-6547;width:33;height:15" coordorigin="6525,-6547" coordsize="33,15" path="m6537,-6547l6529,-6547,6525,-6544,6525,-6536,6529,-6532,6537,-6532,6558,-6534,6558,-6543,6537,-6547e" filled="t" fillcolor="#EDE8E0" stroked="f">
                <v:path arrowok="t"/>
                <v:fill/>
              </v:shape>
            </v:group>
            <v:group style="position:absolute;left:6525;top:-6547;width:33;height:15" coordorigin="6525,-6547" coordsize="33,15">
              <v:shape style="position:absolute;left:6525;top:-6547;width:33;height:15" coordorigin="6525,-6547" coordsize="33,15" path="m6525,-6540l6525,-6544,6529,-6547,6533,-6547,6537,-6547,6558,-6543,6558,-6539,6558,-6534,6537,-6532,6533,-6532,6529,-6532,6525,-6536,6525,-6540xe" filled="f" stroked="t" strokeweight=".368pt" strokecolor="#00AEEF">
                <v:path arrowok="t"/>
              </v:shape>
            </v:group>
            <v:group style="position:absolute;left:6648;top:-6675;width:36;height:26" coordorigin="6648,-6675" coordsize="36,26">
              <v:shape style="position:absolute;left:6648;top:-6675;width:36;height:26" coordorigin="6648,-6675" coordsize="36,26" path="m6661,-6663l6648,-6663,6648,-6649,6666,-6649,6679,-6653,6682,-6663,6667,-6663,6661,-6663e" filled="t" fillcolor="#EDE8E0" stroked="f">
                <v:path arrowok="t"/>
                <v:fill/>
              </v:shape>
              <v:shape style="position:absolute;left:6648;top:-6675;width:36;height:26" coordorigin="6648,-6675" coordsize="36,26" path="m6671,-6675l6667,-6666,6667,-6663,6682,-6663,6684,-6670,6671,-6675e" filled="t" fillcolor="#EDE8E0" stroked="f">
                <v:path arrowok="t"/>
                <v:fill/>
              </v:shape>
            </v:group>
            <v:group style="position:absolute;left:6648;top:-6675;width:36;height:26" coordorigin="6648,-6675" coordsize="36,26">
              <v:shape style="position:absolute;left:6648;top:-6675;width:36;height:26" coordorigin="6648,-6675" coordsize="36,26" path="m6658,-6663l6661,-6663,6667,-6663,6667,-6666,6671,-6675,6684,-6670,6681,-6661,6679,-6653,6666,-6649,6658,-6649,6648,-6649,6648,-6663,6658,-6663xe" filled="f" stroked="t" strokeweight=".368pt" strokecolor="#00AEEF">
                <v:path arrowok="t"/>
              </v:shape>
            </v:group>
            <v:group style="position:absolute;left:6676;top:-6705;width:61;height:24" coordorigin="6676,-6705" coordsize="61,24">
              <v:shape style="position:absolute;left:6676;top:-6705;width:61;height:24" coordorigin="6676,-6705" coordsize="61,24" path="m6685,-6705l6677,-6703,6676,-6691,6696,-6682,6713,-6681,6735,-6686,6737,-6700,6729,-6702,6704,-6702,6685,-6705e" filled="t" fillcolor="#EDE8E0" stroked="f">
                <v:path arrowok="t"/>
                <v:fill/>
              </v:shape>
              <v:shape style="position:absolute;left:6676;top:-6705;width:61;height:24" coordorigin="6676,-6705" coordsize="61,24" path="m6723,-6704l6704,-6702,6729,-6702,6723,-6704e" filled="t" fillcolor="#EDE8E0" stroked="f">
                <v:path arrowok="t"/>
                <v:fill/>
              </v:shape>
            </v:group>
            <v:group style="position:absolute;left:6676;top:-6705;width:61;height:24" coordorigin="6676,-6705" coordsize="61,24">
              <v:shape style="position:absolute;left:6676;top:-6705;width:61;height:24" coordorigin="6676,-6705" coordsize="61,24" path="m6685,-6705l6704,-6702,6723,-6704,6737,-6700,6735,-6686,6713,-6681,6696,-6682,6676,-6691,6677,-6703,6685,-6705xe" filled="f" stroked="t" strokeweight=".368pt" strokecolor="#00AEEF">
                <v:path arrowok="t"/>
              </v:shape>
            </v:group>
            <v:group style="position:absolute;left:6761;top:-6768;width:47;height:30" coordorigin="6761,-6768" coordsize="47,30">
              <v:shape style="position:absolute;left:6761;top:-6768;width:47;height:30" coordorigin="6761,-6768" coordsize="47,30" path="m6796,-6768l6786,-6767,6779,-6763,6767,-6759,6763,-6757,6761,-6743,6774,-6738,6785,-6742,6791,-6745,6802,-6748,6808,-6761,6796,-6768e" filled="t" fillcolor="#EDE8E0" stroked="f">
                <v:path arrowok="t"/>
                <v:fill/>
              </v:shape>
            </v:group>
            <v:group style="position:absolute;left:6761;top:-6768;width:47;height:30" coordorigin="6761,-6768" coordsize="47,30">
              <v:shape style="position:absolute;left:6761;top:-6768;width:47;height:30" coordorigin="6761,-6768" coordsize="47,30" path="m6767,-6759l6779,-6763,6786,-6767,6796,-6768,6808,-6761,6802,-6748,6791,-6745,6785,-6742,6774,-6738,6761,-6743,6763,-6757,6767,-6759xe" filled="f" stroked="t" strokeweight=".368pt" strokecolor="#00AEEF">
                <v:path arrowok="t"/>
              </v:shape>
            </v:group>
            <v:group style="position:absolute;left:7150;top:-7866;width:88;height:80" coordorigin="7150,-7866" coordsize="88,80">
              <v:shape style="position:absolute;left:7150;top:-7866;width:88;height:80" coordorigin="7150,-7866" coordsize="88,80" path="m7238,-7795l7193,-7795,7220,-7789,7232,-7786,7238,-7793,7238,-7795e" filled="t" fillcolor="#EDE8E0" stroked="f">
                <v:path arrowok="t"/>
                <v:fill/>
              </v:shape>
              <v:shape style="position:absolute;left:7150;top:-7866;width:88;height:80" coordorigin="7150,-7866" coordsize="88,80" path="m7265,-7866l7255,-7861,7237,-7855,7220,-7854,7203,-7853,7186,-7845,7175,-7843,7160,-7832,7150,-7818,7151,-7804,7162,-7795,7179,-7793,7193,-7795,7238,-7795,7241,-7805,7244,-7822,7263,-7829,7287,-7834,7287,-7845,7281,-7846,7273,-7847,7263,-7849,7271,-7853,7265,-7866e" filled="t" fillcolor="#EDE8E0" stroked="f">
                <v:path arrowok="t"/>
                <v:fill/>
              </v:shape>
            </v:group>
            <v:group style="position:absolute;left:7150;top:-7866;width:104;height:80" coordorigin="7150,-7866" coordsize="104,80">
              <v:shape style="position:absolute;left:7150;top:-7866;width:104;height:80" coordorigin="7150,-7866" coordsize="104,80" path="m7254,-7825l7244,-7822,7241,-7805,7238,-7793,7232,-7786,7220,-7789,7193,-7795,7179,-7793,7162,-7795,7151,-7804,7150,-7818,7160,-7832,7175,-7843,7186,-7845,7203,-7853,7220,-7854,7237,-7855,7254,-7861e" filled="f" stroked="t" strokeweight=".425pt" strokecolor="#00AEEF">
                <v:path arrowok="t"/>
              </v:shape>
            </v:group>
            <v:group style="position:absolute;left:5685;top:-3834;width:685;height:537" coordorigin="5685,-3834" coordsize="685,537">
              <v:shape style="position:absolute;left:5685;top:-3834;width:685;height:537" coordorigin="5685,-3834" coordsize="685,537" path="m6302,-3297l6293,-3315,6285,-3333,6280,-3352,6290,-3371,6305,-3383,6319,-3401,6359,-3446,6371,-3484,6366,-3506,6352,-3521,6334,-3531,6258,-3533,6257,-3544,6255,-3551,6255,-3562,6263,-3580,6275,-3596,6270,-3618,6257,-3632,6241,-3643,6223,-3662,6184,-3726,6167,-3771,6160,-3793,6096,-3834,6074,-3834,6055,-3832,6039,-3826,6025,-3816,6015,-3798,6013,-3780,6015,-3761,6009,-3754,6006,-3751,6000,-3751,5979,-3753,5961,-3759,5943,-3765,5923,-3769,5861,-3756,5799,-3710,5770,-3682,5756,-3668,5740,-3655,5724,-3643,5705,-3632,5685,-3623e" filled="f" stroked="t" strokeweight=".482pt" strokecolor="#00AEEF">
                <v:path arrowok="t"/>
              </v:shape>
            </v:group>
            <v:group style="position:absolute;left:6622;top:-3696;width:80;height:75" coordorigin="6622,-3696" coordsize="80,75">
              <v:shape style="position:absolute;left:6622;top:-3696;width:80;height:75" coordorigin="6622,-3696" coordsize="80,75" path="m6636,-3696l6630,-3685,6622,-3680,6622,-3667,6627,-3646,6641,-3630,6662,-3621,6686,-3623,6702,-3628,6696,-3650,6685,-3666,6670,-3679,6652,-3689,6636,-3696e" filled="t" fillcolor="#C1E8FB" stroked="f">
                <v:path arrowok="t"/>
                <v:fill/>
              </v:shape>
            </v:group>
            <v:group style="position:absolute;left:6622;top:-3696;width:80;height:75" coordorigin="6622,-3696" coordsize="80,75">
              <v:shape style="position:absolute;left:6622;top:-3696;width:80;height:75" coordorigin="6622,-3696" coordsize="80,75" path="m6636,-3696l6630,-3685,6622,-3680,6622,-3667,6627,-3646,6641,-3630,6662,-3621,6686,-3623,6702,-3628,6696,-3650,6685,-3666,6670,-3679,6652,-3689,6636,-3696xe" filled="f" stroked="t" strokeweight=".482pt" strokecolor="#00AEEF">
                <v:path arrowok="t"/>
              </v:shape>
            </v:group>
            <v:group style="position:absolute;left:7200;top:-4445;width:55;height:469" coordorigin="7200,-4445" coordsize="55,469">
              <v:shape style="position:absolute;left:7200;top:-4445;width:55;height:469" coordorigin="7200,-4445" coordsize="55,469" path="m7229,-4445l7226,-4437,7221,-4432,7221,-4423,7227,-4403,7239,-4387,7250,-4371,7250,-4345,7244,-4327,7237,-4312,7254,-4262e" filled="f" stroked="t" strokeweight=".482pt" strokecolor="#00AEEF">
                <v:path arrowok="t"/>
              </v:shape>
              <v:shape style="position:absolute;left:7200;top:-4445;width:55;height:469" coordorigin="7200,-4445" coordsize="55,469" path="m7254,-4218l7247,-4201,7237,-4184,7227,-4168,7217,-4151,7209,-4134,7202,-4115,7200,-4094,7201,-4070,7222,-4007,7251,-3981,7254,-3980e" filled="f" stroked="t" strokeweight=".482pt" strokecolor="#00AEEF">
                <v:path arrowok="t"/>
              </v:shape>
            </v:group>
            <v:group style="position:absolute;left:6596;top:-3250;width:648;height:473" coordorigin="6596,-3250" coordsize="648,473">
              <v:shape style="position:absolute;left:6596;top:-3250;width:648;height:473" coordorigin="6596,-3250" coordsize="648,473" path="m6596,-2777l6613,-2789,6628,-2800,6650,-2807,6668,-2809,6684,-2810,6697,-2816,6711,-2831,6721,-2847,6729,-2864,6735,-2881,6742,-2898,6787,-2943,6819,-2958,6833,-2967,6843,-2978,6849,-2998,6848,-3015,6846,-3032,6851,-3056,6878,-3128,6886,-3145,6894,-3163,6919,-3226,6946,-3250,6959,-3241,6964,-3228,6978,-3228,6998,-3229,7017,-3230,7043,-3228,7064,-3222,7081,-3214,7097,-3207,7113,-3203,7131,-3202,7135,-3209,7145,-3209,7158,-3209,7159,-3191,7170,-3188,7189,-3187,7208,-3191,7229,-3186,7245,-3175e" filled="f" stroked="t" strokeweight=".482pt" strokecolor="#00AEEF">
                <v:path arrowok="t"/>
              </v:shape>
            </v:group>
            <v:group style="position:absolute;left:6847;top:-3111;width:323;height:402" coordorigin="6847,-3111" coordsize="323,402">
              <v:shape style="position:absolute;left:6847;top:-3111;width:323;height:402" coordorigin="6847,-3111" coordsize="323,402" path="m6847,-2988l6860,-3000,6866,-3015,6870,-3032,6875,-3050,6924,-3097,6979,-3111,7002,-3106,7018,-3094,7032,-3082,7051,-3072,7069,-3063,7086,-3056,7104,-3050,7122,-3041,7123,-3020,7117,-3004,7120,-2981,7127,-2961,7137,-2944,7148,-2928,7158,-2912,7166,-2895,7170,-2876,7166,-2854,7157,-2836,7146,-2820,7137,-2803,7138,-2777,7143,-2757,7151,-2741,7159,-2726,7166,-2710e" filled="f" stroked="t" strokeweight=".482pt" strokecolor="#00AEEF">
                <v:path arrowok="t"/>
              </v:shape>
            </v:group>
            <v:group style="position:absolute;left:7221;top:-2952;width:33;height:153" coordorigin="7221,-2952" coordsize="33,153">
              <v:shape style="position:absolute;left:7221;top:-2952;width:33;height:153" coordorigin="7221,-2952" coordsize="33,153" path="m7226,-2952l7223,-2938,7221,-2918,7224,-2896,7228,-2879,7229,-2863,7223,-2856,7228,-2845,7235,-2826,7241,-2809,7247,-2799,7254,-2815,7254,-2818,7250,-2833,7245,-2844,7246,-2883,7245,-2897,7241,-2913,7236,-2945,7232,-2951,7226,-2952e" filled="t" fillcolor="#C1E8FB" stroked="f">
                <v:path arrowok="t"/>
                <v:fill/>
              </v:shape>
            </v:group>
            <v:group style="position:absolute;left:7221;top:-2952;width:33;height:153" coordorigin="7221,-2952" coordsize="33,153">
              <v:shape style="position:absolute;left:7221;top:-2952;width:33;height:153" coordorigin="7221,-2952" coordsize="33,153" path="m7232,-2951l7226,-2952,7223,-2938,7221,-2918,7224,-2896,7228,-2879,7229,-2863,7223,-2856,7228,-2845,7235,-2826,7241,-2809,7247,-2799,7254,-2815e" filled="f" stroked="t" strokeweight=".482pt" strokecolor="#00AEEF">
                <v:path arrowok="t"/>
              </v:shape>
              <v:shape style="position:absolute;left:7221;top:-2952;width:33;height:153" coordorigin="7221,-2952" coordsize="33,153" path="m7254,-2818l7250,-2833,7245,-2844,7245,-2868,7246,-2883,7245,-2897,7241,-2913,7236,-2945,7232,-2951e" filled="f" stroked="t" strokeweight=".482pt" strokecolor="#00AEEF">
                <v:path arrowok="t"/>
              </v:shape>
            </v:group>
            <v:group style="position:absolute;left:6406;top:-5307;width:788;height:210" coordorigin="6406,-5307" coordsize="788,210">
              <v:shape style="position:absolute;left:6406;top:-5307;width:788;height:210" coordorigin="6406,-5307" coordsize="788,210" path="m7194,-5119l7185,-5121,7181,-5126,7172,-5126,7162,-5126,7158,-5114,7158,-5104,7158,-5099,7150,-5099,7145,-5099,7136,-5099,7132,-5106,7123,-5106,7114,-5106,7109,-5097,7100,-5097,7090,-5097,7090,-5112,7081,-5112,7061,-5107,7044,-5100,7019,-5104,7004,-5115,6991,-5140,6981,-5153,6962,-5146,6953,-5129,6935,-5139,6919,-5150,6894,-5154,6878,-5161,6856,-5173,6844,-5186,6843,-5199,6849,-5202,6849,-5208,6803,-5250,6720,-5269,6696,-5275,6677,-5283,6666,-5295,6651,-5307,6645,-5302,6633,-5302,6599,-5302,6579,-5300,6560,-5297,6538,-5300,6520,-5304,6497,-5301,6480,-5293,6464,-5285,6443,-5279,6425,-5276,6406,-5274e" filled="f" stroked="t" strokeweight=".482pt" strokecolor="#00AEEF">
                <v:path arrowok="t"/>
              </v:shape>
            </v:group>
            <v:group style="position:absolute;left:3746;top:-1949;width:171;height:188" coordorigin="3746,-1949" coordsize="171,188">
              <v:shape style="position:absolute;left:3746;top:-1949;width:171;height:188" coordorigin="3746,-1949" coordsize="171,188" path="m3917,-1949l3913,-1935,3909,-1922,3907,-1915,3906,-1908,3887,-1896,3868,-1890,3857,-1879,3841,-1873,3825,-1880,3808,-1892,3785,-1888,3751,-1833,3746,-1793,3746,-1762e" filled="f" stroked="t" strokeweight=".482pt" strokecolor="#00AEEF">
                <v:path arrowok="t"/>
              </v:shape>
            </v:group>
            <v:group style="position:absolute;left:3712;top:-1762;width:81;height:178" coordorigin="3712,-1762" coordsize="81,178">
              <v:shape style="position:absolute;left:3712;top:-1762;width:81;height:178" coordorigin="3712,-1762" coordsize="81,178" path="m3746,-1762l3746,-1731,3739,-1716,3724,-1701,3713,-1682,3712,-1641,3712,-1625,3729,-1624,3739,-1619,3746,-1616,3743,-1609,3746,-1603,3782,-1588,3793,-1584e" filled="f" stroked="t" strokeweight=".482pt" strokecolor="#00AEEF">
                <v:path arrowok="t"/>
              </v:shape>
            </v:group>
            <v:group style="position:absolute;left:3921;top:-2097;width:42;height:132" coordorigin="3921,-2097" coordsize="42,132">
              <v:shape style="position:absolute;left:3921;top:-2097;width:42;height:132" coordorigin="3921,-2097" coordsize="42,132" path="m3963,-2097l3954,-2080,3944,-2062,3935,-2043,3929,-2024,3927,-2007,3929,-2004,3929,-2001,3927,-1986,3921,-1965e" filled="f" stroked="t" strokeweight=".482pt" strokecolor="#00AEEF">
                <v:path arrowok="t"/>
              </v:shape>
            </v:group>
            <v:group style="position:absolute;left:4108;top:-2410;width:56;height:111" coordorigin="4108,-2410" coordsize="56,111">
              <v:shape style="position:absolute;left:4108;top:-2410;width:56;height:111" coordorigin="4108,-2410" coordsize="56,111" path="m4129,-2390l4129,-2401,4129,-2406,4137,-2406,4138,-2410,4149,-2410,4146,-2402,4149,-2401,4155,-2402,4157,-2402,4157,-2394,4154,-2378,4165,-2375,4160,-2364,4151,-2358,4165,-2351,4153,-2339,4144,-2325,4121,-2311,4108,-2300e" filled="f" stroked="t" strokeweight=".482pt" strokecolor="#00AEEF">
                <v:path arrowok="t"/>
              </v:shape>
            </v:group>
            <v:group style="position:absolute;left:3969;top:-2302;width:135;height:199" coordorigin="3969,-2302" coordsize="135,199">
              <v:shape style="position:absolute;left:3969;top:-2302;width:135;height:199" coordorigin="3969,-2302" coordsize="135,199" path="m4104,-2298l4099,-2298,4095,-2302,4091,-2298,4088,-2296,4091,-2290,4091,-2287,4079,-2284,4073,-2274,4079,-2263,4066,-2246,4054,-2230,4042,-2215,4031,-2200,4020,-2185,4010,-2168,4001,-2151,3993,-2131,3980,-2110,3969,-2102e" filled="f" stroked="t" strokeweight=".482pt" strokecolor="#00AEEF">
                <v:path arrowok="t"/>
              </v:shape>
            </v:group>
            <v:group style="position:absolute;left:3317;top:-2973;width:166;height:296" coordorigin="3317,-2973" coordsize="166,296">
              <v:shape style="position:absolute;left:3317;top:-2973;width:166;height:296" coordorigin="3317,-2973" coordsize="166,296" path="m3484,-2973l3430,-2937,3395,-2888,3376,-2829,3369,-2763,3365,-2738,3357,-2719,3345,-2704,3331,-2690,3317,-2677e" filled="f" stroked="t" strokeweight=".482pt" strokecolor="#00AEEF">
                <v:path arrowok="t"/>
              </v:shape>
            </v:group>
            <v:group style="position:absolute;left:2897;top:-3057;width:1108;height:348" coordorigin="2897,-3057" coordsize="1108,348">
              <v:shape style="position:absolute;left:2897;top:-3057;width:1108;height:348" coordorigin="2897,-3057" coordsize="1108,348" path="m4005,-3057l3985,-3052,3967,-3045,3950,-3036,3933,-3028,3914,-3021,3893,-3017,3877,-3018,3871,-3021,3869,-3024,3869,-3027,3867,-3030,3857,-3031,3842,-3030,3823,-3026,3758,-3005,3720,-2990,3635,-2984,3614,-2978,3596,-2973,3577,-2970,3504,-2970,3483,-2973,3465,-2980,3448,-2990,3431,-3001,3413,-3009,3392,-3013,3372,-3011,3353,-3006,3336,-2999,3318,-2991,3300,-2982,3281,-2976,3261,-2971,3232,-2972,3213,-2977,3198,-2982,3173,-2985,3157,-2988,3137,-2983,3120,-2974,3099,-2971,3077,-2968,3053,-2966,3030,-2964,3007,-2963,2947,-2953,2901,-2904,2897,-2865,2899,-2844,2923,-2787,2962,-2738,2976,-2723,2989,-2708e" filled="f" stroked="t" strokeweight=".482pt" strokecolor="#00AEEF">
                <v:path arrowok="t"/>
              </v:shape>
            </v:group>
            <v:group style="position:absolute;left:3658;top:-3021;width:146;height:461" coordorigin="3658,-3021" coordsize="146,461">
              <v:shape style="position:absolute;left:3658;top:-3021;width:146;height:461" coordorigin="3658,-3021" coordsize="146,461" path="m3803,-3021l3791,-3003,3778,-2986,3765,-2969,3753,-2953,3740,-2936,3697,-2870,3675,-2795,3679,-2768,3688,-2753,3688,-2730,3685,-2709,3681,-2691,3675,-2674,3669,-2657,3663,-2639,3658,-2619,3674,-2560e" filled="f" stroked="t" strokeweight=".482pt" strokecolor="#00AEEF">
                <v:path arrowok="t"/>
              </v:shape>
              <v:shape style="position:absolute;left:1782;top:-5538;width:1612;height:1287" type="#_x0000_t75">
                <v:imagedata r:id="rId59" o:title=""/>
              </v:shape>
              <v:shape style="position:absolute;left:1915;top:-6949;width:259;height:218" type="#_x0000_t75">
                <v:imagedata r:id="rId60" o:title=""/>
              </v:shape>
              <v:shape style="position:absolute;left:1908;top:-6644;width:519;height:358" type="#_x0000_t75">
                <v:imagedata r:id="rId61" o:title=""/>
              </v:shape>
            </v:group>
            <v:group style="position:absolute;left:2541;top:-6478;width:43;height:42" coordorigin="2541,-6478" coordsize="43,42">
              <v:shape style="position:absolute;left:2541;top:-6478;width:43;height:42" coordorigin="2541,-6478" coordsize="43,42" path="m2546,-6474l2545,-6471,2541,-6468,2541,-6452,2547,-6447,2550,-6436,2567,-6447,2579,-6462,2581,-6467,2561,-6467,2546,-6474e" filled="t" fillcolor="#C1E8FB" stroked="f">
                <v:path arrowok="t"/>
                <v:fill/>
              </v:shape>
              <v:shape style="position:absolute;left:2541;top:-6478;width:43;height:42" coordorigin="2541,-6478" coordsize="43,42" path="m2583,-6478l2571,-6478,2567,-6473,2561,-6467,2581,-6467,2584,-6474,2583,-6478e" filled="t" fillcolor="#C1E8FB" stroked="f">
                <v:path arrowok="t"/>
                <v:fill/>
              </v:shape>
            </v:group>
            <v:group style="position:absolute;left:2541;top:-6478;width:43;height:42" coordorigin="2541,-6478" coordsize="43,42">
              <v:shape style="position:absolute;left:2541;top:-6478;width:43;height:42" coordorigin="2541,-6478" coordsize="43,42" path="m2561,-6467l2546,-6474,2545,-6471,2541,-6468,2541,-6463,2541,-6452,2547,-6447,2550,-6436,2567,-6447,2579,-6462,2584,-6474,2583,-6478,2579,-6478,2571,-6478,2567,-6473,2561,-6467xe" filled="f" stroked="t" strokeweight=".482pt" strokecolor="#00AEEF">
                <v:path arrowok="t"/>
              </v:shape>
            </v:group>
            <v:group style="position:absolute;left:2703;top:-6423;width:29;height:29" coordorigin="2703,-6423" coordsize="29,29">
              <v:shape style="position:absolute;left:2703;top:-6423;width:29;height:29" coordorigin="2703,-6423" coordsize="29,29" path="m2723,-6423l2707,-6423,2706,-6416,2703,-6411,2714,-6407,2719,-6402,2728,-6394,2732,-6409,2727,-6416,2723,-6423e" filled="t" fillcolor="#C1E8FB" stroked="f">
                <v:path arrowok="t"/>
                <v:fill/>
              </v:shape>
            </v:group>
            <v:group style="position:absolute;left:2703;top:-6423;width:29;height:29" coordorigin="2703,-6423" coordsize="29,29">
              <v:shape style="position:absolute;left:2703;top:-6423;width:29;height:29" coordorigin="2703,-6423" coordsize="29,29" path="m2732,-6409l2727,-6416,2723,-6423,2714,-6423,2707,-6423,2706,-6416,2703,-6411,2714,-6407,2719,-6402,2728,-6394,2730,-6402,2732,-6409xe" filled="f" stroked="t" strokeweight=".482pt" strokecolor="#00AEEF">
                <v:path arrowok="t"/>
              </v:shape>
            </v:group>
            <v:group style="position:absolute;left:2309;top:-6273;width:45;height:44" coordorigin="2309,-6273" coordsize="45,44">
              <v:shape style="position:absolute;left:2309;top:-6273;width:45;height:44" coordorigin="2309,-6273" coordsize="45,44" path="m2311,-6239l2310,-6236,2309,-6232,2314,-6230,2325,-6230,2329,-6234,2317,-6234,2311,-6239e" filled="t" fillcolor="#C1E8FB" stroked="f">
                <v:path arrowok="t"/>
                <v:fill/>
              </v:shape>
              <v:shape style="position:absolute;left:2309;top:-6273;width:45;height:44" coordorigin="2309,-6273" coordsize="45,44" path="m2350,-6273l2342,-6269,2331,-6253,2319,-6236,2317,-6234,2329,-6234,2337,-6244,2347,-6264,2348,-6267,2354,-6267,2354,-6272,2350,-6273e" filled="t" fillcolor="#C1E8FB" stroked="f">
                <v:path arrowok="t"/>
                <v:fill/>
              </v:shape>
              <v:shape style="position:absolute;left:2309;top:-6273;width:45;height:44" coordorigin="2309,-6273" coordsize="45,44" path="m2354,-6267l2348,-6267,2354,-6265,2354,-6267e" filled="t" fillcolor="#C1E8FB" stroked="f">
                <v:path arrowok="t"/>
                <v:fill/>
              </v:shape>
            </v:group>
            <v:group style="position:absolute;left:2309;top:-6273;width:45;height:44" coordorigin="2309,-6273" coordsize="45,44">
              <v:shape style="position:absolute;left:2309;top:-6273;width:45;height:44" coordorigin="2309,-6273" coordsize="45,44" path="m2319,-6236l2331,-6253,2342,-6269,2350,-6273,2354,-6272,2354,-6269,2354,-6265,2348,-6267,2347,-6264,2337,-6244,2325,-6230,2314,-6230,2309,-6232,2310,-6236,2311,-6239,2317,-6234,2319,-6236xe" filled="f" stroked="t" strokeweight=".482pt" strokecolor="#00AEEF">
                <v:path arrowok="t"/>
              </v:shape>
            </v:group>
            <v:group style="position:absolute;left:2357;top:-6193;width:69;height:29" coordorigin="2357,-6193" coordsize="69,29">
              <v:shape style="position:absolute;left:2357;top:-6193;width:69;height:29" coordorigin="2357,-6193" coordsize="69,29" path="m2406,-6193l2391,-6181,2372,-6173,2357,-6173,2376,-6164,2387,-6166,2393,-6167,2405,-6169,2422,-6169,2422,-6170,2427,-6171,2427,-6187,2417,-6190,2406,-6193e" filled="t" fillcolor="#C1E8FB" stroked="f">
                <v:path arrowok="t"/>
                <v:fill/>
              </v:shape>
              <v:shape style="position:absolute;left:2357;top:-6193;width:69;height:29" coordorigin="2357,-6193" coordsize="69,29" path="m2422,-6169l2405,-6169,2419,-6165,2422,-6169e" filled="t" fillcolor="#C1E8FB" stroked="f">
                <v:path arrowok="t"/>
                <v:fill/>
              </v:shape>
            </v:group>
            <v:group style="position:absolute;left:2357;top:-6193;width:69;height:29" coordorigin="2357,-6193" coordsize="69,29">
              <v:shape style="position:absolute;left:2357;top:-6193;width:69;height:29" coordorigin="2357,-6193" coordsize="69,29" path="m2357,-6173l2372,-6173,2391,-6181,2406,-6193,2417,-6190,2427,-6187,2427,-6176,2427,-6171,2422,-6170,2419,-6165,2405,-6169,2393,-6167,2387,-6166,2376,-6164,2357,-6173xe" filled="f" stroked="t" strokeweight=".482pt" strokecolor="#00AEEF">
                <v:path arrowok="t"/>
              </v:shape>
            </v:group>
            <v:group style="position:absolute;left:2325;top:-6234;width:31;height:53" coordorigin="2325,-6234" coordsize="31,53">
              <v:shape style="position:absolute;left:2325;top:-6234;width:31;height:53" coordorigin="2325,-6234" coordsize="31,53" path="m2356,-6234l2339,-6221,2327,-6205,2325,-6189,2327,-6186,2328,-6182,2339,-6189,2347,-6211,2350,-6222,2354,-6222,2356,-6234e" filled="t" fillcolor="#C1E8FB" stroked="f">
                <v:path arrowok="t"/>
                <v:fill/>
              </v:shape>
            </v:group>
            <v:group style="position:absolute;left:2325;top:-6234;width:31;height:53" coordorigin="2325,-6234" coordsize="31,53">
              <v:shape style="position:absolute;left:2325;top:-6234;width:31;height:53" coordorigin="2325,-6234" coordsize="31,53" path="m2356,-6234l2339,-6221,2327,-6205,2325,-6189,2327,-6186,2328,-6182,2339,-6189,2343,-6199,2347,-6211,2350,-6222,2354,-6222,2356,-6234xe" filled="f" stroked="t" strokeweight=".482pt" strokecolor="#00AEEF">
                <v:path arrowok="t"/>
              </v:shape>
            </v:group>
            <v:group style="position:absolute;left:3175;top:-3555;width:34;height:51" coordorigin="3175,-3555" coordsize="34,51">
              <v:shape style="position:absolute;left:3175;top:-3555;width:34;height:51" coordorigin="3175,-3555" coordsize="34,51" path="m3194,-3555l3194,-3551,3193,-3545,3192,-3541,3186,-3538,3186,-3528,3184,-3525,3186,-3520,3181,-3518,3175,-3512,3176,-3510,3181,-3504,3197,-3504,3200,-3518,3209,-3528,3208,-3530,3204,-3536,3201,-3536,3206,-3542,3202,-3545,3195,-3549,3194,-3555e" filled="t" fillcolor="#C1E8FB" stroked="f">
                <v:path arrowok="t"/>
                <v:fill/>
              </v:shape>
            </v:group>
            <v:group style="position:absolute;left:3175;top:-3555;width:34;height:51" coordorigin="3175,-3555" coordsize="34,51">
              <v:shape style="position:absolute;left:3175;top:-3555;width:34;height:51" coordorigin="3175,-3555" coordsize="34,51" path="m3194,-3546l3192,-3541,3186,-3538,3186,-3533,3186,-3528,3184,-3525,3186,-3520,3181,-3518,3178,-3515,3175,-3512,3176,-3510,3181,-3504,3184,-3504,3197,-3504,3200,-3518,3209,-3528,3208,-3530,3204,-3536,3201,-3536,3206,-3542,3202,-3545,3195,-3549,3194,-3555,3194,-3551,3194,-3547,3194,-3546xe" filled="f" stroked="t" strokeweight=".482pt" strokecolor="#00AEEF">
                <v:path arrowok="t"/>
              </v:shape>
            </v:group>
            <v:group style="position:absolute;left:7208;top:-4450;width:39;height:35" coordorigin="7208,-4450" coordsize="39,35">
              <v:shape style="position:absolute;left:7208;top:-4450;width:39;height:35" coordorigin="7208,-4450" coordsize="39,35" path="m7247,-4449l7238,-4431,7226,-4415,7215,-4431,7208,-4450e" filled="f" stroked="t" strokeweight=".482pt" strokecolor="#00AEE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.023602pt;margin-top:6.277066pt;width:11.339pt;height:11pt;mso-position-horizontal-relative:page;mso-position-vertical-relative:paragraph;z-index:-7553" coordorigin="1020,126" coordsize="227,220">
            <v:shape style="position:absolute;left:1020;top:126;width:227;height:220" coordorigin="1020,126" coordsize="227,220" path="m1020,346l1247,346,1247,126,1020,126,1020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GRAND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VIAGGI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SCOPE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  <w:t>Colombo</w:t>
        <w:tab/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1.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  <w:t>America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  <w:t>ettentrionale</w:t>
      </w:r>
    </w:p>
    <w:p>
      <w:pPr>
        <w:spacing w:before="0" w:after="0" w:line="259" w:lineRule="exact"/>
        <w:ind w:left="100" w:right="-20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espucci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atagonia</w:t>
      </w:r>
    </w:p>
    <w:p>
      <w:pPr>
        <w:spacing w:before="54" w:after="0" w:line="240" w:lineRule="auto"/>
        <w:ind w:left="100" w:right="-20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Cabral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America</w:t>
      </w:r>
    </w:p>
    <w:p>
      <w:pPr>
        <w:spacing w:before="54" w:after="0" w:line="240" w:lineRule="auto"/>
        <w:ind w:left="100" w:right="-20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Caboto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Labrador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Hudson</w:t>
      </w:r>
    </w:p>
    <w:p>
      <w:pPr>
        <w:spacing w:before="54" w:after="0" w:line="240" w:lineRule="auto"/>
        <w:ind w:left="100" w:right="-20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Giovanni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errazzano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Brasile</w:t>
      </w:r>
    </w:p>
    <w:p>
      <w:pPr>
        <w:spacing w:before="54" w:after="0" w:line="240" w:lineRule="auto"/>
        <w:ind w:left="100" w:right="-20"/>
        <w:jc w:val="left"/>
        <w:tabs>
          <w:tab w:pos="48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Magellano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Bahama,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Antille,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ell’Orinoco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0" w:footer="468" w:top="500" w:bottom="660" w:left="920" w:right="98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551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550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12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12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4"/>
                <w:w w:val="79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’Europa</w:t>
            </w:r>
            <w:r>
              <w:rPr>
                <w:rFonts w:ascii="Arial" w:hAnsi="Arial" w:cs="Arial" w:eastAsia="Arial"/>
                <w:sz w:val="20"/>
                <w:szCs w:val="20"/>
                <w:spacing w:val="-1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nel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’500:</w:t>
            </w:r>
            <w:r>
              <w:rPr>
                <w:rFonts w:ascii="Arial" w:hAnsi="Arial" w:cs="Arial" w:eastAsia="Arial"/>
                <w:sz w:val="20"/>
                <w:szCs w:val="20"/>
                <w:spacing w:val="36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economia,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società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49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552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476pt;width:68.873955pt;height:20.542pt;mso-position-horizontal-relative:page;mso-position-vertical-relative:paragraph;z-index:-7549" coordorigin="731,-715" coordsize="1377,411">
            <v:shape style="position:absolute;left:1704;top:-708;width:404;height:396" type="#_x0000_t75">
              <v:imagedata r:id="rId62" o:title=""/>
            </v:shape>
            <v:shape style="position:absolute;left:1943;top:-675;width:141;height:326" type="#_x0000_t75">
              <v:imagedata r:id="rId63" o:title=""/>
            </v:shape>
            <v:group style="position:absolute;left:779;top:-679;width:265;height:265" coordorigin="779,-679" coordsize="265,265">
              <v:shape style="position:absolute;left:779;top:-679;width:265;height:265" coordorigin="779,-679" coordsize="265,265" path="m910,-679l910,-679,849,-663,832,-652,793,-601,779,-532,779,-532,779,-526,782,-515,784,-505,789,-492,792,-487,802,-470,816,-454,872,-420,917,-413,917,-413,926,-414,938,-416,948,-419,959,-422,969,-427,979,-432,988,-438,996,-445,1004,-452,1012,-460,1018,-469,1024,-478,1029,-487,1034,-497,1037,-508,1040,-519,1042,-530,1043,-546,1042,-562,927,-677,910,-679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1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548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OLINE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7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ERROR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NUMERAL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ORDIN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CRESCENTE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QUIND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SCRIV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CORRISPONDENZ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NUMER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TES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AROL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CORRETT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SELEZIONAND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FR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QUELL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SEGUI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inglesi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economici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italiani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espansione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contrazione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domicilio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vivace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bassa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17" w:right="49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l’industria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tessile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attraversò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manodopera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costituita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contadini-operai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lavorato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campagna,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svolgevano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tessitura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fabbriche.</w:t>
      </w:r>
    </w:p>
    <w:p>
      <w:pPr>
        <w:spacing w:before="0" w:after="0" w:line="272" w:lineRule="auto"/>
        <w:ind w:left="117" w:right="31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manifattur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italian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provenivan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tessut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qualit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medio–bass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destinat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maggio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part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mentr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eran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ingles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tessut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altissim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qualità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elevat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valor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unitari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assa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richiest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mercat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dell’Europa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settentrional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Levant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mediterraneo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Bass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producevan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tessuti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economici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dovetter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cambiar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propri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organizzazion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lavor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causa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concorrenz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inglese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quest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mod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iniziaron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produrr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tessut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alta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qualit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quind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costosi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Germani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specializz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ò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invec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tessut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fustagno.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arole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corrette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: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</w:t>
      </w:r>
    </w:p>
    <w:p>
      <w:pPr>
        <w:spacing w:before="39" w:after="0" w:line="283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7.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86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04pt;width:11.339pt;height:11pt;mso-position-horizontal-relative:page;mso-position-vertical-relative:paragraph;z-index:-7547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RELAZION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ESISTENT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TTINENT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COMMERCI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INTERNAZIONAL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ACEND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CONTES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ORICO.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prezzi/incremento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produttive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700" w:left="620" w:right="780"/>
          <w:pgSz w:w="11060" w:h="14760"/>
        </w:sectPr>
      </w:pPr>
      <w:rPr/>
    </w:p>
    <w:p>
      <w:pPr>
        <w:spacing w:before="76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4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Banchieri-mercanti-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mprenditori/attività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mmerciali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manifatturiere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42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coloniale/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traffici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internazionali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5" w:lineRule="auto"/>
        <w:ind w:left="100" w:right="30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96861pt;width:11.339pt;height:11pt;mso-position-horizontal-relative:page;mso-position-vertical-relative:paragraph;z-index:-7546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’ANDAMEN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DEMOGRAFIC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XV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EFFETTI.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popola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zi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one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europea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mantenn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complessivament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stabil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rispett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1450.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passò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complessivamente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55-60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milio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1450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100-105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28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1600.</w:t>
      </w:r>
    </w:p>
    <w:p>
      <w:pPr>
        <w:spacing w:before="0" w:after="0" w:line="346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passò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complessivamente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100-105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1450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55-60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28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1600.</w:t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’andamento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demog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afico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determinato...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maggiore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fertilità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donne.</w:t>
      </w:r>
    </w:p>
    <w:p>
      <w:pPr>
        <w:spacing w:before="0" w:after="0" w:line="33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mortalità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natalità.</w:t>
      </w:r>
    </w:p>
    <w:p>
      <w:pPr>
        <w:spacing w:before="0" w:after="0" w:line="33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icorrenti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epidemie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peste.</w:t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nelle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città...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2" w:lineRule="exact"/>
        <w:ind w:left="667" w:right="946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manifatturiere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ommerciali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campagne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un’elevata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quantità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popolazione.</w:t>
      </w:r>
    </w:p>
    <w:p>
      <w:pPr>
        <w:spacing w:before="0" w:after="0" w:line="335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nacque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industrie.</w:t>
      </w:r>
    </w:p>
    <w:p>
      <w:pPr>
        <w:spacing w:before="0" w:after="0" w:line="332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crebbe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benessere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conseguente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maggiore</w:t>
      </w:r>
    </w:p>
    <w:p>
      <w:pPr>
        <w:spacing w:before="28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possibilità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generare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figli.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ita...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332" w:lineRule="exact"/>
        <w:ind w:left="667" w:right="947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mantenne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ucendo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l’incremento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rispetto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città.</w:t>
      </w:r>
    </w:p>
    <w:p>
      <w:pPr>
        <w:spacing w:before="0" w:after="0" w:line="335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diminuì,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conseguenza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d’acquisto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popolazioni.</w:t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50" w:after="0" w:line="240" w:lineRule="auto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crebbe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riguarda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alimentari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prodotti</w:t>
      </w:r>
    </w:p>
    <w:p>
      <w:pPr>
        <w:spacing w:before="26" w:after="0" w:line="240" w:lineRule="auto"/>
        <w:ind w:left="103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manifatturieri.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440" w:right="100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storici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dell’economia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contempo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anei,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«rivoluzione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prezzi»...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11" w:lineRule="exact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determinata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massiccio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afflusso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talli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preziosi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provenienti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6" w:after="0" w:line="240" w:lineRule="auto"/>
        <w:ind w:left="7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Americhe.</w:t>
      </w:r>
    </w:p>
    <w:p>
      <w:pPr>
        <w:spacing w:before="0" w:after="0" w:line="344" w:lineRule="exact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causat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dall’aument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popolazion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conseguent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crescente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6" w:after="0" w:line="240" w:lineRule="auto"/>
        <w:ind w:left="7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domand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ben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necessità.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ricerca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preziosi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Mondo.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5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cresci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prezzi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provocò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dissesto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spesso</w:t>
      </w:r>
    </w:p>
    <w:p>
      <w:pPr>
        <w:spacing w:before="26" w:after="0" w:line="240" w:lineRule="auto"/>
        <w:ind w:left="7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dovettero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ricorrere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usurai.</w:t>
      </w:r>
    </w:p>
    <w:p>
      <w:pPr>
        <w:spacing w:before="0" w:after="0" w:line="344" w:lineRule="exact"/>
        <w:ind w:left="4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consumo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discapito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26" w:after="0" w:line="240" w:lineRule="auto"/>
        <w:ind w:left="7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vegetale.</w:t>
      </w:r>
    </w:p>
    <w:p>
      <w:pPr>
        <w:spacing w:before="10" w:after="0" w:line="330" w:lineRule="exact"/>
        <w:ind w:left="724" w:right="193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notevole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ltà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lavora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salariati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rendite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fisse.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57" w:right="58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15pt;width:11.339pt;height:11pt;mso-position-horizontal-relative:page;mso-position-vertical-relative:paragraph;z-index:-7545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CAUS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CONSEGUENZ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CRESC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DEMOGRAFIC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ERIFIC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’500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SUDDIVIDIL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GRUPP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ACENDO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72" w:lineRule="auto"/>
        <w:ind w:left="157" w:right="35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CROCE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“CA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”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PENS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CAUS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OPPUR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“CO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”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RITIEN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CONSEGUENZA.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7.016001" w:type="dxa"/>
      </w:tblPr>
      <w:tblGrid/>
      <w:tr>
        <w:trPr>
          <w:trHeight w:val="39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9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Aumento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prezzi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soprattutto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generi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1"/>
                <w:w w:val="100"/>
              </w:rPr>
              <w:t>d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prima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necessità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</w:p>
        </w:tc>
      </w:tr>
      <w:tr>
        <w:trPr>
          <w:trHeight w:val="33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99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8"/>
                <w:w w:val="99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Riduzione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tasso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mortalità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</w:p>
        </w:tc>
      </w:tr>
      <w:tr>
        <w:trPr>
          <w:trHeight w:val="33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3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Aumento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popolazione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urbana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</w:p>
        </w:tc>
      </w:tr>
      <w:tr>
        <w:trPr>
          <w:trHeight w:val="33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99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8"/>
                <w:w w:val="99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Aumento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tasso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natalità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</w:p>
        </w:tc>
      </w:tr>
      <w:tr>
        <w:trPr>
          <w:trHeight w:val="33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9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Abbassamento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dell’età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matrimonio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</w:p>
        </w:tc>
      </w:tr>
      <w:tr>
        <w:trPr>
          <w:trHeight w:val="390" w:hRule="exact"/>
        </w:trPr>
        <w:tc>
          <w:tcPr>
            <w:tcW w:w="77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2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Diminuzione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potere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d’acquisto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1"/>
                <w:w w:val="100"/>
              </w:rPr>
              <w:t>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umatori</w:t>
            </w:r>
          </w:p>
        </w:tc>
        <w:tc>
          <w:tcPr>
            <w:tcW w:w="104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632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</w:tc>
        <w:tc>
          <w:tcPr>
            <w:tcW w:w="47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7" w:after="0" w:line="240" w:lineRule="auto"/>
              <w:ind w:left="11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pgMar w:header="0" w:footer="468" w:top="440" w:bottom="700" w:left="580" w:right="920"/>
          <w:pgSz w:w="11060" w:h="14760"/>
        </w:sectPr>
      </w:pPr>
      <w:rPr/>
    </w:p>
    <w:p>
      <w:pPr>
        <w:spacing w:before="50" w:after="0" w:line="240" w:lineRule="auto"/>
        <w:ind w:left="14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677036pt;width:11.339pt;height:11pt;mso-position-horizontal-relative:page;mso-position-vertical-relative:paragraph;z-index:-7544" coordorigin="1020,174" coordsize="227,220">
            <v:shape style="position:absolute;left:1020;top:174;width:227;height:220" coordorigin="1020,174" coordsize="227,220" path="m1020,394l1247,394,1247,174,1020,174,1020,39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471937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113" w:space="0" w:color="000000"/>
              <w:left w:val="nil" w:sz="6" w:space="0" w:color="auto"/>
              <w:right w:val="single" w:sz="1.600121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113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113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13" w:space="0" w:color="000000"/>
              <w:bottom w:val="single" w:sz="1.600119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tessuti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XVI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secolo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veniva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effettuata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più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presso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domicilio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lavoranti.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3" w:space="0" w:color="000000"/>
              <w:bottom w:val="single" w:sz="1.600119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3" w:space="0" w:color="000000"/>
              <w:bottom w:val="single" w:sz="1.600119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19" w:space="0" w:color="000000"/>
              <w:bottom w:val="single" w:sz="1.600228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1" w:after="0" w:line="272" w:lineRule="auto"/>
              <w:ind w:left="111" w:right="529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Germania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primeggiava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nell’industria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laniera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dove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coesistevano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l’opificio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domicilio.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19" w:space="0" w:color="000000"/>
              <w:bottom w:val="single" w:sz="1.600228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19" w:space="0" w:color="000000"/>
              <w:bottom w:val="single" w:sz="1.600228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228" w:space="0" w:color="000000"/>
              <w:bottom w:val="single" w:sz="1.60009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</w:rPr>
              <w:t>P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aesi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Bassi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producevano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panni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qualità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media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bassa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soddisfacevano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ampi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strati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popolazione.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228" w:space="0" w:color="000000"/>
              <w:bottom w:val="single" w:sz="1.60009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228" w:space="0" w:color="000000"/>
              <w:bottom w:val="single" w:sz="1.60009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9" w:space="0" w:color="000000"/>
              <w:bottom w:val="single" w:sz="1.60008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491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carbone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minerale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divenne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energia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sempre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più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ricercata,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venne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estratto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soprattutto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bacini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carboniferi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inglesi.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9" w:space="0" w:color="000000"/>
              <w:bottom w:val="single" w:sz="1.60008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9" w:space="0" w:color="000000"/>
              <w:bottom w:val="single" w:sz="1.60008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8" w:space="0" w:color="000000"/>
              <w:bottom w:val="single" w:sz="1.600007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72" w:lineRule="auto"/>
              <w:ind w:left="111" w:right="598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5"/>
                <w:w w:val="100"/>
              </w:rPr>
              <w:t>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’allume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veniva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usato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dissalare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baccalà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soprattutto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materiale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indispensabile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metalli.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8" w:space="0" w:color="000000"/>
              <w:bottom w:val="single" w:sz="1.600007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8" w:space="0" w:color="000000"/>
              <w:bottom w:val="single" w:sz="1.600007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07" w:space="0" w:color="000000"/>
              <w:bottom w:val="single" w:sz="1.600067" w:space="0" w:color="000000"/>
              <w:left w:val="single" w:sz="1.6" w:space="0" w:color="000000"/>
              <w:right w:val="single" w:sz="1.600121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XVI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secolo,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metalli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ebbe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notevole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incremento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grazie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diffusione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fonderie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degli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altiforni.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07" w:space="0" w:color="000000"/>
              <w:bottom w:val="single" w:sz="1.600067" w:space="0" w:color="000000"/>
              <w:left w:val="single" w:sz="1.600121" w:space="0" w:color="000000"/>
              <w:right w:val="single" w:sz="1.60027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07" w:space="0" w:color="000000"/>
              <w:bottom w:val="single" w:sz="1.600067" w:space="0" w:color="000000"/>
              <w:left w:val="single" w:sz="1.600277" w:space="0" w:color="000000"/>
              <w:right w:val="single" w:sz="1.600434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468" w:top="420" w:bottom="660" w:left="920" w:right="6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13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13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Riforma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protestante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380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543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476pt;width:68.873955pt;height:20.542pt;mso-position-horizontal-relative:page;mso-position-vertical-relative:paragraph;z-index:-7540" coordorigin="731,-715" coordsize="1377,411">
            <v:shape style="position:absolute;left:1704;top:-708;width:404;height:396" type="#_x0000_t75">
              <v:imagedata r:id="rId64" o:title=""/>
            </v:shape>
            <v:shape style="position:absolute;left:1943;top:-675;width:141;height:326" type="#_x0000_t75">
              <v:imagedata r:id="rId65" o:title=""/>
            </v:shape>
            <v:group style="position:absolute;left:779;top:-679;width:265;height:265" coordorigin="779,-679" coordsize="265,265">
              <v:shape style="position:absolute;left:779;top:-679;width:265;height:265" coordorigin="779,-679" coordsize="265,265" path="m910,-679l910,-679,849,-663,832,-652,793,-601,779,-532,779,-532,779,-526,782,-515,784,-505,789,-492,792,-487,802,-470,816,-454,872,-420,917,-413,917,-413,926,-414,938,-416,948,-419,959,-422,969,-427,979,-432,988,-438,996,-445,1004,-452,1012,-460,1018,-469,1024,-478,1029,-487,1034,-497,1037,-508,1040,-519,1042,-530,1043,-546,1042,-562,927,-677,910,-679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1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539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SCHEM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INSEREND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OGN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INSIEM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NUMERI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CORRISPONDENT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TIZZERA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Ì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IFFERENZ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83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0.350006pt;margin-top:27.621075pt;width:226.717pt;height:162.937pt;mso-position-horizontal-relative:page;mso-position-vertical-relative:paragraph;z-index:-7537" coordorigin="5607,552" coordsize="4534,3259">
            <v:group style="position:absolute;left:5717;top:662;width:4314;height:3039" coordorigin="5717,662" coordsize="4314,3039">
              <v:shape style="position:absolute;left:5717;top:662;width:4314;height:3039" coordorigin="5717,662" coordsize="4314,3039" path="m5717,3701l10031,3701,10031,662,5717,662,5717,3701e" filled="t" fillcolor="#E6E7E8" stroked="f">
                <v:path arrowok="t"/>
                <v:fill/>
              </v:shape>
            </v:group>
            <v:group style="position:absolute;left:5872;top:1753;width:3943;height:1391" coordorigin="5872,1753" coordsize="3943,1391">
              <v:shape style="position:absolute;left:5872;top:1753;width:3943;height:1391" coordorigin="5872,1753" coordsize="3943,1391" path="m7843,1753l7681,1755,7523,1762,7369,1773,7220,1788,7076,1807,6937,1830,6805,1857,6679,1887,6560,1920,6449,1956,6346,1996,6252,2037,6167,2082,6092,2129,6027,2177,5972,2228,5929,2281,5898,2335,5872,2448,5878,2505,5929,2615,5972,2668,6027,2719,6092,2768,6167,2815,6252,2859,6346,2901,6449,2940,6560,2976,6679,3010,6805,3040,6937,3066,7076,3089,7220,3108,7369,3124,7523,3135,7681,3142,7843,3144,8005,3142,8163,3135,8317,3124,8466,3108,8610,3089,8749,3066,8881,3040,9007,3010,9126,2976,9237,2940,9340,2901,9434,2859,9519,2815,9594,2768,9659,2719,9714,2668,9757,2615,9788,2561,9814,2448,9808,2391,9757,2281,9714,2228,9659,2177,9594,2129,9519,2082,9434,2037,9340,1996,9237,1956,9126,1920,9007,1887,8881,1857,8749,1830,8610,1807,8466,1788,8317,1773,8163,1762,8005,1755,7843,1753e" filled="t" fillcolor="#FFFFFF" stroked="f">
                <v:path arrowok="t"/>
                <v:fill/>
              </v:shape>
            </v:group>
            <v:group style="position:absolute;left:7922;top:2488;width:1889;height:656" coordorigin="7922,2488" coordsize="1889,656">
              <v:shape style="position:absolute;left:7922;top:2488;width:1889;height:656" coordorigin="7922,2488" coordsize="1889,656" path="m7922,3143l8073,3139,8220,3131,8364,3119,8503,3104,8637,3085,8767,3063,8891,3038,9009,3009,9121,2978,9226,2944,9324,2907,9414,2868,9496,2827,9570,2784,9635,2739,9690,2691,9736,2643,9772,2592,9797,2541,9811,2488e" filled="f" stroked="t" strokeweight="1.3pt" strokecolor="#000000">
                <v:path arrowok="t"/>
                <v:stroke dashstyle="dash"/>
              </v:shape>
            </v:group>
            <v:group style="position:absolute;left:7883;top:1753;width:1919;height:618" coordorigin="7883,1753" coordsize="1919,618">
              <v:shape style="position:absolute;left:7883;top:1753;width:1919;height:618" coordorigin="7883,1753" coordsize="1919,618" path="m9802,2370l9749,2270,9707,2222,9656,2175,9596,2130,9528,2087,9451,2046,9366,2007,9274,1970,9175,1936,9069,1904,8957,1874,8839,1848,8716,1824,8587,1804,8454,1787,8317,1773,8175,1762,8031,1756,7883,1753e" filled="f" stroked="t" strokeweight="1.3pt" strokecolor="#000000">
                <v:path arrowok="t"/>
                <v:stroke dashstyle="dash"/>
              </v:shape>
            </v:group>
            <v:group style="position:absolute;left:5875;top:1753;width:1889;height:656" coordorigin="5875,1753" coordsize="1889,656">
              <v:shape style="position:absolute;left:5875;top:1753;width:1889;height:656" coordorigin="5875,1753" coordsize="1889,656" path="m7764,1753l7613,1757,7466,1765,7322,1777,7183,1793,7048,1811,6919,1834,6795,1859,6677,1887,6565,1919,6460,1953,6362,1989,6272,2028,6190,2069,6116,2113,6051,2158,5996,2205,5950,2254,5914,2304,5889,2356,5875,2409e" filled="f" stroked="t" strokeweight="1.3pt" strokecolor="#000000">
                <v:path arrowok="t"/>
                <v:stroke dashstyle="dash"/>
              </v:shape>
            </v:group>
            <v:group style="position:absolute;left:5884;top:2526;width:1919;height:618" coordorigin="5884,2526" coordsize="1919,618">
              <v:shape style="position:absolute;left:5884;top:2526;width:1919;height:618" coordorigin="5884,2526" coordsize="1919,618" path="m5884,2526l5937,2627,5979,2675,6030,2721,6089,2766,6158,2810,6235,2851,6319,2890,6412,2927,6511,2961,6617,2993,6729,3022,6847,3049,6970,3072,7098,3093,7232,3110,7369,3124,7511,3134,7655,3141,7803,3144e" filled="f" stroked="t" strokeweight="1.3pt" strokecolor="#000000">
                <v:path arrowok="t"/>
                <v:stroke dashstyle="dash"/>
              </v:shape>
            </v:group>
            <v:group style="position:absolute;left:9814;top:2435;width:2;height:26" coordorigin="9814,2435" coordsize="2,26">
              <v:shape style="position:absolute;left:9814;top:2435;width:2;height:26" coordorigin="9814,2435" coordsize="0,26" path="m9814,2435l9814,2461e" filled="f" stroked="t" strokeweight="0pt" strokecolor="#000000">
                <v:path arrowok="t"/>
              </v:shape>
            </v:group>
            <v:group style="position:absolute;left:7843;top:1740;width:2;height:26" coordorigin="7843,1740" coordsize="2,26">
              <v:shape style="position:absolute;left:7843;top:1740;width:2;height:26" coordorigin="7843,1740" coordsize="0,26" path="m7843,1740l7843,1766e" filled="f" stroked="t" strokeweight="0pt" strokecolor="#000000">
                <v:path arrowok="t"/>
              </v:shape>
            </v:group>
            <v:group style="position:absolute;left:5872;top:2435;width:2;height:26" coordorigin="5872,2435" coordsize="2,26">
              <v:shape style="position:absolute;left:5872;top:2435;width:2;height:26" coordorigin="5872,2435" coordsize="0,26" path="m5872,2435l5872,2461e" filled="f" stroked="t" strokeweight="0pt" strokecolor="#000000">
                <v:path arrowok="t"/>
              </v:shape>
            </v:group>
            <v:group style="position:absolute;left:7843;top:3131;width:2;height:26" coordorigin="7843,3131" coordsize="2,26">
              <v:shape style="position:absolute;left:7843;top:3131;width:2;height:26" coordorigin="7843,3131" coordsize="0,26" path="m7843,3131l7843,3157e" filled="f" stroked="t" strokeweight="0pt" strokecolor="#000000">
                <v:path arrowok="t"/>
              </v:shape>
            </v:group>
            <v:group style="position:absolute;left:5872;top:1101;width:3943;height:1391" coordorigin="5872,1101" coordsize="3943,1391">
              <v:shape style="position:absolute;left:5872;top:1101;width:3943;height:1391" coordorigin="5872,1101" coordsize="3943,1391" path="m7843,1101l7681,1103,7523,1110,7369,1121,7220,1136,7076,1155,6937,1178,6805,1205,6679,1235,6560,1268,6449,1304,6346,1344,6252,1385,6167,1430,6092,1477,6027,1526,5972,1576,5929,1629,5898,1683,5872,1796,5878,1853,5929,1963,5972,2016,6027,2067,6092,2116,6167,2163,6252,2207,6346,2249,6449,2288,6560,2324,6679,2358,6805,2388,6937,2414,7076,2437,7220,2456,7369,2472,7523,2483,7681,2490,7843,2492,8005,2490,8163,2483,8317,2472,8466,2456,8610,2437,8749,2414,8881,2388,9007,2358,9126,2324,9237,2288,9340,2249,9434,2207,9519,2163,9594,2116,9659,2067,9714,2016,9757,1963,9788,1909,9814,1796,9808,1739,9757,1629,9714,1576,9659,1526,9594,1477,9519,1430,9434,1385,9340,1344,9237,1304,9126,1268,9007,1235,8881,1205,8749,1178,8610,1155,8466,1136,8317,1121,8163,1110,8005,1103,7843,1101e" filled="t" fillcolor="#FFFFFF" stroked="f">
                <v:path arrowok="t"/>
                <v:fill/>
              </v:shape>
            </v:group>
            <v:group style="position:absolute;left:7922;top:1836;width:1889;height:656" coordorigin="7922,1836" coordsize="1889,656">
              <v:shape style="position:absolute;left:7922;top:1836;width:1889;height:656" coordorigin="7922,1836" coordsize="1889,656" path="m7922,2491l8073,2487,8220,2479,8364,2467,8503,2452,8637,2433,8767,2411,8891,2386,9009,2357,9121,2326,9226,2292,9324,2255,9414,2216,9496,2175,9570,2132,9635,2087,9690,2039,9736,1991,9772,1940,9797,1889,9811,1836e" filled="f" stroked="t" strokeweight="1.3pt" strokecolor="#000000">
                <v:path arrowok="t"/>
                <v:stroke dashstyle="dash"/>
              </v:shape>
            </v:group>
            <v:group style="position:absolute;left:7883;top:1101;width:1919;height:618" coordorigin="7883,1101" coordsize="1919,618">
              <v:shape style="position:absolute;left:7883;top:1101;width:1919;height:618" coordorigin="7883,1101" coordsize="1919,618" path="m9802,1718l9749,1618,9707,1570,9656,1523,9596,1478,9528,1435,9451,1394,9366,1355,9274,1318,9175,1284,9069,1252,8957,1222,8839,1196,8716,1172,8587,1152,8454,1135,8317,1121,8175,1110,8031,1104,7883,1101e" filled="f" stroked="t" strokeweight="1.3pt" strokecolor="#000000">
                <v:path arrowok="t"/>
                <v:stroke dashstyle="dash"/>
              </v:shape>
            </v:group>
            <v:group style="position:absolute;left:5875;top:1101;width:1889;height:656" coordorigin="5875,1101" coordsize="1889,656">
              <v:shape style="position:absolute;left:5875;top:1101;width:1889;height:656" coordorigin="5875,1101" coordsize="1889,656" path="m7764,1101l7613,1105,7466,1113,7322,1125,7183,1141,7048,1159,6919,1182,6795,1207,6677,1235,6565,1267,6460,1301,6362,1337,6272,1376,6190,1417,6116,1461,6051,1506,5996,1553,5950,1602,5914,1652,5889,1704,5875,1757e" filled="f" stroked="t" strokeweight="1.3pt" strokecolor="#000000">
                <v:path arrowok="t"/>
                <v:stroke dashstyle="dash"/>
              </v:shape>
            </v:group>
            <v:group style="position:absolute;left:5884;top:1874;width:1919;height:618" coordorigin="5884,1874" coordsize="1919,618">
              <v:shape style="position:absolute;left:5884;top:1874;width:1919;height:618" coordorigin="5884,1874" coordsize="1919,618" path="m5884,1874l5937,1975,5979,2023,6030,2069,6089,2114,6158,2158,6235,2199,6319,2238,6412,2275,6511,2309,6617,2341,6729,2370,6847,2397,6970,2420,7098,2441,7232,2458,7369,2472,7511,2482,7655,2489,7803,2492e" filled="f" stroked="t" strokeweight="1.3pt" strokecolor="#000000">
                <v:path arrowok="t"/>
                <v:stroke dashstyle="dash"/>
              </v:shape>
            </v:group>
            <v:group style="position:absolute;left:9814;top:1783;width:2;height:26" coordorigin="9814,1783" coordsize="2,26">
              <v:shape style="position:absolute;left:9814;top:1783;width:2;height:26" coordorigin="9814,1783" coordsize="0,26" path="m9814,1783l9814,1809e" filled="f" stroked="t" strokeweight="0pt" strokecolor="#000000">
                <v:path arrowok="t"/>
              </v:shape>
            </v:group>
            <v:group style="position:absolute;left:7843;top:1088;width:2;height:26" coordorigin="7843,1088" coordsize="2,26">
              <v:shape style="position:absolute;left:7843;top:1088;width:2;height:26" coordorigin="7843,1088" coordsize="0,26" path="m7843,1088l7843,1114e" filled="f" stroked="t" strokeweight="0pt" strokecolor="#000000">
                <v:path arrowok="t"/>
              </v:shape>
            </v:group>
            <v:group style="position:absolute;left:5872;top:1783;width:2;height:26" coordorigin="5872,1783" coordsize="2,26">
              <v:shape style="position:absolute;left:5872;top:1783;width:2;height:26" coordorigin="5872,1783" coordsize="0,26" path="m5872,1783l5872,1809e" filled="f" stroked="t" strokeweight="0pt" strokecolor="#000000">
                <v:path arrowok="t"/>
              </v:shape>
            </v:group>
            <v:group style="position:absolute;left:7843;top:2479;width:2;height:26" coordorigin="7843,2479" coordsize="2,26">
              <v:shape style="position:absolute;left:7843;top:2479;width:2;height:26" coordorigin="7843,2479" coordsize="0,26" path="m7843,2479l7843,2505e" filled="f" stroked="t" strokeweight="0pt" strokecolor="#000000">
                <v:path arrowok="t"/>
              </v:shape>
            </v:group>
            <v:group style="position:absolute;left:7922;top:2488;width:1889;height:656" coordorigin="7922,2488" coordsize="1889,656">
              <v:shape style="position:absolute;left:7922;top:2488;width:1889;height:656" coordorigin="7922,2488" coordsize="1889,656" path="m7922,3143l8073,3139,8220,3131,8364,3119,8503,3104,8637,3085,8767,3063,8891,3038,9009,3009,9121,2978,9226,2944,9324,2907,9414,2868,9496,2827,9570,2784,9635,2739,9690,2691,9736,2643,9772,2592,9797,2541,9811,2488e" filled="f" stroked="t" strokeweight="1.3pt" strokecolor="#000000">
                <v:path arrowok="t"/>
                <v:stroke dashstyle="dash"/>
              </v:shape>
            </v:group>
            <v:group style="position:absolute;left:7883;top:1753;width:1919;height:618" coordorigin="7883,1753" coordsize="1919,618">
              <v:shape style="position:absolute;left:7883;top:1753;width:1919;height:618" coordorigin="7883,1753" coordsize="1919,618" path="m9802,2370l9749,2270,9707,2222,9656,2175,9596,2130,9528,2087,9451,2046,9366,2007,9274,1970,9175,1936,9069,1904,8957,1874,8839,1848,8716,1824,8587,1804,8454,1787,8317,1773,8175,1762,8031,1756,7883,1753e" filled="f" stroked="t" strokeweight="1.3pt" strokecolor="#000000">
                <v:path arrowok="t"/>
                <v:stroke dashstyle="dash"/>
              </v:shape>
            </v:group>
            <v:group style="position:absolute;left:5875;top:1753;width:1889;height:656" coordorigin="5875,1753" coordsize="1889,656">
              <v:shape style="position:absolute;left:5875;top:1753;width:1889;height:656" coordorigin="5875,1753" coordsize="1889,656" path="m7764,1753l7613,1757,7466,1765,7322,1777,7183,1793,7048,1811,6919,1834,6795,1859,6677,1887,6565,1919,6460,1953,6362,1989,6272,2028,6190,2069,6116,2113,6051,2158,5996,2205,5950,2254,5914,2304,5889,2356,5875,2409e" filled="f" stroked="t" strokeweight="1.3pt" strokecolor="#000000">
                <v:path arrowok="t"/>
                <v:stroke dashstyle="dash"/>
              </v:shape>
            </v:group>
            <v:group style="position:absolute;left:5884;top:2526;width:1919;height:618" coordorigin="5884,2526" coordsize="1919,618">
              <v:shape style="position:absolute;left:5884;top:2526;width:1919;height:618" coordorigin="5884,2526" coordsize="1919,618" path="m5884,2526l5937,2627,5979,2675,6030,2721,6089,2766,6158,2810,6235,2851,6319,2890,6412,2927,6511,2961,6617,2993,6729,3022,6847,3049,6970,3072,7098,3093,7232,3110,7369,3124,7511,3134,7655,3141,7803,3144e" filled="f" stroked="t" strokeweight="1.3pt" strokecolor="#000000">
                <v:path arrowok="t"/>
                <v:stroke dashstyle="dash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ANALOGI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PIAN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DOTTRINARI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TR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CHIES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RIFORM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  <w:position w:val="-1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  <w:position w:val="-1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-1"/>
        </w:rPr>
        <w:t>OLICESIMO.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Mar w:header="0" w:footer="468" w:top="460" w:bottom="700" w:left="620" w:right="780"/>
          <w:pgSz w:w="11060" w:h="14760"/>
        </w:sectPr>
      </w:pPr>
      <w:rPr/>
    </w:p>
    <w:p>
      <w:pPr>
        <w:spacing w:before="2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89.281563pt;width:.1pt;height:.7pt;mso-position-horizontal-relative:page;mso-position-vertical-relative:paragraph;z-index:-7542" coordorigin="5651,-1786" coordsize="2,14">
            <v:shape style="position:absolute;left:5651;top:-1786;width:2;height:14" coordorigin="5651,-1786" coordsize="0,14" path="m5651,-1786l5651,-1772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-89.281563pt;width:.1pt;height:.7pt;mso-position-horizontal-relative:page;mso-position-vertical-relative:paragraph;z-index:-7541" coordorigin="9968,-1786" coordsize="2,14">
            <v:shape style="position:absolute;left:9968;top:-1786;width:2;height:14" coordorigin="9968,-1786" coordsize="0,14" path="m9968,-1786l9968,-1772e" filled="f" stroked="t" strokeweight="0pt" strokecolor="#000000">
              <v:path arrowok="t"/>
            </v:shape>
          </v:group>
          <w10:wrap type="none"/>
        </w:pic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sacerdozio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credenti;</w:t>
      </w:r>
    </w:p>
    <w:p>
      <w:pPr>
        <w:spacing w:before="16" w:after="0" w:line="255" w:lineRule="auto"/>
        <w:ind w:left="117" w:right="-6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latino;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esame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Scritture;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predestinazione;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interpretazione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Scritture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affidata</w:t>
      </w:r>
      <w:r>
        <w:rPr>
          <w:rFonts w:ascii="Trebuchet MS" w:hAnsi="Trebuchet MS" w:cs="Trebuchet MS" w:eastAsia="Trebuchet MS"/>
          <w:sz w:val="25"/>
          <w:szCs w:val="25"/>
          <w:spacing w:val="-2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sacerdoti;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iconoclastia;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condanna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eresie;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8.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matrimonio;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9.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eucarestia;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10.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arbitrio;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11.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simonia;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12.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lingua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volgare;</w:t>
      </w:r>
    </w:p>
    <w:p>
      <w:pPr>
        <w:spacing w:before="0" w:after="0" w:line="309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13.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arbitrio;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14.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sacramento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battesimo;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15.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celibato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sacerdoti;</w:t>
      </w:r>
    </w:p>
    <w:p>
      <w:pPr>
        <w:spacing w:before="16" w:after="0" w:line="305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  <w:position w:val="-1"/>
        </w:rPr>
        <w:t>16.</w:t>
      </w:r>
      <w:r>
        <w:rPr>
          <w:rFonts w:ascii="Trebuchet MS" w:hAnsi="Trebuchet MS" w:cs="Trebuchet MS" w:eastAsia="Trebuchet MS"/>
          <w:sz w:val="27"/>
          <w:szCs w:val="27"/>
          <w:spacing w:val="-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vocazione.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40" w:lineRule="auto"/>
        <w:ind w:left="-33" w:right="1642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Chiese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riformate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1" w:right="1777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Cattolicesimo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620" w:right="780"/>
          <w:cols w:num="2" w:equalWidth="0">
            <w:col w:w="4799" w:space="1750"/>
            <w:col w:w="3111"/>
          </w:cols>
        </w:sectPr>
      </w:pPr>
      <w:rPr/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7" w:after="0" w:line="214" w:lineRule="auto"/>
        <w:ind w:left="117" w:right="33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3306pt;width:11.339pt;height:11pt;mso-position-horizontal-relative:page;mso-position-vertical-relative:paragraph;z-index:-7538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SEQUENZ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RIFORM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ANGLICAN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DISPONEND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ORDIN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CRONOLOGICO.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72" w:lineRule="auto"/>
        <w:ind w:left="117" w:right="71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OTTERRA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Ì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SCALE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SCRIVER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TES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RIGH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DESCRIVER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QUAN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ACCADU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scomunica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moglie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Edoardo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approvare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Book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of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Common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Prayer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6" w:after="0" w:line="267" w:lineRule="auto"/>
        <w:ind w:left="401" w:right="1197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sposa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Bolena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onostante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contrarietà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pontefice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Clemente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</w:t>
      </w:r>
    </w:p>
    <w:p>
      <w:pPr>
        <w:spacing w:before="0" w:after="0" w:line="302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udor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blocca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Riforma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restaura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cattolicesimo</w:t>
      </w:r>
    </w:p>
    <w:p>
      <w:pPr>
        <w:spacing w:before="1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proclamare,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attraverso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supremazia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approvato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</w:p>
    <w:p>
      <w:pPr>
        <w:spacing w:before="35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d’Inghilterra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</w:sectPr>
      </w:pPr>
      <w:rPr/>
    </w:p>
    <w:p>
      <w:pPr>
        <w:spacing w:before="76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57" w:lineRule="exact"/>
        <w:ind w:left="18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182959pt;width:11.339pt;height:11pt;mso-position-horizontal-relative:page;mso-position-vertical-relative:paragraph;z-index:-7536" coordorigin="1020,124" coordsize="227,220">
            <v:shape style="position:absolute;left:1020;top:124;width:227;height:220" coordorigin="1020,124" coordsize="227,220" path="m1020,344l1247,344,1247,124,1020,124,1020,34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  <w:position w:val="5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“CA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5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D’ID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ENTITÀ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”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MA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5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LUTERO.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397" w:hRule="exact"/>
        </w:trPr>
        <w:tc>
          <w:tcPr>
            <w:tcW w:w="37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4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un...</w:t>
            </w:r>
          </w:p>
        </w:tc>
        <w:tc>
          <w:tcPr>
            <w:tcW w:w="5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67" w:after="0" w:line="240" w:lineRule="auto"/>
              <w:ind w:left="12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</w:t>
            </w:r>
          </w:p>
        </w:tc>
      </w:tr>
      <w:tr>
        <w:trPr>
          <w:trHeight w:val="344" w:hRule="exact"/>
        </w:trPr>
        <w:tc>
          <w:tcPr>
            <w:tcW w:w="37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Lavorava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come...</w:t>
            </w:r>
          </w:p>
        </w:tc>
        <w:tc>
          <w:tcPr>
            <w:tcW w:w="5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</w:t>
            </w:r>
          </w:p>
        </w:tc>
      </w:tr>
      <w:tr>
        <w:trPr>
          <w:trHeight w:val="344" w:hRule="exact"/>
        </w:trPr>
        <w:tc>
          <w:tcPr>
            <w:tcW w:w="37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oppose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8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papa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X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32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</w:t>
            </w:r>
          </w:p>
        </w:tc>
        <w:tc>
          <w:tcPr>
            <w:tcW w:w="5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</w:t>
            </w:r>
          </w:p>
        </w:tc>
      </w:tr>
      <w:tr>
        <w:trPr>
          <w:trHeight w:val="397" w:hRule="exact"/>
        </w:trPr>
        <w:tc>
          <w:tcPr>
            <w:tcW w:w="3767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40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31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ottobre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1517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affisse...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</w:tc>
        <w:tc>
          <w:tcPr>
            <w:tcW w:w="5584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4" w:after="0" w:line="240" w:lineRule="auto"/>
              <w:ind w:left="128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</w:t>
            </w:r>
          </w:p>
        </w:tc>
      </w:tr>
    </w:tbl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7" w:after="0" w:line="214" w:lineRule="auto"/>
        <w:ind w:left="140" w:right="61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325021pt;width:11.339pt;height:11pt;mso-position-horizontal-relative:page;mso-position-vertical-relative:paragraph;z-index:-7535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RIPENSAMEN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TEOLOGICO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LUTER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RIDUSS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NUMER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SACRAMENTI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RITENUT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ALIDI.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0" w:footer="468" w:top="440" w:bottom="660" w:left="880" w:right="620"/>
          <w:pgSz w:w="11060" w:h="14760"/>
        </w:sectPr>
      </w:pPr>
      <w:rPr/>
    </w:p>
    <w:p>
      <w:pPr>
        <w:spacing w:before="27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Battesimo</w:t>
      </w:r>
    </w:p>
    <w:p>
      <w:pPr>
        <w:spacing w:before="39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Cresima</w:t>
      </w:r>
    </w:p>
    <w:p>
      <w:pPr>
        <w:spacing w:before="39" w:after="0" w:line="240" w:lineRule="auto"/>
        <w:ind w:left="140" w:right="-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Estrema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unzione</w:t>
      </w:r>
    </w:p>
    <w:p>
      <w:pPr>
        <w:spacing w:before="39" w:after="0" w:line="283" w:lineRule="exact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  <w:position w:val="-1"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Eucarestia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7" w:after="0" w:line="272" w:lineRule="auto"/>
        <w:ind w:right="2947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rimonio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Confessio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Sacerdozio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both"/>
        <w:spacing w:after="0"/>
        <w:sectPr>
          <w:type w:val="continuous"/>
          <w:pgSz w:w="11060" w:h="14760"/>
          <w:pgMar w:top="460" w:bottom="660" w:left="880" w:right="620"/>
          <w:cols w:num="2" w:equalWidth="0">
            <w:col w:w="2277" w:space="2654"/>
            <w:col w:w="4629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auto"/>
        <w:ind w:left="18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27707pt;width:11.339pt;height:11pt;mso-position-horizontal-relative:page;mso-position-vertical-relative:paragraph;z-index:-7534" coordorigin="1020,126" coordsize="227,220">
            <v:shape style="position:absolute;left:1020;top:126;width:227;height:220" coordorigin="1020,126" coordsize="227,220" path="m1020,346l1247,346,1247,126,1020,126,1020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’OPZION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RITIEN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4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principio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giustificazione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fede...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redenzione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’uomo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dipendeva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terrene.</w:t>
      </w:r>
    </w:p>
    <w:p>
      <w:pPr>
        <w:spacing w:before="0" w:after="0" w:line="330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ispirata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direttamente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Dio.</w:t>
      </w:r>
    </w:p>
    <w:p>
      <w:pPr>
        <w:spacing w:before="0" w:after="0" w:line="330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salvezza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egata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esclusivamente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misericordia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divina.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424" w:right="121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tero,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lettu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l’interpretazion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Sacre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Scritture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spettavano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11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sacerdoti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vescov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330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cultura.</w:t>
      </w:r>
    </w:p>
    <w:p>
      <w:pPr>
        <w:spacing w:before="0" w:after="0" w:line="330" w:lineRule="exact"/>
        <w:ind w:left="42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credenti.</w:t>
      </w:r>
    </w:p>
    <w:p>
      <w:pPr>
        <w:jc w:val="left"/>
        <w:spacing w:after="0"/>
        <w:sectPr>
          <w:type w:val="continuous"/>
          <w:pgSz w:w="11060" w:h="14760"/>
          <w:pgMar w:top="460" w:bottom="660" w:left="880" w:right="620"/>
        </w:sectPr>
      </w:pPr>
      <w:rPr/>
    </w:p>
    <w:p>
      <w:pPr>
        <w:spacing w:before="7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dodici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coli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costituivano...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manifesto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rivendicazione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scomunica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Exurge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Domine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sintesi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ficiale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teorie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lingua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Giovanni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Cal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ino,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l’uso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denaro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doveva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essere...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abolito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manifestazione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orruzione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umana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operata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diavolo.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finalizzato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guadagni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predestinazione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divina.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limitato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categorie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sociali,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ebrei,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vita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fedeli.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’Atto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supremazia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votato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arlamento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inglese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1534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sancì...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l’adesione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dell’Inghilterra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luterana.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riaffermazione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cattolicesimo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britannici.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proclamazione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supremo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d’Inghilterra.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Italia,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aderenti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Riforma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apparte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nevano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borghesia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intellettu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aristocrazia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clas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contadine.</w:t>
      </w:r>
    </w:p>
    <w:p>
      <w:pPr>
        <w:jc w:val="left"/>
        <w:spacing w:after="0"/>
        <w:sectPr>
          <w:pgMar w:header="0" w:footer="468" w:top="440" w:bottom="700" w:left="620" w:right="11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96.735504pt;margin-top:89.748894pt;width:.1pt;height:.7pt;mso-position-horizontal-relative:page;mso-position-vertical-relative:page;z-index:-7532" coordorigin="5935,1795" coordsize="2,14">
            <v:shape style="position:absolute;left:5935;top:1795;width:2;height:14" coordorigin="5935,1795" coordsize="0,14" path="m5935,1795l5935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89.748894pt;width:.1pt;height:.7pt;mso-position-horizontal-relative:page;mso-position-vertical-relative:page;z-index:-7531" coordorigin="10251,1795" coordsize="2,14">
            <v:shape style="position:absolute;left:10251;top:1795;width:2;height:14" coordorigin="10251,1795" coordsize="0,14" path="m10251,1795l10251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14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14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Riforma</w:t>
            </w:r>
            <w:r>
              <w:rPr>
                <w:rFonts w:ascii="Arial" w:hAnsi="Arial" w:cs="Arial" w:eastAsia="Arial"/>
                <w:sz w:val="20"/>
                <w:szCs w:val="20"/>
                <w:spacing w:val="-3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cattolica</w:t>
            </w:r>
            <w:r>
              <w:rPr>
                <w:rFonts w:ascii="Arial" w:hAnsi="Arial" w:cs="Arial" w:eastAsia="Arial"/>
                <w:sz w:val="20"/>
                <w:szCs w:val="20"/>
                <w:spacing w:val="11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Controriforma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65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52.130375pt;width:215.82pt;height:.7pt;mso-position-horizontal-relative:page;mso-position-vertical-relative:paragraph;z-index:-7533" coordorigin="5935,-1043" coordsize="4316,14">
            <v:group style="position:absolute;left:5977;top:-1036;width:4254;height:2" coordorigin="5977,-1036" coordsize="4254,2">
              <v:shape style="position:absolute;left:5977;top:-1036;width:4254;height:2" coordorigin="5977,-1036" coordsize="4254,0" path="m5977,-1036l10230,-1036e" filled="f" stroked="t" strokeweight=".7pt" strokecolor="#000000">
                <v:path arrowok="t"/>
                <v:stroke dashstyle="dash"/>
              </v:shape>
            </v:group>
            <v:group style="position:absolute;left:5935;top:-1043;width:2;height:14" coordorigin="5935,-1043" coordsize="2,14">
              <v:shape style="position:absolute;left:5935;top:-1043;width:2;height:14" coordorigin="5935,-1043" coordsize="0,14" path="m5935,-1043l5935,-1029e" filled="f" stroked="t" strokeweight="0pt" strokecolor="#000000">
                <v:path arrowok="t"/>
              </v:shape>
            </v:group>
            <v:group style="position:absolute;left:10251;top:-1043;width:2;height:14" coordorigin="10251,-1043" coordsize="2,14">
              <v:shape style="position:absolute;left:10251;top:-1043;width:2;height:14" coordorigin="10251,-1043" coordsize="0,14" path="m10251,-1043l10251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5.772476pt;width:68.873973pt;height:20.542pt;mso-position-horizontal-relative:page;mso-position-vertical-relative:paragraph;z-index:-7530" coordorigin="1014,-715" coordsize="1377,411">
            <v:shape style="position:absolute;left:1988;top:-708;width:404;height:396" type="#_x0000_t75">
              <v:imagedata r:id="rId66" o:title=""/>
            </v:shape>
            <v:shape style="position:absolute;left:2226;top:-675;width:141;height:326" type="#_x0000_t75">
              <v:imagedata r:id="rId67" o:title=""/>
            </v:shape>
            <v:group style="position:absolute;left:1062;top:-678;width:264;height:264" coordorigin="1062,-678" coordsize="264,264">
              <v:shape style="position:absolute;left:1062;top:-678;width:264;height:264" coordorigin="1062,-678" coordsize="264,264" path="m1207,-676l1139,-663,1103,-640,1103,-640,1087,-620,1076,-600,1068,-578,1063,-554,1062,-531,1062,-531,1063,-525,1065,-516,1068,-504,1072,-493,1076,-485,1085,-470,1086,-469,1099,-453,1116,-439,1134,-428,1155,-419,1178,-414,1200,-412,1200,-412,1210,-413,1221,-415,1232,-418,1243,-421,1252,-426,1262,-431,1271,-437,1280,-444,1287,-451,1295,-459,1302,-467,1308,-477,1313,-486,1317,-496,1321,-507,1324,-518,1325,-529,1326,-539,1325,-560,1319,-583,1311,-604,1300,-623,1286,-640,1270,-653,1270,-653,1214,-676,1207,-676e" filled="t" fillcolor="#981B1E" stroked="f">
                <v:path arrowok="t"/>
                <v:fill/>
              </v:shape>
            </v:group>
            <v:group style="position:absolute;left:1216;top:-608;width:74;height:74" coordorigin="1216,-608" coordsize="74,74">
              <v:shape style="position:absolute;left:1216;top:-608;width:74;height:74" coordorigin="1216,-608" coordsize="74,74" path="m1290,-581l1216,-581,1216,-561,1243,-561,1243,-534,1263,-534,1263,-561,1290,-561,1290,-581e" filled="t" fillcolor="#FFFFFF" stroked="f">
                <v:path arrowok="t"/>
                <v:fill/>
              </v:shape>
              <v:shape style="position:absolute;left:1216;top:-608;width:74;height:74" coordorigin="1216,-608" coordsize="74,74" path="m1263,-608l1243,-608,1243,-581,1263,-581,1263,-608e" filled="t" fillcolor="#FFFFFF" stroked="f">
                <v:path arrowok="t"/>
                <v:fill/>
              </v:shape>
            </v:group>
            <v:group style="position:absolute;left:1101;top:-603;width:11;height:42" coordorigin="1101,-603" coordsize="11,42">
              <v:shape style="position:absolute;left:1101;top:-603;width:11;height:42" coordorigin="1101,-603" coordsize="11,42" path="m1101,-582l1111,-582e" filled="f" stroked="t" strokeweight="2.223pt" strokecolor="#FFFFFF">
                <v:path arrowok="t"/>
              </v:shape>
            </v:group>
            <v:group style="position:absolute;left:1116;top:-604;width:11;height:43" coordorigin="1116,-604" coordsize="11,43">
              <v:shape style="position:absolute;left:1116;top:-604;width:11;height:43" coordorigin="1116,-604" coordsize="11,43" path="m1127,-593l1116,-593,1116,-561,1127,-561,1127,-593e" filled="t" fillcolor="#FFFFFF" stroked="f">
                <v:path arrowok="t"/>
                <v:fill/>
              </v:shape>
              <v:shape style="position:absolute;left:1116;top:-604;width:11;height:43" coordorigin="1116,-604" coordsize="11,43" path="m1127,-604l1116,-604,1116,-596,1127,-596,1127,-604e" filled="t" fillcolor="#FFFFFF" stroked="f">
                <v:path arrowok="t"/>
                <v:fill/>
              </v:shape>
            </v:group>
            <v:group style="position:absolute;left:1131;top:-603;width:27;height:43" coordorigin="1131,-603" coordsize="27,43">
              <v:shape style="position:absolute;left:1131;top:-603;width:27;height:43" coordorigin="1131,-603" coordsize="27,43" path="m1159,-565l1142,-565,1143,-561,1145,-560,1156,-560,1159,-565e" filled="t" fillcolor="#FFFFFF" stroked="f">
                <v:path arrowok="t"/>
                <v:fill/>
              </v:shape>
              <v:shape style="position:absolute;left:1131;top:-603;width:27;height:43" coordorigin="1131,-603" coordsize="27,43" path="m1142,-603l1131,-603,1131,-561,1142,-561,1142,-565,1159,-565,1159,-568,1142,-568,1142,-570,1142,-584,1142,-586,1158,-586,1157,-589,1142,-589,1142,-603e" filled="t" fillcolor="#FFFFFF" stroked="f">
                <v:path arrowok="t"/>
                <v:fill/>
              </v:shape>
              <v:shape style="position:absolute;left:1131;top:-603;width:27;height:43" coordorigin="1131,-603" coordsize="27,43" path="m1158,-586l1147,-586,1148,-584,1148,-570,1147,-568,1159,-568,1159,-581,1158,-584,1158,-586e" filled="t" fillcolor="#FFFFFF" stroked="f">
                <v:path arrowok="t"/>
                <v:fill/>
              </v:shape>
              <v:shape style="position:absolute;left:1131;top:-603;width:27;height:43" coordorigin="1131,-603" coordsize="27,43" path="m1154,-594l1146,-594,1143,-592,1142,-589,1157,-589,1157,-591,1154,-594e" filled="t" fillcolor="#FFFFFF" stroked="f">
                <v:path arrowok="t"/>
                <v:fill/>
              </v:shape>
            </v:group>
            <v:group style="position:absolute;left:1162;top:-593;width:19;height:33" coordorigin="1162,-593" coordsize="19,33">
              <v:shape style="position:absolute;left:1162;top:-593;width:19;height:33" coordorigin="1162,-593" coordsize="19,33" path="m1172,-593l1162,-593,1162,-561,1172,-561,1172,-582,1174,-584,1181,-584,1181,-588,1172,-588,1172,-593e" filled="t" fillcolor="#FFFFFF" stroked="f">
                <v:path arrowok="t"/>
                <v:fill/>
              </v:shape>
              <v:shape style="position:absolute;left:1162;top:-593;width:19;height:33" coordorigin="1162,-593" coordsize="19,33" path="m1181,-584l1179,-584,1181,-583,1181,-584e" filled="t" fillcolor="#FFFFFF" stroked="f">
                <v:path arrowok="t"/>
                <v:fill/>
              </v:shape>
              <v:shape style="position:absolute;left:1162;top:-593;width:19;height:33" coordorigin="1162,-593" coordsize="19,33" path="m1176,-593l1173,-592,1172,-588,1181,-588,1181,-593,1176,-593e" filled="t" fillcolor="#FFFFFF" stroked="f">
                <v:path arrowok="t"/>
                <v:fill/>
              </v:shape>
            </v:group>
            <v:group style="position:absolute;left:1182;top:-594;width:27;height:34" coordorigin="1182,-594" coordsize="27,34">
              <v:shape style="position:absolute;left:1182;top:-594;width:27;height:34" coordorigin="1182,-594" coordsize="27,34" path="m1206,-594l1192,-594,1189,-593,1183,-589,1182,-585,1182,-564,1186,-560,1206,-560,1209,-565,1209,-567,1193,-567,1193,-569,1193,-585,1193,-587,1209,-587,1209,-589,1206,-594e" filled="t" fillcolor="#FFFFFF" stroked="f">
                <v:path arrowok="t"/>
                <v:fill/>
              </v:shape>
              <v:shape style="position:absolute;left:1182;top:-594;width:27;height:34" coordorigin="1182,-594" coordsize="27,34" path="m1209,-587l1198,-587,1199,-585,1199,-569,1198,-567,1209,-567,1209,-587e" filled="t" fillcolor="#FFFFFF" stroked="f">
                <v:path arrowok="t"/>
                <v:fill/>
              </v:shape>
            </v:group>
            <v:group style="position:absolute;left:1101;top:-540;width:11;height:43" coordorigin="1101,-540" coordsize="11,43">
              <v:shape style="position:absolute;left:1101;top:-540;width:11;height:43" coordorigin="1101,-540" coordsize="11,43" path="m1111,-529l1101,-529,1101,-497,1111,-497,1111,-529e" filled="t" fillcolor="#FFFFFF" stroked="f">
                <v:path arrowok="t"/>
                <v:fill/>
              </v:shape>
              <v:shape style="position:absolute;left:1101;top:-540;width:11;height:43" coordorigin="1101,-540" coordsize="11,43" path="m1111,-540l1101,-540,1101,-532,1111,-532,1111,-540e" filled="t" fillcolor="#FFFFFF" stroked="f">
                <v:path arrowok="t"/>
                <v:fill/>
              </v:shape>
            </v:group>
            <v:group style="position:absolute;left:1116;top:-530;width:27;height:33" coordorigin="1116,-530" coordsize="27,33">
              <v:shape style="position:absolute;left:1116;top:-530;width:27;height:33" coordorigin="1116,-530" coordsize="27,33" path="m1126,-529l1116,-529,1116,-497,1126,-497,1127,-521,1127,-522,1142,-522,1142,-524,1142,-525,1126,-525,1126,-529e" filled="t" fillcolor="#FFFFFF" stroked="f">
                <v:path arrowok="t"/>
                <v:fill/>
              </v:shape>
              <v:shape style="position:absolute;left:1116;top:-530;width:27;height:33" coordorigin="1116,-530" coordsize="27,33" path="m1142,-522l1131,-522,1132,-521,1132,-497,1142,-497,1142,-522e" filled="t" fillcolor="#FFFFFF" stroked="f">
                <v:path arrowok="t"/>
                <v:fill/>
              </v:shape>
              <v:shape style="position:absolute;left:1116;top:-530;width:27;height:33" coordorigin="1116,-530" coordsize="27,33" path="m1137,-530l1130,-530,1128,-528,1126,-525,1142,-525,1142,-526,1139,-529,1137,-530e" filled="t" fillcolor="#FFFFFF" stroked="f">
                <v:path arrowok="t"/>
                <v:fill/>
              </v:shape>
            </v:group>
            <v:group style="position:absolute;left:1144;top:-539;width:19;height:42" coordorigin="1144,-539" coordsize="19,42">
              <v:shape style="position:absolute;left:1144;top:-539;width:19;height:42" coordorigin="1144,-539" coordsize="19,42" path="m1159,-539l1148,-539,1148,-529,1144,-529,1144,-522,1148,-522,1148,-503,1148,-501,1149,-500,1150,-498,1152,-497,1161,-497,1163,-497,1163,-504,1160,-504,1159,-505,1159,-522,1163,-522,1163,-529,1159,-529,1159,-539e" filled="t" fillcolor="#FFFFFF" stroked="f">
                <v:path arrowok="t"/>
                <v:fill/>
              </v:shape>
              <v:shape style="position:absolute;left:1144;top:-539;width:19;height:42" coordorigin="1144,-539" coordsize="19,42" path="m1163,-504l1160,-504,1163,-504e" filled="t" fillcolor="#FFFFFF" stroked="f">
                <v:path arrowok="t"/>
                <v:fill/>
              </v:shape>
            </v:group>
            <v:group style="position:absolute;left:1164;top:-530;width:27;height:34" coordorigin="1164,-530" coordsize="27,34">
              <v:shape style="position:absolute;left:1164;top:-530;width:27;height:34" coordorigin="1164,-530" coordsize="27,34" path="m1187,-530l1172,-530,1168,-528,1165,-522,1165,-522,1164,-519,1164,-501,1168,-496,1187,-496,1190,-500,1190,-503,1176,-503,1175,-504,1175,-512,1191,-512,1191,-517,1175,-517,1175,-522,1176,-524,1191,-524,1191,-526,1187,-530e" filled="t" fillcolor="#FFFFFF" stroked="f">
                <v:path arrowok="t"/>
                <v:fill/>
              </v:shape>
              <v:shape style="position:absolute;left:1164;top:-530;width:27;height:34" coordorigin="1164,-530" coordsize="27,34" path="m1191,-508l1181,-508,1181,-504,1180,-503,1190,-503,1191,-508e" filled="t" fillcolor="#FFFFFF" stroked="f">
                <v:path arrowok="t"/>
                <v:fill/>
              </v:shape>
              <v:shape style="position:absolute;left:1164;top:-530;width:27;height:34" coordorigin="1164,-530" coordsize="27,34" path="m1191,-524l1180,-524,1181,-522,1181,-517,1191,-517,1191,-524e" filled="t" fillcolor="#FFFFFF" stroked="f">
                <v:path arrowok="t"/>
                <v:fill/>
              </v:shape>
            </v:group>
            <v:group style="position:absolute;left:1194;top:-530;width:19;height:33" coordorigin="1194,-530" coordsize="19,33">
              <v:shape style="position:absolute;left:1194;top:-530;width:19;height:33" coordorigin="1194,-530" coordsize="19,33" path="m1204,-529l1194,-529,1194,-497,1204,-497,1204,-519,1206,-520,1213,-520,1213,-524,1204,-524,1204,-529e" filled="t" fillcolor="#FFFFFF" stroked="f">
                <v:path arrowok="t"/>
                <v:fill/>
              </v:shape>
              <v:shape style="position:absolute;left:1194;top:-530;width:19;height:33" coordorigin="1194,-530" coordsize="19,33" path="m1213,-520l1211,-520,1213,-520,1213,-520e" filled="t" fillcolor="#FFFFFF" stroked="f">
                <v:path arrowok="t"/>
                <v:fill/>
              </v:shape>
              <v:shape style="position:absolute;left:1194;top:-530;width:19;height:33" coordorigin="1194,-530" coordsize="19,33" path="m1208,-530l1205,-528,1204,-524,1213,-524,1213,-530,1208,-530e" filled="t" fillcolor="#FFFFFF" stroked="f">
                <v:path arrowok="t"/>
                <v:fill/>
              </v:shape>
            </v:group>
            <v:group style="position:absolute;left:1215;top:-530;width:27;height:33" coordorigin="1215,-530" coordsize="27,33">
              <v:shape style="position:absolute;left:1215;top:-530;width:27;height:33" coordorigin="1215,-530" coordsize="27,33" path="m1225,-529l1215,-529,1215,-497,1226,-497,1226,-521,1226,-522,1242,-522,1242,-524,1241,-525,1225,-525,1225,-529e" filled="t" fillcolor="#FFFFFF" stroked="f">
                <v:path arrowok="t"/>
                <v:fill/>
              </v:shape>
              <v:shape style="position:absolute;left:1215;top:-530;width:27;height:33" coordorigin="1215,-530" coordsize="27,33" path="m1242,-522l1230,-522,1231,-521,1231,-497,1242,-497,1242,-522e" filled="t" fillcolor="#FFFFFF" stroked="f">
                <v:path arrowok="t"/>
                <v:fill/>
              </v:shape>
              <v:shape style="position:absolute;left:1215;top:-530;width:27;height:33" coordorigin="1215,-530" coordsize="27,33" path="m1236,-530l1229,-530,1227,-528,1225,-525,1241,-525,1241,-526,1238,-529,1236,-530e" filled="t" fillcolor="#FFFFFF" stroked="f">
                <v:path arrowok="t"/>
                <v:fill/>
              </v:shape>
            </v:group>
            <v:group style="position:absolute;left:1245;top:-530;width:27;height:34" coordorigin="1245,-530" coordsize="27,34">
              <v:shape style="position:absolute;left:1245;top:-530;width:27;height:34" coordorigin="1245,-530" coordsize="27,34" path="m1268,-530l1252,-530,1249,-528,1245,-522,1245,-522,1245,-519,1245,-501,1248,-496,1267,-496,1271,-500,1271,-503,1256,-503,1255,-504,1255,-512,1271,-512,1271,-517,1255,-517,1256,-522,1256,-524,1271,-524,1271,-526,1268,-530e" filled="t" fillcolor="#FFFFFF" stroked="f">
                <v:path arrowok="t"/>
                <v:fill/>
              </v:shape>
              <v:shape style="position:absolute;left:1245;top:-530;width:27;height:34" coordorigin="1245,-530" coordsize="27,34" path="m1271,-508l1261,-508,1261,-504,1261,-503,1271,-503,1271,-508e" filled="t" fillcolor="#FFFFFF" stroked="f">
                <v:path arrowok="t"/>
                <v:fill/>
              </v:shape>
              <v:shape style="position:absolute;left:1245;top:-530;width:27;height:34" coordorigin="1245,-530" coordsize="27,34" path="m1271,-524l1261,-524,1261,-522,1261,-517,1271,-517,1271,-524e" filled="t" fillcolor="#FFFFFF" stroked="f">
                <v:path arrowok="t"/>
                <v:fill/>
              </v:shape>
            </v:group>
            <v:group style="position:absolute;left:1272;top:-539;width:19;height:42" coordorigin="1272,-539" coordsize="19,42">
              <v:shape style="position:absolute;left:1272;top:-539;width:19;height:42" coordorigin="1272,-539" coordsize="19,42" path="m1287,-539l1276,-539,1276,-529,1272,-529,1272,-522,1276,-522,1276,-503,1276,-501,1277,-500,1277,-498,1280,-497,1289,-497,1291,-497,1291,-504,1287,-504,1287,-505,1287,-522,1291,-522,1291,-529,1287,-529,1287,-539e" filled="t" fillcolor="#FFFFFF" stroked="f">
                <v:path arrowok="t"/>
                <v:fill/>
              </v:shape>
              <v:shape style="position:absolute;left:1272;top:-539;width:19;height:42" coordorigin="1272,-539" coordsize="19,42" path="m1291,-504l1287,-504,1291,-504e" filled="t" fillcolor="#FFFFFF" stroked="f">
                <v:path arrowok="t"/>
                <v:fill/>
              </v:shape>
            </v:group>
            <v:group style="position:absolute;left:1021;top:-708;width:915;height:397" coordorigin="1021,-708" coordsize="915,397">
              <v:shape style="position:absolute;left:1021;top:-708;width:915;height:397" coordorigin="1021,-708" coordsize="915,397" path="m1333,-708l1187,-708,1166,-707,1108,-689,1059,-648,1029,-595,1021,-557,1022,-533,1037,-473,1075,-423,1128,-389,1847,-378,1847,-312,1936,-399,1915,-420,1187,-420,1166,-421,1111,-445,1071,-499,1062,-534,1064,-558,1096,-629,1149,-661,1333,-667,1333,-708e" filled="t" fillcolor="#782665" stroked="f">
                <v:path arrowok="t"/>
                <v:fill/>
              </v:shape>
              <v:shape style="position:absolute;left:1021;top:-708;width:915;height:397" coordorigin="1021,-708" coordsize="915,397" path="m1847,-486l1847,-420,1915,-420,1847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023602pt;margin-top:6.325026pt;width:11.339pt;height:11pt;mso-position-horizontal-relative:page;mso-position-vertical-relative:paragraph;z-index:-7529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concilio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rento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parteciparono...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teologi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protestante.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ecclesiastici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67" w:lineRule="auto"/>
        <w:ind w:left="384" w:right="49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ersamente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ordini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religiosi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XIII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nuo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ordini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ope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pe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11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contrastare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diffusione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movimenti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1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cissionisti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ereticali.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rilanciare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società.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modelli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alternativi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rispetto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ufficiale.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ante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ottomano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ebrei...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40" w:right="531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sistematicamente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perseguitati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ostretti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convertirsi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all’islam.</w:t>
      </w:r>
    </w:p>
    <w:p>
      <w:pPr>
        <w:spacing w:before="0" w:after="0" w:line="330" w:lineRule="exact"/>
        <w:ind w:left="340" w:right="449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godettero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ossibilità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conservare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lingua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madre.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potevan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organizzars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comunità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svolger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alcun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attivit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economica.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01" w:right="25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75pt;width:11.339pt;height:11pt;mso-position-horizontal-relative:page;mso-position-vertical-relative:paragraph;z-index:-7528" coordorigin="1020,89" coordsize="227,220">
            <v:shape style="position:absolute;left:1020;top:89;width:227;height:220" coordorigin="1020,89" coordsize="227,220" path="m1020,309l1247,309,1247,89,1020,89,1020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«L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FORM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DISCIPLINAMEN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SOCIAL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DURANT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CONTRORIFORMA»: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Attravers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catechi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smo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curati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dovevano...............................................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form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religiosit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popolar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conform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dottrin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cattolic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furono......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‘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</w:t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pgMar w:header="0" w:footer="468" w:top="460" w:bottom="660" w:left="920" w:right="500"/>
          <w:pgSz w:w="11060" w:h="14760"/>
        </w:sectPr>
      </w:pPr>
      <w:rPr/>
    </w:p>
    <w:p>
      <w:pPr>
        <w:spacing w:before="7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’assistenza</w:t>
      </w:r>
      <w:r>
        <w:rPr>
          <w:rFonts w:ascii="Trebuchet MS" w:hAnsi="Trebuchet MS" w:cs="Trebuchet MS" w:eastAsia="Trebuchet MS"/>
          <w:sz w:val="25"/>
          <w:szCs w:val="25"/>
          <w:spacing w:val="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poveri</w:t>
      </w:r>
      <w:r>
        <w:rPr>
          <w:rFonts w:ascii="Trebuchet MS" w:hAnsi="Trebuchet MS" w:cs="Trebuchet MS" w:eastAsia="Trebuchet MS"/>
          <w:sz w:val="25"/>
          <w:szCs w:val="25"/>
          <w:spacing w:val="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malati</w:t>
      </w:r>
      <w:r>
        <w:rPr>
          <w:rFonts w:ascii="Trebuchet MS" w:hAnsi="Trebuchet MS" w:cs="Trebuchet MS" w:eastAsia="Trebuchet MS"/>
          <w:sz w:val="25"/>
          <w:szCs w:val="25"/>
          <w:spacing w:val="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affidata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a.......................................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’istruzione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classi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agiate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avveniva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tramite........................................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183168pt;width:11.339pt;height:11pt;mso-position-horizontal-relative:page;mso-position-vertical-relative:paragraph;z-index:-7527" coordorigin="737,124" coordsize="227,220">
            <v:shape style="position:absolute;left:737;top:124;width:227;height:220" coordorigin="737,124" coordsize="227,220" path="m737,344l964,344,964,124,737,124,737,344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ALSE.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5.007944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101" w:space="0" w:color="000000"/>
              <w:left w:val="nil" w:sz="6" w:space="0" w:color="auto"/>
              <w:right w:val="single" w:sz="1.60094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101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101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01" w:space="0" w:color="000000"/>
              <w:bottom w:val="single" w:sz="1.600027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1" w:after="0" w:line="272" w:lineRule="auto"/>
              <w:ind w:left="111" w:right="1468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città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4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8"/>
                <w:w w:val="100"/>
              </w:rPr>
              <w:t>T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rento,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sede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concilio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ecumenico,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rientrava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territorialmente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nell’Impero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3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01" w:space="0" w:color="000000"/>
              <w:bottom w:val="single" w:sz="1.600027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01" w:space="0" w:color="000000"/>
              <w:bottom w:val="single" w:sz="1.600027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741" w:hRule="exact"/>
        </w:trPr>
        <w:tc>
          <w:tcPr>
            <w:tcW w:w="8402" w:type="dxa"/>
            <w:tcBorders>
              <w:top w:val="single" w:sz="1.600027" w:space="0" w:color="000000"/>
              <w:bottom w:val="single" w:sz="1.600047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Dopo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concilio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4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8"/>
                <w:w w:val="100"/>
              </w:rPr>
              <w:t>T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rento,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l’Inquisizione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spagnola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cessò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esistere.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7" w:space="0" w:color="000000"/>
              <w:bottom w:val="single" w:sz="1.600047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7" w:space="0" w:color="000000"/>
              <w:bottom w:val="single" w:sz="1.600047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47" w:space="0" w:color="000000"/>
              <w:bottom w:val="single" w:sz="1.600121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Durante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sospensione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concilio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voluta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P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aolo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Carafa,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alcuni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cardinali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riformatori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furono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arrestati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l’accusa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simpatie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ereticali.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47" w:space="0" w:color="000000"/>
              <w:bottom w:val="single" w:sz="1.600121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47" w:space="0" w:color="000000"/>
              <w:bottom w:val="single" w:sz="1.600121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121" w:space="0" w:color="000000"/>
              <w:bottom w:val="single" w:sz="1.60005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72" w:lineRule="auto"/>
              <w:ind w:left="111" w:right="61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5"/>
                <w:w w:val="100"/>
              </w:rPr>
              <w:t>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’Indice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libri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proibiti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indicava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quei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testi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buon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cattolico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avrebbe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dovuto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leggere.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121" w:space="0" w:color="000000"/>
              <w:bottom w:val="single" w:sz="1.60005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121" w:space="0" w:color="000000"/>
              <w:bottom w:val="single" w:sz="1.60005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5" w:space="0" w:color="000000"/>
              <w:bottom w:val="single" w:sz="1.600024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e.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Dalle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pratiche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dell’Inquisizione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esclusa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rigorosamente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ogni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forma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tortura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poiché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contraria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morale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cristiana.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" w:space="0" w:color="000000"/>
              <w:bottom w:val="single" w:sz="1.600024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" w:space="0" w:color="000000"/>
              <w:bottom w:val="single" w:sz="1.600024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24" w:space="0" w:color="000000"/>
              <w:bottom w:val="single" w:sz="1.600024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filosofo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5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Giordano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Bruno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capo,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Calabria,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congiura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7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dominio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spagnolo.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4" w:space="0" w:color="000000"/>
              <w:bottom w:val="single" w:sz="1.600024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4" w:space="0" w:color="000000"/>
              <w:bottom w:val="single" w:sz="1.600024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24" w:space="0" w:color="000000"/>
              <w:bottom w:val="single" w:sz="1.60005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g.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5"/>
                <w:w w:val="100"/>
              </w:rPr>
              <w:t>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’ordine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cappuccini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fondato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scopo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combattere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diffusione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eresie.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4" w:space="0" w:color="000000"/>
              <w:bottom w:val="single" w:sz="1.60005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4" w:space="0" w:color="000000"/>
              <w:bottom w:val="single" w:sz="1.60005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5" w:space="0" w:color="000000"/>
              <w:bottom w:val="single" w:sz="1.600008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72" w:lineRule="auto"/>
              <w:ind w:left="111" w:right="477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h.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gesuiti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erano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uomini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Chiesa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univano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vasta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cultura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consolidata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abitudine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un’obbedienza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tipo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militare.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" w:space="0" w:color="000000"/>
              <w:bottom w:val="single" w:sz="1.600008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" w:space="0" w:color="000000"/>
              <w:bottom w:val="single" w:sz="1.600008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08" w:space="0" w:color="000000"/>
              <w:bottom w:val="single" w:sz="1.60001" w:space="0" w:color="000000"/>
              <w:left w:val="single" w:sz="1.600073" w:space="0" w:color="000000"/>
              <w:right w:val="single" w:sz="1.600944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i.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Chiesa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post-tridentina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vietò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produzione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culto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immagini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sacre.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08" w:space="0" w:color="000000"/>
              <w:bottom w:val="single" w:sz="1.60001" w:space="0" w:color="000000"/>
              <w:left w:val="single" w:sz="1.600944" w:space="0" w:color="000000"/>
              <w:right w:val="single" w:sz="1.600694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08" w:space="0" w:color="000000"/>
              <w:bottom w:val="single" w:sz="1.60001" w:space="0" w:color="000000"/>
              <w:left w:val="single" w:sz="1.600694" w:space="0" w:color="000000"/>
              <w:right w:val="single" w:sz="1.600444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0" w:footer="468" w:top="440" w:bottom="700" w:left="620" w:right="900"/>
          <w:pgSz w:w="11060" w:h="14760"/>
        </w:sectPr>
      </w:pPr>
      <w:rPr/>
    </w:p>
    <w:p>
      <w:pPr>
        <w:spacing w:before="75" w:after="0" w:line="214" w:lineRule="auto"/>
        <w:ind w:left="100" w:right="40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2503pt;width:11.339pt;height:11pt;mso-position-horizontal-relative:page;mso-position-vertical-relative:paragraph;z-index:-7525" coordorigin="1020,165" coordsize="227,220">
            <v:shape style="position:absolute;left:1020;top:165;width:227;height:220" coordorigin="1020,165" coordsize="227,220" path="m1020,385l1247,385,1247,165,1020,165,1020,385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MINI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i/>
          <w:position w:val="0"/>
        </w:rPr>
        <w:t>CHRONIQ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i/>
          <w:position w:val="0"/>
        </w:rPr>
        <w:t>UE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i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i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DIDASCALI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Ù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APPROPRI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ACEND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RIFERIMEN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Ò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OSSE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INFORMAZION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POSSESSO.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2.714517pt;height:216pt;mso-position-horizontal-relative:char;mso-position-vertical-relative:line" type="#_x0000_t75">
            <v:imagedata r:id="rId6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1" w:lineRule="exact"/>
        <w:ind w:left="100" w:right="-20"/>
        <w:jc w:val="left"/>
        <w:rPr>
          <w:rFonts w:ascii="Trebuchet MS" w:hAnsi="Trebuchet MS" w:cs="Trebuchet MS" w:eastAsia="Trebuchet MS"/>
          <w:sz w:val="24"/>
          <w:szCs w:val="24"/>
        </w:rPr>
      </w:pPr>
      <w:rPr/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Miniatu</w:t>
      </w:r>
      <w:r>
        <w:rPr>
          <w:rFonts w:ascii="Trebuchet MS" w:hAnsi="Trebuchet MS" w:cs="Trebuchet MS" w:eastAsia="Trebuchet MS"/>
          <w:sz w:val="24"/>
          <w:szCs w:val="24"/>
          <w:spacing w:val="-8"/>
          <w:w w:val="100"/>
          <w:b/>
          <w:bCs/>
          <w:position w:val="-1"/>
        </w:rPr>
        <w:t>r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a</w:t>
      </w:r>
      <w:r>
        <w:rPr>
          <w:rFonts w:ascii="Trebuchet MS" w:hAnsi="Trebuchet MS" w:cs="Trebuchet MS" w:eastAsia="Trebuchet MS"/>
          <w:sz w:val="24"/>
          <w:szCs w:val="24"/>
          <w:spacing w:val="-1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t</w:t>
      </w:r>
      <w:r>
        <w:rPr>
          <w:rFonts w:ascii="Trebuchet MS" w:hAnsi="Trebuchet MS" w:cs="Trebuchet MS" w:eastAsia="Trebuchet MS"/>
          <w:sz w:val="24"/>
          <w:szCs w:val="24"/>
          <w:spacing w:val="-7"/>
          <w:w w:val="100"/>
          <w:b/>
          <w:bCs/>
          <w:position w:val="-1"/>
        </w:rPr>
        <w:t>r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atta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position w:val="-1"/>
        </w:rPr>
        <w:t>dalle</w:t>
      </w:r>
      <w:r>
        <w:rPr>
          <w:rFonts w:ascii="Trebuchet MS" w:hAnsi="Trebuchet MS" w:cs="Trebuchet MS" w:eastAsia="Trebuchet MS"/>
          <w:sz w:val="24"/>
          <w:szCs w:val="24"/>
          <w:spacing w:val="-5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Chroniques</w:t>
      </w:r>
      <w:r>
        <w:rPr>
          <w:rFonts w:ascii="Trebuchet MS" w:hAnsi="Trebuchet MS" w:cs="Trebuchet MS" w:eastAsia="Trebuchet MS"/>
          <w:sz w:val="24"/>
          <w:szCs w:val="24"/>
          <w:spacing w:val="-13"/>
          <w:w w:val="100"/>
          <w:b/>
          <w:bCs/>
          <w:i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de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France</w:t>
      </w:r>
      <w:r>
        <w:rPr>
          <w:rFonts w:ascii="Trebuchet MS" w:hAnsi="Trebuchet MS" w:cs="Trebuchet MS" w:eastAsia="Trebuchet MS"/>
          <w:sz w:val="24"/>
          <w:szCs w:val="24"/>
          <w:spacing w:val="-8"/>
          <w:w w:val="100"/>
          <w:b/>
          <w:bCs/>
          <w:i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ou</w:t>
      </w:r>
      <w:r>
        <w:rPr>
          <w:rFonts w:ascii="Trebuchet MS" w:hAnsi="Trebuchet MS" w:cs="Trebuchet MS" w:eastAsia="Trebuchet MS"/>
          <w:sz w:val="24"/>
          <w:szCs w:val="24"/>
          <w:spacing w:val="-3"/>
          <w:w w:val="100"/>
          <w:b/>
          <w:bCs/>
          <w:i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de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 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b/>
          <w:bCs/>
          <w:i/>
          <w:position w:val="-1"/>
        </w:rPr>
        <w:t>Saint-Denis</w:t>
      </w:r>
      <w:r>
        <w:rPr>
          <w:rFonts w:ascii="Trebuchet MS" w:hAnsi="Trebuchet MS" w:cs="Trebuchet MS" w:eastAsia="Trebuchet MS"/>
          <w:sz w:val="24"/>
          <w:szCs w:val="24"/>
          <w:spacing w:val="0"/>
          <w:w w:val="100"/>
          <w:position w:val="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27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miniatura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condannate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stregoneria.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vengono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torturate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rogo.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9" w:after="0" w:line="272" w:lineRule="auto"/>
        <w:ind w:left="384" w:right="16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annate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ritenute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colpevoli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adulterio.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’uomo,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ritenuto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complice,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torturato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dell’immagine,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vengono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incatenate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gogna.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00" w:right="129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95871pt;width:11.339pt;height:11pt;mso-position-horizontal-relative:page;mso-position-vertical-relative:paragraph;z-index:-7526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TTERISTICHE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RIFERISCON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GESUITI.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redicazione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popolare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Obbedienza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militare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Fondazione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collegi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ceti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umili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Consiglieri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uomini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Stato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Ass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istenza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appestati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Missioni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Asia,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Afric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America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Sud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romozio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istitu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zioni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educative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Attività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evangelizzatrice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anime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ssistenza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infermi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orfanotrofi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Collaborazione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governi</w:t>
      </w:r>
    </w:p>
    <w:p>
      <w:pPr>
        <w:spacing w:before="1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Struttura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rigidamente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g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erarchica</w:t>
      </w:r>
    </w:p>
    <w:p>
      <w:pPr>
        <w:jc w:val="left"/>
        <w:spacing w:after="0"/>
        <w:sectPr>
          <w:pgMar w:header="0" w:footer="468" w:top="500" w:bottom="660" w:left="920" w:right="6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15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15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3"/>
                <w:w w:val="75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’Impero</w:t>
            </w:r>
            <w:r>
              <w:rPr>
                <w:rFonts w:ascii="Arial" w:hAnsi="Arial" w:cs="Arial" w:eastAsia="Arial"/>
                <w:sz w:val="20"/>
                <w:szCs w:val="20"/>
                <w:spacing w:val="36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Carlo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V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7" w:after="0" w:line="214" w:lineRule="auto"/>
        <w:ind w:left="117" w:right="34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43.626408pt;width:215.82pt;height:.7pt;mso-position-horizontal-relative:page;mso-position-vertical-relative:paragraph;z-index:-7524" coordorigin="5651,-873" coordsize="4316,14">
            <v:group style="position:absolute;left:5693;top:-866;width:4254;height:2" coordorigin="5693,-866" coordsize="4254,2">
              <v:shape style="position:absolute;left:5693;top:-866;width:4254;height:2" coordorigin="5693,-866" coordsize="4254,0" path="m5693,-866l9947,-866e" filled="f" stroked="t" strokeweight=".7pt" strokecolor="#000000">
                <v:path arrowok="t"/>
                <v:stroke dashstyle="dash"/>
              </v:shape>
            </v:group>
            <v:group style="position:absolute;left:5651;top:-873;width:2;height:14" coordorigin="5651,-873" coordsize="2,14">
              <v:shape style="position:absolute;left:5651;top:-873;width:2;height:14" coordorigin="5651,-873" coordsize="0,14" path="m5651,-873l5651,-859e" filled="f" stroked="t" strokeweight="0pt" strokecolor="#000000">
                <v:path arrowok="t"/>
              </v:shape>
            </v:group>
            <v:group style="position:absolute;left:9968;top:-873;width:2;height:14" coordorigin="9968,-873" coordsize="2,14">
              <v:shape style="position:absolute;left:9968;top:-873;width:2;height:14" coordorigin="9968,-873" coordsize="0,14" path="m9968,-873l9968,-85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27.268507pt;width:68.873955pt;height:20.542pt;mso-position-horizontal-relative:page;mso-position-vertical-relative:paragraph;z-index:-7521" coordorigin="731,-545" coordsize="1377,411">
            <v:shape style="position:absolute;left:1704;top:-538;width:404;height:396" type="#_x0000_t75">
              <v:imagedata r:id="rId69" o:title=""/>
            </v:shape>
            <v:shape style="position:absolute;left:1943;top:-505;width:141;height:326" type="#_x0000_t75">
              <v:imagedata r:id="rId70" o:title=""/>
            </v:shape>
            <v:group style="position:absolute;left:779;top:-508;width:264;height:264" coordorigin="779,-508" coordsize="264,264">
              <v:shape style="position:absolute;left:779;top:-508;width:264;height:264" coordorigin="779,-508" coordsize="264,264" path="m924,-506l855,-492,820,-469,820,-469,803,-449,793,-430,785,-408,780,-384,779,-361,779,-361,779,-355,781,-346,784,-334,788,-323,792,-315,801,-300,802,-299,816,-283,832,-269,851,-258,872,-249,895,-244,917,-242,917,-242,926,-243,938,-245,948,-248,959,-251,969,-256,979,-261,988,-267,996,-274,1004,-281,1012,-289,1018,-297,1024,-307,1029,-316,1034,-326,1037,-337,1040,-347,1042,-359,1043,-369,1041,-390,1036,-413,1028,-434,1016,-453,1002,-470,987,-483,987,-483,930,-506,924,-506e" filled="t" fillcolor="#981B1E" stroked="f">
                <v:path arrowok="t"/>
                <v:fill/>
              </v:shape>
            </v:group>
            <v:group style="position:absolute;left:933;top:-438;width:74;height:74" coordorigin="933,-438" coordsize="74,74">
              <v:shape style="position:absolute;left:933;top:-438;width:74;height:74" coordorigin="933,-438" coordsize="74,74" path="m1007,-411l933,-411,933,-391,959,-391,959,-364,980,-364,980,-391,1007,-391,1007,-411e" filled="t" fillcolor="#FFFFFF" stroked="f">
                <v:path arrowok="t"/>
                <v:fill/>
              </v:shape>
              <v:shape style="position:absolute;left:933;top:-438;width:74;height:74" coordorigin="933,-438" coordsize="74,74" path="m980,-438l959,-438,959,-411,980,-411,980,-438e" filled="t" fillcolor="#FFFFFF" stroked="f">
                <v:path arrowok="t"/>
                <v:fill/>
              </v:shape>
            </v:group>
            <v:group style="position:absolute;left:817;top:-433;width:11;height:42" coordorigin="817,-433" coordsize="11,42">
              <v:shape style="position:absolute;left:817;top:-433;width:11;height:42" coordorigin="817,-433" coordsize="11,42" path="m817,-412l828,-412e" filled="f" stroked="t" strokeweight="2.223pt" strokecolor="#FFFFFF">
                <v:path arrowok="t"/>
              </v:shape>
            </v:group>
            <v:group style="position:absolute;left:833;top:-434;width:11;height:43" coordorigin="833,-434" coordsize="11,43">
              <v:shape style="position:absolute;left:833;top:-434;width:11;height:43" coordorigin="833,-434" coordsize="11,43" path="m843,-423l833,-423,833,-391,843,-391,843,-423e" filled="t" fillcolor="#FFFFFF" stroked="f">
                <v:path arrowok="t"/>
                <v:fill/>
              </v:shape>
              <v:shape style="position:absolute;left:833;top:-434;width:11;height:43" coordorigin="833,-434" coordsize="11,43" path="m843,-434l833,-434,833,-426,843,-426,843,-434e" filled="t" fillcolor="#FFFFFF" stroked="f">
                <v:path arrowok="t"/>
                <v:fill/>
              </v:shape>
            </v:group>
            <v:group style="position:absolute;left:848;top:-433;width:27;height:43" coordorigin="848,-433" coordsize="27,43">
              <v:shape style="position:absolute;left:848;top:-433;width:27;height:43" coordorigin="848,-433" coordsize="27,43" path="m875,-395l858,-395,859,-391,862,-390,872,-390,875,-395e" filled="t" fillcolor="#FFFFFF" stroked="f">
                <v:path arrowok="t"/>
                <v:fill/>
              </v:shape>
              <v:shape style="position:absolute;left:848;top:-433;width:27;height:43" coordorigin="848,-433" coordsize="27,43" path="m858,-433l848,-433,848,-391,858,-391,858,-395,875,-395,875,-398,859,-398,858,-400,858,-414,859,-416,874,-416,874,-419,858,-419,858,-433e" filled="t" fillcolor="#FFFFFF" stroked="f">
                <v:path arrowok="t"/>
                <v:fill/>
              </v:shape>
              <v:shape style="position:absolute;left:848;top:-433;width:27;height:43" coordorigin="848,-433" coordsize="27,43" path="m874,-416l864,-416,864,-414,864,-400,864,-398,875,-398,875,-411,875,-414,874,-416e" filled="t" fillcolor="#FFFFFF" stroked="f">
                <v:path arrowok="t"/>
                <v:fill/>
              </v:shape>
              <v:shape style="position:absolute;left:848;top:-433;width:27;height:43" coordorigin="848,-433" coordsize="27,43" path="m870,-423l862,-423,860,-422,858,-419,874,-419,873,-421,870,-423e" filled="t" fillcolor="#FFFFFF" stroked="f">
                <v:path arrowok="t"/>
                <v:fill/>
              </v:shape>
            </v:group>
            <v:group style="position:absolute;left:878;top:-423;width:19;height:33" coordorigin="878,-423" coordsize="19,33">
              <v:shape style="position:absolute;left:878;top:-423;width:19;height:33" coordorigin="878,-423" coordsize="19,33" path="m888,-423l878,-423,878,-391,889,-391,889,-412,890,-414,897,-414,897,-417,888,-417,888,-423e" filled="t" fillcolor="#FFFFFF" stroked="f">
                <v:path arrowok="t"/>
                <v:fill/>
              </v:shape>
              <v:shape style="position:absolute;left:878;top:-423;width:19;height:33" coordorigin="878,-423" coordsize="19,33" path="m897,-414l896,-414,897,-413,897,-414e" filled="t" fillcolor="#FFFFFF" stroked="f">
                <v:path arrowok="t"/>
                <v:fill/>
              </v:shape>
              <v:shape style="position:absolute;left:878;top:-423;width:19;height:33" coordorigin="878,-423" coordsize="19,33" path="m892,-423l890,-421,888,-417,897,-417,897,-423,892,-423e" filled="t" fillcolor="#FFFFFF" stroked="f">
                <v:path arrowok="t"/>
                <v:fill/>
              </v:shape>
            </v:group>
            <v:group style="position:absolute;left:899;top:-424;width:27;height:34" coordorigin="899,-424" coordsize="27,34">
              <v:shape style="position:absolute;left:899;top:-424;width:27;height:34" coordorigin="899,-424" coordsize="27,34" path="m922,-424l908,-424,906,-423,900,-419,899,-415,899,-394,902,-390,922,-390,926,-395,926,-397,910,-397,909,-399,909,-415,910,-417,926,-417,926,-419,922,-424e" filled="t" fillcolor="#FFFFFF" stroked="f">
                <v:path arrowok="t"/>
                <v:fill/>
              </v:shape>
              <v:shape style="position:absolute;left:899;top:-424;width:27;height:34" coordorigin="899,-424" coordsize="27,34" path="m926,-417l915,-417,915,-415,915,-399,915,-397,926,-397,926,-417e" filled="t" fillcolor="#FFFFFF" stroked="f">
                <v:path arrowok="t"/>
                <v:fill/>
              </v:shape>
            </v:group>
            <v:group style="position:absolute;left:817;top:-370;width:11;height:43" coordorigin="817,-370" coordsize="11,43">
              <v:shape style="position:absolute;left:817;top:-370;width:11;height:43" coordorigin="817,-370" coordsize="11,43" path="m828,-359l817,-359,817,-327,828,-327,828,-359e" filled="t" fillcolor="#FFFFFF" stroked="f">
                <v:path arrowok="t"/>
                <v:fill/>
              </v:shape>
              <v:shape style="position:absolute;left:817;top:-370;width:11;height:43" coordorigin="817,-370" coordsize="11,43" path="m828,-370l817,-370,817,-362,828,-362,828,-370e" filled="t" fillcolor="#FFFFFF" stroked="f">
                <v:path arrowok="t"/>
                <v:fill/>
              </v:shape>
            </v:group>
            <v:group style="position:absolute;left:832;top:-360;width:27;height:33" coordorigin="832,-360" coordsize="27,33">
              <v:shape style="position:absolute;left:832;top:-360;width:27;height:33" coordorigin="832,-360" coordsize="27,33" path="m843,-359l832,-359,832,-327,843,-327,843,-351,844,-352,859,-352,859,-354,859,-355,842,-355,843,-359e" filled="t" fillcolor="#FFFFFF" stroked="f">
                <v:path arrowok="t"/>
                <v:fill/>
              </v:shape>
              <v:shape style="position:absolute;left:832;top:-360;width:27;height:33" coordorigin="832,-360" coordsize="27,33" path="m859,-352l848,-352,848,-351,848,-327,859,-327,859,-352e" filled="t" fillcolor="#FFFFFF" stroked="f">
                <v:path arrowok="t"/>
                <v:fill/>
              </v:shape>
              <v:shape style="position:absolute;left:832;top:-360;width:27;height:33" coordorigin="832,-360" coordsize="27,33" path="m853,-360l847,-360,844,-358,842,-355,859,-355,859,-356,856,-359,853,-360e" filled="t" fillcolor="#FFFFFF" stroked="f">
                <v:path arrowok="t"/>
                <v:fill/>
              </v:shape>
            </v:group>
            <v:group style="position:absolute;left:861;top:-368;width:19;height:42" coordorigin="861,-368" coordsize="19,42">
              <v:shape style="position:absolute;left:861;top:-368;width:19;height:42" coordorigin="861,-368" coordsize="19,42" path="m875,-368l865,-368,865,-359,861,-359,861,-352,865,-352,865,-333,865,-331,865,-330,866,-328,869,-327,878,-327,880,-327,880,-334,876,-334,875,-335,875,-352,880,-352,880,-359,875,-359,875,-368e" filled="t" fillcolor="#FFFFFF" stroked="f">
                <v:path arrowok="t"/>
                <v:fill/>
              </v:shape>
              <v:shape style="position:absolute;left:861;top:-368;width:19;height:42" coordorigin="861,-368" coordsize="19,42" path="m880,-334l876,-334,880,-334e" filled="t" fillcolor="#FFFFFF" stroked="f">
                <v:path arrowok="t"/>
                <v:fill/>
              </v:shape>
            </v:group>
            <v:group style="position:absolute;left:881;top:-360;width:27;height:34" coordorigin="881,-360" coordsize="27,34">
              <v:shape style="position:absolute;left:881;top:-360;width:27;height:34" coordorigin="881,-360" coordsize="27,34" path="m904,-360l889,-360,885,-358,882,-352,881,-352,881,-349,881,-331,884,-326,903,-326,907,-330,907,-333,892,-333,892,-334,892,-341,907,-341,907,-347,892,-347,892,-352,892,-354,907,-354,907,-356,904,-360e" filled="t" fillcolor="#FFFFFF" stroked="f">
                <v:path arrowok="t"/>
                <v:fill/>
              </v:shape>
              <v:shape style="position:absolute;left:881;top:-360;width:27;height:34" coordorigin="881,-360" coordsize="27,34" path="m907,-338l898,-338,897,-334,897,-333,907,-333,907,-338e" filled="t" fillcolor="#FFFFFF" stroked="f">
                <v:path arrowok="t"/>
                <v:fill/>
              </v:shape>
              <v:shape style="position:absolute;left:881;top:-360;width:27;height:34" coordorigin="881,-360" coordsize="27,34" path="m907,-354l897,-354,897,-352,897,-347,907,-347,907,-354e" filled="t" fillcolor="#FFFFFF" stroked="f">
                <v:path arrowok="t"/>
                <v:fill/>
              </v:shape>
            </v:group>
            <v:group style="position:absolute;left:910;top:-360;width:19;height:33" coordorigin="910,-360" coordsize="19,33">
              <v:shape style="position:absolute;left:910;top:-360;width:19;height:33" coordorigin="910,-360" coordsize="19,33" path="m920,-359l910,-359,910,-327,921,-327,921,-349,922,-350,929,-350,929,-354,920,-354,920,-359e" filled="t" fillcolor="#FFFFFF" stroked="f">
                <v:path arrowok="t"/>
                <v:fill/>
              </v:shape>
              <v:shape style="position:absolute;left:910;top:-360;width:19;height:33" coordorigin="910,-360" coordsize="19,33" path="m929,-350l928,-350,929,-350,929,-350e" filled="t" fillcolor="#FFFFFF" stroked="f">
                <v:path arrowok="t"/>
                <v:fill/>
              </v:shape>
              <v:shape style="position:absolute;left:910;top:-360;width:19;height:33" coordorigin="910,-360" coordsize="19,33" path="m924,-360l922,-358,920,-354,929,-354,929,-360,924,-360e" filled="t" fillcolor="#FFFFFF" stroked="f">
                <v:path arrowok="t"/>
                <v:fill/>
              </v:shape>
            </v:group>
            <v:group style="position:absolute;left:931;top:-360;width:27;height:33" coordorigin="931,-360" coordsize="27,33">
              <v:shape style="position:absolute;left:931;top:-360;width:27;height:33" coordorigin="931,-360" coordsize="27,33" path="m942,-359l931,-359,931,-327,942,-327,942,-351,943,-352,958,-352,958,-354,958,-355,941,-355,942,-359e" filled="t" fillcolor="#FFFFFF" stroked="f">
                <v:path arrowok="t"/>
                <v:fill/>
              </v:shape>
              <v:shape style="position:absolute;left:931;top:-360;width:27;height:33" coordorigin="931,-360" coordsize="27,33" path="m958,-352l947,-352,947,-351,947,-327,958,-327,958,-352e" filled="t" fillcolor="#FFFFFF" stroked="f">
                <v:path arrowok="t"/>
                <v:fill/>
              </v:shape>
              <v:shape style="position:absolute;left:931;top:-360;width:27;height:33" coordorigin="931,-360" coordsize="27,33" path="m953,-360l946,-360,943,-358,941,-355,958,-355,958,-356,955,-359,953,-360e" filled="t" fillcolor="#FFFFFF" stroked="f">
                <v:path arrowok="t"/>
                <v:fill/>
              </v:shape>
            </v:group>
            <v:group style="position:absolute;left:961;top:-360;width:27;height:34" coordorigin="961,-360" coordsize="27,34">
              <v:shape style="position:absolute;left:961;top:-360;width:27;height:34" coordorigin="961,-360" coordsize="27,34" path="m984,-360l969,-360,965,-358,962,-352,962,-352,961,-349,961,-331,965,-326,984,-326,987,-330,987,-333,973,-333,972,-334,972,-341,988,-341,988,-347,972,-347,972,-352,973,-354,988,-354,988,-356,984,-360e" filled="t" fillcolor="#FFFFFF" stroked="f">
                <v:path arrowok="t"/>
                <v:fill/>
              </v:shape>
              <v:shape style="position:absolute;left:961;top:-360;width:27;height:34" coordorigin="961,-360" coordsize="27,34" path="m988,-338l978,-338,978,-334,977,-333,987,-333,988,-338e" filled="t" fillcolor="#FFFFFF" stroked="f">
                <v:path arrowok="t"/>
                <v:fill/>
              </v:shape>
              <v:shape style="position:absolute;left:961;top:-360;width:27;height:34" coordorigin="961,-360" coordsize="27,34" path="m988,-354l977,-354,978,-352,978,-347,988,-347,988,-354e" filled="t" fillcolor="#FFFFFF" stroked="f">
                <v:path arrowok="t"/>
                <v:fill/>
              </v:shape>
            </v:group>
            <v:group style="position:absolute;left:989;top:-368;width:19;height:42" coordorigin="989,-368" coordsize="19,42">
              <v:shape style="position:absolute;left:989;top:-368;width:19;height:42" coordorigin="989,-368" coordsize="19,42" path="m1003,-368l993,-368,993,-359,989,-359,989,-352,992,-352,992,-333,993,-331,993,-330,994,-328,996,-327,1005,-327,1007,-327,1007,-334,1004,-334,1003,-335,1003,-352,1007,-352,1007,-359,1003,-359,1003,-368e" filled="t" fillcolor="#FFFFFF" stroked="f">
                <v:path arrowok="t"/>
                <v:fill/>
              </v:shape>
              <v:shape style="position:absolute;left:989;top:-368;width:19;height:42" coordorigin="989,-368" coordsize="19,42" path="m1007,-334l1004,-334,1007,-334e" filled="t" fillcolor="#FFFFFF" stroked="f">
                <v:path arrowok="t"/>
                <v:fill/>
              </v:shape>
            </v:group>
            <v:group style="position:absolute;left:738;top:-538;width:915;height:397" coordorigin="738,-538" coordsize="915,397">
              <v:shape style="position:absolute;left:738;top:-538;width:915;height:397" coordorigin="738,-538" coordsize="915,397" path="m1049,-538l904,-538,882,-537,825,-519,776,-478,745,-425,738,-387,738,-363,753,-303,791,-253,845,-219,1564,-208,1564,-142,1652,-229,1631,-250,904,-250,883,-251,827,-275,787,-329,779,-364,780,-388,813,-458,865,-491,1049,-497,1049,-538e" filled="t" fillcolor="#782665" stroked="f">
                <v:path arrowok="t"/>
                <v:fill/>
              </v:shape>
              <v:shape style="position:absolute;left:738;top:-538;width:915;height:397" coordorigin="738,-538" coordsize="915,397" path="m1564,-316l1564,-250,1631,-250,1564,-31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4993pt;width:11.339pt;height:11pt;mso-position-horizontal-relative:page;mso-position-vertical-relative:paragraph;z-index:-7520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CONCETTUAL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CARL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INSEREND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4" w:lineRule="auto"/>
        <w:ind w:left="117" w:right="38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figlio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egemonia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sull’Italia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fratello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  <w:position w:val="0"/>
        </w:rPr>
        <w:t>cuius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  <w:position w:val="0"/>
        </w:rPr>
        <w:t>regio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i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  <w:position w:val="0"/>
        </w:rPr>
        <w:t>eius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i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  <w:position w:val="0"/>
        </w:rPr>
        <w:t>religio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città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piemontesi,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mar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hesato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Saluzzo,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oul,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Metz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erdun</w:t>
      </w:r>
    </w:p>
    <w:p>
      <w:pPr>
        <w:spacing w:before="0" w:after="0" w:line="306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3.681pt;margin-top:19.800442pt;width:468.6672pt;height:240.4421pt;mso-position-horizontal-relative:page;mso-position-vertical-relative:paragraph;z-index:-7519" coordorigin="674,396" coordsize="9373,4809">
            <v:group style="position:absolute;left:3064;top:445;width:4226;height:670" coordorigin="3064,445" coordsize="4226,670">
              <v:shape style="position:absolute;left:3064;top:445;width:4226;height:670" coordorigin="3064,445" coordsize="4226,670" path="m3064,445l7291,445,7291,1115,3064,1115,3064,445e" filled="t" fillcolor="#000000" stroked="f">
                <v:path arrowok="t"/>
                <v:fill/>
              </v:shape>
            </v:group>
            <v:group style="position:absolute;left:3125;top:506;width:4022;height:462" coordorigin="3125,506" coordsize="4022,462">
              <v:shape style="position:absolute;left:3125;top:506;width:4022;height:462" coordorigin="3125,506" coordsize="4022,462" path="m3239,506l3173,508,3127,554,3125,619,3125,855,3127,920,3173,966,7034,968,7071,967,7133,954,7147,892,7147,855,7147,619,7145,554,7099,508,3239,506e" filled="t" fillcolor="#FFE8AF" stroked="f">
                <v:path arrowok="t"/>
                <v:fill/>
              </v:shape>
            </v:group>
            <v:group style="position:absolute;left:3125;top:506;width:4022;height:462" coordorigin="3125,506" coordsize="4022,462">
              <v:shape style="position:absolute;left:3125;top:506;width:4022;height:462" coordorigin="3125,506" coordsize="4022,462" path="m3239,506l3173,508,3127,554,3125,619,3125,854,3126,892,3139,953,3201,967,7034,968,7071,967,7133,954,7147,892,7147,619,7147,582,7133,520,7071,506,3239,506xe" filled="f" stroked="t" strokeweight="1pt" strokecolor="#F99D1C">
                <v:path arrowok="t"/>
              </v:shape>
            </v:group>
            <v:group style="position:absolute;left:1575;top:1201;width:7226;height:183" coordorigin="1575,1201" coordsize="7226,183">
              <v:shape style="position:absolute;left:1575;top:1201;width:7226;height:183" coordorigin="1575,1201" coordsize="7226,183" path="m1593,1385l1580,1293,1576,1262,1575,1239,1577,1223,1650,1202,8716,1201,8748,1202,8766,1207,8776,1219,8782,1243,8801,1383e" filled="f" stroked="t" strokeweight="1pt" strokecolor="#F99D1C">
                <v:path arrowok="t"/>
              </v:shape>
            </v:group>
            <v:group style="position:absolute;left:1538;top:1347;width:101;height:146" coordorigin="1538,1347" coordsize="101,146">
              <v:shape style="position:absolute;left:1538;top:1347;width:101;height:146" coordorigin="1538,1347" coordsize="101,146" path="m1639,1347l1538,1361,1607,1493,1639,1347e" filled="t" fillcolor="#F99D1C" stroked="f">
                <v:path arrowok="t"/>
                <v:fill/>
              </v:shape>
            </v:group>
            <v:group style="position:absolute;left:8768;top:1345;width:79;height:146" coordorigin="8768,1345" coordsize="79,146">
              <v:shape style="position:absolute;left:8768;top:1345;width:79;height:146" coordorigin="8768,1345" coordsize="79,146" path="m8768,1368l8816,1491,8841,1375,8800,1375,8786,1374,8768,1368e" filled="t" fillcolor="#F99D1C" stroked="f">
                <v:path arrowok="t"/>
                <v:fill/>
              </v:shape>
              <v:shape style="position:absolute;left:8768;top:1345;width:79;height:146" coordorigin="8768,1345" coordsize="79,146" path="m8847,1345l8827,1361,8812,1371,8800,1375,8841,1375,8847,1345e" filled="t" fillcolor="#F99D1C" stroked="f">
                <v:path arrowok="t"/>
                <v:fill/>
              </v:shape>
            </v:group>
            <v:group style="position:absolute;left:684;top:1450;width:1886;height:986" coordorigin="684,1450" coordsize="1886,986">
              <v:shape style="position:absolute;left:684;top:1450;width:1886;height:986" coordorigin="684,1450" coordsize="1886,986" path="m684,1450l2570,1450,2570,2436,684,2436,684,1450e" filled="t" fillcolor="#000000" stroked="f">
                <v:path arrowok="t"/>
                <v:fill/>
              </v:shape>
            </v:group>
            <v:group style="position:absolute;left:745;top:1511;width:1681;height:781" coordorigin="745,1511" coordsize="1681,781">
              <v:shape style="position:absolute;left:745;top:1511;width:1681;height:781" coordorigin="745,1511" coordsize="1681,781" path="m858,1511l793,1513,747,1558,745,1624,745,2180,746,2244,792,2290,2312,2292,2349,2292,2411,2278,2425,2217,2425,2180,2425,1624,2424,1559,2378,1513,858,1511e" filled="t" fillcolor="#FFFFFF" stroked="f">
                <v:path arrowok="t"/>
                <v:fill/>
              </v:shape>
            </v:group>
            <v:group style="position:absolute;left:745;top:1511;width:1681;height:781" coordorigin="745,1511" coordsize="1681,781">
              <v:shape style="position:absolute;left:745;top:1511;width:1681;height:781" coordorigin="745,1511" coordsize="1681,781" path="m858,1511l793,1513,747,1558,745,1624,745,2179,745,2216,759,2278,820,2292,2312,2292,2349,2292,2411,2278,2425,2217,2425,1624,2425,1587,2411,1525,2350,1511,858,1511xe" filled="f" stroked="t" strokeweight="1pt" strokecolor="#F99D1C">
                <v:path arrowok="t"/>
              </v:shape>
            </v:group>
            <v:group style="position:absolute;left:5128;top:978;width:2;height:406" coordorigin="5128,978" coordsize="2,406">
              <v:shape style="position:absolute;left:5128;top:978;width:2;height:406" coordorigin="5128,978" coordsize="0,406" path="m5128,1384l5128,978e" filled="f" stroked="t" strokeweight="1pt" strokecolor="#F99D1C">
                <v:path arrowok="t"/>
              </v:shape>
            </v:group>
            <v:group style="position:absolute;left:4227;top:1450;width:1886;height:986" coordorigin="4227,1450" coordsize="1886,986">
              <v:shape style="position:absolute;left:4227;top:1450;width:1886;height:986" coordorigin="4227,1450" coordsize="1886,986" path="m4227,1450l6113,1450,6113,2436,4227,2436,4227,1450e" filled="t" fillcolor="#000000" stroked="f">
                <v:path arrowok="t"/>
                <v:fill/>
              </v:shape>
            </v:group>
            <v:group style="position:absolute;left:4288;top:1511;width:1681;height:781" coordorigin="4288,1511" coordsize="1681,781">
              <v:shape style="position:absolute;left:4288;top:1511;width:1681;height:781" coordorigin="4288,1511" coordsize="1681,781" path="m4401,1511l4336,1513,4290,1558,4288,1624,4288,2180,4290,2244,4336,2290,5855,2292,5893,2292,5955,2278,5969,2217,5969,2180,5969,1624,5967,1559,5921,1513,4401,1511e" filled="t" fillcolor="#FFFFFF" stroked="f">
                <v:path arrowok="t"/>
                <v:fill/>
              </v:shape>
            </v:group>
            <v:group style="position:absolute;left:4288;top:1511;width:1681;height:781" coordorigin="4288,1511" coordsize="1681,781">
              <v:shape style="position:absolute;left:4288;top:1511;width:1681;height:781" coordorigin="4288,1511" coordsize="1681,781" path="m4401,1511l4336,1513,4290,1558,4288,1624,4288,2179,4288,2216,4302,2278,4363,2292,5855,2292,5893,2292,5955,2278,5969,2217,5969,1624,5969,1587,5955,1525,5893,1511,4401,1511xe" filled="f" stroked="t" strokeweight="1pt" strokecolor="#F99D1C">
                <v:path arrowok="t"/>
              </v:shape>
            </v:group>
            <v:group style="position:absolute;left:5077;top:1353;width:102;height:140" coordorigin="5077,1353" coordsize="102,140">
              <v:shape style="position:absolute;left:5077;top:1353;width:102;height:140" coordorigin="5077,1353" coordsize="102,140" path="m5179,1353l5077,1353,5128,1493,5179,1353e" filled="t" fillcolor="#F99D1C" stroked="f">
                <v:path arrowok="t"/>
                <v:fill/>
              </v:shape>
            </v:group>
            <v:group style="position:absolute;left:1583;top:2302;width:2;height:285" coordorigin="1583,2302" coordsize="2,285">
              <v:shape style="position:absolute;left:1583;top:2302;width:2;height:285" coordorigin="1583,2302" coordsize="0,285" path="m1583,2587l1583,2302e" filled="f" stroked="t" strokeweight="1pt" strokecolor="#F99D1C">
                <v:path arrowok="t"/>
              </v:shape>
            </v:group>
            <v:group style="position:absolute;left:1531;top:2556;width:102;height:140" coordorigin="1531,2556" coordsize="102,140">
              <v:shape style="position:absolute;left:1531;top:2556;width:102;height:140" coordorigin="1531,2556" coordsize="102,140" path="m1634,2556l1531,2556,1583,2696,1634,2556e" filled="t" fillcolor="#F99D1C" stroked="f">
                <v:path arrowok="t"/>
                <v:fill/>
              </v:shape>
            </v:group>
            <v:group style="position:absolute;left:684;top:2645;width:1886;height:986" coordorigin="684,2645" coordsize="1886,986">
              <v:shape style="position:absolute;left:684;top:2645;width:1886;height:986" coordorigin="684,2645" coordsize="1886,986" path="m684,2645l2570,2645,2570,3632,684,3632,684,2645e" filled="t" fillcolor="#000000" stroked="f">
                <v:path arrowok="t"/>
                <v:fill/>
              </v:shape>
            </v:group>
            <v:group style="position:absolute;left:745;top:2706;width:1681;height:781" coordorigin="745,2706" coordsize="1681,781">
              <v:shape style="position:absolute;left:745;top:2706;width:1681;height:781" coordorigin="745,2706" coordsize="1681,781" path="m858,2706l793,2708,747,2754,745,2819,745,3375,746,3440,792,3486,2312,3488,2349,3487,2411,3474,2425,3412,2425,3375,2425,2819,2424,2754,2378,2708,858,2706e" filled="t" fillcolor="#FFFFFF" stroked="f">
                <v:path arrowok="t"/>
                <v:fill/>
              </v:shape>
            </v:group>
            <v:group style="position:absolute;left:745;top:2706;width:1681;height:781" coordorigin="745,2706" coordsize="1681,781">
              <v:shape style="position:absolute;left:745;top:2706;width:1681;height:781" coordorigin="745,2706" coordsize="1681,781" path="m858,2706l793,2708,747,2754,745,2819,745,3374,745,3412,759,3473,820,3487,2312,3488,2349,3487,2411,3474,2425,3412,2425,2820,2425,2782,2411,2721,2350,2707,858,2706xe" filled="f" stroked="t" strokeweight="1pt" strokecolor="#F99D1C">
                <v:path arrowok="t"/>
              </v:shape>
            </v:group>
            <v:group style="position:absolute;left:1583;top:3498;width:2;height:285" coordorigin="1583,3498" coordsize="2,285">
              <v:shape style="position:absolute;left:1583;top:3498;width:2;height:285" coordorigin="1583,3498" coordsize="0,285" path="m1583,3782l1583,3498e" filled="f" stroked="t" strokeweight="1pt" strokecolor="#F99D1C">
                <v:path arrowok="t"/>
              </v:shape>
            </v:group>
            <v:group style="position:absolute;left:1531;top:3751;width:102;height:140" coordorigin="1531,3751" coordsize="102,140">
              <v:shape style="position:absolute;left:1531;top:3751;width:102;height:140" coordorigin="1531,3751" coordsize="102,140" path="m1634,3751l1531,3751,1583,3892,1634,3751e" filled="t" fillcolor="#F99D1C" stroked="f">
                <v:path arrowok="t"/>
                <v:fill/>
              </v:shape>
            </v:group>
            <v:group style="position:absolute;left:684;top:3848;width:1886;height:1346" coordorigin="684,3848" coordsize="1886,1346">
              <v:shape style="position:absolute;left:684;top:3848;width:1886;height:1346" coordorigin="684,3848" coordsize="1886,1346" path="m684,3848l2570,3848,2570,5195,684,5195,684,3848e" filled="t" fillcolor="#000000" stroked="f">
                <v:path arrowok="t"/>
                <v:fill/>
              </v:shape>
            </v:group>
            <v:group style="position:absolute;left:745;top:3910;width:1681;height:1140" coordorigin="745,3910" coordsize="1681,1140">
              <v:shape style="position:absolute;left:745;top:3910;width:1681;height:1140" coordorigin="745,3910" coordsize="1681,1140" path="m858,3910l793,3911,747,3957,745,4022,745,4937,746,5002,792,5048,2312,5050,2349,5050,2411,5036,2425,4974,2425,4937,2425,4022,2424,3957,2378,3911,858,3910e" filled="t" fillcolor="#FFFFFF" stroked="f">
                <v:path arrowok="t"/>
                <v:fill/>
              </v:shape>
            </v:group>
            <v:group style="position:absolute;left:745;top:3910;width:1681;height:1140" coordorigin="745,3910" coordsize="1681,1140">
              <v:shape style="position:absolute;left:745;top:3910;width:1681;height:1140" coordorigin="745,3910" coordsize="1681,1140" path="m858,3910l793,3911,747,3957,745,4022,745,4936,745,4974,759,5036,820,5050,2312,5050,2349,5050,2411,5036,2425,4974,2425,4023,2425,3986,2411,3924,2350,3910,858,3910xe" filled="f" stroked="t" strokeweight="1pt" strokecolor="#F99D1C">
                <v:path arrowok="t"/>
              </v:shape>
            </v:group>
            <v:group style="position:absolute;left:4008;top:2293;width:1095;height:353" coordorigin="4008,2293" coordsize="1095,353">
              <v:shape style="position:absolute;left:4008;top:2293;width:1095;height:353" coordorigin="4008,2293" coordsize="1095,353" path="m4008,2646l5103,2293e" filled="f" stroked="t" strokeweight="1pt" strokecolor="#F99D1C">
                <v:path arrowok="t"/>
              </v:shape>
            </v:group>
            <v:group style="position:absolute;left:3904;top:2588;width:149;height:97" coordorigin="3904,2588" coordsize="149,97">
              <v:shape style="position:absolute;left:3904;top:2588;width:149;height:97" coordorigin="3904,2588" coordsize="149,97" path="m4022,2588l3904,2679,4053,2685,4022,2588e" filled="t" fillcolor="#F99D1C" stroked="f">
                <v:path arrowok="t"/>
                <v:fill/>
              </v:shape>
            </v:group>
            <v:group style="position:absolute;left:5165;top:2293;width:1095;height:353" coordorigin="5165,2293" coordsize="1095,353">
              <v:shape style="position:absolute;left:5165;top:2293;width:1095;height:353" coordorigin="5165,2293" coordsize="1095,353" path="m6260,2646l5165,2293e" filled="f" stroked="t" strokeweight="1pt" strokecolor="#F99D1C">
                <v:path arrowok="t"/>
              </v:shape>
            </v:group>
            <v:group style="position:absolute;left:6215;top:2588;width:149;height:97" coordorigin="6215,2588" coordsize="149,97">
              <v:shape style="position:absolute;left:6215;top:2588;width:149;height:97" coordorigin="6215,2588" coordsize="149,97" path="m6246,2588l6215,2685,6364,2679,6246,2588e" filled="t" fillcolor="#F99D1C" stroked="f">
                <v:path arrowok="t"/>
                <v:fill/>
              </v:shape>
            </v:group>
            <v:group style="position:absolute;left:3063;top:2706;width:1681;height:781" coordorigin="3063,2706" coordsize="1681,781">
              <v:shape style="position:absolute;left:3063;top:2706;width:1681;height:781" coordorigin="3063,2706" coordsize="1681,781" path="m3177,2706l3111,2708,3065,2754,3063,2819,3063,3375,3065,3440,3111,3486,4631,3488,4668,3487,4730,3474,4744,3412,4744,3375,4744,2819,4742,2754,4697,2708,3177,2706e" filled="t" fillcolor="#FFFFFF" stroked="f">
                <v:path arrowok="t"/>
                <v:fill/>
              </v:shape>
            </v:group>
            <v:group style="position:absolute;left:3063;top:2706;width:1681;height:781" coordorigin="3063,2706" coordsize="1681,781">
              <v:shape style="position:absolute;left:3063;top:2706;width:1681;height:781" coordorigin="3063,2706" coordsize="1681,781" path="m3177,2706l3111,2708,3065,2754,3063,2819,3063,3374,3064,3412,3078,3473,3139,3487,4631,3488,4668,3487,4730,3474,4744,3412,4744,2820,4744,2782,4730,2721,4669,2707,3177,2706xe" filled="f" stroked="t" strokeweight="1pt" strokecolor="#F99D1C">
                <v:path arrowok="t"/>
              </v:shape>
            </v:group>
            <v:group style="position:absolute;left:5446;top:2645;width:1886;height:986" coordorigin="5446,2645" coordsize="1886,986">
              <v:shape style="position:absolute;left:5446;top:2645;width:1886;height:986" coordorigin="5446,2645" coordsize="1886,986" path="m5446,2645l7332,2645,7332,3632,5446,3632,5446,2645e" filled="t" fillcolor="#000000" stroked="f">
                <v:path arrowok="t"/>
                <v:fill/>
              </v:shape>
            </v:group>
            <v:group style="position:absolute;left:5507;top:2706;width:1681;height:781" coordorigin="5507,2706" coordsize="1681,781">
              <v:shape style="position:absolute;left:5507;top:2706;width:1681;height:781" coordorigin="5507,2706" coordsize="1681,781" path="m5620,2706l5555,2708,5509,2754,5507,2819,5507,3375,5509,3440,5554,3486,7074,3488,7112,3487,7173,3474,7187,3412,7188,3375,7188,2819,7186,2754,7140,2708,5620,2706e" filled="t" fillcolor="#FFFFFF" stroked="f">
                <v:path arrowok="t"/>
                <v:fill/>
              </v:shape>
            </v:group>
            <v:group style="position:absolute;left:5507;top:2706;width:1681;height:781" coordorigin="5507,2706" coordsize="1681,781">
              <v:shape style="position:absolute;left:5507;top:2706;width:1681;height:781" coordorigin="5507,2706" coordsize="1681,781" path="m5620,2706l5555,2708,5509,2754,5507,2819,5507,3374,5507,3412,5521,3473,5582,3487,7074,3488,7112,3487,7173,3474,7187,3412,7188,2820,7187,2782,7174,2721,7112,2707,5620,2706xe" filled="f" stroked="t" strokeweight="1pt" strokecolor="#F99D1C">
                <v:path arrowok="t"/>
              </v:shape>
            </v:group>
            <v:group style="position:absolute;left:6396;top:3498;width:2;height:285" coordorigin="6396,3498" coordsize="2,285">
              <v:shape style="position:absolute;left:6396;top:3498;width:2;height:285" coordorigin="6396,3498" coordsize="0,285" path="m6396,3782l6396,3498e" filled="f" stroked="t" strokeweight="1pt" strokecolor="#F99D1C">
                <v:path arrowok="t"/>
              </v:shape>
            </v:group>
            <v:group style="position:absolute;left:6345;top:3751;width:102;height:140" coordorigin="6345,3751" coordsize="102,140">
              <v:shape style="position:absolute;left:6345;top:3751;width:102;height:140" coordorigin="6345,3751" coordsize="102,140" path="m6447,3751l6345,3751,6396,3892,6447,3751e" filled="t" fillcolor="#F99D1C" stroked="f">
                <v:path arrowok="t"/>
                <v:fill/>
              </v:shape>
            </v:group>
            <v:group style="position:absolute;left:5497;top:3848;width:1886;height:1346" coordorigin="5497,3848" coordsize="1886,1346">
              <v:shape style="position:absolute;left:5497;top:3848;width:1886;height:1346" coordorigin="5497,3848" coordsize="1886,1346" path="m5497,3848l7383,3848,7383,5195,5497,5195,5497,3848e" filled="t" fillcolor="#000000" stroked="f">
                <v:path arrowok="t"/>
                <v:fill/>
              </v:shape>
            </v:group>
            <v:group style="position:absolute;left:5558;top:3910;width:1681;height:1140" coordorigin="5558,3910" coordsize="1681,1140">
              <v:shape style="position:absolute;left:5558;top:3910;width:1681;height:1140" coordorigin="5558,3910" coordsize="1681,1140" path="m5671,3910l5606,3911,5560,3957,5558,4022,5558,4937,5560,5002,5605,5048,7125,5050,7163,5050,7224,5036,7238,4974,7239,4937,7239,4022,7237,3957,7191,3911,5671,3910e" filled="t" fillcolor="#FFFFFF" stroked="f">
                <v:path arrowok="t"/>
                <v:fill/>
              </v:shape>
            </v:group>
            <v:group style="position:absolute;left:5558;top:3910;width:1681;height:1140" coordorigin="5558,3910" coordsize="1681,1140">
              <v:shape style="position:absolute;left:5558;top:3910;width:1681;height:1140" coordorigin="5558,3910" coordsize="1681,1140" path="m5671,3910l5606,3911,5560,3957,5558,4022,5558,4936,5558,4974,5572,5036,5633,5050,7125,5050,7163,5050,7224,5036,7238,4974,7239,4023,7238,3986,7225,3924,7163,3910,5671,3910xe" filled="f" stroked="t" strokeweight="1pt" strokecolor="#F99D1C">
                <v:path arrowok="t"/>
              </v:shape>
            </v:group>
            <v:group style="position:absolute;left:7935;top:2664;width:1886;height:986" coordorigin="7935,2664" coordsize="1886,986">
              <v:shape style="position:absolute;left:7935;top:2664;width:1886;height:986" coordorigin="7935,2664" coordsize="1886,986" path="m7935,2664l9821,2664,9821,3651,7935,3651,7935,2664e" filled="t" fillcolor="#000000" stroked="f">
                <v:path arrowok="t"/>
                <v:fill/>
              </v:shape>
            </v:group>
            <v:group style="position:absolute;left:7996;top:2725;width:1681;height:781" coordorigin="7996,2725" coordsize="1681,781">
              <v:shape style="position:absolute;left:7996;top:2725;width:1681;height:781" coordorigin="7996,2725" coordsize="1681,781" path="m8109,2725l8044,2727,7998,2773,7996,2838,7996,3394,7997,3459,8043,3505,9563,3507,9600,3506,9662,3492,9676,3431,9677,3394,9676,2838,9675,2773,9629,2727,8109,2725e" filled="t" fillcolor="#FFFFFF" stroked="f">
                <v:path arrowok="t"/>
                <v:fill/>
              </v:shape>
            </v:group>
            <v:group style="position:absolute;left:7996;top:2725;width:1681;height:781" coordorigin="7996,2725" coordsize="1681,781">
              <v:shape style="position:absolute;left:7996;top:2725;width:1681;height:781" coordorigin="7996,2725" coordsize="1681,781" path="m8109,2725l8044,2727,7998,2773,7996,2838,7996,3393,7996,3431,8010,3492,8071,3506,9563,3507,9600,3506,9662,3492,9676,3431,9677,2839,9676,2801,9662,2739,9601,2725,8109,2725xe" filled="f" stroked="t" strokeweight="1pt" strokecolor="#F99D1C">
                <v:path arrowok="t"/>
              </v:shape>
            </v:group>
            <v:group style="position:absolute;left:7742;top:3875;width:2131;height:1318" coordorigin="7742,3875" coordsize="2131,1318">
              <v:shape style="position:absolute;left:7742;top:3875;width:2131;height:1318" coordorigin="7742,3875" coordsize="2131,1318" path="m7742,3875l9873,3875,9873,5193,7742,5193,7742,3875e" filled="t" fillcolor="#000000" stroked="f">
                <v:path arrowok="t"/>
                <v:fill/>
              </v:shape>
            </v:group>
            <v:group style="position:absolute;left:7803;top:3936;width:1925;height:1114" coordorigin="7803,3936" coordsize="1925,1114">
              <v:shape style="position:absolute;left:7803;top:3936;width:1925;height:1114" coordorigin="7803,3936" coordsize="1925,1114" path="m7916,3936l7851,3938,7805,3984,7803,4049,7803,4937,7805,5002,7850,5048,9614,5050,9651,5050,9713,5036,9727,4974,9728,4937,9728,4049,9726,3984,9680,3938,7916,3936e" filled="t" fillcolor="#FFFFFF" stroked="f">
                <v:path arrowok="t"/>
                <v:fill/>
              </v:shape>
            </v:group>
            <v:group style="position:absolute;left:7803;top:3936;width:1925;height:1114" coordorigin="7803,3936" coordsize="1925,1114">
              <v:shape style="position:absolute;left:7803;top:3936;width:1925;height:1114" coordorigin="7803,3936" coordsize="1925,1114" path="m7916,3936l7851,3938,7805,3984,7803,4049,7803,4936,7803,4974,7817,5036,7878,5050,9614,5050,9651,5050,9713,5036,9727,4974,9728,4050,9727,4012,9713,3950,9652,3936,7916,3936xe" filled="f" stroked="t" strokeweight="1pt" strokecolor="#F99D1C">
                <v:path arrowok="t"/>
              </v:shape>
            </v:group>
            <v:group style="position:absolute;left:9827;top:1834;width:200;height:2523" coordorigin="9827,1834" coordsize="200,2523">
              <v:shape style="position:absolute;left:9827;top:1834;width:200;height:2523" coordorigin="9827,1834" coordsize="200,2523" path="m9972,1834l9827,1836,9827,4357,9962,4356,10023,4323,10027,4267,10022,1893,10021,1860,10015,1842,10001,1835,9972,1834e" filled="t" fillcolor="#FFFFFF" stroked="f">
                <v:path arrowok="t"/>
                <v:fill/>
              </v:shape>
            </v:group>
            <v:group style="position:absolute;left:9827;top:1834;width:200;height:2523" coordorigin="9827,1834" coordsize="200,2523">
              <v:shape style="position:absolute;left:9827;top:1834;width:200;height:2523" coordorigin="9827,1834" coordsize="200,2523" path="m9827,4357l9927,4356,9987,4354,10026,4300,10027,4267,10022,1893,10021,1860,10015,1842,10001,1835,9972,1834,9827,1836e" filled="f" stroked="t" strokeweight="1pt" strokecolor="#F99D1C">
                <v:path arrowok="t"/>
              </v:shape>
            </v:group>
            <v:group style="position:absolute;left:9718;top:4305;width:141;height:102" coordorigin="9718,4305" coordsize="141,102">
              <v:shape style="position:absolute;left:9718;top:4305;width:141;height:102" coordorigin="9718,4305" coordsize="141,102" path="m9857,4305l9718,4357,9858,4408,9857,4305e" filled="t" fillcolor="#F99D1C" stroked="f">
                <v:path arrowok="t"/>
                <v:fill/>
              </v:shape>
            </v:group>
            <v:group style="position:absolute;left:9832;top:1835;width:70;height:2" coordorigin="9832,1835" coordsize="70,2">
              <v:shape style="position:absolute;left:9832;top:1835;width:70;height:2" coordorigin="9832,1835" coordsize="70,0" path="m9832,1835l9903,1835e" filled="f" stroked="t" strokeweight="1pt" strokecolor="#F99D1C">
                <v:path arrowok="t"/>
              </v:shape>
            </v:group>
            <v:group style="position:absolute;left:7946;top:1450;width:1886;height:986" coordorigin="7946,1450" coordsize="1886,986">
              <v:shape style="position:absolute;left:7946;top:1450;width:1886;height:986" coordorigin="7946,1450" coordsize="1886,986" path="m7946,1450l9832,1450,9832,2436,7946,2436,7946,1450e" filled="t" fillcolor="#000000" stroked="f">
                <v:path arrowok="t"/>
                <v:fill/>
              </v:shape>
            </v:group>
            <v:group style="position:absolute;left:8007;top:1511;width:1681;height:781" coordorigin="8007,1511" coordsize="1681,781">
              <v:shape style="position:absolute;left:8007;top:1511;width:1681;height:781" coordorigin="8007,1511" coordsize="1681,781" path="m8120,1511l8055,1513,8009,1558,8007,1624,8007,2180,8009,2244,8055,2290,9574,2292,9612,2292,9674,2278,9688,2217,9688,2180,9688,1624,9686,1559,9640,1513,8120,1511e" filled="t" fillcolor="#FFFFFF" stroked="f">
                <v:path arrowok="t"/>
                <v:fill/>
              </v:shape>
            </v:group>
            <v:group style="position:absolute;left:8007;top:1511;width:1681;height:781" coordorigin="8007,1511" coordsize="1681,781">
              <v:shape style="position:absolute;left:8007;top:1511;width:1681;height:781" coordorigin="8007,1511" coordsize="1681,781" path="m8120,1511l8055,1513,8009,1558,8007,1624,8007,2179,8007,2216,8021,2278,8083,2292,9574,2292,9612,2292,9674,2278,9688,2217,9688,1624,9688,1587,9674,1525,9612,1511,8120,1511xe" filled="f" stroked="t" strokeweight="1pt" strokecolor="#F99D1C">
                <v:path arrowok="t"/>
              </v:shape>
            </v:group>
            <v:group style="position:absolute;left:9776;top:3115;width:261;height:2" coordorigin="9776,3115" coordsize="261,2">
              <v:shape style="position:absolute;left:9776;top:3115;width:261;height:2" coordorigin="9776,3115" coordsize="261,0" path="m10037,3115l9776,3115e" filled="f" stroked="t" strokeweight="1pt" strokecolor="#F99D1C">
                <v:path arrowok="t"/>
              </v:shape>
            </v:group>
            <v:group style="position:absolute;left:9667;top:3064;width:140;height:102" coordorigin="9667,3064" coordsize="140,102">
              <v:shape style="position:absolute;left:9667;top:3064;width:140;height:102" coordorigin="9667,3064" coordsize="140,102" path="m9807,3064l9667,3115,9807,3166,9807,3064e" filled="t" fillcolor="#F99D1C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1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divisione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tedeschi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cattolici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luterani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6" w:after="0" w:line="203" w:lineRule="exact"/>
        <w:ind w:left="3119"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LA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FINE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DEL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  <w:position w:val="-1"/>
        </w:rPr>
        <w:t>L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’IMPERO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DI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CARLO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6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V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468" w:top="460" w:bottom="740" w:left="620" w:right="780"/>
          <w:pgSz w:w="11060" w:h="14760"/>
        </w:sectPr>
      </w:pPr>
      <w:rPr/>
    </w:p>
    <w:p>
      <w:pPr>
        <w:spacing w:before="36" w:after="0" w:line="240" w:lineRule="auto"/>
        <w:ind w:left="278" w:right="-5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-8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ace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Augusta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03" w:lineRule="exact"/>
        <w:ind w:left="654" w:right="323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(1555)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-34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Abdicazione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03" w:lineRule="exact"/>
        <w:ind w:left="202" w:right="182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(1556)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6" w:after="0" w:line="240" w:lineRule="auto"/>
        <w:ind w:left="79"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8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ace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Cateau-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03" w:lineRule="exact"/>
        <w:ind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Cambrésis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9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(1559)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  <w:cols w:num="3" w:equalWidth="0">
            <w:col w:w="1619" w:space="2377"/>
            <w:col w:w="1026" w:space="2474"/>
            <w:col w:w="216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05" w:right="-67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right="-67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240" w:lineRule="auto"/>
        <w:ind w:left="11"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Spagna: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03" w:lineRule="exact"/>
        <w:ind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v:group style="position:absolute;margin-left:150.617996pt;margin-top:32.01368pt;width:95.32pt;height:74.2188pt;mso-position-horizontal-relative:page;mso-position-vertical-relative:paragraph;z-index:-7518" coordorigin="3012,640" coordsize="1906,1484">
            <v:group style="position:absolute;left:3870;top:650;width:102;height:140" coordorigin="3870,650" coordsize="102,140">
              <v:shape style="position:absolute;left:3870;top:650;width:102;height:140" coordorigin="3870,650" coordsize="102,140" path="m3972,650l3870,650,3921,791,3972,650e" filled="t" fillcolor="#F99D1C" stroked="f">
                <v:path arrowok="t"/>
                <v:fill/>
              </v:shape>
            </v:group>
            <v:group style="position:absolute;left:3022;top:739;width:1886;height:1375" coordorigin="3022,739" coordsize="1886,1375">
              <v:shape style="position:absolute;left:3022;top:739;width:1886;height:1375" coordorigin="3022,739" coordsize="1886,1375" path="m3022,739l4909,739,4909,2115,3022,2115,3022,739e" filled="t" fillcolor="#000000" stroked="f">
                <v:path arrowok="t"/>
                <v:fill/>
              </v:shape>
            </v:group>
            <v:group style="position:absolute;left:3083;top:801;width:1681;height:1167" coordorigin="3083,801" coordsize="1681,1167">
              <v:shape style="position:absolute;left:3083;top:801;width:1681;height:1167" coordorigin="3083,801" coordsize="1681,1167" path="m3197,801l3131,802,3085,848,3083,913,3083,1855,3085,1920,3131,1966,4651,1968,4688,1967,4750,1953,4764,1892,4764,1855,4764,913,4762,848,4717,802,3197,801e" filled="t" fillcolor="#FFFFFF" stroked="f">
                <v:path arrowok="t"/>
                <v:fill/>
              </v:shape>
            </v:group>
            <v:group style="position:absolute;left:3083;top:801;width:1681;height:1167" coordorigin="3083,801" coordsize="1681,1167">
              <v:shape style="position:absolute;left:3083;top:801;width:1681;height:1167" coordorigin="3083,801" coordsize="1681,1167" path="m3197,801l3131,802,3085,848,3083,913,3083,1854,3084,1891,3098,1953,3159,1967,4651,1968,4688,1967,4750,1953,4764,1892,4764,914,4764,877,4750,815,4689,801,3197,801xe" filled="f" stroked="t" strokeweight="1pt" strokecolor="#F99D1C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  <w:cols w:num="3" w:equalWidth="0">
            <w:col w:w="1725" w:space="3242"/>
            <w:col w:w="1521" w:space="1001"/>
            <w:col w:w="2171"/>
          </w:cols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05" w:right="-67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36" w:after="0" w:line="321" w:lineRule="auto"/>
        <w:ind w:left="62" w:right="22" w:firstLine="-20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Spagna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territori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italiani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Fiandre,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aes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Bass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99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3" w:lineRule="exact"/>
        <w:ind w:left="-33" w:right="-54"/>
        <w:jc w:val="center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  <w:position w:val="-1"/>
        </w:rPr>
        <w:t>coloni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  <w:position w:val="-1"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99"/>
          <w:b/>
          <w:bCs/>
          <w:position w:val="-1"/>
        </w:rPr>
        <w:t>americane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321" w:lineRule="auto"/>
        <w:ind w:right="-51" w:firstLine="35"/>
        <w:jc w:val="both"/>
        <w:rPr>
          <w:rFonts w:ascii="Trebuchet MS" w:hAnsi="Trebuchet MS" w:cs="Trebuchet MS" w:eastAsia="Trebuchet MS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117996pt;margin-top:-72.588127pt;width:94.32pt;height:55.916pt;mso-position-horizontal-relative:page;mso-position-vertical-relative:paragraph;z-index:-7515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834" w:hRule="exact"/>
                    </w:trPr>
                    <w:tc>
                      <w:tcPr>
                        <w:tcW w:w="1886" w:type="dxa"/>
                        <w:gridSpan w:val="2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>
                          <w:spacing w:before="9" w:after="0" w:line="140" w:lineRule="exact"/>
                          <w:jc w:val="left"/>
                          <w:rPr>
                            <w:sz w:val="14"/>
                            <w:szCs w:val="14"/>
                          </w:rPr>
                        </w:pPr>
                        <w:rPr/>
                        <w:r>
                          <w:rPr>
                            <w:sz w:val="14"/>
                            <w:szCs w:val="14"/>
                          </w:rPr>
                        </w:r>
                      </w:p>
                      <w:p>
                        <w:pPr>
                          <w:spacing w:before="0" w:after="0" w:line="200" w:lineRule="exact"/>
                          <w:jc w:val="left"/>
                          <w:rPr>
                            <w:sz w:val="20"/>
                            <w:szCs w:val="20"/>
                          </w:rPr>
                        </w:pPr>
                        <w:rPr/>
                        <w:r>
                          <w:rPr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41" w:right="-20"/>
                          <w:jc w:val="left"/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color w:val="F99D1C"/>
                            <w:spacing w:val="0"/>
                            <w:w w:val="100"/>
                            <w:b/>
                            <w:bCs/>
                          </w:rPr>
                          <w:t>.......................</w:t>
                        </w:r>
                        <w:r>
                          <w:rPr>
                            <w:rFonts w:ascii="Trebuchet MS" w:hAnsi="Trebuchet MS" w:cs="Trebuchet MS" w:eastAsia="Trebuchet MS"/>
                            <w:sz w:val="18"/>
                            <w:szCs w:val="18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53" w:hRule="exact"/>
                    </w:trPr>
                    <w:tc>
                      <w:tcPr>
                        <w:tcW w:w="9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8" w:space="0" w:color="F99D1C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bottom w:val="nil" w:sz="6" w:space="0" w:color="auto"/>
                          <w:left w:val="single" w:sz="8" w:space="0" w:color="F99D1C"/>
                          <w:right w:val="nil" w:sz="6" w:space="0" w:color="auto"/>
                        </w:tcBorders>
                        <w:shd w:val="clear" w:color="auto" w:fill="000000"/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32" w:hRule="exact"/>
                    </w:trPr>
                    <w:tc>
                      <w:tcPr>
                        <w:tcW w:w="91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single" w:sz="8" w:space="0" w:color="F99D1C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968" w:type="dxa"/>
                        <w:tcBorders>
                          <w:top w:val="nil" w:sz="6" w:space="0" w:color="auto"/>
                          <w:bottom w:val="nil" w:sz="6" w:space="0" w:color="auto"/>
                          <w:left w:val="single" w:sz="8" w:space="0" w:color="F99D1C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Coron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imp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eriale,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territor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asb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urgici,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Boemi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2"/>
          <w:w w:val="100"/>
          <w:b/>
          <w:bCs/>
        </w:rPr>
        <w:t>Ungheria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-6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ancia: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spacing w:before="71" w:after="0" w:line="240" w:lineRule="auto"/>
        <w:ind w:left="7" w:right="-20"/>
        <w:jc w:val="left"/>
        <w:rPr>
          <w:rFonts w:ascii="Trebuchet MS" w:hAnsi="Trebuchet MS" w:cs="Trebuchet MS" w:eastAsia="Trebuchet MS"/>
          <w:sz w:val="18"/>
          <w:szCs w:val="18"/>
        </w:rPr>
      </w:pPr>
      <w:rPr/>
      <w:r>
        <w:rPr>
          <w:rFonts w:ascii="Trebuchet MS" w:hAnsi="Trebuchet MS" w:cs="Trebuchet MS" w:eastAsia="Trebuchet MS"/>
          <w:sz w:val="18"/>
          <w:szCs w:val="18"/>
          <w:color w:val="F99D1C"/>
          <w:spacing w:val="0"/>
          <w:w w:val="100"/>
          <w:b/>
          <w:bCs/>
        </w:rPr>
        <w:t>.........................</w:t>
      </w:r>
      <w:r>
        <w:rPr>
          <w:rFonts w:ascii="Trebuchet MS" w:hAnsi="Trebuchet MS" w:cs="Trebuchet MS" w:eastAsia="Trebuchet MS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  <w:cols w:num="4" w:equalWidth="0">
            <w:col w:w="1725" w:space="808"/>
            <w:col w:w="1519" w:space="948"/>
            <w:col w:w="1554" w:space="756"/>
            <w:col w:w="2350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523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522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/>
        <w:pict>
          <v:shape style="position:absolute;margin-left:283.204987pt;margin-top:462.519989pt;width:218.643pt;height:259.6090pt;mso-position-horizontal-relative:page;mso-position-vertical-relative:page;z-index:-7516" type="#_x0000_t75">
            <v:imagedata r:id="rId71" o:title=""/>
          </v:shape>
        </w:pict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451" w:lineRule="exact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277063pt;width:11.079pt;height:11pt;mso-position-horizontal-relative:page;mso-position-vertical-relative:paragraph;z-index:-7517" coordorigin="737,126" coordsize="222,220">
            <v:shape style="position:absolute;left:737;top:126;width:222;height:220" coordorigin="737,126" coordsize="222,220" path="m737,346l959,346,959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  <w:position w:val="5"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DIDASCALIA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QUADR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TIZIAN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  <w:position w:val="1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ACEND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39" w:after="0" w:line="272" w:lineRule="auto"/>
        <w:ind w:left="117" w:right="4889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CARL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OBIETTIV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POLITICI.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72" w:lineRule="auto"/>
        <w:ind w:left="117" w:right="5109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iziano,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Ritratto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1548.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tela,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3,32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2,79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Madrid,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Museo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272" w:lineRule="auto"/>
        <w:ind w:left="117" w:right="5400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ritratto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commissionato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celebrare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vittoria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dell’esercito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0" w:after="0" w:line="272" w:lineRule="auto"/>
        <w:ind w:left="117" w:right="4867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Smalcalda.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cavallo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780"/>
        </w:sectPr>
      </w:pPr>
      <w:rPr/>
    </w:p>
    <w:p>
      <w:pPr>
        <w:spacing w:before="36" w:after="0" w:line="330" w:lineRule="atLeast"/>
        <w:ind w:left="100" w:right="7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cristianità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minacciata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riferimenti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classicità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</w:t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27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7" w:lineRule="auto"/>
        <w:ind w:left="100" w:right="125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671894pt;width:11.339pt;height:11pt;mso-position-horizontal-relative:page;mso-position-vertical-relative:paragraph;z-index:-7514" coordorigin="1020,93" coordsize="227,220">
            <v:shape style="position:absolute;left:1020;top:93;width:227;height:220" coordorigin="1020,93" coordsize="227,220" path="m1020,313l1247,313,1247,93,1020,93,1020,313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RIFERISCON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CARL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IMPERO.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Evitò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sposarsi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circondò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consiglieri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competenti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fedeli.</w:t>
      </w:r>
    </w:p>
    <w:p>
      <w:pPr>
        <w:spacing w:before="45" w:after="0" w:line="277" w:lineRule="auto"/>
        <w:ind w:left="384" w:right="16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Asburgo,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Fiandre,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dell’Impero.</w:t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flotta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navale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confisse</w:t>
      </w:r>
      <w:r>
        <w:rPr>
          <w:rFonts w:ascii="Trebuchet MS" w:hAnsi="Trebuchet MS" w:cs="Trebuchet MS" w:eastAsia="Trebuchet MS"/>
          <w:sz w:val="25"/>
          <w:szCs w:val="25"/>
          <w:spacing w:val="-2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l’Invincibile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Armata.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ortogallo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unificò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dominio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penisola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iberica.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Risolse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conflitto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onoscendo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</w:p>
    <w:p>
      <w:pPr>
        <w:spacing w:before="4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accettando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equilibrio.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trattato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ottenne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l’incoro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riconoscimento</w:t>
      </w:r>
    </w:p>
    <w:p>
      <w:pPr>
        <w:spacing w:before="45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possedimenti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Cognac.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lettori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banchieri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tedeschi.</w:t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4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epresse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comuneros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castigliani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difficoltà.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l.</w:t>
      </w:r>
      <w:r>
        <w:rPr>
          <w:rFonts w:ascii="Trebuchet MS" w:hAnsi="Trebuchet MS" w:cs="Trebuchet MS" w:eastAsia="Trebuchet MS"/>
          <w:sz w:val="25"/>
          <w:szCs w:val="25"/>
          <w:spacing w:val="4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Sforza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vassallo.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auto"/>
        <w:ind w:left="100" w:right="88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584667pt;width:11.339pt;height:11pt;mso-position-horizontal-relative:page;mso-position-vertical-relative:paragraph;z-index:-7513" coordorigin="1020,92" coordsize="227,220">
            <v:shape style="position:absolute;left:1020;top:92;width:227;height:220" coordorigin="1020,92" coordsize="227,220" path="m1020,312l1247,312,1247,92,1020,92,1020,312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ESPRESSION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Cambrai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Milano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Cognac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mercenari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25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disgregava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fanteria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armata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Sforza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Borgogna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Italia</w:t>
      </w:r>
    </w:p>
    <w:p>
      <w:pPr>
        <w:jc w:val="left"/>
        <w:spacing w:after="0"/>
        <w:sectPr>
          <w:pgMar w:header="0" w:footer="468" w:top="440" w:bottom="660" w:left="920" w:right="640"/>
          <w:pgSz w:w="11060" w:h="14760"/>
        </w:sectPr>
      </w:pPr>
      <w:rPr/>
    </w:p>
    <w:p>
      <w:pPr>
        <w:spacing w:before="76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accanita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due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maggiori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caratterizzò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svolse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</w:t>
      </w:r>
    </w:p>
    <w:p>
      <w:pPr>
        <w:spacing w:before="39" w:after="0" w:line="272" w:lineRule="auto"/>
        <w:ind w:left="117" w:right="66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Sconfitto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1525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–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tecniche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combattimento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imperniate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sull’uso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</w:t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archibugi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picche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–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insediò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</w:t>
      </w:r>
    </w:p>
    <w:p>
      <w:pPr>
        <w:spacing w:before="39" w:after="0" w:line="272" w:lineRule="auto"/>
        <w:ind w:left="117" w:right="89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vassallo,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Milano,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rivestiva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un’importanza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fondamentale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metteva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comunicazione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</w:t>
      </w:r>
    </w:p>
    <w:p>
      <w:pPr>
        <w:spacing w:before="0" w:after="0" w:line="272" w:lineRule="auto"/>
        <w:ind w:left="117" w:right="80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allora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un’alleanza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antiasburgica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),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aderì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Migliaia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servizio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scesero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posero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(1527);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contemporaneamente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l’alleanza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antispagnola.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1529,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accordo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faceva</w:t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entrare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nell’orbita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imperiale,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sanciva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rispettive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sfere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influenza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conservava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Francesco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conservava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................).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133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0397pt;width:11.339pt;height:11pt;mso-position-horizontal-relative:page;mso-position-vertical-relative:paragraph;z-index:-7512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08.254898pt;margin-top:46.986397pt;width:279.9292pt;height:282.838pt;mso-position-horizontal-relative:page;mso-position-vertical-relative:paragraph;z-index:-7511" coordorigin="4165,940" coordsize="5599,5657">
            <v:group style="position:absolute;left:4175;top:955;width:5579;height:2" coordorigin="4175,955" coordsize="5579,2">
              <v:shape style="position:absolute;left:4175;top:955;width:5579;height:2" coordorigin="4175,955" coordsize="5579,0" path="m4175,955l9754,955e" filled="f" stroked="t" strokeweight="1pt" strokecolor="#FAA61A">
                <v:path arrowok="t"/>
              </v:shape>
            </v:group>
            <v:group style="position:absolute;left:9754;top:960;width:2;height:5627" coordorigin="9754,960" coordsize="2,5627">
              <v:shape style="position:absolute;left:9754;top:960;width:2;height:5627" coordorigin="9754,960" coordsize="0,5627" path="m9754,960l9754,6586e" filled="f" stroked="t" strokeweight="1pt" strokecolor="#FAA61A">
                <v:path arrowok="t"/>
              </v:shape>
            </v:group>
            <v:group style="position:absolute;left:4179;top:950;width:2;height:1365" coordorigin="4179,950" coordsize="2,1365">
              <v:shape style="position:absolute;left:4179;top:950;width:2;height:1365" coordorigin="4179,950" coordsize="0,1365" path="m4179,950l4179,2315e" filled="f" stroked="t" strokeweight="1pt" strokecolor="#FAA61A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GEOS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RIFERISC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CARL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NumType w:start="52"/>
          <w:pgMar w:footer="560" w:header="-858993459" w:top="440" w:bottom="740" w:left="620" w:right="440"/>
          <w:footerReference w:type="even" r:id="rId72"/>
          <w:footerReference w:type="odd" r:id="rId73"/>
          <w:pgSz w:w="11060" w:h="1476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17.735992pt;margin-top:-58.112938pt;width:262.653pt;height:268.307pt;mso-position-horizontal-relative:page;mso-position-vertical-relative:paragraph;z-index:-7510" coordorigin="4355,-1162" coordsize="5253,5366">
            <v:shape style="position:absolute;left:4447;top:-1162;width:5161;height:5366" type="#_x0000_t75">
              <v:imagedata r:id="rId74" o:title=""/>
            </v:shape>
            <v:group style="position:absolute;left:4365;top:-1152;width:5233;height:5346" coordorigin="4365,-1152" coordsize="5233,5346">
              <v:shape style="position:absolute;left:4365;top:-1152;width:5233;height:5346" coordorigin="4365,-1152" coordsize="5233,5346" path="m4580,4713l6344,4713,6144,4599,5946,4465,5759,4317,5584,4154,5421,3979,5273,3792,5139,3594,5020,3385,4917,3166,4831,2939,4763,2703,4713,2461,4683,2211,4673,1956,4683,1702,4713,1452,4763,1210,4831,974,4917,747,5020,528,5139,319,5273,121,5421,-66,5584,-241,5759,-404,5946,-552,6066,-633,4580,-633,4580,4713e" filled="t" fillcolor="#95BCDE" stroked="f">
                <v:path arrowok="t"/>
                <v:fill/>
              </v:shape>
              <v:shape style="position:absolute;left:4365;top:-1152;width:5233;height:5346" coordorigin="4365,-1152" coordsize="5233,5346" path="m9497,-633l9617,-552,9804,-404,9813,-395,9813,-633,9497,-633e" filled="t" fillcolor="#95BCDE" stroked="f">
                <v:path arrowok="t"/>
                <v:fill/>
              </v:shape>
              <v:shape style="position:absolute;left:4365;top:-1152;width:5233;height:5346" coordorigin="4365,-1152" coordsize="5233,5346" path="m9813,4308l9804,4317,9617,4465,9419,4599,9219,4713,9813,4713,9813,4308e" filled="t" fillcolor="#95BCDE" stroked="f">
                <v:path arrowok="t"/>
                <v:fill/>
              </v:shape>
              <v:shape style="position:absolute;left:4512;top:-1162;width:5096;height:5087" type="#_x0000_t75">
                <v:imagedata r:id="rId75" o:title=""/>
              </v:shape>
            </v:group>
            <v:group style="position:absolute;left:4522;top:-1152;width:5076;height:5067" coordorigin="4522,-1152" coordsize="5076,5067">
              <v:shape style="position:absolute;left:4522;top:-1152;width:5076;height:5067" coordorigin="4522,-1152" coordsize="5076,5067" path="m5862,2457l5875,2444,5884,2431,5897,2420,5909,2404,5923,2390,5928,2373,5931,2352,5936,2333,5948,2315,5958,2294,5969,2276,5980,2263,5992,2258,6003,2262,6008,2257,6010,2252,6008,2245,6008,2241,6000,2242,5997,2244,5987,2241,5989,2231,5993,2224,5995,2212,6006,2205,6013,2189,6017,2168,6022,2144,6028,2123,6037,2108,6045,2124,6053,2140,6069,2181,6079,2204,6085,2215,6090,2218,6091,2213,6092,2207,6092,2202,6092,2186,6081,2176,6078,2166,6078,2158,6073,2150,6081,2145,6074,2111,6058,2101,6042,2082,6034,2066,6047,2066,6047,2067,6045,2071,6047,2071,6057,2071,6059,2052,6064,2034,6062,2010,6058,2000,6058,1990,6063,1983,6071,1978,6068,1975,6063,1969,6058,1969,6043,1963,6026,1949,6012,1930,6003,1920,5998,1912,5998,1907,5998,1884,5996,1866,5992,1852,5995,1827,6003,1818,6003,1805,6006,1804,6010,1800,6010,1797,6010,1782,5992,1786,5990,1770,5993,1773,5998,1770,6003,1770,6016,1770,6018,1779,6032,1779,6032,1782,6037,1786,6040,1786,6044,1786,6049,1786,6052,1784,6042,1778,6031,1773,6031,1757,6007,1746,5988,1735,5961,1747,5961,1731,5961,1724,5966,1715,5977,1713,5977,1700,5981,1702,5985,1697,5987,1697,5984,1693,5968,1695,5968,1681,5963,1682,5942,1684,5942,1681,5942,1672,5955,1671,5961,1664,5956,1661,5943,1650,5934,1643,5925,1648,5922,1658,5909,1661,5909,1664,5911,1669,5912,1672,5908,1671,5903,1672,5898,1672,5899,1657,5898,1637,5895,1625,5888,1629,5888,1625,5888,1622,5887,1619,5887,1616,5883,1617,5879,1622,5877,1624,5872,1622,5869,1614,5869,1609,5857,1601,5839,1588,5814,1570,5802,1557,5796,1551,5788,1551,5788,1554,5788,1562,5783,1562,5778,1569,5768,1569,5764,1569,5760,1561,5760,1556,5760,1551,5759,1546,5764,1543,5726,1504,5738,1504,5744,1506,5765,1506,5765,1509,5770,1512,5773,1512,5778,1512,5781,1509,5785,1506,5786,1504,5788,1499,5788,1498,5773,1485,5764,1466,5782,1470,5800,1478,5806,1478,5791,1467,5791,1459,5791,1457,5796,1457,5791,1457,5767,1457,5767,1446,5762,1446,5751,1444,5751,1439,5751,1430,5759,1426,5765,1417,5768,1417,5778,1423,5785,1423,5788,1423,5789,1417,5793,1417,5804,1417,5801,1420,5814,1415,5820,1413,5825,1413,5832,1413,5832,1421,5845,1421,5849,1421,5857,1421,5864,1421,5870,1428,5874,1434,5874,1438,5874,1443,5875,1446,5879,1443,5882,1438,5887,1438,5895,1438,5898,1447,5906,1447,5914,1447,5919,1431,5930,1430,5938,1434,5947,1438,5955,1438,5961,1438,5966,1438,5972,1441,5972,1444,5971,1447,5971,1451,5971,1455,5977,1459,5982,1459,5982,1470,5989,1478,6000,1483,5997,1499,6005,1514,6011,1514,6039,1516,6048,1507,6058,1506,6075,1520,6076,1523,6083,1537,6088,1534,6092,1523,6095,1514,6107,1514,6107,1519,6105,1525,6105,1530,6110,1535,6115,1536,6121,1543,6141,1543,6142,1541,6146,1538,6147,1535,6152,1540,6160,1538,6165,1533,6150,1520,6144,1499,6149,1481,6160,1464,6169,1445,6166,1420,6161,1405,6160,1396,6152,1384,6152,1378,6152,1368,6159,1368,6160,1357,6160,1350,6160,1336,6172,1336,6173,1341,6189,1352,6193,1352,6197,1352,6206,1349,6209,1345,6217,1358,6220,1360,6233,1370,6228,1375,6230,1379,6220,1384,6222,1389,6228,1391,6228,1402,6228,1407,6227,1415,6222,1417,6223,1421,6228,1430,6233,1430,6236,1430,6243,1425,6243,1421,6243,1415,6248,1400,6257,1399,6259,1402,6277,1417,6283,1423,6283,1431,6298,1433,6308,1426,6309,1430,6317,1438,6324,1439,6324,1444,6322,1449,6322,1454,6324,1452,6330,1454,6333,1454,6343,1454,6343,1443,6354,1443,6354,1430,6366,1439,6380,1443,6379,1449,6390,1451,6398,1451,6408,1451,6413,1449,6427,1451,6410,1445,6387,1437,6388,1416,6395,1404,6408,1397,6423,1392,6437,1387,6461,1378,6494,1389,6497,1389,6517,1385,6533,1374,6550,1363,6583,1365,6584,1365,6591,1365,6596,1357,6599,1350,6596,1350,6592,1349,6589,1349,6589,1347,6588,1342,6588,1341,6584,1337,6578,1334,6578,1329,6585,1314,6594,1294,6598,1272,6605,1255,6631,1229,6640,1219,6651,1217,6657,1222,6665,1222,6673,1224,6678,1216,6686,1216,6702,1216,6726,1217,6738,1214,6758,1211,6775,1205,6795,1200,6826,1197,6846,1197,6856,1199,6860,1203,6861,1207,6861,1211,6864,1217,6863,1229,6876,1229,6882,1229,6887,1222,6894,1222,6918,1222,6918,1227,6924,1234,6929,1235,6929,1227,6931,1222,6929,1214,6908,1209,6890,1203,6887,1203,6881,1201,6881,1203,6876,1203,6868,1201,6868,1196,6868,1192,6879,1190,6884,1190,6905,1190,6905,1193,6910,1198,6913,1198,6926,1198,6928,1180,6931,1167,6963,1167,6966,1171,6970,1172,6975,1174,6999,1174,6989,1162,6973,1155,6956,1148,6944,1136,6946,1116,6954,1097,6967,1080,6981,1065,6993,1052,7017,996,7026,955,7034,941,7049,941,7052,960,7064,960,7070,960,7070,971,7091,971,7091,984,7091,994,7078,1001,7078,1010,7076,1031,7066,1048,7057,1057,7046,1060,7046,1069,7046,1073,7081,1083,7083,1083,7083,1088,7090,1099,7094,1099,7111,1094,7128,1080,7144,1061,7154,1041,7161,1033,7172,1031,7175,1028,7159,1017,7148,999,7132,990,7114,974,7116,955,7115,940,7117,931,7122,923,7127,923,7127,911,7132,911,7135,899,7153,895,7174,892,7179,895,7190,899,7196,899,7201,899,7204,892,7209,892,7214,892,7219,895,7224,900,7224,907,7227,916,7234,916,7244,907,7252,896,7271,895,7276,904,7290,904,7295,904,7305,899,7305,904,7305,936,7313,949,7318,949,7324,949,7334,929,7334,924,7334,915,7326,913,7326,900,7333,879,7348,863,7367,865,7386,872,7404,879,7424,882,7426,894,7439,895,7439,913,7439,926,7444,941,7452,949,7455,942,7460,924,7460,920,7460,905,7465,907,7468,905,7473,905,7473,911,7480,916,7480,923,7480,933,7470,944,7480,949,7478,955,7476,963,7489,970,7489,965,7489,960,7485,957,7485,933,7489,933,7494,928,7498,924,7498,900,7494,900,7489,895,7489,892,7489,881,7494,881,7498,868,7506,868,7512,869,7520,871,7520,879,7527,882,7538,881,7541,887,7559,890,7572,890,7581,908,7594,926,7610,940,7632,945,7637,942,7638,937,7623,932,7606,920,7592,905,7588,887,7578,879,7564,882,7564,866,7551,866,7541,865,7533,852,7533,827,7541,827,7548,824,7553,819,7548,818,7541,809,7533,808,7535,798,7535,793,7546,792,7546,782,7549,784,7553,782,7556,780,7537,779,7516,776,7529,755,7545,747,7558,742,7552,716,7544,703,7537,679,7541,657,7548,639,7553,621,7553,607,7546,610,7541,601,7548,588,7548,552,7541,552,7525,542,7528,536,7528,531,7519,531,7514,539,7502,544,7502,541,7499,536,7499,533,7499,526,7509,523,7509,510,7512,491,7523,473,7539,465,7549,455,7549,440,7530,444,7530,427,7530,426,7527,423,7527,421,7514,408,7525,410,7525,395,7527,376,7532,350,7540,330,7558,332,7574,340,7585,346,7583,356,7593,358,7595,353,7604,355,7604,342,7604,337,7600,330,7598,325,7601,324,7619,306,7629,306,7635,306,7642,309,7648,312,7639,332,7629,349,7643,355,7651,355,7651,359,7650,368,7653,371,7666,371,7671,359,7666,358,7666,345,7663,346,7653,350,7653,345,7653,340,7656,337,7659,332,7656,329,7650,322,7650,317,7650,306,7669,290,7677,290,7684,290,7689,300,7695,300,7697,300,7703,300,7703,298,7703,288,7708,285,7716,277,7723,283,7732,282,7744,282,7747,285,7753,285,7758,285,7760,295,7763,296,7771,304,7766,308,7755,316,7760,316,7760,317,7760,324,7761,324,7761,325,7760,330,7760,332,7761,338,7755,343,7758,350,7748,356,7740,350,7731,350,7726,350,7718,356,7718,361,7718,371,7724,368,7742,360,7749,354,7757,355,7747,373,7736,389,7747,395,7757,390,7758,384,7768,379,7776,384,7776,395,7789,395,7794,395,7804,395,7805,387,7815,387,7815,392,7818,398,7823,398,7823,413,7810,427,7804,447,7800,452,7795,448,7795,445,7792,445,7787,442,7787,439,7787,436,7794,431,7795,429,7786,427,7774,436,7774,445,7774,460,7763,460,7757,447,7757,436,7757,427,7761,423,7766,414,7755,414,7748,424,7739,429,7736,445,7732,495,7726,495,7721,487,7714,487,7711,487,7706,492,7706,495,7703,508,7703,518,7702,526,7685,531,7674,531,7671,531,7674,523,7674,520,7661,520,7661,529,7668,541,7677,542,7676,554,7658,555,7658,576,7658,584,7656,589,7658,597,7643,597,7645,602,7653,606,7658,606,7658,620,7648,622,7643,628,7634,631,7634,641,7648,641,7650,649,7658,657,7658,670,7653,670,7643,674,7643,682,7643,683,7648,682,7650,682,7650,686,7655,696,7659,696,7677,696,7670,710,7662,718,7658,733,7646,737,7635,738,7627,746,7632,746,7638,743,7643,743,7648,743,7648,745,7661,743,7658,738,7661,732,7661,727,7666,730,7672,725,7676,722,7687,722,7689,741,7678,756,7668,762,7668,774,7679,774,7690,779,7693,779,7692,787,7684,797,7684,808,7693,808,7700,798,7700,785,7703,787,7708,785,7711,785,7727,785,7731,800,7740,806,7744,801,7766,800,7771,800,7776,801,7781,801,7773,818,7768,839,7757,842,7753,850,7744,855,7744,863,7744,873,7745,876,7744,887,7748,884,7755,887,7760,887,7760,877,7755,868,7771,868,7779,868,7787,874,7795,876,7795,877,7799,884,7800,884,7813,884,7826,871,7827,858,7825,847,7830,842,7849,843,7867,844,7878,847,7884,850,7889,850,7894,850,7894,840,7894,835,7915,827,7929,811,7948,803,7956,805,7959,808,7942,819,7924,827,7923,832,7922,835,7922,840,7930,840,7943,830,7963,819,7978,819,7983,816,7999,819,7999,831,8001,844,8016,855,8035,863,8049,872,8053,881,8051,890,8056,892,8054,902,8054,907,8063,915,8059,918,8054,923,8054,931,8064,937,8085,947,8111,957,8132,964,8137,973,8142,984,8152,986,8150,1004,8160,1017,8166,1007,8164,997,8165,988,8168,986,8168,984,8153,955,8158,938,8169,920,8184,903,8201,888,8216,877,8232,864,8246,849,8264,841,8283,840,8303,837,8368,823,8434,796,8452,786,8463,782,8475,782,8487,782,8496,790,8508,790,8524,786,8543,779,8581,777,8586,779,8587,784,8592,784,8590,788,8600,795,8605,795,8607,806,8615,811,8621,821,8611,819,8603,816,8594,816,8604,832,8619,848,8644,849,8655,845,8679,839,8696,827,8711,814,8726,804,8725,819,8715,834,8700,847,8684,861,8679,866,8657,866,8657,874,8657,879,8666,884,8675,884,8670,879,8675,879,8675,866,8696,863,8714,855,8730,843,8746,827,8743,816,8747,814,8759,809,8765,811,8777,803,8773,803,8756,808,8756,792,8743,792,8739,784,8739,769,8751,769,8751,750,8759,750,8781,746,8834,684,8840,670,8858,667,8858,652,8858,633,8864,614,8869,615,8875,620,8875,625,8870,646,8859,663,8848,680,8842,706,8832,725,8825,735,8819,738,8819,743,8819,748,8827,753,8832,753,8838,753,8845,759,8851,759,8858,759,8864,750,8882,750,8887,750,8898,754,8898,750,8896,727,8893,706,8888,687,8885,669,8885,631,8880,613,8870,601,8861,585,8859,570,8864,571,8866,571,8863,552,8864,535,8866,514,8854,510,8856,497,8856,484,8858,464,8863,444,8870,424,8878,404,8886,385,8891,367,8893,349,8893,334,8900,320,8908,295,8914,271,8927,263,8944,254,8964,244,8985,235,9005,228,9005,220,9005,217,9021,217,9022,240,9036,253,9044,272,9060,285,9077,297,9087,318,9096,329,9099,342,9107,348,9120,348,9147,348,9152,348,9152,337,9171,334,9187,322,9198,304,9203,284,9202,260,9196,242,9185,227,9193,212,9193,197,9190,182,9186,165,9188,146,9192,145,9193,110,9193,107,9193,91,9186,96,9176,99,9176,105,9176,108,9175,112,9175,115,9172,117,9167,120,9164,120,9143,113,9129,96,9118,74,9118,66,9115,62,9115,49,9112,49,9107,45,9107,42,9107,34,9126,36,9126,24,9125,23,9125,18,9125,16,9110,16,9110,24,9096,24,9102,15,9096,6,9100,-3,9112,-3,9112,-13,9110,-24,9110,-34,9108,-34,9099,-24,9092,-19,9091,-39,9092,-58,9108,-73,9124,-81,9131,-83,9139,-87,9139,-91,9139,-108,9154,-102,9171,-107,9180,-120,9191,-113,9204,-117,9212,-133,9217,-138,9232,-130,9249,-132,9273,-136,9291,-145,9306,-155,9324,-160,9338,-160,9351,-145,9373,-141,9390,-141,9411,-138,9431,-134,9463,-133,9488,-133,9508,-138,9519,-153,9520,-173,9516,-180,9516,-189,9516,-191,9515,-196,9515,-198,9520,-199,9523,-206,9533,-206,9539,-206,9541,-194,9549,-194,9559,-194,9560,-207,9560,-219,9565,-217,9568,-219,9573,-219,9575,-212,9581,-207,9588,-206,9598,-221e" filled="f" stroked="t" strokeweight=".448pt" strokecolor="#00AEEF">
                <v:path arrowok="t"/>
              </v:shape>
              <v:shape style="position:absolute;left:4522;top:-1152;width:5076;height:5067" coordorigin="4522,-1152" coordsize="5076,5067" path="m9598,-306l9586,-314,9574,-316,9561,-330,9550,-349,9549,-358,9559,-355,9562,-348,9573,-348,9572,-359,9562,-367,9562,-379,9562,-392,9568,-395,9576,-406,9573,-410,9568,-413,9565,-416,9551,-403,9541,-388,9529,-373,9511,-362,9495,-356,9486,-346,9482,-358,9473,-358,9473,-346,9473,-332,9460,-332,9414,-332,9395,-328,9379,-319,9363,-309,9342,-303,9325,-303,9325,-309,9325,-319,9311,-319,9308,-312,9308,-306,9308,-300,9308,-295,9306,-288,9304,-283,9286,-282,9266,-274,9247,-264,9230,-256,9220,-254,9214,-253,9214,-254,9202,-253,9204,-233,9191,-241,9181,-224,9170,-201,9160,-194,9155,-199,9152,-202,9154,-207,9155,-214,9155,-219,9141,-219,9141,-215,9138,-202,9131,-202,9125,-202,9118,-206,9112,-209,9112,-193,9097,-193,9091,-194,9094,-210,9091,-210,9087,-212,9084,-212,9083,-201,9071,-207,9071,-188,9058,-188,9041,-179,9043,-179,9046,-174,9048,-174,9039,-192,9037,-212,9040,-210,9047,-206,9052,-206,9057,-206,9060,-214,9063,-217,9057,-220,9036,-220,9036,-230,9036,-238,9044,-246,9044,-254,9044,-259,9039,-262,9037,-267,9028,-267,9026,-259,9019,-251,9019,-243,8994,-225,8994,-233,8994,-238,8998,-241,9002,-244,8998,-248,8997,-254,8998,-259,8998,-265,8995,-267,9002,-277,9000,-278,8997,-283,8994,-285,8984,-282,8984,-283,8974,-283,8954,-289,8942,-307,8930,-308,8921,-303,8917,-316,8927,-325,8926,-325,8922,-340,8911,-337,8903,-329,8900,-317,8893,-328,8888,-346,8887,-350,8880,-353,8880,-356,8880,-361,8880,-369,8882,-372,8872,-379,8883,-389,8883,-400,8880,-400,8874,-403,8874,-406,8874,-411,8880,-414,8890,-414,8890,-419,8895,-424,8900,-424,8896,-429,8900,-435,8901,-440,8899,-453,8901,-476,8906,-484,8916,-487,8922,-492,8910,-505,8897,-519,8888,-537,8882,-559,8879,-570,8872,-573,8872,-576,8872,-581,8870,-589,8874,-593,8866,-597,8875,-605,8877,-614,8868,-627,8854,-652,8853,-672,8859,-691,8858,-696,8853,-701,8853,-704,8853,-716,8861,-725,8869,-733,8875,-737,8880,-741,8880,-748,8880,-761,8880,-769,8893,-774,8896,-785,8924,-785,8922,-790,8924,-795,8924,-800,8940,-811,8951,-830,8945,-839,8945,-847,8947,-856,8960,-861,8968,-873,8976,-884,8992,-892,8989,-902,8998,-894,8998,-913,8995,-910,8985,-913,8982,-921,8989,-921,9016,-921,9018,-924,9023,-934,9024,-939e" filled="f" stroked="t" strokeweight=".448pt" strokecolor="#00AEEF">
                <v:path arrowok="t"/>
              </v:shape>
              <v:shape style="position:absolute;left:4522;top:-1152;width:5076;height:5067" coordorigin="4522,-1152" coordsize="5076,5067" path="m9598,3312l9594,3312,9589,3304,9584,3295,9576,3293,9555,3298,9555,3287,9531,3286,9509,3282,9496,3269,9486,3270,9487,3282,9484,3285,9469,3293,9456,3296,9445,3305,9437,3308,9432,3301,9432,3296,9418,3296,9413,3296,9408,3290,9408,3285,9400,3285,9392,3291,9392,3299,9380,3315,9365,3321,9349,3325,9335,3332,9333,3331,9327,3333,9327,3332,9319,3330,9314,3324,9306,3324,9303,3324,9287,3335,9287,3340,9287,3345,9296,3350,9301,3350,9301,3355,9306,3359,9311,3359,9308,3376,9308,3386,9317,3392,9319,3392,9319,3390,9321,3385,9321,3384,9337,3384,9337,3397,9361,3400,9368,3400,9371,3414,9374,3408,9376,3421,9376,3427,9387,3431,9387,3440,9387,3448,9374,3447,9372,3440,9369,3434,9364,3434,9359,3427,9359,3422,9341,3416,9323,3412,9314,3405,9301,3406,9295,3410,9290,3405,9290,3421,9306,3434,9325,3440,9325,3452,9324,3463,9334,3465,9332,3469,9330,3473,9334,3478,9319,3478,9301,3467,9294,3448,9281,3436,9267,3432,9251,3428,9240,3434,9246,3448,9253,3450,9253,3461,9262,3471,9275,3474,9285,3474,9285,3484,9293,3495,9282,3495,9265,3491,9244,3486,9235,3464,9228,3448,9220,3431,9206,3419,9191,3415,9186,3403,9170,3405,9168,3405,9162,3401,9157,3388,9157,3377,9172,3377,9172,3369,9180,3356,9176,3355,9172,3351,9167,3351,9150,3364,9137,3379,9136,3393,9142,3398,9142,3406,9136,3414,9131,3416,9131,3424,9131,3435,9133,3453,9141,3453,9147,3474,9159,3490,9167,3507,9178,3524,9180,3524,9173,3536,9188,3539,9198,3539,9198,3550,9207,3550,9212,3552,9228,3564,9236,3578,9243,3591,9255,3602,9256,3615,9248,3615,9248,3625,9228,3625,9225,3635,9215,3635,9212,3635,9209,3631,9207,3628,9212,3626,9215,3626,9220,3626,9220,3602,9210,3587,9193,3572,9191,3573,9176,3594,9176,3604,9185,3607,9189,3607,9189,3610,9189,3615,9193,3618,9193,3620,9196,3625,9196,3626,9196,3631,9202,3635,9207,3635,9207,3651,9191,3651,9191,3656,9188,3662,9191,3667,9168,3669,9152,3673,9144,3687,9153,3690,9164,3694,9176,3701,9180,3701,9191,3701,9201,3699,9204,3701,9204,3706,9217,3706,9217,3714,9217,3719,9214,3729,9219,3729,9232,3729,9232,3725,9232,3714,9253,3714,9253,3722,9253,3733,9270,3738,9288,3738,9290,3741,9288,3746,9296,3754,9301,3754,9309,3762,9329,3774,9352,3784,9358,3799,9352,3806,9351,3822,9366,3827,9366,3839,9366,3842,9371,3845,9374,3845,9374,3860,9368,3856,9374,3866,9384,3866,9379,3882,9366,3884,9353,3884,9348,3884,9351,3873,9350,3868,9346,3858,9324,3861,9329,3852,9321,3847,9317,3839,9317,3830,9304,3830,9296,3824,9296,3813,9285,3813,9282,3816,9277,3821,9277,3826,9257,3833,9240,3841,9220,3861,9230,3861,9233,3860,9238,3860,9240,3870,9239,3877,9239,3884,9246,3896,9270,3910,9270,3898,9285,3898,9285,3913,9296,3926,9301,3934,9279,3938,9265,3949,9254,3958,9256,3952,9256,3950,9230,3950,9232,3936,9230,3936,9230,3928,9207,3924,9187,3915,9173,3905,9168,3908,9168,3910,9175,3929,9186,3949,9188,3963,9196,3965,9196,3976,9196,3981,9214,3991,9223,4009,9228,4031,9236,4054,9228,4056,9223,4062,9223,4068,9223,4081,9249,4080,9249,4093,9249,4102,9256,4107,9264,4109,9264,4120,9259,4120,9253,4117,9253,4112,9243,4111,9236,4106,9236,4101,9214,4092,9202,4077,9182,4060,9167,4050,9151,4044,9151,4047,9152,4056,9155,4056,9147,4067,9155,4068,9155,4073,9150,4093,9144,4112,9144,4122,9139,4128,9131,4128,9131,4124,9130,4119,9131,4114,9126,4114,9117,4111,9117,4106,9117,4096,9120,4081,9120,4078,9108,4077,9110,4064,9112,4057,9097,4045,9088,4034,9091,4012,9084,4010,9076,4005,9073,4004,9058,4007,9060,4015,9047,4015,9045,4022,9047,4033,9044,4053,9035,4076,9018,4057,9006,4057,9000,4054,9002,4038,9006,4031,8987,4022,8978,4002,8977,3986,8985,3981,8985,3975,9005,3975,9006,3960,9006,3944,9003,3944,8997,3941,8994,3926,8994,3923,8985,3921,8977,3915,8977,3907,8961,3907,8956,3915,8948,3907,8941,3899,8948,3881,8948,3879,8942,3879,8926,3871,8926,3863,8926,3853,8927,3852,8930,3843,8932,3843,8937,3842,8938,3842,8945,3842,8948,3830,8955,3829,8951,3818,8955,3809,8955,3806,8955,3801,8958,3798,8961,3793,8969,3801,8974,3805,8981,3805,8995,3805,8995,3803,9002,3805,9002,3784,9013,3775,9019,3769,9023,3779,9036,3779,9045,3779,9045,3787,9058,3787,9066,3788,9086,3797,9103,3805,9122,3809,9143,3813,9155,3821,9165,3839,9175,3839,9191,3835,9189,3834,9185,3830,9185,3827,9185,3822,9191,3819,9191,3814,9214,3812,9234,3806,9236,3796,9228,3793,9228,3787,9220,3788,9212,3793,9201,3793,9181,3786,9165,3770,9147,3769,9136,3767,9131,3779,9126,3771,9126,3762,9131,3756,9118,3756,9113,3756,9107,3762,9108,3767,9099,3769,9089,3769,9083,3769,9076,3769,9053,3758,9053,3748,9039,3748,9023,3759,9005,3761,8984,3767,8979,3780,8974,3785,8974,3784,8972,3779,8972,3777,8968,3777,8963,3771,8963,3766,8953,3766,8948,3761,8947,3756,8940,3762,8935,3790,8932,3790,8927,3790,8930,3779,8929,3774,8919,3755,8906,3737,8897,3720,8896,3707,8880,3706,8877,3706,8867,3685,8867,3680,8870,3675,8875,3673,8872,3685,8900,3688,8904,3688,8904,3677,8908,3677,8913,3678,8916,3677,8916,3682,8921,3690,8926,3690,8929,3690,8937,3682,8940,3677,8940,3667,8935,3667,8926,3662,8926,3667,8926,3669,8927,3673,8926,3673,8906,3666,8889,3653,8883,3652,8877,3660,8882,3664,8879,3664,8874,3669,8874,3672,8861,3672,8861,3659,8859,3652,8847,3635,8832,3621,8812,3605,8804,3587,8802,3569,8788,3561,8772,3546,8757,3529,8746,3510,8742,3494,8731,3474,8714,3466,8700,3462,8678,3452,8664,3435,8657,3424,8655,3418,8657,3413,8658,3406,8655,3406,8650,3401,8650,3398,8660,3393,8665,3380,8665,3374,8665,3363,8655,3356,8655,3345,8655,3340,8665,3345,8670,3345,8670,3337,8671,3329,8671,3321,8660,3321,8665,3306,8665,3296,8665,3287,8663,3287,8665,3278,8673,3278,8675,3261,8678,3257,8671,3254,8670,3254,8670,3249,8671,3244,8670,3240,8666,3240,8662,3233,8662,3230,8678,3230,8670,3215,8670,3206,8679,3206,8683,3199,8689,3197,8689,3170,8676,3167,8670,3154,8671,3142,8666,3142,8660,3147,8655,3147,8647,3146,8642,3139,8642,3133,8634,3131,8624,3125,8624,3117,8618,3117,8611,3108,8610,3102,8603,3102,8600,3092,8602,3086,8587,3081,8579,3086,8573,3086,8564,3086,8552,3078,8552,3066,8552,3057,8571,3049,8573,3047,8568,3045,8568,3025,8566,3029,8543,3049,8540,3057,8535,3057,8529,3050,8529,3045,8521,3045,8513,3037,8508,3045,8508,3019,8503,3019,8500,3019,8495,3016,8488,3016,8484,3000,8477,2990,8453,2985,8448,2985,8441,2982,8438,2979,8428,2979,8428,2989,8407,2981,8394,2967,8374,2954,8360,2946,8357,2946,8343,2935,8343,2930,8354,2930,8386,2944,8394,2946,8396,2955,8404,2955,8411,2955,8411,2959,8422,2963,8427,2961,8413,2951,8396,2935,8378,2918,8364,2903,8347,2885,8328,2873,8309,2864,8293,2856,8284,2844,8273,2841,8270,2835,8267,2832,8262,2835,8258,2843,8254,2843,8249,2843,8244,2836,8241,2833,8234,2838,8226,2841,8218,2841,8210,2841,8202,2832,8195,2807,8195,2802,8197,2798,8197,2793,8197,2786,8181,2786,8176,2786,8171,2778,8171,2773,8158,2766,8141,2751,8124,2733,8111,2716,8113,2710,8116,2712,8121,2712,8118,2710,8116,2705,8116,2702,8127,2702,8132,2704,8142,2705,8142,2709,8142,2713,8144,2717,8160,2717,8158,2713,8153,2709,8153,2704,8152,2700,8154,2693,8146,2687,8129,2673,8111,2660,8095,2647,8087,2633,8085,2628,8087,2621,8088,2616,8084,2616,8074,2613,8074,2608,8074,2590,8088,2582,8088,2571,8088,2560,8079,2558,8076,2552,8076,2543,8059,2532,8051,2511,8056,2503,8038,2493,8022,2483,8013,2502,8004,2518,7998,2526,7993,2527,7990,2527,7990,2542,7985,2548,7990,2556,7977,2555,7977,2543,7970,2540,7973,2561,7976,2577,7967,2594,7962,2592,7957,2590,7957,2600,7946,2600,7944,2598,7940,2589,7941,2589,7927,2571,7921,2553,7920,2533,7901,2532,7909,2517,7909,2514,7909,2498,7906,2506,7909,2495,7896,2495,7894,2467,7894,2461,7899,2461,7906,2464,7910,2464,7912,2461,7910,2456,7910,2453,7920,2453,7925,2453,7930,2456,7933,2459,7936,2454,7936,2448,7936,2443,7936,2440,7941,2435,7944,2435,7944,2419,7933,2419,7925,2406,7917,2403,7917,2404,7914,2409,7914,2412,7904,2412,7891,2412,7881,2411,7876,2401,7865,2401,7865,2404,7863,2409,7863,2412,7865,2414,7870,2417,7872,2419,7857,2428,7835,2438,7812,2447,7794,2453,7786,2461,7779,2469,7776,2471,7776,2459,7781,2453,7787,2448,7784,2445,7779,2438,7779,2433,7771,2435,7758,2445,7760,2450,7747,2465,7743,2484,7745,2488,7752,2509,7757,2509,7757,2514,7766,2500,7771,2500,7771,2519,7768,2538,7760,2556,7747,2566,7747,2594,7744,2611,7740,2622,7736,2630,7733,2639,7753,2703,7790,2729,7809,2740,7822,2752,7832,2767,7848,2784,7866,2799,7884,2808,7890,2812,7897,2823,7900,2823,7900,2828,7905,2830,7906,2835,7912,2881,7913,2881,7913,2880,7914,2879,7922,2891,7923,2909,7930,2913,7948,2977,7981,3031,7993,3049,8009,3066,8027,3079,8043,3085,8057,3101,8077,3108,8106,3110,8121,3110,8140,3110,8146,3108,8159,3108,8182,3108,8201,3110,8223,3119,8228,3125,8226,3133,8215,3147,8196,3163,8181,3176,8183,3199,8195,3211,8215,3220,8220,3228,8228,3231,8248,3240,8267,3245,8284,3251,8300,3260,8319,3274,8333,3280,8348,3284,8362,3292,8372,3300,8379,3307,8386,3314,8395,3321,8408,3327,8427,3332,8446,3340,8501,3366,8518,3400,8529,3421,8540,3439,8539,3458,8534,3465,8524,3485,8518,3505,8508,3517,8500,3518,8501,3505,8505,3502,8492,3502,8485,3495,8484,3489,8469,3489,8459,3482,8459,3473,8459,3465,8464,3455,8467,3452,8452,3436,8436,3425,8417,3422,8416,3429,8411,3429,8394,3423,8371,3410,8354,3399,8352,3392,8352,3385,8356,3382,8341,3382,8289,3415,8263,3482,8252,3496,8249,3507,8255,3505,8257,3505,8257,3531,8275,3531,8281,3531,8294,3531,8301,3546,8314,3546,8314,3550,8320,3554,8325,3554,8325,3562,8338,3563,8341,3571,8336,3575,8335,3575,8335,3635,8335,3639,8343,3643,8348,3643,8352,3659,8341,3669,8348,3675,8335,3675,8331,3682,8325,3682,8320,3682,8317,3677,8315,3672,8294,3679,8275,3689,8258,3697,8246,3701,8246,3706,8247,3707,8244,3727,8237,3744,8237,3761,8229,3774,8210,3784,8193,3796,8176,3815,8171,3832,8158,3848,8136,3854,8118,3855,8103,3843,8100,3842,8103,3837,8103,3834,8106,3829,8106,3811,8103,3811,8100,3806,8100,3803,8100,3790,8116,3793,8119,3787,8132,3768,8143,3755,8140,3746,8124,3740,8124,3732,8152,3711,8153,3707,8168,3707,8174,3707,8187,3701,8187,3688,8187,3686,8186,3680,8187,3680,8182,3678,8178,3673,8178,3669,8178,3665,8176,3662,8176,3659,8176,3652,8169,3646,8169,3639,8169,3631,8178,3625,8178,3617,8178,3601,8163,3599,8163,3586,8163,3576,8169,3576,8169,3568,8161,3551,8148,3537,8145,3513,8142,3513,8139,3508,8139,3505,8139,3500,8145,3495,8145,3491,8135,3472,8120,3457,8110,3450,8103,3447,8097,3447,8097,3457,8097,3461,8088,3465,8088,3469,8084,3469,8074,3468,8072,3463,8061,3466,8056,3450,8056,3440,8050,3439,8032,3434,8032,3426,8019,3426,8017,3410,8014,3405,8024,3398,8024,3390,8019,3372,8014,3351,8003,3351,8001,3337,7993,3337,7973,3340,7954,3345,7949,3345,7944,3343,7943,3345,7946,3337,7951,3337,7957,3333,7956,3329,7956,3322,7957,3319,7937,3314,7919,3309,7897,3297,7893,3281,7884,3264,7874,3260,7862,3254,7855,3250,7789,3219,7785,3221,7780,3222,7774,3222,7771,3222,7774,3215,7774,3212,7760,3212,7754,3197,7742,3192,7736,3183,7719,3173,7705,3155,7692,3147,7684,3139,7685,3133,7677,3129,7672,3120,7674,3115,7660,3084,7643,3072,7632,3070,7617,3056,7601,3042,7601,3026,7591,3011,7571,2998,7556,2983,7541,2977,7540,2982,7535,2985,7530,2984,7525,2979,7520,2974,7517,2971,7519,2969,7525,2968,7528,2968,7525,2956,7522,2953,7525,2948,7511,2936,7491,2917,7480,2905,7488,2883,7480,2875,7473,2869,7464,2872,7457,2872,7452,2872,7459,2862,7459,2855,7459,2845,7451,2835,7451,2830,7443,2806,7433,2792,7434,2770,7436,2751,7436,2728,7433,2710,7418,2689,7404,2674,7393,2653,7386,2649,7382,2655,7377,2661,7363,2654,7347,2637,7325,2621,7309,2611,7302,2605,7298,2600,7294,2600,7290,2600,7266,2584,7240,2584,7225,2597,7208,2612,7187,2622,7172,2627,7159,2632,7162,2644,7161,2647,7149,2661,7129,2673,7088,2678,7072,2681,7053,2690,7032,2700,7012,2709,6994,2713,6973,2713,6965,2713,6958,2717,6950,2720,6949,2741,6947,2746,6915,2761,6907,2763,6895,2750,6884,2753,6872,2760,6858,2754,6852,2760,6847,2765,6839,2765,6824,2765,6827,2752,6827,2746,6827,2747,6803,2743,6786,2730,6777,2711,6774,2705,6769,2700,6769,2697,6743,2697,6738,2700,6732,2697,6732,2684,6750,2684,6754,2678,6761,2678,6766,2678,6771,2675,6775,2675,6769,2668,6759,2671,6754,2666,6754,2665,6758,2663,6759,2663,6758,2654,6754,2647,6753,2641,6748,2641,6741,2644,6737,2641,6737,2654,6738,2665,6737,2668,6722,2668,6722,2686,6716,2694,6699,2689,6696,2694,6693,2696,6688,2696,6670,2696,6675,2681,6675,2665,6652,2660,6632,2650,6611,2636,6596,2628,6586,2628,6583,2632,6583,2636,6564,2642,6544,2647,6536,2647,6526,2660,6516,2660,6494,2660,6489,2665,6486,2668,6481,2668,6478,2684,6468,2684,6453,2684,6453,2697,6463,2696,6468,2704,6463,2710,6458,2717,6458,2721,6458,2730,6453,2738,6453,2746,6453,2754,6460,2765,6460,2770,6460,2789,6460,2798,6473,2801,6473,2815,6473,2830,6449,2826,6433,2826,6432,2841,6445,2841,6445,2851,6445,2872,6437,2895,6434,2898,6421,2896,6419,2898,6368,2935,6299,2951,6282,2955,6259,2960,6236,2961,6217,2960,6199,2960,6177,2964,6160,2970,6144,2971,6138,2963,6128,2963,6109,2967,6088,2979,6074,2994,6081,3032,6071,3037,6060,3032,6057,3040,6044,3040,6044,3026,6032,3026,6023,3036,6015,3042,6008,3057,5998,3064,5979,3071,5960,3077,5946,3084,5946,3092,5938,3100,5934,3104,5930,3110,5911,3122,5896,3137,5895,3147,5882,3146,5880,3150,5875,3167,5869,3173,5869,3186,5853,3199,5848,3220,5848,3277,5854,3296,5870,3314,5888,3327,5901,3351,5880,3359,5863,3364,5853,3364,5848,3359,5845,3364,5832,3369,5807,3379,5785,3391,5775,3398,5770,3400,5765,3398,5761,3408,5765,3417,5765,3422,5759,3427,5754,3426,5743,3437,5727,3454,5713,3473,5707,3487,5720,3489,5718,3486,5725,3481,5726,3484,5728,3487,5731,3489,5726,3492,5720,3495,5720,3500,5712,3517,5695,3520,5679,3520,5678,3510,5666,3510,5660,3510,5657,3520,5650,3520,5605,3507,5587,3507,5576,3507,5571,3515,5566,3523,5556,3538,5502,3598,5454,3618,5443,3617,5443,3609,5443,3604,5438,3599,5440,3597,5437,3592,5440,3589,5438,3584,5437,3580,5432,3569,5407,3580,5399,3584,5385,3592,5377,3592,5357,3588,5339,3575,5322,3568,5322,3573,5310,3575,5310,3570,5307,3570,5299,3571,5299,3575,5294,3575,5281,3573,5283,3568,5268,3559,5251,3548,5233,3535,5215,3523,5196,3514,5177,3510,5160,3510,5155,3518,5145,3518,5140,3518,5139,3510,5134,3510,5118,3510,5116,3523,5103,3526,5076,3527,5061,3523,5052,3517,5046,3510,5038,3506,5025,3505,5027,3524,5014,3518,5004,3518,5004,3529,4994,3540,4977,3552,4956,3568,4951,3568,4946,3571,4941,3575,4926,3562,4915,3544,4886,3515,4876,3499,4867,3476,4862,3473,4852,3469,4852,3465,4852,3460,4862,3455,4862,3450,4867,3450,4871,3452,4876,3453,4876,3439,4868,3431,4859,3429,4859,3414,4859,3408,4876,3414,4876,3390,4871,3392,4865,3393,4860,3397,4854,3385,4852,3380,4846,3372,4846,3371,4850,3369,4850,3367,4849,3359,4842,3351,4842,3343,4834,3343,4821,3325,4825,3313,4822,3303,4816,3301,4810,3293,4810,3288,4805,3293,4797,3301,4792,3301,4773,3293,4758,3276,4743,3263,4734,3265,4730,3272,4725,3279,4714,3282,4692,3278,4685,3282,4680,3282,4614,3236,4583,3222,4577,3228,4572,3230,4569,3236,4559,3231,4554,3228,4538,3228,4533,3228,4527,3227,4522,3225,4533,3205,4545,3188,4557,3172,4568,3157,4578,3141,4582,3123,4579,3118,4578,3115,4578,3085,4582,3067,4589,3058,4596,3054,4601,3049,4604,3036,4609,3021,4611,3019,4604,3013,4606,3008,4603,3003,4609,2997,4609,2992,4617,2987,4617,2992,4619,2998,4624,3000,4624,3003,4621,3010,4624,3010,4629,3010,4633,3005,4638,3002,4630,2997,4632,2989,4632,2981,4612,2981,4614,2971,4598,2971,4583,2971,4565,2958,4565,2947,4583,2927,4598,2927,4598,2937,4598,2940,4603,2947,4606,2947,4609,2947,4608,2940,4606,2937,4619,2938,4619,2940,4624,2935,4622,2935,4619,2934,4619,2932,4619,2916,4627,2917,4632,2911,4615,2909,4596,2908,4567,2911,4555,2914,4548,2914,4548,2900,4553,2898,4548,2898,4544,2891,4544,2887,4544,2874,4557,2874,4557,2862,4565,2862,4608,2815,4624,2803,4640,2790,4655,2777,4667,2763,4683,2737,4694,2723,4704,2715,4713,2706,4721,2686,4721,2681,4728,2666,4742,2643,4756,2623,4763,2621,4763,2623,4774,2621,4781,2613,4781,2603,4781,2597,4771,2594,4771,2587,4771,2579,4786,2573,4792,2566,4792,2576,4801,2557,4810,2540,4810,2515,4809,2501,4815,2487,4816,2483,4818,2479,4818,2463,4826,2448,4826,2414,4844,2386,4841,2382,4844,2378,4844,2373,4844,2369,4834,2365,4834,2360,4834,2352,4846,2348,4849,2346,4852,2344,4855,2341,4859,2341,4865,2341,4884,2340,4893,2328,4900,2310,4899,2294,4889,2293,4886,2296,4884,2297,4883,2297,4879,2298,4876,2297,4869,2295,4871,2282,4876,2276,4882,2270,4886,2276,4897,2276,4897,2260,4915,2261,4909,2252,4904,2245,4886,2252,4886,2254,4884,2258,4886,2258,4881,2258,4878,2260,4873,2258,4873,2239,4883,2236,4884,2226,4893,2226,4897,2226,4901,2228,4905,2226,4894,2224,4878,2213,4884,2207,4878,2197,4883,2192,4884,2187,4875,2187,4868,2184,4859,2187,4859,2178,4871,2170,4877,2157,4886,2156,4894,2144,4894,2139,4904,2138,4912,2137,4914,2142,4935,2152,4938,2152,4938,2142,4932,2136,4938,2131,4943,2126,4954,2131,5019,2153,5022,2153,5027,2148,5027,2145,5027,2132,5019,2140,5019,2129,5019,2121,5029,2121,5029,2124,5033,2127,5037,2127,5059,2127,5064,2127,5071,2119,5071,2114,5075,2114,5082,2116,5087,2118,5087,2121,5088,2124,5088,2127,5088,2131,5093,2137,5097,2137,5103,2131,5106,2119,5113,2113,5126,2131,5126,2132,5131,2134,5132,2134,5132,2139,5135,2145,5140,2145,5165,2145,5165,2150,5166,2153,5166,2158,5166,2161,5169,2165,5171,2168,5169,2174,5165,2178,5161,2184,5169,2192,5184,2203,5190,2203,5202,2203,5203,2200,5210,2198,5215,2196,5220,2194,5221,2194,5221,2199,5226,2203,5231,2203,5231,2207,5234,2212,5237,2212,5262,2212,5273,2215,5279,2215,5286,2215,5297,2220,5301,2236,5312,2236,5343,2224,5349,2231,5351,2236,5359,2236,5359,2241,5365,2249,5370,2249,5376,2261,5397,2270,5418,2275,5425,2296,5435,2294,5448,2297,5460,2315,5475,2328,5477,2330,5495,2324,5511,2329,5525,2337,5541,2345,5564,2342,5580,2338,5584,2348,5595,2362,5605,2362,5608,2362,5611,2356,5613,2354,5618,2354,5626,2359,5629,2356,5631,2360,5631,2369,5634,2372,5634,2382,5657,2382,5666,2382,5666,2388,5675,2398,5686,2398,5686,2386,5704,2386,5720,2401,5737,2410,5746,2426,5764,2441,5785,2451,5812,2456,5831,2458,5843,2454,5856,2451,5856,2453,5860,2457,5862,2457e" filled="f" stroked="t" strokeweight=".448pt" strokecolor="#00AEEF">
                <v:path arrowok="t"/>
              </v:shape>
              <v:shape style="position:absolute;left:7355;top:-1157;width:1549;height:1585" type="#_x0000_t75">
                <v:imagedata r:id="rId76" o:title=""/>
              </v:shape>
              <v:shape style="position:absolute;left:5356;top:-592;width:1370;height:1606" type="#_x0000_t75">
                <v:imagedata r:id="rId77" o:title=""/>
              </v:shape>
            </v:group>
            <v:group style="position:absolute;left:4365;top:3377;width:3062;height:817" coordorigin="4365,3377" coordsize="3062,817">
              <v:shape style="position:absolute;left:4365;top:3377;width:3062;height:817" coordorigin="4365,3377" coordsize="3062,817" path="m4602,4194l7454,4194,7459,4191,7464,4189,7501,4189,7515,4175,7532,4163,7532,4147,7536,4141,7555,4133,7562,4117,7575,4103,7591,4089,7603,4069,7622,4053,7631,4037,7631,4027,7620,4011,7620,4003,7610,3985,7600,3969,7592,3955,7579,3943,7562,3935,7550,3917,7557,3893,7552,3891,7549,3885,7549,3865,7552,3857,7552,3845,7561,3841,7566,3841,7563,3835,7566,3829,7566,3823,7594,3823,7602,3815,7608,3803,7622,3789,7638,3775,7638,3771,7524,3771,7521,3763,7519,3755,7524,3755,7529,3747,7534,3747,7531,3739,7529,3729,7524,3727,7526,3719,7526,3709,7525,3707,4602,3707,4602,4194e" filled="t" fillcolor="#EDE8E0" stroked="f">
                <v:path arrowok="t"/>
                <v:fill/>
              </v:shape>
              <v:shape style="position:absolute;left:4365;top:3377;width:3062;height:817" coordorigin="4365,3377" coordsize="3062,817" path="m7501,4189l7476,4189,7495,4191,7501,4189e" filled="t" fillcolor="#EDE8E0" stroked="f">
                <v:path arrowok="t"/>
                <v:fill/>
              </v:shape>
              <v:shape style="position:absolute;left:4365;top:3377;width:3062;height:817" coordorigin="4365,3377" coordsize="3062,817" path="m7578,3823l7566,3823,7571,3827,7578,3823e" filled="t" fillcolor="#EDE8E0" stroked="f">
                <v:path arrowok="t"/>
                <v:fill/>
              </v:shape>
              <v:shape style="position:absolute;left:4365;top:3377;width:3062;height:817" coordorigin="4365,3377" coordsize="3062,817" path="m7584,3743l7570,3753,7552,3765,7531,3771,7638,3771,7638,3767,7647,3763,7654,3759,7660,3751,7660,3749,7599,3749,7584,3743e" filled="t" fillcolor="#EDE8E0" stroked="f">
                <v:path arrowok="t"/>
                <v:fill/>
              </v:shape>
              <v:shape style="position:absolute;left:4365;top:3377;width:3062;height:817" coordorigin="4365,3377" coordsize="3062,817" path="m7643,3707l7630,3721,7622,3743,7612,3743,7599,3749,7660,3749,7660,3737,7663,3729,7660,3715,7644,3715,7643,3707e" filled="t" fillcolor="#EDE8E0" stroked="f">
                <v:path arrowok="t"/>
                <v:fill/>
              </v:shape>
              <v:shape style="position:absolute;left:4365;top:3377;width:3062;height:817" coordorigin="4365,3377" coordsize="3062,817" path="m4643,3687l4620,3699,4604,3705,4602,3705,4602,3707,7525,3707,7524,3703,7527,3697,7249,3697,7246,3695,7162,3695,7163,3693,7166,3691,4731,3691,4729,3689,4659,3689,4643,3687e" filled="t" fillcolor="#EDE8E0" stroked="f">
                <v:path arrowok="t"/>
                <v:fill/>
              </v:shape>
              <v:shape style="position:absolute;left:4365;top:3377;width:3062;height:817" coordorigin="4365,3377" coordsize="3062,817" path="m7536,3697l7527,3697,7531,3699,7536,3697e" filled="t" fillcolor="#EDE8E0" stroked="f">
                <v:path arrowok="t"/>
                <v:fill/>
              </v:shape>
              <v:shape style="position:absolute;left:4365;top:3377;width:3062;height:817" coordorigin="4365,3377" coordsize="3062,817" path="m7348,3671l7339,3679,7320,3691,7301,3695,7257,3695,7249,3697,7539,3697,7536,3695,7534,3687,7513,3687,7511,3675,7508,3675,7505,3673,7353,3673,7348,3671e" filled="t" fillcolor="#EDE8E0" stroked="f">
                <v:path arrowok="t"/>
                <v:fill/>
              </v:shape>
              <v:shape style="position:absolute;left:4365;top:3377;width:3062;height:817" coordorigin="4365,3377" coordsize="3062,817" path="m7214,3685l7193,3687,7175,3695,7246,3695,7232,3687,7214,3685e" filled="t" fillcolor="#EDE8E0" stroked="f">
                <v:path arrowok="t"/>
                <v:fill/>
              </v:shape>
              <v:shape style="position:absolute;left:4365;top:3377;width:3062;height:817" coordorigin="4365,3377" coordsize="3062,817" path="m5751,3649l5737,3651,5727,3659,5721,3669,5711,3679,5693,3683,4741,3683,4738,3691,7166,3691,7168,3689,7168,3679,7160,3679,7159,3671,7047,3671,7039,3665,6801,3665,6789,3661,6785,3657,6762,3657,6759,3655,5756,3655,5751,3649e" filled="t" fillcolor="#EDE8E0" stroked="f">
                <v:path arrowok="t"/>
                <v:fill/>
              </v:shape>
              <v:shape style="position:absolute;left:4365;top:3377;width:3062;height:817" coordorigin="4365,3377" coordsize="3062,817" path="m4723,3683l4705,3683,4682,3687,4659,3689,4729,3689,4727,3687,4723,3683e" filled="t" fillcolor="#EDE8E0" stroked="f">
                <v:path arrowok="t"/>
                <v:fill/>
              </v:shape>
              <v:shape style="position:absolute;left:4365;top:3377;width:3062;height:817" coordorigin="4365,3377" coordsize="3062,817" path="m7534,3681l7531,3681,7513,3687,7534,3687,7534,3681e" filled="t" fillcolor="#EDE8E0" stroked="f">
                <v:path arrowok="t"/>
                <v:fill/>
              </v:shape>
              <v:shape style="position:absolute;left:4365;top:3377;width:3062;height:817" coordorigin="4365,3377" coordsize="3062,817" path="m5119,3377l5111,3377,5105,3385,5097,3389,5096,3399,5088,3401,5078,3417,5064,3441,5050,3455,5033,3467,5029,3469,5024,3485,5018,3491,5013,3503,5005,3509,4990,3515,4980,3531,4970,3551,4956,3569,4935,3577,4935,3581,4939,3601,4925,3601,4915,3615,4895,3627,4881,3637,4865,3647,4845,3657,4824,3663,4802,3665,4782,3671,4764,3679,4744,3683,5683,3683,5670,3677,5620,3677,5620,3659,5615,3659,5611,3657,5599,3657,5593,3655,5580,3649,5558,3647,5540,3637,5527,3623,5519,3607,5519,3605,5436,3605,5423,3597,5419,3591,5405,3577,5402,3575,5366,3575,5355,3569,5355,3565,5306,3565,5301,3563,5299,3551,5277,3549,5263,3535,5246,3527,5230,3509,5220,3487,5215,3469,5207,3469,5204,3457,5204,3439,5199,3437,5194,3433,5194,3425,5199,3423,5194,3421,5193,3421,5188,3417,5196,3405,5191,3401,5209,3395,5128,3395,5119,3377e" filled="t" fillcolor="#EDE8E0" stroked="f">
                <v:path arrowok="t"/>
                <v:fill/>
              </v:shape>
              <v:shape style="position:absolute;left:4365;top:3377;width:3062;height:817" coordorigin="4365,3377" coordsize="3062,817" path="m5666,3675l5645,3675,5620,3677,5670,3677,5666,3675e" filled="t" fillcolor="#EDE8E0" stroked="f">
                <v:path arrowok="t"/>
                <v:fill/>
              </v:shape>
              <v:shape style="position:absolute;left:4365;top:3377;width:3062;height:817" coordorigin="4365,3377" coordsize="3062,817" path="m7452,3649l7430,3653,7409,3659,7390,3665,7373,3671,7356,3673,7505,3673,7502,3671,7502,3667,7482,3667,7476,3661,7476,3659,7469,3657,7464,3653,7452,3649e" filled="t" fillcolor="#EDE8E0" stroked="f">
                <v:path arrowok="t"/>
                <v:fill/>
              </v:shape>
              <v:shape style="position:absolute;left:4365;top:3377;width:3062;height:817" coordorigin="4365,3377" coordsize="3062,817" path="m7085,3633l7081,3633,7073,3637,7073,3643,7077,3649,7071,3659,7063,3663,7048,3663,7047,3671,7159,3671,7158,3665,7140,3665,7138,3663,7063,3663,7048,3661,7135,3661,7121,3651,7104,3639,7085,3633e" filled="t" fillcolor="#EDE8E0" stroked="f">
                <v:path arrowok="t"/>
                <v:fill/>
              </v:shape>
              <v:shape style="position:absolute;left:4365;top:3377;width:3062;height:817" coordorigin="4365,3377" coordsize="3062,817" path="m6851,3653l6833,3661,6813,3665,7039,3665,7037,3663,6891,3663,6876,3659,6851,3653e" filled="t" fillcolor="#EDE8E0" stroked="f">
                <v:path arrowok="t"/>
                <v:fill/>
              </v:shape>
              <v:shape style="position:absolute;left:4365;top:3377;width:3062;height:817" coordorigin="4365,3377" coordsize="3062,817" path="m6977,3619l6966,3619,6956,3625,6948,3633,6932,3633,6932,3637,6928,3655,6909,3655,6903,3663,7021,3663,7021,3649,6998,3649,6998,3637,6992,3637,6988,3627,6988,3623,6982,3623,6977,3619e" filled="t" fillcolor="#EDE8E0" stroked="f">
                <v:path arrowok="t"/>
                <v:fill/>
              </v:shape>
              <v:shape style="position:absolute;left:4365;top:3377;width:3062;height:817" coordorigin="4365,3377" coordsize="3062,817" path="m5620,3657l5615,3659,5620,3659,5620,3657e" filled="t" fillcolor="#EDE8E0" stroked="f">
                <v:path arrowok="t"/>
                <v:fill/>
              </v:shape>
              <v:shape style="position:absolute;left:4365;top:3377;width:3062;height:817" coordorigin="4365,3377" coordsize="3062,817" path="m6779,3651l6770,3657,6785,3657,6779,3651e" filled="t" fillcolor="#EDE8E0" stroked="f">
                <v:path arrowok="t"/>
                <v:fill/>
              </v:shape>
              <v:shape style="position:absolute;left:4365;top:3377;width:3062;height:817" coordorigin="4365,3377" coordsize="3062,817" path="m5796,3603l5785,3611,5779,3623,5774,3643,5761,3655,6759,3655,6757,3653,6757,3645,6765,3643,6762,3629,5958,3629,5942,3619,5935,3617,5819,3617,5815,3605,5796,3603e" filled="t" fillcolor="#EDE8E0" stroked="f">
                <v:path arrowok="t"/>
                <v:fill/>
              </v:shape>
              <v:shape style="position:absolute;left:4365;top:3377;width:3062;height:817" coordorigin="4365,3377" coordsize="3062,817" path="m7021,3647l7014,3647,6998,3649,7021,3649,7021,3647e" filled="t" fillcolor="#EDE8E0" stroked="f">
                <v:path arrowok="t"/>
                <v:fill/>
              </v:shape>
              <v:shape style="position:absolute;left:4365;top:3377;width:3062;height:817" coordorigin="4365,3377" coordsize="3062,817" path="m5996,3597l5983,3601,5958,3629,6762,3629,6760,3623,6746,3619,6737,3607,6733,3607,6723,3603,6723,3599,6001,3599,5996,3597e" filled="t" fillcolor="#EDE8E0" stroked="f">
                <v:path arrowok="t"/>
                <v:fill/>
              </v:shape>
              <v:shape style="position:absolute;left:4365;top:3377;width:3062;height:817" coordorigin="4365,3377" coordsize="3062,817" path="m6988,3619l6982,3623,6988,3623,6988,3619e" filled="t" fillcolor="#EDE8E0" stroked="f">
                <v:path arrowok="t"/>
                <v:fill/>
              </v:shape>
              <v:shape style="position:absolute;left:4365;top:3377;width:3062;height:817" coordorigin="4365,3377" coordsize="3062,817" path="m5836,3589l5829,3595,5826,3607,5819,3617,5935,3617,5921,3613,5921,3611,5870,3611,5856,3603,5836,3589e" filled="t" fillcolor="#EDE8E0" stroked="f">
                <v:path arrowok="t"/>
                <v:fill/>
              </v:shape>
              <v:shape style="position:absolute;left:4365;top:3377;width:3062;height:817" coordorigin="4365,3377" coordsize="3062,817" path="m5905,3593l5887,3595,5882,3599,5870,3611,5921,3611,5921,3601,5907,3601,5905,3593e" filled="t" fillcolor="#EDE8E0" stroked="f">
                <v:path arrowok="t"/>
                <v:fill/>
              </v:shape>
              <v:shape style="position:absolute;left:4365;top:3377;width:3062;height:817" coordorigin="4365,3377" coordsize="3062,817" path="m5468,3593l5439,3605,5519,3605,5518,3601,5475,3601,5468,3593e" filled="t" fillcolor="#EDE8E0" stroked="f">
                <v:path arrowok="t"/>
                <v:fill/>
              </v:shape>
              <v:shape style="position:absolute;left:4365;top:3377;width:3062;height:817" coordorigin="4365,3377" coordsize="3062,817" path="m5515,3583l5509,3583,5500,3585,5494,3585,5491,3589,5486,3601,5518,3601,5517,3591,5517,3589,5515,3585,5515,3583e" filled="t" fillcolor="#EDE8E0" stroked="f">
                <v:path arrowok="t"/>
                <v:fill/>
              </v:shape>
              <v:shape style="position:absolute;left:4365;top:3377;width:3062;height:817" coordorigin="4365,3377" coordsize="3062,817" path="m6124,3559l6098,3561,6080,3563,6058,3565,6046,3573,6002,3597,6001,3599,6723,3599,6723,3597,6707,3597,6688,3595,6678,3593,6621,3593,6621,3581,6395,3581,6376,3575,6373,3567,6130,3567,6124,3559e" filled="t" fillcolor="#EDE8E0" stroked="f">
                <v:path arrowok="t"/>
                <v:fill/>
              </v:shape>
              <v:shape style="position:absolute;left:4365;top:3377;width:3062;height:817" coordorigin="4365,3377" coordsize="3062,817" path="m6648,3589l6635,3589,6621,3593,6678,3593,6669,3591,6648,3589e" filled="t" fillcolor="#EDE8E0" stroked="f">
                <v:path arrowok="t"/>
                <v:fill/>
              </v:shape>
              <v:shape style="position:absolute;left:4365;top:3377;width:3062;height:817" coordorigin="4365,3377" coordsize="3062,817" path="m6462,3559l6435,3559,6429,3561,6412,3571,6395,3581,6532,3581,6512,3575,6495,3573,6467,3573,6462,3569,6462,3559e" filled="t" fillcolor="#EDE8E0" stroked="f">
                <v:path arrowok="t"/>
                <v:fill/>
              </v:shape>
              <v:shape style="position:absolute;left:4365;top:3377;width:3062;height:817" coordorigin="4365,3377" coordsize="3062,817" path="m6605,3575l6588,3575,6580,3581,6621,3581,6621,3577,6613,3577,6605,3575e" filled="t" fillcolor="#EDE8E0" stroked="f">
                <v:path arrowok="t"/>
                <v:fill/>
              </v:shape>
              <v:shape style="position:absolute;left:4365;top:3377;width:3062;height:817" coordorigin="4365,3377" coordsize="3062,817" path="m6621,3575l6613,3577,6621,3577,6621,3575e" filled="t" fillcolor="#EDE8E0" stroked="f">
                <v:path arrowok="t"/>
                <v:fill/>
              </v:shape>
              <v:shape style="position:absolute;left:4365;top:3377;width:3062;height:817" coordorigin="4365,3377" coordsize="3062,817" path="m5389,3565l5382,3565,5379,3575,5402,3575,5389,3565e" filled="t" fillcolor="#EDE8E0" stroked="f">
                <v:path arrowok="t"/>
                <v:fill/>
              </v:shape>
              <v:shape style="position:absolute;left:4365;top:3377;width:3062;height:817" coordorigin="4365,3377" coordsize="3062,817" path="m6148,3551l6142,3551,6138,3553,6133,3553,6130,3567,6373,3567,6370,3559,6244,3559,6235,3557,6153,3557,6148,3551e" filled="t" fillcolor="#EDE8E0" stroked="f">
                <v:path arrowok="t"/>
                <v:fill/>
              </v:shape>
              <v:shape style="position:absolute;left:4365;top:3377;width:3062;height:817" coordorigin="4365,3377" coordsize="3062,817" path="m5355,3557l5337,3557,5332,3565,5355,3565,5355,3557e" filled="t" fillcolor="#EDE8E0" stroked="f">
                <v:path arrowok="t"/>
                <v:fill/>
              </v:shape>
              <v:shape style="position:absolute;left:4365;top:3377;width:3062;height:817" coordorigin="4365,3377" coordsize="3062,817" path="m6309,3547l6291,3551,6271,3557,6248,3559,6352,3559,6347,3553,6330,3549,6309,3547e" filled="t" fillcolor="#EDE8E0" stroked="f">
                <v:path arrowok="t"/>
                <v:fill/>
              </v:shape>
              <v:shape style="position:absolute;left:4365;top:3377;width:3062;height:817" coordorigin="4365,3377" coordsize="3062,817" path="m6367,3551l6363,3553,6352,3559,6370,3559,6367,3551e" filled="t" fillcolor="#EDE8E0" stroked="f">
                <v:path arrowok="t"/>
                <v:fill/>
              </v:shape>
              <v:shape style="position:absolute;left:4365;top:3377;width:3062;height:817" coordorigin="4365,3377" coordsize="3062,817" path="m6180,3539l6164,3545,6155,3557,6235,3557,6224,3549,6209,3541,6180,3539e" filled="t" fillcolor="#EDE8E0" stroked="f">
                <v:path arrowok="t"/>
                <v:fill/>
              </v:shape>
              <v:shape style="position:absolute;left:4365;top:3377;width:3062;height:817" coordorigin="4365,3377" coordsize="3062,817" path="m5183,3381l5173,3381,5176,3383,5138,3383,5128,3395,5209,3395,5207,3389,5207,3387,5186,3387,5183,3381e" filled="t" fillcolor="#EDE8E0" stroked="f">
                <v:path arrowok="t"/>
                <v:fill/>
              </v:shape>
              <v:shape style="position:absolute;left:4365;top:3377;width:3062;height:817" coordorigin="4365,3377" coordsize="3062,817" path="m5204,3385l5186,3387,5207,3387,5204,3385e" filled="t" fillcolor="#EDE8E0" stroked="f">
                <v:path arrowok="t"/>
                <v:fill/>
              </v:shape>
            </v:group>
            <v:group style="position:absolute;left:4365;top:3375;width:3062;height:819" coordorigin="4365,3375" coordsize="3062,819">
              <v:shape style="position:absolute;left:4365;top:3375;width:3062;height:819" coordorigin="4365,3375" coordsize="3062,819" path="m4602,3703l4604,3703,4620,3697,4643,3686,4659,3687,4682,3685,4705,3682,4723,3681,4727,3685,4731,3690,4735,3690,4738,3690,4741,3682,4744,3682,4764,3678,4782,3670,4802,3664,4824,3661,4845,3655,4865,3646,4881,3636,4895,3626,4915,3614,4925,3600,4939,3599,4935,3580,4935,3575,4956,3567,4970,3550,4980,3530,4990,3514,5005,3507,5013,3502,5018,3491,5024,3484,5029,3468,5073,3425,5078,3415,5088,3400,5096,3397,5097,3389,5105,3383,5111,3375,5119,3375,5128,3393,5138,3382,5143,3382,5147,3382,5155,3382,5160,3382,5176,3382,5173,3380,5183,3379,5186,3385,5204,3384,5207,3385,5207,3387,5209,3393,5191,3400,5196,3403,5188,3416,5193,3419,5194,3419,5199,3423,5194,3424,5194,3426,5194,3431,5199,3436,5204,3437,5204,3447,5204,3457,5207,3468,5215,3468,5220,3486,5230,3507,5246,3525,5263,3534,5277,3548,5299,3549,5301,3562,5306,3563,5317,3563,5332,3563,5337,3555,5347,3555,5355,3555,5355,3567,5366,3573,5373,3573,5379,3573,5382,3563,5389,3563,5405,3575,5419,3590,5423,3596,5436,3604,5439,3604,5468,3591,5470,3594,5475,3599,5478,3599,5486,3599,5491,3588,5494,3584,5500,3583,5509,3581,5515,3581,5515,3583,5517,3588,5517,3589,5519,3606,5527,3622,5540,3636,5558,3646,5580,3648,5593,3654,5599,3656,5606,3656,5611,3656,5615,3657,5620,3656,5620,3675,5645,3673,5654,3673,5666,3673,5683,3682,5693,3682,5711,3678,5721,3668,5727,3657,5737,3649,5751,3648,5756,3654,5761,3654,5774,3642,5779,3622,5785,3610,5796,3601,5815,3603,5819,3615,5826,3605,5829,3594,5836,3588,5856,3602,5870,3609,5882,3598,5887,3594,5905,3591,5907,3599,5915,3599,5921,3599,5921,3612,5942,3617,5958,3627,5972,3612,5983,3599,5996,3596,6001,3597,6002,3596,6028,3581,6046,3571,6058,3564,6080,3561,6098,3559,6117,3559,6124,3559,6130,3565,6133,3552,6138,3552,6142,3550,6146,3550,6148,3550,6153,3555,6155,3555,6164,3544,6180,3538,6209,3540,6224,3547,6235,3555,6244,3559,6248,3559,6271,3556,6291,3550,6309,3545,6330,3548,6347,3551,6352,3557,6363,3552,6367,3550,6376,3574,6395,3580,6412,3570,6429,3559,6435,3559,6459,3557,6462,3557,6462,3567,6467,3572,6473,3572,6495,3572,6512,3574,6532,3579,6572,3580,6580,3580,6588,3573,6597,3573,6605,3573,6613,3575,6621,3573,6621,3593,6635,3588,6648,3588,6669,3589,6688,3593,6707,3596,6723,3596,6723,3601,6733,3606,6737,3606,6746,3617,6760,3622,6765,3641,6757,3643,6757,3649,6757,3652,6762,3656,6765,3656,6770,3656,6775,3652,6779,3649,6789,3659,6801,3664,6813,3664,6833,3660,6851,3652,6876,3657,6891,3662,6903,3662,6909,3654,6920,3654,6928,3654,6932,3636,6932,3631,6948,3631,6956,3623,6966,3617,6977,3617,6982,3622,6988,3617,6988,3627,6992,3635,6998,3636,6998,3648,7014,3646,7021,3646,7021,3662,7037,3662,7047,3669,7048,3662,7048,3661,7063,3662,7071,3657,7077,3648,7076,3646,7073,3641,7073,3639,7073,3635,7081,3631,7085,3631,7104,3638,7121,3649,7140,3663,7158,3664,7160,3677,7168,3678,7168,3685,7168,3688,7163,3691,7162,3695,7175,3695,7193,3687,7214,3683,7232,3685,7249,3696,7257,3693,7264,3693,7282,3693,7301,3693,7320,3689,7339,3679,7348,3670,7353,3672,7356,3672,7373,3670,7390,3664,7409,3657,7430,3651,7452,3648,7464,3652,7469,3656,7476,3657,7476,3661,7482,3665,7485,3665,7502,3665,7502,3669,7508,3673,7511,3673,7513,3685,7531,3680,7534,3680,7534,3685,7536,3693,7539,3696,7536,3696,7531,3698,7527,3696,7524,3701,7526,3707,7526,3712,7526,3717,7524,3725,7529,3727,7531,3737,7534,3745,7529,3745,7524,3753,7519,3754,7521,3761,7524,3769,7531,3769,7552,3764,7570,3752,7584,3742,7599,3747,7612,3742,7622,3741,7630,3720,7643,3706,7644,3714,7655,3714,7660,3714,7663,3727,7660,3735,7660,3745,7660,3750,7657,3754,7654,3758,7647,3763,7638,3766,7638,3774,7622,3788,7608,3801,7602,3814,7594,3822,7583,3822,7578,3822,7571,3826,7566,3822,7566,3827,7563,3834,7566,3839,7561,3839,7552,3843,7552,3848,7552,3856,7549,3865,7549,3873,7549,3884,7552,3889,7557,3892,7550,3915,7562,3933,7579,3942,7592,3953,7600,3968,7610,3983,7620,4002,7620,4009,7631,4026,7631,4036,7622,4052,7603,4068,7591,4087,7575,4103,7562,4117,7555,4133,7536,4140,7532,4146,7532,4162,7515,4174,7501,4188,7495,4190,7476,4188,7464,4188,7459,4190,7453,4193,7453,4194e" filled="f" stroked="t" strokeweight=".448pt" strokecolor="#00AEEF">
                <v:path arrowok="t"/>
              </v:shape>
              <v:shape style="position:absolute;left:6665;top:-1159;width:2940;height:5166" type="#_x0000_t75">
                <v:imagedata r:id="rId78" o:title=""/>
              </v:shape>
            </v:group>
            <v:group style="position:absolute;left:9341;top:4117;width:257;height:57" coordorigin="9341,4117" coordsize="257,57">
              <v:shape style="position:absolute;left:9341;top:4117;width:257;height:57" coordorigin="9341,4117" coordsize="257,57" path="m9598,4117l9341,4117,9366,4117,9414,4119,9437,4123,9455,4131,9472,4139,9490,4143,9492,4156,9487,4159,9484,4166,9503,4173,9524,4174,9548,4171,9566,4165,9582,4162,9593,4158,9598,4153,9598,4117e" filled="t" fillcolor="#EDE8E0" stroked="f">
                <v:path arrowok="t"/>
                <v:fill/>
              </v:shape>
            </v:group>
            <v:group style="position:absolute;left:9298;top:4018;width:300;height:104" coordorigin="9298,4018" coordsize="300,104">
              <v:shape style="position:absolute;left:9298;top:4018;width:300;height:104" coordorigin="9298,4018" coordsize="300,104" path="m9332,4018l9325,4022,9325,4044,9314,4046,9311,4052,9309,4057,9306,4060,9306,4070,9298,4083,9298,4096,9304,4104,9298,4114,9312,4122,9322,4118,9341,4117,9598,4117,9598,4093,9432,4093,9434,4086,9434,4083,9423,4077,9421,4072,9419,4069,9402,4069,9408,4065,9393,4065,9395,4060,9403,4059,9411,4059,9412,4057,9363,4057,9358,4051,9358,4046,9355,4046,9348,4039,9350,4036,9345,4035,9346,4023,9350,4022,9338,4022,9332,4018e" filled="t" fillcolor="#EDE8E0" stroked="f">
                <v:path arrowok="t"/>
                <v:fill/>
              </v:shape>
            </v:group>
            <v:group style="position:absolute;left:9432;top:4070;width:166;height:23" coordorigin="9432,4070" coordsize="166,23">
              <v:shape style="position:absolute;left:9432;top:4070;width:166;height:23" coordorigin="9432,4070" coordsize="166,23" path="m9503,4070l9482,4075,9464,4084,9446,4091,9432,4093,9598,4093,9598,4086,9557,4086,9552,4081,9552,4077,9547,4077,9542,4075,9542,4074,9517,4074,9503,4070e" filled="t" fillcolor="#EDE8E0" stroked="f">
                <v:path arrowok="t"/>
                <v:fill/>
              </v:shape>
            </v:group>
            <v:group style="position:absolute;left:9565;top:4078;width:33;height:9" coordorigin="9565,4078" coordsize="33,9">
              <v:shape style="position:absolute;left:9565;top:4078;width:33;height:9" coordorigin="9565,4078" coordsize="33,9" path="m9590,4078l9575,4080,9572,4083,9565,4086,9598,4086,9598,4080,9590,4078e" filled="t" fillcolor="#EDE8E0" stroked="f">
                <v:path arrowok="t"/>
                <v:fill/>
              </v:shape>
            </v:group>
            <v:group style="position:absolute;left:9517;top:4070;width:24;height:4" coordorigin="9517,4070" coordsize="24,4">
              <v:shape style="position:absolute;left:9517;top:4070;width:24;height:4" coordorigin="9517,4070" coordsize="24,4" path="m9539,4070l9517,4074,9542,4074,9539,4070e" filled="t" fillcolor="#EDE8E0" stroked="f">
                <v:path arrowok="t"/>
                <v:fill/>
              </v:shape>
            </v:group>
            <v:group style="position:absolute;left:9402;top:4065;width:18;height:3" coordorigin="9402,4065" coordsize="18,3">
              <v:shape style="position:absolute;left:9402;top:4065;width:18;height:3" coordorigin="9402,4065" coordsize="18,3" path="m9418,4065l9402,4069,9419,4069,9418,4065e" filled="t" fillcolor="#EDE8E0" stroked="f">
                <v:path arrowok="t"/>
                <v:fill/>
              </v:shape>
            </v:group>
            <v:group style="position:absolute;left:9363;top:4030;width:60;height:28" coordorigin="9363,4030" coordsize="60,28">
              <v:shape style="position:absolute;left:9363;top:4030;width:60;height:28" coordorigin="9363,4030" coordsize="60,28" path="m9423,4030l9400,4030,9385,4046,9369,4057,9363,4057,9412,4057,9419,4047,9423,4044,9423,4030e" filled="t" fillcolor="#EDE8E0" stroked="f">
                <v:path arrowok="t"/>
                <v:fill/>
              </v:shape>
            </v:group>
            <v:group style="position:absolute;left:9298;top:4018;width:300;height:156" coordorigin="9298,4018" coordsize="300,156">
              <v:shape style="position:absolute;left:9298;top:4018;width:300;height:156" coordorigin="9298,4018" coordsize="300,156" path="m9306,4060l9306,4070,9298,4083,9298,4086,9298,4096,9304,4104,9298,4114,9312,4122,9322,4118,9341,4117,9414,4119,9472,4139,9490,4143,9492,4156,9487,4159,9484,4166,9503,4173,9524,4174,9548,4171,9566,4165,9582,4162,9593,4158,9598,4153e" filled="f" stroked="t" strokeweight=".404pt" strokecolor="#00AEEF">
                <v:path arrowok="t"/>
              </v:shape>
              <v:shape style="position:absolute;left:9298;top:4018;width:300;height:156" coordorigin="9298,4018" coordsize="300,156" path="m9598,4080l9590,4078,9575,4080,9572,4083,9565,4086,9562,4086,9557,4086,9552,4081,9552,4077,9547,4077,9542,4075,9539,4070,9517,4074,9503,4070,9482,4075,9464,4084,9446,4091,9432,4093,9434,4086,9434,4083,9423,4077,9421,4072,9418,4065,9402,4069,9408,4065,9393,4065,9395,4060,9403,4059,9408,4059,9411,4059,9419,4047,9423,4044,9423,4030,9400,4030,9385,4046,9369,4057,9363,4057,9358,4051,9358,4046,9355,4046,9348,4039,9350,4036,9345,4035,9346,4023,9350,4022,9338,4022,9332,4018,9325,4022,9325,4044,9314,4046,9311,4052,9309,4057,9306,4060e" filled="f" stroked="t" strokeweight=".404pt" strokecolor="#00AEEF">
                <v:path arrowok="t"/>
              </v:shape>
              <v:shape style="position:absolute;left:4729;top:1788;width:1799;height:1619" type="#_x0000_t75">
                <v:imagedata r:id="rId79" o:title=""/>
              </v:shape>
            </v:group>
            <v:group style="position:absolute;left:7360;top:4119;width:60;height:49" coordorigin="7360,4119" coordsize="60,49">
              <v:shape style="position:absolute;left:7360;top:4119;width:60;height:49" coordorigin="7360,4119" coordsize="60,49" path="m7415,4119l7408,4119,7402,4127,7391,4127,7391,4133,7387,4143,7387,4148,7379,4148,7360,4151,7368,4159,7371,4168,7385,4160,7407,4149,7412,4137,7420,4124,7418,4124,7415,4119e" filled="t" fillcolor="#EDE8E0" stroked="f">
                <v:path arrowok="t"/>
                <v:fill/>
              </v:shape>
            </v:group>
            <v:group style="position:absolute;left:7360;top:4119;width:60;height:49" coordorigin="7360,4119" coordsize="60,49">
              <v:shape style="position:absolute;left:7360;top:4119;width:60;height:49" coordorigin="7360,4119" coordsize="60,49" path="m7368,4159l7360,4151,7379,4148,7387,4148,7387,4143,7391,4133,7391,4127,7402,4127,7408,4119,7413,4119,7415,4119,7418,4124,7420,4124,7412,4137,7407,4149,7385,4160,7371,4168,7368,4159xe" filled="f" stroked="t" strokeweight=".262pt" strokecolor="#00AEEF">
                <v:path arrowok="t"/>
              </v:shape>
            </v:group>
            <v:group style="position:absolute;left:8937;top:-155;width:139;height:92" coordorigin="8937,-155" coordsize="139,92">
              <v:shape style="position:absolute;left:8937;top:-155;width:139;height:92" coordorigin="8937,-155" coordsize="139,92" path="m9042,-115l8947,-115,8947,-110,8942,-104,8937,-102,8938,-97,8947,-97,8947,-79,8968,-70,8971,-63,8974,-63,8979,-68,8979,-71,8989,-71,8989,-76,8990,-81,8995,-82,9006,-87,9028,-87,9030,-89,9034,-99,9042,-115e" filled="t" fillcolor="#EDE8E0" stroked="f">
                <v:path arrowok="t"/>
                <v:fill/>
              </v:shape>
              <v:shape style="position:absolute;left:8937;top:-155;width:139;height:92" coordorigin="8937,-155" coordsize="139,92" path="m8985,-71l8979,-71,8982,-70,8985,-71e" filled="t" fillcolor="#EDE8E0" stroked="f">
                <v:path arrowok="t"/>
                <v:fill/>
              </v:shape>
              <v:shape style="position:absolute;left:8937;top:-155;width:139;height:92" coordorigin="8937,-155" coordsize="139,92" path="m9028,-87l9006,-87,9008,-76,9018,-79,9028,-87e" filled="t" fillcolor="#EDE8E0" stroked="f">
                <v:path arrowok="t"/>
                <v:fill/>
              </v:shape>
              <v:shape style="position:absolute;left:8937;top:-155;width:139;height:92" coordorigin="8937,-155" coordsize="139,92" path="m8948,-142l8945,-134,8948,-133,8945,-133,8940,-129,8940,-126,8947,-120,8947,-118,8945,-115,9055,-115,9057,-110,9063,-108,9076,-116,9068,-125,9068,-126,8966,-126,8961,-129,8960,-133,8960,-134,8961,-139,8948,-139,8948,-142e" filled="t" fillcolor="#EDE8E0" stroked="f">
                <v:path arrowok="t"/>
                <v:fill/>
              </v:shape>
              <v:shape style="position:absolute;left:8937;top:-155;width:139;height:92" coordorigin="8937,-155" coordsize="139,92" path="m8964,-131l8969,-126,9068,-126,9067,-129,8969,-129,8964,-131e" filled="t" fillcolor="#EDE8E0" stroked="f">
                <v:path arrowok="t"/>
                <v:fill/>
              </v:shape>
              <v:shape style="position:absolute;left:8937;top:-155;width:139;height:92" coordorigin="8937,-155" coordsize="139,92" path="m9029,-155l9018,-155,9016,-152,9016,-147,9018,-144,8989,-143,8972,-143,8969,-129,9067,-129,9066,-131,9062,-133,9053,-138,9053,-139,9039,-139,9031,-147,9029,-155e" filled="t" fillcolor="#EDE8E0" stroked="f">
                <v:path arrowok="t"/>
                <v:fill/>
              </v:shape>
              <v:shape style="position:absolute;left:8937;top:-155;width:139;height:92" coordorigin="8937,-155" coordsize="139,92" path="m8953,-142l8948,-141,8948,-139,8961,-139,8961,-141,8956,-141,8953,-142e" filled="t" fillcolor="#EDE8E0" stroked="f">
                <v:path arrowok="t"/>
                <v:fill/>
              </v:shape>
              <v:shape style="position:absolute;left:8937;top:-155;width:139;height:92" coordorigin="8937,-155" coordsize="139,92" path="m9053,-142l9039,-139,9053,-139,9053,-142e" filled="t" fillcolor="#EDE8E0" stroked="f">
                <v:path arrowok="t"/>
                <v:fill/>
              </v:shape>
            </v:group>
            <v:group style="position:absolute;left:8937;top:-155;width:139;height:92" coordorigin="8937,-155" coordsize="139,92">
              <v:shape style="position:absolute;left:8937;top:-155;width:139;height:92" coordorigin="8937,-155" coordsize="139,92" path="m8948,-144l8948,-142,8945,-134,8948,-133,8945,-133,8940,-129,8940,-126,8947,-120,8947,-118,8945,-115,8947,-115,8947,-110,8942,-104,8937,-102,8938,-97,8947,-97,8947,-92,8947,-79,8968,-70,8971,-63,8974,-63,8979,-68,8979,-71,8982,-70,8985,-71,8989,-71,8989,-76,8990,-81,8995,-82,9006,-87,9008,-76,9018,-79,9030,-89,9034,-99,9042,-115,9055,-115,9057,-110,9063,-108,9076,-116,9068,-125,9066,-131,9062,-133,9053,-138,9053,-142,9039,-139,9031,-147,9029,-155,9018,-155,9016,-152,9016,-147,9018,-144,8989,-143,8972,-143,8969,-129,8964,-131,8969,-126,8966,-126,8961,-129,8960,-133,8960,-134,8961,-139,8961,-141,8956,-141,8953,-142,8948,-141,8948,-139,8948,-144xe" filled="f" stroked="t" strokeweight=".303pt" strokecolor="#00AEEF">
                <v:path arrowok="t"/>
              </v:shape>
              <v:shape style="position:absolute;left:9182;top:3362;width:419;height:552" type="#_x0000_t75">
                <v:imagedata r:id="rId80" o:title=""/>
              </v:shape>
            </v:group>
            <v:group style="position:absolute;left:6837;top:-837;width:31;height:32" coordorigin="6837,-837" coordsize="31,32">
              <v:shape style="position:absolute;left:6837;top:-837;width:31;height:32" coordorigin="6837,-837" coordsize="31,32" path="m6868,-837l6849,-827,6839,-809,6837,-805,6853,-805,6861,-809,6861,-814,6868,-816,6868,-837e" filled="t" fillcolor="#EDE8E0" stroked="f">
                <v:path arrowok="t"/>
                <v:fill/>
              </v:shape>
            </v:group>
            <v:group style="position:absolute;left:6837;top:-837;width:31;height:32" coordorigin="6837,-837" coordsize="31,32">
              <v:shape style="position:absolute;left:6837;top:-837;width:31;height:32" coordorigin="6837,-837" coordsize="31,32" path="m6837,-805l6853,-805,6861,-809,6861,-814,6868,-816,6868,-837,6849,-827,6839,-809,6837,-805xe" filled="f" stroked="t" strokeweight=".262pt" strokecolor="#00AEEF">
                <v:path arrowok="t"/>
              </v:shape>
            </v:group>
            <v:group style="position:absolute;left:6864;top:-849;width:24;height:38" coordorigin="6864,-849" coordsize="24,38">
              <v:shape style="position:absolute;left:6864;top:-849;width:24;height:38" coordorigin="6864,-849" coordsize="24,38" path="m6889,-849l6874,-833,6867,-815,6864,-811,6877,-811,6886,-827,6889,-849e" filled="t" fillcolor="#EDE8E0" stroked="f">
                <v:path arrowok="t"/>
                <v:fill/>
              </v:shape>
            </v:group>
            <v:group style="position:absolute;left:6864;top:-849;width:24;height:38" coordorigin="6864,-849" coordsize="24,38">
              <v:shape style="position:absolute;left:6864;top:-849;width:24;height:38" coordorigin="6864,-849" coordsize="24,38" path="m6864,-811l6877,-811,6886,-827,6889,-849,6874,-833,6867,-815,6864,-811xe" filled="f" stroked="t" strokeweight=".262pt" strokecolor="#00AEEF">
                <v:path arrowok="t"/>
              </v:shape>
            </v:group>
            <v:group style="position:absolute;left:6591;top:-649;width:28;height:36" coordorigin="6591,-649" coordsize="28,36">
              <v:shape style="position:absolute;left:6591;top:-649;width:28;height:36" coordorigin="6591,-649" coordsize="28,36" path="m6609,-649l6604,-644,6601,-638,6601,-628,6591,-628,6591,-618,6592,-614,6596,-617,6602,-620,6602,-630,6618,-630,6618,-648,6610,-648,6609,-649e" filled="t" fillcolor="#EDE8E0" stroked="f">
                <v:path arrowok="t"/>
                <v:fill/>
              </v:shape>
              <v:shape style="position:absolute;left:6591;top:-649;width:28;height:36" coordorigin="6591,-649" coordsize="28,36" path="m6614,-630l6602,-630,6605,-626,6614,-630e" filled="t" fillcolor="#EDE8E0" stroked="f">
                <v:path arrowok="t"/>
                <v:fill/>
              </v:shape>
              <v:shape style="position:absolute;left:6591;top:-649;width:28;height:36" coordorigin="6591,-649" coordsize="28,36" path="m6618,-649l6615,-648,6618,-648,6618,-649e" filled="t" fillcolor="#EDE8E0" stroked="f">
                <v:path arrowok="t"/>
                <v:fill/>
              </v:shape>
            </v:group>
            <v:group style="position:absolute;left:6591;top:-649;width:28;height:36" coordorigin="6591,-649" coordsize="28,36">
              <v:shape style="position:absolute;left:6591;top:-649;width:28;height:36" coordorigin="6591,-649" coordsize="28,36" path="m6592,-614l6591,-618,6591,-623,6591,-628,6601,-628,6601,-638,6604,-644,6609,-649,6610,-648,6615,-648,6618,-649,6618,-630,6614,-630,6605,-626,6602,-630,6602,-620,6596,-617,6592,-614xe" filled="f" stroked="t" strokeweight=".262pt" strokecolor="#00AEEF">
                <v:path arrowok="t"/>
              </v:shape>
            </v:group>
            <v:group style="position:absolute;left:6617;top:-625;width:39;height:21" coordorigin="6617,-625" coordsize="39,21">
              <v:shape style="position:absolute;left:6617;top:-625;width:39;height:21" coordorigin="6617,-625" coordsize="39,21" path="m6625,-622l6622,-618,6622,-614,6631,-604,6633,-605,6636,-610,6648,-610,6656,-617,6631,-617,6625,-622e" filled="t" fillcolor="#EDE8E0" stroked="f">
                <v:path arrowok="t"/>
                <v:fill/>
              </v:shape>
              <v:shape style="position:absolute;left:6617;top:-625;width:39;height:21" coordorigin="6617,-625" coordsize="39,21" path="m6622,-618l6618,-618,6617,-614,6622,-618e" filled="t" fillcolor="#EDE8E0" stroked="f">
                <v:path arrowok="t"/>
                <v:fill/>
              </v:shape>
              <v:shape style="position:absolute;left:6617;top:-625;width:39;height:21" coordorigin="6617,-625" coordsize="39,21" path="m6656,-625l6646,-625,6635,-622,6631,-617,6656,-617,6656,-625e" filled="t" fillcolor="#EDE8E0" stroked="f">
                <v:path arrowok="t"/>
                <v:fill/>
              </v:shape>
            </v:group>
            <v:group style="position:absolute;left:6617;top:-625;width:39;height:21" coordorigin="6617,-625" coordsize="39,21">
              <v:shape style="position:absolute;left:6617;top:-625;width:39;height:21" coordorigin="6617,-625" coordsize="39,21" path="m6617,-614l6625,-622,6631,-617,6635,-622,6646,-625,6656,-625,6656,-617,6648,-610,6639,-610,6636,-610,6633,-605,6631,-604,6628,-607,6622,-614,6622,-618,6618,-618,6617,-614xe" filled="f" stroked="t" strokeweight=".262pt" strokecolor="#00AEEF">
                <v:path arrowok="t"/>
              </v:shape>
            </v:group>
            <v:group style="position:absolute;left:6546;top:-626;width:63;height:71" coordorigin="6546,-626" coordsize="63,71">
              <v:shape style="position:absolute;left:6546;top:-626;width:63;height:71" coordorigin="6546,-626" coordsize="63,71" path="m6578,-626l6560,-626,6560,-623,6546,-596,6554,-596,6554,-588,6563,-584,6571,-581,6573,-568,6586,-565,6592,-555,6596,-558,6599,-560,6601,-571,6602,-571,6609,-575,6607,-580,6605,-583,6605,-584,6596,-584,6584,-588,6580,-588,6584,-596,6584,-609,6578,-609,6578,-626e" filled="t" fillcolor="#EDE8E0" stroked="f">
                <v:path arrowok="t"/>
                <v:fill/>
              </v:shape>
              <v:shape style="position:absolute;left:6546;top:-626;width:63;height:71" coordorigin="6546,-626" coordsize="63,71" path="m6605,-588l6596,-584,6605,-584,6605,-588e" filled="t" fillcolor="#EDE8E0" stroked="f">
                <v:path arrowok="t"/>
                <v:fill/>
              </v:shape>
              <v:shape style="position:absolute;left:6546;top:-626;width:63;height:71" coordorigin="6546,-626" coordsize="63,71" path="m6584,-612l6578,-609,6584,-609,6584,-612e" filled="t" fillcolor="#EDE8E0" stroked="f">
                <v:path arrowok="t"/>
                <v:fill/>
              </v:shape>
            </v:group>
            <v:group style="position:absolute;left:6546;top:-626;width:63;height:71" coordorigin="6546,-626" coordsize="63,71">
              <v:shape style="position:absolute;left:6546;top:-626;width:63;height:71" coordorigin="6546,-626" coordsize="63,71" path="m6546,-596l6560,-623,6560,-626,6578,-626,6578,-609,6584,-612,6584,-601,6584,-596,6580,-588,6584,-588,6596,-584,6605,-588,6605,-583,6607,-580,6609,-575,6602,-571,6601,-571,6599,-560,6596,-558,6592,-555,6586,-565,6573,-568,6571,-581,6563,-584,6554,-588,6554,-596,6546,-596xe" filled="f" stroked="t" strokeweight=".262pt" strokecolor="#00AEEF">
                <v:path arrowok="t"/>
              </v:shape>
            </v:group>
            <v:group style="position:absolute;left:6771;top:-835;width:69;height:134" coordorigin="6771,-835" coordsize="69,134">
              <v:shape style="position:absolute;left:6771;top:-835;width:69;height:134" coordorigin="6771,-835" coordsize="69,134" path="m6788,-707l6784,-707,6780,-703,6784,-701,6792,-701,6792,-706,6788,-707e" filled="t" fillcolor="#EDE8E0" stroked="f">
                <v:path arrowok="t"/>
                <v:fill/>
              </v:shape>
              <v:shape style="position:absolute;left:6771;top:-835;width:69;height:134" coordorigin="6771,-835" coordsize="69,134" path="m6794,-709l6792,-709,6792,-706,6793,-706,6794,-709e" filled="t" fillcolor="#EDE8E0" stroked="f">
                <v:path arrowok="t"/>
                <v:fill/>
              </v:shape>
              <v:shape style="position:absolute;left:6771;top:-835;width:69;height:134" coordorigin="6771,-835" coordsize="69,134" path="m6821,-762l6796,-762,6800,-759,6800,-746,6796,-731,6794,-709,6813,-711,6813,-725,6816,-732,6816,-733,6824,-741,6821,-751,6821,-762e" filled="t" fillcolor="#EDE8E0" stroked="f">
                <v:path arrowok="t"/>
                <v:fill/>
              </v:shape>
              <v:shape style="position:absolute;left:6771;top:-835;width:69;height:134" coordorigin="6771,-835" coordsize="69,134" path="m6781,-792l6777,-779,6777,-772,6771,-759,6782,-751,6792,-754,6792,-762,6834,-762,6840,-766,6840,-779,6784,-779,6784,-780,6785,-784,6784,-787,6781,-792e" filled="t" fillcolor="#EDE8E0" stroked="f">
                <v:path arrowok="t"/>
                <v:fill/>
              </v:shape>
              <v:shape style="position:absolute;left:6771;top:-835;width:69;height:134" coordorigin="6771,-835" coordsize="69,134" path="m6829,-835l6826,-830,6818,-821,6809,-819,6808,-819,6805,-813,6798,-813,6808,-806,6811,-806,6809,-801,6806,-793,6809,-790,6809,-787,6808,-782,6808,-779,6840,-779,6840,-792,6829,-798,6829,-811,6835,-813,6840,-814,6827,-821,6839,-821,6840,-834,6832,-834,6829,-835e" filled="t" fillcolor="#EDE8E0" stroked="f">
                <v:path arrowok="t"/>
                <v:fill/>
              </v:shape>
              <v:shape style="position:absolute;left:6771;top:-835;width:69;height:134" coordorigin="6771,-835" coordsize="69,134" path="m6840,-835l6837,-834,6840,-834,6840,-835e" filled="t" fillcolor="#EDE8E0" stroked="f">
                <v:path arrowok="t"/>
                <v:fill/>
              </v:shape>
            </v:group>
            <v:group style="position:absolute;left:6771;top:-835;width:69;height:134" coordorigin="6771,-835" coordsize="69,134">
              <v:shape style="position:absolute;left:6771;top:-835;width:69;height:134" coordorigin="6771,-835" coordsize="69,134" path="m6801,-813l6805,-813,6808,-819,6809,-819,6818,-821,6826,-830,6829,-835,6832,-834,6837,-834,6840,-835,6839,-821,6827,-821,6840,-814,6835,-813,6829,-811,6829,-806,6829,-798,6840,-792,6840,-780,6840,-766,6834,-762,6821,-762,6821,-751,6824,-741,6816,-733,6816,-732,6813,-725,6813,-722,6813,-711,6792,-709,6792,-701,6788,-701,6784,-701,6780,-703,6784,-707,6788,-707,6793,-706,6796,-731,6800,-746,6800,-753,6800,-759,6796,-762,6792,-762,6792,-754,6782,-751,6777,-754,6771,-759,6777,-772,6777,-774,6777,-779,6781,-792,6784,-787,6785,-784,6784,-780,6784,-779,6808,-779,6808,-782,6809,-787,6809,-790,6806,-793,6809,-801,6811,-806,6808,-806,6798,-813,6801,-813xe" filled="f" stroked="t" strokeweight=".262pt" strokecolor="#00AEEF">
                <v:path arrowok="t"/>
              </v:shape>
              <v:shape style="position:absolute;left:6025;top:-623;width:246;height:518" type="#_x0000_t75">
                <v:imagedata r:id="rId81" o:title=""/>
              </v:shape>
            </v:group>
            <v:group style="position:absolute;left:6534;top:-584;width:26;height:31" coordorigin="6534,-584" coordsize="26,31">
              <v:shape style="position:absolute;left:6534;top:-584;width:26;height:31" coordorigin="6534,-584" coordsize="26,31" path="m6536,-581l6534,-581,6546,-554,6550,-554,6555,-560,6558,-562,6554,-565,6560,-573,6560,-576,6537,-576,6536,-581e" filled="t" fillcolor="#EDE8E0" stroked="f">
                <v:path arrowok="t"/>
                <v:fill/>
              </v:shape>
              <v:shape style="position:absolute;left:6534;top:-584;width:26;height:31" coordorigin="6534,-584" coordsize="26,31" path="m6541,-584l6537,-584,6537,-576,6560,-576,6560,-578,6557,-578,6552,-581,6549,-583,6546,-583,6541,-584e" filled="t" fillcolor="#EDE8E0" stroked="f">
                <v:path arrowok="t"/>
                <v:fill/>
              </v:shape>
            </v:group>
            <v:group style="position:absolute;left:6534;top:-584;width:26;height:31" coordorigin="6534,-584" coordsize="26,31">
              <v:shape style="position:absolute;left:6534;top:-584;width:26;height:31" coordorigin="6534,-584" coordsize="26,31" path="m6537,-584l6541,-584,6546,-583,6549,-583,6552,-581,6557,-578,6560,-578,6560,-573,6554,-565,6558,-562,6555,-560,6550,-554,6546,-554,6534,-581,6536,-581,6537,-576,6537,-584xe" filled="f" stroked="t" strokeweight=".262pt" strokecolor="#00AEEF">
                <v:path arrowok="t"/>
              </v:shape>
            </v:group>
            <v:group style="position:absolute;left:6592;top:-605;width:15;height:18" coordorigin="6592,-605" coordsize="15,18">
              <v:shape style="position:absolute;left:6592;top:-605;width:15;height:18" coordorigin="6592,-605" coordsize="15,18" path="m6599,-605l6599,-601,6596,-594,6592,-591,6597,-588,6602,-589,6607,-589,6607,-596,6604,-602,6599,-605e" filled="t" fillcolor="#EDE8E0" stroked="f">
                <v:path arrowok="t"/>
                <v:fill/>
              </v:shape>
            </v:group>
            <v:group style="position:absolute;left:6592;top:-605;width:15;height:18" coordorigin="6592,-605" coordsize="15,18">
              <v:shape style="position:absolute;left:6592;top:-605;width:15;height:18" coordorigin="6592,-605" coordsize="15,18" path="m6599,-605l6599,-601,6596,-594,6592,-591,6597,-588,6602,-589,6607,-589,6607,-596,6604,-602,6599,-605xe" filled="f" stroked="t" strokeweight=".262pt" strokecolor="#00AEEF">
                <v:path arrowok="t"/>
              </v:shape>
            </v:group>
            <v:group style="position:absolute;left:6615;top:-597;width:16;height:15" coordorigin="6615,-597" coordsize="16,15">
              <v:shape style="position:absolute;left:6615;top:-597;width:16;height:15" coordorigin="6615,-597" coordsize="16,15" path="m6625,-597l6620,-596,6615,-592,6615,-588,6615,-583,6628,-589,6630,-594,6631,-597,6622,-597,6622,-588e" filled="f" stroked="t" strokeweight=".262pt" strokecolor="#00AEEF">
                <v:path arrowok="t"/>
              </v:shape>
            </v:group>
            <v:group style="position:absolute;left:6419;top:-1152;width:24;height:29" coordorigin="6419,-1152" coordsize="24,29">
              <v:shape style="position:absolute;left:6419;top:-1152;width:24;height:29" coordorigin="6419,-1152" coordsize="24,29" path="m6419,-1105l6419,-1096,6424,-1089,6427,-1086,6426,-1083,6432,-1076,6435,-1076,6435,-1086,6437,-1097,6444,-1104,6444,-1105,6419,-1105e" filled="t" fillcolor="#EDE8E0" stroked="f">
                <v:path arrowok="t"/>
                <v:fill/>
              </v:shape>
            </v:group>
            <v:group style="position:absolute;left:6419;top:-1152;width:24;height:29" coordorigin="6419,-1152" coordsize="24,29">
              <v:shape style="position:absolute;left:6419;top:-1152;width:24;height:29" coordorigin="6419,-1152" coordsize="24,29" path="m6444,-1105l6444,-1104,6437,-1097,6435,-1086,6435,-1076,6432,-1076,6426,-1083,6427,-1086,6424,-1089,6419,-1096,6419,-1100,6419,-1105e" filled="f" stroked="t" strokeweight=".262pt" strokecolor="#00AEEF">
                <v:path arrowok="t"/>
              </v:shape>
            </v:group>
            <v:group style="position:absolute;left:6147;top:-84;width:24;height:39" coordorigin="6147,-84" coordsize="24,39">
              <v:shape style="position:absolute;left:6147;top:-84;width:24;height:39" coordorigin="6147,-84" coordsize="24,39" path="m6167,-84l6162,-79,6160,-58,6147,-52,6155,-45,6163,-45,6160,-57,6172,-57,6172,-68,6167,-73,6168,-81,6167,-84e" filled="t" fillcolor="#EDE8E0" stroked="f">
                <v:path arrowok="t"/>
                <v:fill/>
              </v:shape>
              <v:shape style="position:absolute;left:6147;top:-84;width:24;height:39" coordorigin="6147,-84" coordsize="24,39" path="m6172,-57l6160,-57,6172,-55,6172,-57e" filled="t" fillcolor="#EDE8E0" stroked="f">
                <v:path arrowok="t"/>
                <v:fill/>
              </v:shape>
            </v:group>
            <v:group style="position:absolute;left:6147;top:-84;width:24;height:39" coordorigin="6147,-84" coordsize="24,39">
              <v:shape style="position:absolute;left:6147;top:-84;width:24;height:39" coordorigin="6147,-84" coordsize="24,39" path="m6155,-45l6147,-52,6160,-58,6162,-79,6167,-84,6168,-81,6167,-73,6172,-68,6172,-55,6160,-57,6163,-45,6155,-45xe" filled="f" stroked="t" strokeweight=".262pt" strokecolor="#00AEEF">
                <v:path arrowok="t"/>
              </v:shape>
            </v:group>
            <v:group style="position:absolute;left:6034;top:94;width:28;height:40" coordorigin="6034,94" coordsize="28,40">
              <v:shape style="position:absolute;left:6034;top:94;width:28;height:40" coordorigin="6034,94" coordsize="28,40" path="m6062,94l6045,104,6034,123,6034,128,6037,134,6052,134,6052,113,6061,107,6062,94e" filled="t" fillcolor="#EDE8E0" stroked="f">
                <v:path arrowok="t"/>
                <v:fill/>
              </v:shape>
            </v:group>
            <v:group style="position:absolute;left:6034;top:94;width:28;height:40" coordorigin="6034,94" coordsize="28,40">
              <v:shape style="position:absolute;left:6034;top:94;width:28;height:40" coordorigin="6034,94" coordsize="28,40" path="m6042,134l6037,134,6034,128,6034,123,6045,104,6062,94,6061,107,6052,113,6052,123,6052,134,6042,134xe" filled="f" stroked="t" strokeweight=".262pt" strokecolor="#00AEEF">
                <v:path arrowok="t"/>
              </v:shape>
            </v:group>
            <v:group style="position:absolute;left:5532;top:23;width:26;height:39" coordorigin="5532,23" coordsize="26,39">
              <v:shape style="position:absolute;left:5532;top:23;width:26;height:39" coordorigin="5532,23" coordsize="26,39" path="m5542,23l5532,26,5539,29,5534,29,5535,32,5537,37,5540,37,5540,62,5548,62,5556,52,5556,42,5558,37,5558,36,5555,26,5542,23e" filled="t" fillcolor="#EDE8E0" stroked="f">
                <v:path arrowok="t"/>
                <v:fill/>
              </v:shape>
            </v:group>
            <v:group style="position:absolute;left:5532;top:23;width:26;height:39" coordorigin="5532,23" coordsize="26,39">
              <v:shape style="position:absolute;left:5532;top:23;width:26;height:39" coordorigin="5532,23" coordsize="26,39" path="m5532,26l5542,23,5555,26,5558,36,5558,37,5556,42,5556,44,5556,52,5548,62,5540,62,5540,37,5537,37,5535,32,5534,29,5539,29,5532,26xe" filled="f" stroked="t" strokeweight=".262pt" strokecolor="#00AEEF">
                <v:path arrowok="t"/>
              </v:shape>
            </v:group>
            <v:group style="position:absolute;left:6068;top:338;width:67;height:76" coordorigin="6068,338" coordsize="67,76">
              <v:shape style="position:absolute;left:6068;top:338;width:67;height:76" coordorigin="6068,338" coordsize="67,76" path="m6094,338l6086,351,6083,356,6070,366,6071,371,6073,374,6074,379,6068,383,6075,403,6091,415,6091,411,6092,406,6092,403,6128,403,6128,398,6133,395,6136,392,6128,384,6123,384,6117,371,6117,366,6113,361,6115,358,6115,353,6110,351,6107,347,6097,347,6097,345,6094,340,6094,338e" filled="t" fillcolor="#EDE8E0" stroked="f">
                <v:path arrowok="t"/>
                <v:fill/>
              </v:shape>
            </v:group>
            <v:group style="position:absolute;left:6068;top:338;width:67;height:76" coordorigin="6068,338" coordsize="67,76">
              <v:shape style="position:absolute;left:6068;top:338;width:67;height:76" coordorigin="6068,338" coordsize="67,76" path="m6094,338l6094,340,6097,345,6097,347,6107,347,6110,351,6115,353,6115,358,6113,361,6117,366,6117,371,6123,384,6128,384,6136,392,6133,395,6128,398,6128,403,6092,403,6092,406,6091,411,6091,415,6075,403,6068,383,6074,379,6073,374,6071,371,6070,366,6083,356,6086,351,6094,338xe" filled="f" stroked="t" strokeweight=".262pt" strokecolor="#00AEEF">
                <v:path arrowok="t"/>
              </v:shape>
            </v:group>
            <v:group style="position:absolute;left:6044;top:1124;width:36;height:28" coordorigin="6044,1124" coordsize="36,28">
              <v:shape style="position:absolute;left:6044;top:1124;width:36;height:28" coordorigin="6044,1124" coordsize="36,28" path="m6068,1124l6052,1124,6052,1132,6044,1145,6073,1145,6073,1146,6076,1151,6076,1150,6079,1141,6079,1132,6074,1132,6068,1128,6068,1124e" filled="t" fillcolor="#EDE8E0" stroked="f">
                <v:path arrowok="t"/>
                <v:fill/>
              </v:shape>
            </v:group>
            <v:group style="position:absolute;left:6044;top:1124;width:36;height:28" coordorigin="6044,1124" coordsize="36,28">
              <v:shape style="position:absolute;left:6044;top:1124;width:36;height:28" coordorigin="6044,1124" coordsize="36,28" path="m6052,1145l6044,1145,6052,1132,6052,1124,6068,1124,6068,1128,6074,1132,6079,1132,6079,1141,6076,1150,6076,1151,6073,1146,6073,1145,6052,1145xe" filled="f" stroked="t" strokeweight=".262pt" strokecolor="#00AEEF">
                <v:path arrowok="t"/>
              </v:shape>
            </v:group>
            <v:group style="position:absolute;left:6087;top:1180;width:24;height:28" coordorigin="6087,1180" coordsize="24,28">
              <v:shape style="position:absolute;left:6087;top:1180;width:24;height:28" coordorigin="6087,1180" coordsize="24,28" path="m6097,1180l6087,1180,6087,1206,6102,1208,6112,1208,6112,1196,6107,1195,6097,1188,6097,1180e" filled="t" fillcolor="#EDE8E0" stroked="f">
                <v:path arrowok="t"/>
                <v:fill/>
              </v:shape>
            </v:group>
            <v:group style="position:absolute;left:6087;top:1180;width:24;height:28" coordorigin="6087,1180" coordsize="24,28">
              <v:shape style="position:absolute;left:6087;top:1180;width:24;height:28" coordorigin="6087,1180" coordsize="24,28" path="m6087,1180l6097,1180,6097,1188,6107,1195,6112,1196,6112,1208,6102,1208,6087,1206,6087,1196,6087,1180xe" filled="f" stroked="t" strokeweight=".262pt" strokecolor="#00AEEF">
                <v:path arrowok="t"/>
              </v:shape>
            </v:group>
            <v:group style="position:absolute;left:5877;top:1470;width:24;height:31" coordorigin="5877,1470" coordsize="24,31">
              <v:shape style="position:absolute;left:5877;top:1470;width:24;height:31" coordorigin="5877,1470" coordsize="24,31" path="m5883,1470l5879,1470,5877,1475,5877,1488,5888,1498,5895,1501,5901,1494,5901,1485,5896,1481,5895,1473,5890,1473,5883,1470e" filled="t" fillcolor="#EDE8E0" stroked="f">
                <v:path arrowok="t"/>
                <v:fill/>
              </v:shape>
            </v:group>
            <v:group style="position:absolute;left:5877;top:1470;width:24;height:31" coordorigin="5877,1470" coordsize="24,31">
              <v:shape style="position:absolute;left:5877;top:1470;width:24;height:31" coordorigin="5877,1470" coordsize="24,31" path="m5879,1470l5883,1470,5890,1473,5895,1473,5896,1481,5901,1485,5901,1491,5901,1494,5896,1499,5895,1501,5888,1498,5877,1488,5877,1480,5877,1475,5879,1470xe" filled="f" stroked="t" strokeweight=".262pt" strokecolor="#00AEEF">
                <v:path arrowok="t"/>
              </v:shape>
            </v:group>
            <v:group style="position:absolute;left:5968;top:1577;width:15;height:24" coordorigin="5968,1577" coordsize="15,24">
              <v:shape style="position:absolute;left:5968;top:1577;width:15;height:24" coordorigin="5968,1577" coordsize="15,24" path="m5976,1577l5968,1585,5971,1595,5977,1600,5982,1601,5982,1595,5979,1580,5976,1577e" filled="t" fillcolor="#EDE8E0" stroked="f">
                <v:path arrowok="t"/>
                <v:fill/>
              </v:shape>
            </v:group>
            <v:group style="position:absolute;left:5968;top:1577;width:15;height:24" coordorigin="5968,1577" coordsize="15,24">
              <v:shape style="position:absolute;left:5968;top:1577;width:15;height:24" coordorigin="5968,1577" coordsize="15,24" path="m5968,1585l5976,1577,5979,1580,5982,1595,5982,1601,5977,1600,5971,1595,5969,1590,5968,1585xe" filled="f" stroked="t" strokeweight=".262pt" strokecolor="#00AEEF">
                <v:path arrowok="t"/>
              </v:shape>
            </v:group>
            <v:group style="position:absolute;left:7515;top:345;width:15;height:21" coordorigin="7515,345" coordsize="15,21">
              <v:shape style="position:absolute;left:7515;top:345;width:15;height:21" coordorigin="7515,345" coordsize="15,21" path="m7528,345l7522,356,7515,359,7522,366,7528,361,7530,353,7528,345e" filled="t" fillcolor="#EDE8E0" stroked="f">
                <v:path arrowok="t"/>
                <v:fill/>
              </v:shape>
            </v:group>
            <v:group style="position:absolute;left:7515;top:345;width:15;height:21" coordorigin="7515,345" coordsize="15,21">
              <v:shape style="position:absolute;left:7515;top:345;width:15;height:21" coordorigin="7515,345" coordsize="15,21" path="m7522,366l7528,361,7530,353,7528,345,7522,356,7515,359,7522,366xe" filled="f" stroked="t" strokeweight=".262pt" strokecolor="#00AEEF">
                <v:path arrowok="t"/>
              </v:shape>
            </v:group>
            <v:group style="position:absolute;left:7517;top:382;width:21;height:26" coordorigin="7517,382" coordsize="21,26">
              <v:shape style="position:absolute;left:7517;top:382;width:21;height:26" coordorigin="7517,382" coordsize="21,26" path="m7538,382l7525,384,7523,390,7517,393,7517,408,7528,408,7528,398,7538,392,7538,382e" filled="t" fillcolor="#EDE8E0" stroked="f">
                <v:path arrowok="t"/>
                <v:fill/>
              </v:shape>
            </v:group>
            <v:group style="position:absolute;left:7517;top:382;width:21;height:26" coordorigin="7517,382" coordsize="21,26">
              <v:shape style="position:absolute;left:7517;top:382;width:21;height:26" coordorigin="7517,382" coordsize="21,26" path="m7517,393l7517,408,7528,408,7528,398,7538,392,7538,382,7525,384,7523,390,7517,393xe" filled="f" stroked="t" strokeweight=".262pt" strokecolor="#00AEEF">
                <v:path arrowok="t"/>
              </v:shape>
            </v:group>
            <v:group style="position:absolute;left:7700;top:-1086;width:11;height:31" coordorigin="7700,-1086" coordsize="11,31">
              <v:shape style="position:absolute;left:7700;top:-1086;width:11;height:31" coordorigin="7700,-1086" coordsize="11,31" path="m7707,-1058l7710,-1055,7711,-1057,7708,-1057,7707,-1058e" filled="t" fillcolor="#EDE8E0" stroked="f">
                <v:path arrowok="t"/>
                <v:fill/>
              </v:shape>
              <v:shape style="position:absolute;left:7700;top:-1086;width:11;height:31" coordorigin="7700,-1086" coordsize="11,31" path="m7716,-1062l7702,-1062,7708,-1057,7711,-1057,7716,-1062e" filled="t" fillcolor="#EDE8E0" stroked="f">
                <v:path arrowok="t"/>
                <v:fill/>
              </v:shape>
              <v:shape style="position:absolute;left:7700;top:-1086;width:11;height:31" coordorigin="7700,-1086" coordsize="11,31" path="m7711,-1086l7710,-1083,7700,-1073,7700,-1062,7705,-1059,7707,-1058,7702,-1062,7716,-1062,7719,-1065,7719,-1072,7718,-1077,7713,-1081,7711,-1086e" filled="t" fillcolor="#EDE8E0" stroked="f">
                <v:path arrowok="t"/>
                <v:fill/>
              </v:shape>
            </v:group>
            <v:group style="position:absolute;left:7700;top:-1086;width:19;height:31" coordorigin="7700,-1086" coordsize="19,31">
              <v:shape style="position:absolute;left:7700;top:-1086;width:19;height:31" coordorigin="7700,-1086" coordsize="19,31" path="m7708,-1057l7705,-1059,7700,-1062,7700,-1065,7700,-1073,7710,-1083,7711,-1086,7713,-1081,7718,-1077,7719,-1072,7719,-1065,7710,-1055,7702,-1062,7708,-1057xe" filled="f" stroked="t" strokeweight=".262pt" strokecolor="#00AEEF">
                <v:path arrowok="t"/>
              </v:shape>
            </v:group>
            <v:group style="position:absolute;left:7499;top:-973;width:21;height:16" coordorigin="7499,-973" coordsize="21,16">
              <v:shape style="position:absolute;left:7499;top:-973;width:21;height:16" coordorigin="7499,-973" coordsize="21,16" path="m7509,-973l7499,-973,7501,-962,7504,-957,7514,-957,7514,-962,7520,-968,7515,-970,7509,-973e" filled="t" fillcolor="#EDE8E0" stroked="f">
                <v:path arrowok="t"/>
                <v:fill/>
              </v:shape>
            </v:group>
            <v:group style="position:absolute;left:7499;top:-973;width:21;height:16" coordorigin="7499,-973" coordsize="21,16">
              <v:shape style="position:absolute;left:7499;top:-973;width:21;height:16" coordorigin="7499,-973" coordsize="21,16" path="m7504,-957l7501,-962,7499,-973,7504,-973,7509,-973,7515,-970,7520,-968,7517,-965,7514,-962,7514,-957,7504,-957xe" filled="f" stroked="t" strokeweight=".262pt" strokecolor="#00AEEF">
                <v:path arrowok="t"/>
              </v:shape>
            </v:group>
            <v:group style="position:absolute;left:7527;top:-981;width:24;height:28" coordorigin="7527,-981" coordsize="24,28">
              <v:shape style="position:absolute;left:7527;top:-981;width:24;height:28" coordorigin="7527,-981" coordsize="24,28" path="m7549,-981l7536,-981,7538,-973,7527,-970,7536,-953,7540,-958,7551,-970,7551,-973,7549,-978,7549,-981e" filled="t" fillcolor="#EDE8E0" stroked="f">
                <v:path arrowok="t"/>
                <v:fill/>
              </v:shape>
            </v:group>
            <v:group style="position:absolute;left:7527;top:-981;width:24;height:28" coordorigin="7527,-981" coordsize="24,28">
              <v:shape style="position:absolute;left:7527;top:-981;width:24;height:28" coordorigin="7527,-981" coordsize="24,28" path="m7536,-953l7527,-970,7538,-973,7536,-981,7549,-981,7549,-978,7551,-973,7551,-970,7546,-965,7540,-958,7536,-953xe" filled="f" stroked="t" strokeweight=".262pt" strokecolor="#00AEEF">
                <v:path arrowok="t"/>
              </v:shape>
            </v:group>
            <v:group style="position:absolute;left:7572;top:-989;width:18;height:21" coordorigin="7572,-989" coordsize="18,21">
              <v:shape style="position:absolute;left:7572;top:-989;width:18;height:21" coordorigin="7572,-989" coordsize="18,21" path="m7582,-989l7577,-988,7572,-979,7572,-970,7580,-970,7585,-968,7587,-971,7588,-976,7590,-978,7582,-989e" filled="t" fillcolor="#EDE8E0" stroked="f">
                <v:path arrowok="t"/>
                <v:fill/>
              </v:shape>
            </v:group>
            <v:group style="position:absolute;left:7572;top:-989;width:18;height:21" coordorigin="7572,-989" coordsize="18,21">
              <v:shape style="position:absolute;left:7572;top:-989;width:18;height:21" coordorigin="7572,-989" coordsize="18,21" path="m7582,-989l7577,-988,7572,-979,7572,-975,7572,-970,7580,-970,7585,-968,7587,-971,7588,-976,7590,-978,7582,-989xe" filled="f" stroked="t" strokeweight=".262pt" strokecolor="#00AEEF">
                <v:path arrowok="t"/>
              </v:shape>
            </v:group>
            <v:group style="position:absolute;left:7428;top:-911;width:29;height:31" coordorigin="7428,-911" coordsize="29,31">
              <v:shape style="position:absolute;left:7428;top:-911;width:29;height:31" coordorigin="7428,-911" coordsize="29,31" path="m7441,-911l7439,-907,7436,-900,7431,-900,7431,-897,7428,-889,7436,-889,7442,-886,7446,-881,7451,-886,7457,-902,7451,-902,7444,-905,7441,-911e" filled="t" fillcolor="#EDE8E0" stroked="f">
                <v:path arrowok="t"/>
                <v:fill/>
              </v:shape>
            </v:group>
            <v:group style="position:absolute;left:7428;top:-911;width:29;height:31" coordorigin="7428,-911" coordsize="29,31">
              <v:shape style="position:absolute;left:7428;top:-911;width:29;height:31" coordorigin="7428,-911" coordsize="29,31" path="m7431,-900l7436,-900,7439,-907,7441,-911,7444,-905,7451,-902,7457,-902,7454,-894,7451,-886,7446,-881,7442,-886,7436,-889,7431,-889,7428,-889,7431,-897,7431,-900xe" filled="f" stroked="t" strokeweight=".262pt" strokecolor="#00AEEF">
                <v:path arrowok="t"/>
              </v:shape>
            </v:group>
            <v:group style="position:absolute;left:7439;top:-934;width:16;height:23" coordorigin="7439,-934" coordsize="16,23">
              <v:shape style="position:absolute;left:7439;top:-934;width:16;height:23" coordorigin="7439,-934" coordsize="16,23" path="m7449,-934l7439,-934,7441,-928,7439,-923,7439,-911,7442,-913,7451,-916,7455,-921,7452,-924,7449,-929,7449,-934e" filled="t" fillcolor="#EDE8E0" stroked="f">
                <v:path arrowok="t"/>
                <v:fill/>
              </v:shape>
            </v:group>
            <v:group style="position:absolute;left:7439;top:-934;width:16;height:23" coordorigin="7439,-934" coordsize="16,23">
              <v:shape style="position:absolute;left:7439;top:-934;width:16;height:23" coordorigin="7439,-934" coordsize="16,23" path="m7439,-934l7449,-934,7449,-929,7452,-924,7455,-921,7451,-916,7442,-913,7439,-911,7439,-923,7441,-928,7439,-934xe" filled="f" stroked="t" strokeweight=".262pt" strokecolor="#00AEEF">
                <v:path arrowok="t"/>
              </v:shape>
            </v:group>
            <v:group style="position:absolute;left:7394;top:-780;width:24;height:24" coordorigin="7394,-780" coordsize="24,24">
              <v:shape style="position:absolute;left:7394;top:-780;width:24;height:24" coordorigin="7394,-780" coordsize="24,24" path="m7407,-780l7404,-779,7400,-769,7400,-764,7400,-761,7394,-759,7394,-756,7407,-756,7407,-771,7418,-771,7418,-779,7404,-779,7404,-771e" filled="f" stroked="t" strokeweight=".262pt" strokecolor="#00AEEF">
                <v:path arrowok="t"/>
              </v:shape>
            </v:group>
            <v:group style="position:absolute;left:7376;top:-758;width:8;height:16" coordorigin="7376,-758" coordsize="8,16">
              <v:shape style="position:absolute;left:7376;top:-758;width:8;height:16" coordorigin="7376,-758" coordsize="8,16" path="m7384,-758l7381,-754,7376,-751,7376,-741,7384,-753,7384,-758e" filled="t" fillcolor="#EDE8E0" stroked="f">
                <v:path arrowok="t"/>
                <v:fill/>
              </v:shape>
            </v:group>
            <v:group style="position:absolute;left:7376;top:-758;width:8;height:16" coordorigin="7376,-758" coordsize="8,16">
              <v:shape style="position:absolute;left:7376;top:-758;width:8;height:16" coordorigin="7376,-758" coordsize="8,16" path="m7376,-746l7376,-741,7384,-753,7384,-758,7381,-754,7376,-751,7376,-746xe" filled="f" stroked="t" strokeweight=".262pt" strokecolor="#00AEEF">
                <v:path arrowok="t"/>
              </v:shape>
            </v:group>
            <v:group style="position:absolute;left:7386;top:-685;width:18;height:19" coordorigin="7386,-685" coordsize="18,19">
              <v:shape style="position:absolute;left:7386;top:-685;width:18;height:19" coordorigin="7386,-685" coordsize="18,19" path="m7396,-685l7386,-677,7387,-670,7396,-665,7402,-665,7402,-670,7403,-675,7392,-675,7392,-682,7394,-682,7396,-685e" filled="t" fillcolor="#EDE8E0" stroked="f">
                <v:path arrowok="t"/>
                <v:fill/>
              </v:shape>
              <v:shape style="position:absolute;left:7386;top:-685;width:18;height:19" coordorigin="7386,-685" coordsize="18,19" path="m7404,-682l7394,-682,7392,-675,7403,-675,7404,-677,7404,-682e" filled="t" fillcolor="#EDE8E0" stroked="f">
                <v:path arrowok="t"/>
                <v:fill/>
              </v:shape>
            </v:group>
            <v:group style="position:absolute;left:7386;top:-685;width:18;height:19" coordorigin="7386,-685" coordsize="18,19">
              <v:shape style="position:absolute;left:7386;top:-685;width:18;height:19" coordorigin="7386,-685" coordsize="18,19" path="m7396,-685l7386,-677,7387,-670,7396,-665,7402,-665,7402,-670,7404,-677,7404,-682,7392,-682,7392,-675,7396,-685xe" filled="f" stroked="t" strokeweight=".262pt" strokecolor="#00AEEF">
                <v:path arrowok="t"/>
              </v:shape>
            </v:group>
            <v:group style="position:absolute;left:7373;top:-641;width:18;height:36" coordorigin="7373,-641" coordsize="18,36">
              <v:shape style="position:absolute;left:7373;top:-641;width:18;height:36" coordorigin="7373,-641" coordsize="18,36" path="m7391,-641l7386,-641,7379,-638,7378,-633,7383,-630,7381,-630,7379,-618,7373,-618,7379,-605,7391,-617,7391,-641e" filled="t" fillcolor="#EDE8E0" stroked="f">
                <v:path arrowok="t"/>
                <v:fill/>
              </v:shape>
            </v:group>
            <v:group style="position:absolute;left:7373;top:-641;width:18;height:36" coordorigin="7373,-641" coordsize="18,36">
              <v:shape style="position:absolute;left:7373;top:-641;width:18;height:36" coordorigin="7373,-641" coordsize="18,36" path="m7378,-633l7379,-638,7386,-641,7391,-641,7391,-617,7387,-614,7383,-609,7379,-605,7373,-618,7379,-618,7381,-630,7383,-630,7378,-633xe" filled="f" stroked="t" strokeweight=".262pt" strokecolor="#00AEEF">
                <v:path arrowok="t"/>
              </v:shape>
            </v:group>
            <v:group style="position:absolute;left:7392;top:-657;width:8;height:11" coordorigin="7392,-657" coordsize="8,11">
              <v:shape style="position:absolute;left:7392;top:-657;width:8;height:11" coordorigin="7392,-657" coordsize="8,11" path="m7400,-657l7392,-649,7399,-646,7400,-657e" filled="t" fillcolor="#EDE8E0" stroked="f">
                <v:path arrowok="t"/>
                <v:fill/>
              </v:shape>
            </v:group>
            <v:group style="position:absolute;left:7392;top:-657;width:8;height:11" coordorigin="7392,-657" coordsize="8,11">
              <v:shape style="position:absolute;left:7392;top:-657;width:8;height:11" coordorigin="7392,-657" coordsize="8,11" path="m7400,-657l7392,-649,7399,-646,7400,-657xe" filled="f" stroked="t" strokeweight=".262pt" strokecolor="#00AEEF">
                <v:path arrowok="t"/>
              </v:shape>
            </v:group>
            <v:group style="position:absolute;left:7358;top:-528;width:21;height:39" coordorigin="7358,-528" coordsize="21,39">
              <v:shape style="position:absolute;left:7358;top:-528;width:21;height:39" coordorigin="7358,-528" coordsize="21,39" path="m7370,-528l7366,-523,7361,-520,7361,-510,7358,-502,7358,-489,7369,-490,7378,-504,7376,-520,7379,-520,7379,-523,7371,-526,7370,-528e" filled="t" fillcolor="#EDE8E0" stroked="f">
                <v:path arrowok="t"/>
                <v:fill/>
              </v:shape>
            </v:group>
            <v:group style="position:absolute;left:7358;top:-528;width:21;height:39" coordorigin="7358,-528" coordsize="21,39">
              <v:shape style="position:absolute;left:7358;top:-528;width:21;height:39" coordorigin="7358,-528" coordsize="21,39" path="m7358,-497l7358,-502,7361,-510,7361,-515,7361,-520,7366,-523,7370,-528,7371,-526,7379,-523,7379,-520,7376,-520,7378,-504,7369,-490,7358,-489,7358,-495,7358,-497xe" filled="f" stroked="t" strokeweight=".262pt" strokecolor="#00AEEF">
                <v:path arrowok="t"/>
              </v:shape>
            </v:group>
            <v:group style="position:absolute;left:7389;top:-549;width:13;height:29" coordorigin="7389,-549" coordsize="13,29">
              <v:shape style="position:absolute;left:7389;top:-549;width:13;height:29" coordorigin="7389,-549" coordsize="13,29" path="m7399,-549l7389,-547,7391,-534,7391,-523,7394,-520,7399,-523,7402,-523,7399,-528,7400,-533,7400,-537,7397,-541,7399,-546,7399,-549e" filled="t" fillcolor="#EDE8E0" stroked="f">
                <v:path arrowok="t"/>
                <v:fill/>
              </v:shape>
            </v:group>
            <v:group style="position:absolute;left:7389;top:-549;width:13;height:29" coordorigin="7389,-549" coordsize="13,29">
              <v:shape style="position:absolute;left:7389;top:-549;width:13;height:29" coordorigin="7389,-549" coordsize="13,29" path="m7399,-549l7399,-546,7397,-541,7400,-537,7400,-533,7399,-528,7402,-523,7399,-523,7394,-520,7391,-523,7391,-534,7389,-547,7399,-549xe" filled="f" stroked="t" strokeweight=".262pt" strokecolor="#00AEEF">
                <v:path arrowok="t"/>
              </v:shape>
            </v:group>
            <v:group style="position:absolute;left:7387;top:-588;width:16;height:16" coordorigin="7387,-588" coordsize="16,16">
              <v:shape style="position:absolute;left:7387;top:-588;width:16;height:16" coordorigin="7387,-588" coordsize="16,16" path="m7392,-583l7387,-571,7397,-571,7400,-576,7404,-580,7404,-581,7392,-581,7392,-583e" filled="t" fillcolor="#EDE8E0" stroked="f">
                <v:path arrowok="t"/>
                <v:fill/>
              </v:shape>
              <v:shape style="position:absolute;left:7387;top:-588;width:16;height:16" coordorigin="7387,-588" coordsize="16,16" path="m7404,-588l7392,-588,7392,-581,7404,-581,7404,-588e" filled="t" fillcolor="#EDE8E0" stroked="f">
                <v:path arrowok="t"/>
                <v:fill/>
              </v:shape>
            </v:group>
            <v:group style="position:absolute;left:7387;top:-588;width:16;height:16" coordorigin="7387,-588" coordsize="16,16">
              <v:shape style="position:absolute;left:7387;top:-588;width:16;height:16" coordorigin="7387,-588" coordsize="16,16" path="m7392,-588l7392,-583,7387,-571,7392,-571,7397,-571,7400,-576,7404,-580,7404,-588,7392,-588,7392,-581,7392,-588xe" filled="f" stroked="t" strokeweight=".262pt" strokecolor="#00AEEF">
                <v:path arrowok="t"/>
              </v:shape>
            </v:group>
            <v:group style="position:absolute;left:7412;top:-565;width:19;height:19" coordorigin="7412,-565" coordsize="19,19">
              <v:shape style="position:absolute;left:7412;top:-565;width:19;height:19" coordorigin="7412,-565" coordsize="19,19" path="m7412,-565l7412,-546,7425,-547,7431,-550,7425,-563,7412,-565e" filled="t" fillcolor="#EDE8E0" stroked="f">
                <v:path arrowok="t"/>
                <v:fill/>
              </v:shape>
            </v:group>
            <v:group style="position:absolute;left:7412;top:-565;width:19;height:19" coordorigin="7412,-565" coordsize="19,19">
              <v:shape style="position:absolute;left:7412;top:-565;width:19;height:19" coordorigin="7412,-565" coordsize="19,19" path="m7412,-565l7425,-563,7428,-557,7431,-550,7425,-547,7412,-546,7412,-549,7412,-565xe" filled="f" stroked="t" strokeweight=".262pt" strokecolor="#00AEEF">
                <v:path arrowok="t"/>
              </v:shape>
            </v:group>
            <v:group style="position:absolute;left:7329;top:-434;width:37;height:36" coordorigin="7329,-434" coordsize="37,36">
              <v:shape style="position:absolute;left:7329;top:-434;width:37;height:36" coordorigin="7329,-434" coordsize="37,36" path="m7347,-434l7345,-432,7340,-426,7337,-426,7340,-421,7329,-398,7353,-398,7366,-406,7366,-422,7358,-422,7355,-429,7347,-434e" filled="t" fillcolor="#EDE8E0" stroked="f">
                <v:path arrowok="t"/>
                <v:fill/>
              </v:shape>
            </v:group>
            <v:group style="position:absolute;left:7329;top:-434;width:37;height:36" coordorigin="7329,-434" coordsize="37,36">
              <v:shape style="position:absolute;left:7329;top:-434;width:37;height:36" coordorigin="7329,-434" coordsize="37,36" path="m7337,-398l7329,-398,7340,-421,7337,-426,7340,-426,7345,-432,7347,-434,7355,-429,7358,-422,7366,-422,7366,-406,7353,-398,7349,-398,7337,-398xe" filled="f" stroked="t" strokeweight=".262pt" strokecolor="#00AEEF">
                <v:path arrowok="t"/>
              </v:shape>
            </v:group>
            <v:group style="position:absolute;left:7412;top:-516;width:3;height:10" coordorigin="7412,-516" coordsize="3,10">
              <v:shape style="position:absolute;left:7412;top:-516;width:3;height:10" coordorigin="7412,-516" coordsize="3,10" path="m7412,-516l7412,-507,7415,-515,7412,-516e" filled="t" fillcolor="#EDE8E0" stroked="f">
                <v:path arrowok="t"/>
                <v:fill/>
              </v:shape>
            </v:group>
            <v:group style="position:absolute;left:7412;top:-516;width:3;height:10" coordorigin="7412,-516" coordsize="3,10">
              <v:shape style="position:absolute;left:7412;top:-516;width:3;height:10" coordorigin="7412,-516" coordsize="3,10" path="m7412,-516l7412,-507,7415,-515,7412,-516xe" filled="f" stroked="t" strokeweight=".262pt" strokecolor="#00AEEF">
                <v:path arrowok="t"/>
              </v:shape>
            </v:group>
            <v:group style="position:absolute;left:7632;top:-1051;width:11;height:11" coordorigin="7632,-1051" coordsize="11,11">
              <v:shape style="position:absolute;left:7632;top:-1051;width:11;height:11" coordorigin="7632,-1051" coordsize="11,11" path="m7634,-1051l7634,-1047,7632,-1044,7632,-1041,7637,-1039,7642,-1044,7643,-1049,7637,-1049,7634,-1051e" filled="t" fillcolor="#EDE8E0" stroked="f">
                <v:path arrowok="t"/>
                <v:fill/>
              </v:shape>
            </v:group>
            <v:group style="position:absolute;left:7632;top:-1051;width:11;height:11" coordorigin="7632,-1051" coordsize="11,11">
              <v:shape style="position:absolute;left:7632;top:-1051;width:11;height:11" coordorigin="7632,-1051" coordsize="11,11" path="m7634,-1051l7634,-1047,7632,-1044,7632,-1041,7637,-1039,7642,-1044,7643,-1049,7640,-1049,7637,-1049,7634,-1051xe" filled="f" stroked="t" strokeweight=".262pt" strokecolor="#00AEEF">
                <v:path arrowok="t"/>
              </v:shape>
            </v:group>
            <v:group style="position:absolute;left:7363;top:-393;width:15;height:2" coordorigin="7363,-393" coordsize="15,2">
              <v:shape style="position:absolute;left:7363;top:-393;width:15;height:2" coordorigin="7363,-393" coordsize="15,2" path="m7378,-392l7373,-393,7368,-392,7363,-392e" filled="f" stroked="t" strokeweight=".262pt" strokecolor="#00AEEF">
                <v:path arrowok="t"/>
              </v:shape>
            </v:group>
            <v:group style="position:absolute;left:7394;top:-387;width:8;height:2" coordorigin="7394,-387" coordsize="8,2">
              <v:shape style="position:absolute;left:7394;top:-387;width:8;height:2" coordorigin="7394,-387" coordsize="8,2" path="m7402,-387l7394,-387,7394,-385,7402,-387e" filled="t" fillcolor="#EDE8E0" stroked="f">
                <v:path arrowok="t"/>
                <v:fill/>
              </v:shape>
            </v:group>
            <v:group style="position:absolute;left:7394;top:-387;width:8;height:2" coordorigin="7394,-387" coordsize="8,2">
              <v:shape style="position:absolute;left:7394;top:-387;width:8;height:2" coordorigin="7394,-387" coordsize="8,2" path="m7402,-387l7394,-387,7394,-385,7402,-387xe" filled="f" stroked="t" strokeweight=".262pt" strokecolor="#00AEEF">
                <v:path arrowok="t"/>
              </v:shape>
            </v:group>
            <v:group style="position:absolute;left:7404;top:-405;width:3;height:5" coordorigin="7404,-405" coordsize="3,5">
              <v:shape style="position:absolute;left:7404;top:-405;width:3;height:5" coordorigin="7404,-405" coordsize="3,5" path="m7404,-405l7404,-403,7407,-400,7407,-401,7404,-405e" filled="t" fillcolor="#EDE8E0" stroked="f">
                <v:path arrowok="t"/>
                <v:fill/>
              </v:shape>
            </v:group>
            <v:group style="position:absolute;left:7404;top:-405;width:3;height:5" coordorigin="7404,-405" coordsize="3,5">
              <v:shape style="position:absolute;left:7404;top:-405;width:3;height:5" coordorigin="7404,-405" coordsize="3,5" path="m7404,-405l7404,-403,7405,-401,7407,-400,7407,-401,7404,-405xe" filled="f" stroked="t" strokeweight=".262pt" strokecolor="#00AEEF">
                <v:path arrowok="t"/>
              </v:shape>
            </v:group>
            <v:group style="position:absolute;left:7404;top:-410;width:8;height:8" coordorigin="7404,-410" coordsize="8,8">
              <v:shape style="position:absolute;left:7404;top:-410;width:8;height:8" coordorigin="7404,-410" coordsize="8,8" path="m7404,-410l7412,-401,7404,-401e" filled="f" stroked="t" strokeweight=".262pt" strokecolor="#00AEEF">
                <v:path arrowok="t"/>
              </v:shape>
            </v:group>
            <v:group style="position:absolute;left:8718;top:-466;width:36;height:47" coordorigin="8718,-466" coordsize="36,47">
              <v:shape style="position:absolute;left:8718;top:-466;width:36;height:47" coordorigin="8718,-466" coordsize="36,47" path="m8728,-466l8718,-466,8718,-444,8725,-431,8725,-426,8736,-419,8746,-419,8746,-424,8751,-431,8754,-434,8744,-444,8747,-450,8745,-456,8728,-456,8728,-466e" filled="t" fillcolor="#EDE8E0" stroked="f">
                <v:path arrowok="t"/>
                <v:fill/>
              </v:shape>
              <v:shape style="position:absolute;left:8718;top:-466;width:36;height:47" coordorigin="8718,-466" coordsize="36,47" path="m8743,-465l8738,-465,8735,-463,8736,-463,8728,-456,8745,-456,8743,-465e" filled="t" fillcolor="#EDE8E0" stroked="f">
                <v:path arrowok="t"/>
                <v:fill/>
              </v:shape>
              <v:shape style="position:absolute;left:8718;top:-466;width:36;height:47" coordorigin="8718,-466" coordsize="36,47" path="m8728,-465l8731,-461,8735,-463,8728,-465e" filled="t" fillcolor="#EDE8E0" stroked="f">
                <v:path arrowok="t"/>
                <v:fill/>
              </v:shape>
            </v:group>
            <v:group style="position:absolute;left:8718;top:-466;width:36;height:47" coordorigin="8718,-466" coordsize="36,47">
              <v:shape style="position:absolute;left:8718;top:-466;width:36;height:47" coordorigin="8718,-466" coordsize="36,47" path="m8736,-463l8728,-456,8728,-466,8718,-466,8718,-444,8725,-431,8725,-426,8736,-419,8746,-419,8746,-424,8751,-431,8754,-434,8744,-444,8747,-450,8743,-465,8738,-465,8731,-461,8728,-465,8736,-463xe" filled="f" stroked="t" strokeweight=".262pt" strokecolor="#00AEEF">
                <v:path arrowok="t"/>
              </v:shape>
            </v:group>
            <v:group style="position:absolute;left:8738;top:-499;width:39;height:44" coordorigin="8738,-499" coordsize="39,44">
              <v:shape style="position:absolute;left:8738;top:-499;width:39;height:44" coordorigin="8738,-499" coordsize="39,44" path="m8775,-461l8756,-461,8760,-460,8760,-455,8772,-458,8777,-460,8775,-461e" filled="t" fillcolor="#EDE8E0" stroked="f">
                <v:path arrowok="t"/>
                <v:fill/>
              </v:shape>
              <v:shape style="position:absolute;left:8738;top:-499;width:39;height:44" coordorigin="8738,-499" coordsize="39,44" path="m8743,-499l8738,-489,8743,-486,8746,-474,8744,-465,8744,-460,8756,-461,8775,-461,8770,-469,8777,-469,8777,-484,8765,-484,8764,-486,8751,-486,8754,-495,8743,-499e" filled="t" fillcolor="#EDE8E0" stroked="f">
                <v:path arrowok="t"/>
                <v:fill/>
              </v:shape>
              <v:shape style="position:absolute;left:8738;top:-499;width:39;height:44" coordorigin="8738,-499" coordsize="39,44" path="m8777,-469l8770,-469,8777,-468,8777,-469e" filled="t" fillcolor="#EDE8E0" stroked="f">
                <v:path arrowok="t"/>
                <v:fill/>
              </v:shape>
              <v:shape style="position:absolute;left:8738;top:-499;width:39;height:44" coordorigin="8738,-499" coordsize="39,44" path="m8760,-492l8751,-486,8764,-486,8760,-492e" filled="t" fillcolor="#EDE8E0" stroked="f">
                <v:path arrowok="t"/>
                <v:fill/>
              </v:shape>
            </v:group>
            <v:group style="position:absolute;left:8738;top:-499;width:39;height:44" coordorigin="8738,-499" coordsize="39,44">
              <v:shape style="position:absolute;left:8738;top:-499;width:39;height:44" coordorigin="8738,-499" coordsize="39,44" path="m8746,-474l8743,-486,8738,-489,8743,-499,8754,-495,8751,-486,8760,-492,8765,-484,8770,-484,8777,-484,8777,-468,8770,-469,8777,-460,8772,-458,8760,-455,8760,-460,8756,-461,8744,-460,8744,-465,8746,-474xe" filled="f" stroked="t" strokeweight=".262pt" strokecolor="#00AEEF">
                <v:path arrowok="t"/>
              </v:shape>
            </v:group>
            <v:group style="position:absolute;left:8760;top:-431;width:23;height:32" coordorigin="8760,-431" coordsize="23,32">
              <v:shape style="position:absolute;left:8760;top:-431;width:23;height:32" coordorigin="8760,-431" coordsize="23,32" path="m8767,-431l8762,-421,8760,-398,8768,-398,8767,-405,8767,-406,8772,-406,8778,-408,8783,-408,8783,-416,8778,-418,8777,-426,8777,-429,8768,-429,8767,-431e" filled="t" fillcolor="#EDE8E0" stroked="f">
                <v:path arrowok="t"/>
                <v:fill/>
              </v:shape>
              <v:shape style="position:absolute;left:8760;top:-431;width:23;height:32" coordorigin="8760,-431" coordsize="23,32" path="m8783,-408l8778,-408,8783,-406,8783,-408e" filled="t" fillcolor="#EDE8E0" stroked="f">
                <v:path arrowok="t"/>
                <v:fill/>
              </v:shape>
              <v:shape style="position:absolute;left:8760;top:-431;width:23;height:32" coordorigin="8760,-431" coordsize="23,32" path="m8777,-431l8773,-431,8768,-429,8777,-429,8777,-431e" filled="t" fillcolor="#EDE8E0" stroked="f">
                <v:path arrowok="t"/>
                <v:fill/>
              </v:shape>
            </v:group>
            <v:group style="position:absolute;left:8760;top:-431;width:23;height:32" coordorigin="8760,-431" coordsize="23,32">
              <v:shape style="position:absolute;left:8760;top:-431;width:23;height:32" coordorigin="8760,-431" coordsize="23,32" path="m8767,-431l8762,-421,8760,-398,8767,-398,8768,-398,8767,-405,8767,-406,8772,-406,8778,-408,8783,-406,8783,-416,8778,-418,8777,-426,8777,-431,8773,-431,8768,-429,8767,-431xe" filled="f" stroked="t" strokeweight=".262pt" strokecolor="#00AEEF">
                <v:path arrowok="t"/>
              </v:shape>
            </v:group>
            <v:group style="position:absolute;left:8958;top:-244;width:95;height:70" coordorigin="8958,-244" coordsize="95,70">
              <v:shape style="position:absolute;left:8958;top:-244;width:95;height:70" coordorigin="8958,-244" coordsize="95,70" path="m8978,-215l8958,-212,8958,-201,8963,-196,8989,-196,8995,-186,9000,-181,9013,-175,9013,-184,9024,-199,9034,-199,9039,-207,9053,-207,9053,-213,8995,-213,8978,-215e" filled="t" fillcolor="#EDE8E0" stroked="f">
                <v:path arrowok="t"/>
                <v:fill/>
              </v:shape>
              <v:shape style="position:absolute;left:8958;top:-244;width:95;height:70" coordorigin="8958,-244" coordsize="95,70" path="m8989,-196l8976,-196,8972,-186,8989,-196e" filled="t" fillcolor="#EDE8E0" stroked="f">
                <v:path arrowok="t"/>
                <v:fill/>
              </v:shape>
              <v:shape style="position:absolute;left:8958;top:-244;width:95;height:70" coordorigin="8958,-244" coordsize="95,70" path="m9053,-207l9039,-207,9049,-199,9053,-199,9053,-207e" filled="t" fillcolor="#EDE8E0" stroked="f">
                <v:path arrowok="t"/>
                <v:fill/>
              </v:shape>
              <v:shape style="position:absolute;left:8958;top:-244;width:95;height:70" coordorigin="8958,-244" coordsize="95,70" path="m9019,-244l9013,-240,8997,-227,8995,-213,9053,-213,9053,-217,9050,-220,9042,-225,9042,-230,9031,-230,9023,-231,9019,-244e" filled="t" fillcolor="#EDE8E0" stroked="f">
                <v:path arrowok="t"/>
                <v:fill/>
              </v:shape>
            </v:group>
            <v:group style="position:absolute;left:8958;top:-244;width:95;height:70" coordorigin="8958,-244" coordsize="95,70">
              <v:shape style="position:absolute;left:8958;top:-244;width:95;height:70" coordorigin="8958,-244" coordsize="95,70" path="m8958,-201l8958,-212,8978,-215,8995,-213,8997,-227,9013,-240,9019,-244,9023,-231,9031,-230,9042,-230,9042,-225,9050,-220,9053,-217,9053,-199,9049,-199,9039,-207,9034,-199,9024,-199,9013,-184,9013,-175,9000,-181,8995,-186,8989,-196,8972,-186,8976,-196,8963,-196,8958,-201xe" filled="f" stroked="t" strokeweight=".262pt" strokecolor="#00AEEF">
                <v:path arrowok="t"/>
              </v:shape>
            </v:group>
            <v:group style="position:absolute;left:9053;top:-180;width:37;height:39" coordorigin="9053,-180" coordsize="37,39">
              <v:shape style="position:absolute;left:9053;top:-180;width:37;height:39" coordorigin="9053,-180" coordsize="37,39" path="m9055,-180l9055,-173,9053,-172,9055,-159,9058,-155,9058,-150,9068,-150,9078,-147,9084,-141,9086,-146,9087,-152,9091,-157,9084,-159,9081,-167,9081,-173,9070,-173,9068,-178,9055,-180e" filled="t" fillcolor="#EDE8E0" stroked="f">
                <v:path arrowok="t"/>
                <v:fill/>
              </v:shape>
            </v:group>
            <v:group style="position:absolute;left:9053;top:-180;width:37;height:39" coordorigin="9053,-180" coordsize="37,39">
              <v:shape style="position:absolute;left:9053;top:-180;width:37;height:39" coordorigin="9053,-180" coordsize="37,39" path="m9055,-159l9053,-172,9055,-173,9055,-180,9068,-178,9070,-173,9081,-173,9081,-167,9084,-159,9091,-157,9087,-152,9086,-146,9084,-141,9078,-147,9068,-150,9058,-150,9058,-155,9055,-159xe" filled="f" stroked="t" strokeweight=".262pt" strokecolor="#00AEEF">
                <v:path arrowok="t"/>
              </v:shape>
            </v:group>
            <v:group style="position:absolute;left:8950;top:-65;width:40;height:47" coordorigin="8950,-65" coordsize="40,47">
              <v:shape style="position:absolute;left:8950;top:-65;width:40;height:47" coordorigin="8950,-65" coordsize="40,47" path="m8985,-64l8978,-62,8974,-54,8961,-50,8961,-29,8956,-29,8951,-23,8950,-18,8961,-18,8967,-19,8982,-33,8985,-50,8990,-55,8985,-58,8985,-64e" filled="t" fillcolor="#EDE8E0" stroked="f">
                <v:path arrowok="t"/>
                <v:fill/>
              </v:shape>
              <v:shape style="position:absolute;left:8950;top:-65;width:40;height:47" coordorigin="8950,-65" coordsize="40,47" path="m8988,-65l8985,-65,8985,-64,8988,-65e" filled="t" fillcolor="#EDE8E0" stroked="f">
                <v:path arrowok="t"/>
                <v:fill/>
              </v:shape>
            </v:group>
            <v:group style="position:absolute;left:8950;top:-65;width:40;height:47" coordorigin="8950,-65" coordsize="40,47">
              <v:shape style="position:absolute;left:8950;top:-65;width:40;height:47" coordorigin="8950,-65" coordsize="40,47" path="m8961,-18l8950,-18,8951,-23,8956,-29,8961,-29,8961,-50,8974,-54,8978,-62,8988,-65,8985,-65,8985,-63,8985,-58,8990,-55,8985,-50,8982,-33,8967,-19,8961,-18xe" filled="f" stroked="t" strokeweight=".262pt" strokecolor="#00AEEF">
                <v:path arrowok="t"/>
              </v:shape>
            </v:group>
            <v:group style="position:absolute;left:8985;top:-450;width:28;height:34" coordorigin="8985,-450" coordsize="28,34">
              <v:shape style="position:absolute;left:8985;top:-450;width:28;height:34" coordorigin="8985,-450" coordsize="28,34" path="m9013,-422l8997,-422,9008,-416,9013,-422e" filled="t" fillcolor="#EDE8E0" stroked="f">
                <v:path arrowok="t"/>
                <v:fill/>
              </v:shape>
              <v:shape style="position:absolute;left:8985;top:-450;width:28;height:34" coordorigin="8985,-450" coordsize="28,34" path="m9015,-450l9002,-444,8985,-439,8985,-422,8993,-421,8997,-422,9013,-422,9019,-431,9021,-439,9018,-440,9019,-445,9021,-448,9019,-448,9015,-450e" filled="t" fillcolor="#EDE8E0" stroked="f">
                <v:path arrowok="t"/>
                <v:fill/>
              </v:shape>
            </v:group>
            <v:group style="position:absolute;left:8985;top:-450;width:36;height:34" coordorigin="8985,-450" coordsize="36,34">
              <v:shape style="position:absolute;left:8985;top:-450;width:36;height:34" coordorigin="8985,-450" coordsize="36,34" path="m9015,-450l9002,-444,8985,-439,8985,-426,8985,-422,8993,-421,8997,-422,9008,-416,9019,-431,9021,-439,9018,-440,9019,-445,9021,-448,9019,-448,9015,-450xe" filled="f" stroked="t" strokeweight=".262pt" strokecolor="#00AEEF">
                <v:path arrowok="t"/>
              </v:shape>
            </v:group>
            <v:group style="position:absolute;left:9489;top:3233;width:68;height:57" coordorigin="9489,3233" coordsize="68,57">
              <v:shape style="position:absolute;left:9489;top:3233;width:68;height:57" coordorigin="9489,3233" coordsize="68,57" path="m9513,3241l9497,3241,9495,3244,9489,3248,9489,3261,9495,3267,9495,3277,9507,3288,9507,3290,9512,3290,9518,3282,9518,3277,9536,3277,9539,3275,9544,3259,9550,3253,9513,3253,9513,3241e" filled="t" fillcolor="#EDE8E0" stroked="f">
                <v:path arrowok="t"/>
                <v:fill/>
              </v:shape>
              <v:shape style="position:absolute;left:9489;top:3233;width:68;height:57" coordorigin="9489,3233" coordsize="68,57" path="m9536,3277l9518,3277,9521,3280,9526,3285,9536,3277e" filled="t" fillcolor="#EDE8E0" stroked="f">
                <v:path arrowok="t"/>
                <v:fill/>
              </v:shape>
              <v:shape style="position:absolute;left:9489;top:3233;width:68;height:57" coordorigin="9489,3233" coordsize="68,57" path="m9546,3233l9538,3235,9525,3241,9525,3253,9550,3253,9557,3244,9554,3241,9547,3238,9546,3233e" filled="t" fillcolor="#EDE8E0" stroked="f">
                <v:path arrowok="t"/>
                <v:fill/>
              </v:shape>
            </v:group>
            <v:group style="position:absolute;left:9489;top:3233;width:68;height:57" coordorigin="9489,3233" coordsize="68,57">
              <v:shape style="position:absolute;left:9489;top:3233;width:68;height:57" coordorigin="9489,3233" coordsize="68,57" path="m9503,3285l9495,3277,9495,3267,9489,3261,9489,3251,9489,3248,9495,3244,9497,3241,9513,3241,9513,3253,9525,3253,9525,3241,9538,3235,9546,3233,9547,3238,9554,3241,9557,3244,9544,3259,9539,3275,9526,3285,9521,3280,9518,3277,9518,3282,9512,3290,9507,3290,9507,3288,9503,3285xe" filled="f" stroked="t" strokeweight=".262pt" strokecolor="#00AEEF">
                <v:path arrowok="t"/>
              </v:shape>
            </v:group>
            <v:group style="position:absolute;left:9401;top:3104;width:47;height:42" coordorigin="9401,3104" coordsize="47,42">
              <v:shape style="position:absolute;left:9401;top:3104;width:47;height:42" coordorigin="9401,3104" coordsize="47,42" path="m9406,3120l9401,3123,9401,3126,9408,3128,9408,3133,9419,3146,9440,3146,9448,3138,9448,3123,9445,3121,9410,3121,9406,3120e" filled="t" fillcolor="#EDE8E0" stroked="f">
                <v:path arrowok="t"/>
                <v:fill/>
              </v:shape>
              <v:shape style="position:absolute;left:9401;top:3104;width:47;height:42" coordorigin="9401,3104" coordsize="47,42" path="m9426,3104l9421,3107,9414,3107,9414,3121,9445,3121,9442,3120,9442,3110,9439,3110,9434,3108,9432,3105,9426,3104e" filled="t" fillcolor="#EDE8E0" stroked="f">
                <v:path arrowok="t"/>
                <v:fill/>
              </v:shape>
            </v:group>
            <v:group style="position:absolute;left:9401;top:3104;width:47;height:42" coordorigin="9401,3104" coordsize="47,42">
              <v:shape style="position:absolute;left:9401;top:3104;width:47;height:42" coordorigin="9401,3104" coordsize="47,42" path="m9401,3123l9406,3120,9410,3121,9414,3121,9414,3107,9421,3107,9426,3104,9432,3105,9434,3108,9439,3110,9442,3110,9442,3120,9448,3123,9448,3128,9448,3138,9440,3146,9427,3146,9419,3146,9408,3133,9408,3131,9408,3128,9401,3126,9401,3123xe" filled="f" stroked="t" strokeweight=".262pt" strokecolor="#00AEEF">
                <v:path arrowok="t"/>
              </v:shape>
            </v:group>
            <v:group style="position:absolute;left:9554;top:3144;width:32;height:24" coordorigin="9554,3144" coordsize="32,24">
              <v:shape style="position:absolute;left:9554;top:3144;width:32;height:24" coordorigin="9554,3144" coordsize="32,24" path="m9579,3148l9554,3151,9554,3157,9560,3168,9575,3168,9584,3162,9586,3159,9584,3154,9584,3151,9579,3148e" filled="t" fillcolor="#EDE8E0" stroked="f">
                <v:path arrowok="t"/>
                <v:fill/>
              </v:shape>
              <v:shape style="position:absolute;left:9554;top:3144;width:32;height:24" coordorigin="9554,3144" coordsize="32,24" path="m9560,3147l9554,3147,9554,3151,9560,3147e" filled="t" fillcolor="#EDE8E0" stroked="f">
                <v:path arrowok="t"/>
                <v:fill/>
              </v:shape>
              <v:shape style="position:absolute;left:9554;top:3144;width:32;height:24" coordorigin="9554,3144" coordsize="32,24" path="m9586,3147l9577,3147,9579,3148,9586,3147e" filled="t" fillcolor="#EDE8E0" stroked="f">
                <v:path arrowok="t"/>
                <v:fill/>
              </v:shape>
              <v:shape style="position:absolute;left:9554;top:3144;width:32;height:24" coordorigin="9554,3144" coordsize="32,24" path="m9567,3144l9560,3147,9577,3147,9573,3146,9567,3144e" filled="t" fillcolor="#EDE8E0" stroked="f">
                <v:path arrowok="t"/>
                <v:fill/>
              </v:shape>
            </v:group>
            <v:group style="position:absolute;left:9554;top:3144;width:32;height:24" coordorigin="9554,3144" coordsize="32,24">
              <v:shape style="position:absolute;left:9554;top:3144;width:32;height:24" coordorigin="9554,3144" coordsize="32,24" path="m9554,3151l9567,3144,9573,3146,9584,3151,9584,3154,9586,3159,9584,3162,9580,3165,9575,3168,9570,3168,9560,3168,9554,3157,9554,3147,9586,3147,9554,3151xe" filled="f" stroked="t" strokeweight=".262pt" strokecolor="#00AEEF">
                <v:path arrowok="t"/>
              </v:shape>
            </v:group>
            <v:group style="position:absolute;left:9583;top:3188;width:15;height:32" coordorigin="9583,3188" coordsize="15,32">
              <v:shape style="position:absolute;left:9583;top:3188;width:15;height:32" coordorigin="9583,3188" coordsize="15,32" path="m9583,3199l9586,3212,9598,3212,9598,3202,9593,3202,9583,3199e" filled="t" fillcolor="#EDE8E0" stroked="f">
                <v:path arrowok="t"/>
                <v:fill/>
              </v:shape>
              <v:shape style="position:absolute;left:9583;top:3188;width:15;height:32" coordorigin="9583,3188" coordsize="15,32" path="m9594,3188l9593,3202,9598,3202,9598,3191,9594,3188e" filled="t" fillcolor="#EDE8E0" stroked="f">
                <v:path arrowok="t"/>
                <v:fill/>
              </v:shape>
            </v:group>
            <v:group style="position:absolute;left:9583;top:3188;width:15;height:32" coordorigin="9583,3188" coordsize="15,32">
              <v:shape style="position:absolute;left:9583;top:3188;width:15;height:32" coordorigin="9583,3188" coordsize="15,32" path="m9586,3212l9598,3212e" filled="f" stroked="t" strokeweight=".262pt" strokecolor="#00AEEF">
                <v:path arrowok="t"/>
              </v:shape>
              <v:shape style="position:absolute;left:9583;top:3188;width:15;height:32" coordorigin="9583,3188" coordsize="15,32" path="m9598,3191l9594,3188,9593,3202,9583,3199,9586,3212e" filled="f" stroked="t" strokeweight=".262pt" strokecolor="#00AEEF">
                <v:path arrowok="t"/>
              </v:shape>
            </v:group>
            <v:group style="position:absolute;left:9589;top:3478;width:8;height:24" coordorigin="9589,3478" coordsize="8,24">
              <v:shape style="position:absolute;left:9589;top:3478;width:8;height:24" coordorigin="9589,3478" coordsize="8,24" path="m9598,3478l9589,3478,9591,3481,9593,3489,9589,3492,9594,3494,9597,3502,9598,3502,9598,3478e" filled="t" fillcolor="#EDE8E0" stroked="f">
                <v:path arrowok="t"/>
                <v:fill/>
              </v:shape>
            </v:group>
            <v:group style="position:absolute;left:9589;top:3478;width:8;height:24" coordorigin="9589,3478" coordsize="8,24">
              <v:shape style="position:absolute;left:9589;top:3478;width:8;height:24" coordorigin="9589,3478" coordsize="8,24" path="m9589,3478l9598,3478e" filled="f" stroked="t" strokeweight=".262pt" strokecolor="#00AEEF">
                <v:path arrowok="t"/>
              </v:shape>
              <v:shape style="position:absolute;left:9589;top:3478;width:8;height:24" coordorigin="9589,3478" coordsize="8,24" path="m9598,3502l9597,3502,9594,3494,9589,3492,9593,3489,9591,3481,9589,3478e" filled="f" stroked="t" strokeweight=".262pt" strokecolor="#00AEEF">
                <v:path arrowok="t"/>
              </v:shape>
            </v:group>
            <v:group style="position:absolute;left:9471;top:3322;width:19;height:26" coordorigin="9471,3322" coordsize="19,26">
              <v:shape style="position:absolute;left:9471;top:3322;width:19;height:26" coordorigin="9471,3322" coordsize="19,26" path="m9473,3322l9471,3334,9473,3348,9486,3348,9491,3338,9491,3334,9486,3334,9482,3325,9481,3324,9479,3324,9473,3322e" filled="t" fillcolor="#EDE8E0" stroked="f">
                <v:path arrowok="t"/>
                <v:fill/>
              </v:shape>
              <v:shape style="position:absolute;left:9471;top:3322;width:19;height:26" coordorigin="9471,3322" coordsize="19,26" path="m9479,3322l9479,3324,9481,3324,9479,3322e" filled="t" fillcolor="#EDE8E0" stroked="f">
                <v:path arrowok="t"/>
                <v:fill/>
              </v:shape>
            </v:group>
            <v:group style="position:absolute;left:9471;top:3322;width:19;height:26" coordorigin="9471,3322" coordsize="19,26">
              <v:shape style="position:absolute;left:9471;top:3322;width:19;height:26" coordorigin="9471,3322" coordsize="19,26" path="m9473,3322l9471,3334,9473,3348,9481,3348,9486,3348,9491,3338,9491,3334,9486,3334,9482,3325,9479,3322,9479,3324,9473,3322xe" filled="f" stroked="t" strokeweight=".262pt" strokecolor="#00AEEF">
                <v:path arrowok="t"/>
              </v:shape>
            </v:group>
            <v:group style="position:absolute;left:9396;top:4186;width:19;height:7" coordorigin="9396,4186" coordsize="19,7">
              <v:shape style="position:absolute;left:9396;top:4186;width:19;height:7" coordorigin="9396,4186" coordsize="19,7" path="m9406,4186l9396,4192,9396,4194,9409,4194,9409,4193,9406,4186e" filled="t" fillcolor="#EDE8E0" stroked="f">
                <v:path arrowok="t"/>
                <v:fill/>
              </v:shape>
            </v:group>
            <v:group style="position:absolute;left:9396;top:4186;width:19;height:7" coordorigin="9396,4186" coordsize="19,7">
              <v:shape style="position:absolute;left:9396;top:4186;width:19;height:7" coordorigin="9396,4186" coordsize="19,7" path="m9396,4192l9406,4186,9409,4193,9409,4194e" filled="f" stroked="t" strokeweight=".262pt" strokecolor="#00AEEF">
                <v:path arrowok="t"/>
              </v:shape>
              <v:shape style="position:absolute;left:9396;top:4186;width:19;height:7" coordorigin="9396,4186" coordsize="19,7" path="m9396,4194l9396,4192e" filled="f" stroked="t" strokeweight=".262pt" strokecolor="#00AEEF">
                <v:path arrowok="t"/>
              </v:shape>
            </v:group>
            <v:group style="position:absolute;left:9269;top:3994;width:19;height:18" coordorigin="9269,3994" coordsize="19,18">
              <v:shape style="position:absolute;left:9269;top:3994;width:19;height:18" coordorigin="9269,3994" coordsize="19,18" path="m9280,3994l9278,3994,9278,3996,9274,4004,9269,4004,9274,4012,9288,4012,9288,4010,9287,4005,9287,4004,9283,4001,9280,3994e" filled="t" fillcolor="#EDE8E0" stroked="f">
                <v:path arrowok="t"/>
                <v:fill/>
              </v:shape>
            </v:group>
            <v:group style="position:absolute;left:9269;top:3994;width:19;height:18" coordorigin="9269,3994" coordsize="19,18">
              <v:shape style="position:absolute;left:9269;top:3994;width:19;height:18" coordorigin="9269,3994" coordsize="19,18" path="m9278,3994l9280,3994,9283,4001,9287,4004,9287,4005,9288,4010,9288,4012,9274,4012,9269,4004,9270,4004,9274,4004,9278,3996,9278,3994xe" filled="f" stroked="t" strokeweight=".262pt" strokecolor="#00AEEF">
                <v:path arrowok="t"/>
              </v:shape>
            </v:group>
            <v:group style="position:absolute;left:9201;top:3916;width:45;height:45" coordorigin="9201,3916" coordsize="45,45">
              <v:shape style="position:absolute;left:9201;top:3916;width:45;height:45" coordorigin="9201,3916" coordsize="45,45" path="m9210,3916l9209,3928,9201,3934,9201,3947,9215,3962,9230,3962,9230,3957,9236,3954,9241,3952,9241,3949,9246,3942,9246,3941,9240,3939,9223,3924,9223,3920,9219,3920,9215,3918,9210,3916e" filled="t" fillcolor="#EDE8E0" stroked="f">
                <v:path arrowok="t"/>
                <v:fill/>
              </v:shape>
            </v:group>
            <v:group style="position:absolute;left:9201;top:3916;width:45;height:45" coordorigin="9201,3916" coordsize="45,45">
              <v:shape style="position:absolute;left:9201;top:3916;width:45;height:45" coordorigin="9201,3916" coordsize="45,45" path="m9201,3939l9201,3947,9212,3958,9215,3962,9230,3962,9230,3957,9236,3954,9241,3952,9241,3949,9246,3942,9246,3941,9240,3939,9223,3924,9223,3920,9219,3920,9215,3918,9210,3916,9209,3928,9201,3934,9201,3939xe" filled="f" stroked="t" strokeweight=".262pt" strokecolor="#00AEEF">
                <v:path arrowok="t"/>
              </v:shape>
            </v:group>
            <v:group style="position:absolute;left:9201;top:3882;width:21;height:27" coordorigin="9201,3882" coordsize="21,27">
              <v:shape style="position:absolute;left:9201;top:3882;width:21;height:27" coordorigin="9201,3882" coordsize="21,27" path="m9210,3882l9206,3887,9201,3892,9201,3900,9206,3905,9210,3910,9217,3905,9222,3905,9220,3900,9220,3897,9222,3887,9217,3887,9210,3882e" filled="t" fillcolor="#EDE8E0" stroked="f">
                <v:path arrowok="t"/>
                <v:fill/>
              </v:shape>
            </v:group>
            <v:group style="position:absolute;left:9201;top:3882;width:21;height:27" coordorigin="9201,3882" coordsize="21,27">
              <v:shape style="position:absolute;left:9201;top:3882;width:21;height:27" coordorigin="9201,3882" coordsize="21,27" path="m9206,3905l9201,3900,9201,3892,9206,3887,9210,3882,9217,3887,9222,3887,9220,3897,9220,3900,9222,3905,9217,3905,9210,3910,9206,3905xe" filled="f" stroked="t" strokeweight=".262pt" strokecolor="#00AEEF">
                <v:path arrowok="t"/>
              </v:shape>
            </v:group>
            <v:group style="position:absolute;left:8843;top:3640;width:50;height:49" coordorigin="8843,3640" coordsize="50,49">
              <v:shape style="position:absolute;left:8843;top:3640;width:50;height:49" coordorigin="8843,3640" coordsize="50,49" path="m8881,3680l8866,3680,8869,3682,8874,3682,8874,3685,8879,3688,8882,3688,8880,3685,8881,3680e" filled="t" fillcolor="#EDE8E0" stroked="f">
                <v:path arrowok="t"/>
                <v:fill/>
              </v:shape>
              <v:shape style="position:absolute;left:8843;top:3640;width:50;height:49" coordorigin="8843,3640" coordsize="50,49" path="m8854,3649l8846,3651,8843,3652,8849,3656,8848,3656,8851,3664,8864,3670,8864,3674,8861,3678,8861,3682,8866,3680,8881,3680,8882,3678,8885,3677,8893,3677,8896,3674,8882,3659,8878,3652,8858,3652,8854,3649e" filled="t" fillcolor="#EDE8E0" stroked="f">
                <v:path arrowok="t"/>
                <v:fill/>
              </v:shape>
              <v:shape style="position:absolute;left:8843;top:3640;width:50;height:49" coordorigin="8843,3640" coordsize="50,49" path="m8893,3677l8885,3677,8890,3678,8893,3677e" filled="t" fillcolor="#EDE8E0" stroked="f">
                <v:path arrowok="t"/>
                <v:fill/>
              </v:shape>
              <v:shape style="position:absolute;left:8843;top:3640;width:50;height:49" coordorigin="8843,3640" coordsize="50,49" path="m8872,3640l8858,3640,8858,3652,8878,3652,8872,3640e" filled="t" fillcolor="#EDE8E0" stroked="f">
                <v:path arrowok="t"/>
                <v:fill/>
              </v:shape>
            </v:group>
            <v:group style="position:absolute;left:8843;top:3640;width:53;height:49" coordorigin="8843,3640" coordsize="53,49">
              <v:shape style="position:absolute;left:8843;top:3640;width:53;height:49" coordorigin="8843,3640" coordsize="53,49" path="m8843,3652l8846,3651,8854,3649,8858,3652,8858,3640,8872,3640,8882,3659,8896,3674,8893,3677,8890,3678,8885,3677,8882,3678,8880,3685,8882,3688,8879,3688,8874,3685,8874,3682,8869,3682,8866,3680,8861,3682,8861,3678,8864,3674,8864,3670,8854,3665,8851,3664,8848,3656,8849,3656,8843,3652xe" filled="f" stroked="t" strokeweight=".262pt" strokecolor="#00AEEF">
                <v:path arrowok="t"/>
              </v:shape>
            </v:group>
            <v:group style="position:absolute;left:8811;top:3544;width:73;height:70" coordorigin="8811,3544" coordsize="73,70">
              <v:shape style="position:absolute;left:8811;top:3544;width:73;height:70" coordorigin="8811,3544" coordsize="73,70" path="m8874,3589l8830,3589,8833,3596,8838,3609,8869,3609,8879,3614,8883,3602,8874,3602,8874,3589e" filled="t" fillcolor="#EDE8E0" stroked="f">
                <v:path arrowok="t"/>
                <v:fill/>
              </v:shape>
              <v:shape style="position:absolute;left:8811;top:3544;width:73;height:70" coordorigin="8811,3544" coordsize="73,70" path="m8811,3565l8811,3576,8817,3586,8811,3593,8819,3601,8815,3606,8824,3606,8825,3596,8830,3589,8874,3589,8874,3584,8870,3584,8866,3580,8866,3576,8862,3576,8854,3572,8856,3568,8854,3567,8828,3567,8811,3565e" filled="t" fillcolor="#EDE8E0" stroked="f">
                <v:path arrowok="t"/>
                <v:fill/>
              </v:shape>
              <v:shape style="position:absolute;left:8811;top:3544;width:73;height:70" coordorigin="8811,3544" coordsize="73,70" path="m8883,3601l8874,3602,8883,3602,8883,3601e" filled="t" fillcolor="#EDE8E0" stroked="f">
                <v:path arrowok="t"/>
                <v:fill/>
              </v:shape>
              <v:shape style="position:absolute;left:8811;top:3544;width:73;height:70" coordorigin="8811,3544" coordsize="73,70" path="m8843,3544l8836,3544,8838,3549,8832,3550,8836,3565,8828,3567,8854,3567,8853,3565,8853,3557,8851,3552,8851,3549,8856,3547,8853,3547,8843,3544e" filled="t" fillcolor="#EDE8E0" stroked="f">
                <v:path arrowok="t"/>
                <v:fill/>
              </v:shape>
            </v:group>
            <v:group style="position:absolute;left:8811;top:3544;width:73;height:70" coordorigin="8811,3544" coordsize="73,70">
              <v:shape style="position:absolute;left:8811;top:3544;width:73;height:70" coordorigin="8811,3544" coordsize="73,70" path="m8819,3601l8811,3593,8817,3586,8811,3576,8811,3572,8811,3565,8828,3567,8836,3565,8832,3550,8838,3549,8836,3544,8843,3544,8853,3547,8856,3547,8851,3549,8851,3550,8851,3552,8853,3557,8853,3559,8853,3562,8853,3565,8856,3568,8854,3572,8862,3576,8866,3576,8866,3580,8870,3584,8874,3584,8874,3602,8883,3601,8879,3614,8875,3612,8869,3609,8845,3609,8838,3609,8833,3596,8830,3589,8825,3596,8824,3606,8815,3606,8819,3601xe" filled="f" stroked="t" strokeweight=".262pt" strokecolor="#00AEEF">
                <v:path arrowok="t"/>
              </v:shape>
            </v:group>
            <v:group style="position:absolute;left:8835;top:3478;width:34;height:42" coordorigin="8835,3478" coordsize="34,42">
              <v:shape style="position:absolute;left:8835;top:3478;width:34;height:42" coordorigin="8835,3478" coordsize="34,42" path="m8861,3479l8848,3489,8836,3510,8836,3513,8835,3516,8835,3520,8845,3520,8849,3518,8868,3518,8864,3513,8861,3500,8862,3500,8867,3495,8867,3489,8861,3484,8861,3479e" filled="t" fillcolor="#EDE8E0" stroked="f">
                <v:path arrowok="t"/>
                <v:fill/>
              </v:shape>
              <v:shape style="position:absolute;left:8835;top:3478;width:34;height:42" coordorigin="8835,3478" coordsize="34,42" path="m8868,3518l8849,3518,8853,3520,8869,3520,8868,3518e" filled="t" fillcolor="#EDE8E0" stroked="f">
                <v:path arrowok="t"/>
                <v:fill/>
              </v:shape>
              <v:shape style="position:absolute;left:8835;top:3478;width:34;height:42" coordorigin="8835,3478" coordsize="34,42" path="m8861,3478l8861,3479,8862,3478,8861,3478e" filled="t" fillcolor="#EDE8E0" stroked="f">
                <v:path arrowok="t"/>
                <v:fill/>
              </v:shape>
            </v:group>
            <v:group style="position:absolute;left:8835;top:3478;width:34;height:42" coordorigin="8835,3478" coordsize="34,42">
              <v:shape style="position:absolute;left:8835;top:3478;width:34;height:42" coordorigin="8835,3478" coordsize="34,42" path="m8835,3520l8835,3516,8836,3513,8836,3510,8848,3489,8862,3478,8861,3478,8861,3479,8861,3484,8867,3489,8867,3494,8867,3495,8862,3500,8861,3500,8864,3513,8869,3520,8858,3520,8853,3520,8849,3518,8845,3520,8835,3520xe" filled="f" stroked="t" strokeweight=".262pt" strokecolor="#00AEEF">
                <v:path arrowok="t"/>
              </v:shape>
            </v:group>
            <v:group style="position:absolute;left:8858;top:3544;width:18;height:23" coordorigin="8858,3544" coordsize="18,23">
              <v:shape style="position:absolute;left:8858;top:3544;width:18;height:23" coordorigin="8858,3544" coordsize="18,23" path="m8867,3544l8866,3544,8864,3547,8859,3552,8859,3567,8875,3567,8875,3557,8870,3555,8867,3549,8867,3544e" filled="t" fillcolor="#EDE8E0" stroked="f">
                <v:path arrowok="t"/>
                <v:fill/>
              </v:shape>
              <v:shape style="position:absolute;left:8858;top:3544;width:18;height:23" coordorigin="8858,3544" coordsize="18,23" path="m8866,3544l8858,3544,8858,3549,8866,3544e" filled="t" fillcolor="#EDE8E0" stroked="f">
                <v:path arrowok="t"/>
                <v:fill/>
              </v:shape>
            </v:group>
            <v:group style="position:absolute;left:8858;top:3544;width:18;height:23" coordorigin="8858,3544" coordsize="18,23">
              <v:shape style="position:absolute;left:8858;top:3544;width:18;height:23" coordorigin="8858,3544" coordsize="18,23" path="m8866,3544l8864,3547,8859,3552,8859,3557,8859,3567,8870,3567,8875,3567,8875,3557,8870,3555,8867,3549,8867,3544,8858,3544,8858,3549,8866,3544xe" filled="f" stroked="t" strokeweight=".262pt" strokecolor="#00AEEF">
                <v:path arrowok="t"/>
              </v:shape>
            </v:group>
            <v:group style="position:absolute;left:8877;top:3502;width:11;height:21" coordorigin="8877,3502" coordsize="11,21">
              <v:shape style="position:absolute;left:8877;top:3502;width:11;height:21" coordorigin="8877,3502" coordsize="11,21" path="m8877,3502l8877,3505,8879,3518,8877,3523,8882,3523,8888,3516,8877,3502e" filled="t" fillcolor="#EDE8E0" stroked="f">
                <v:path arrowok="t"/>
                <v:fill/>
              </v:shape>
            </v:group>
            <v:group style="position:absolute;left:8877;top:3502;width:11;height:21" coordorigin="8877,3502" coordsize="11,21">
              <v:shape style="position:absolute;left:8877;top:3502;width:11;height:21" coordorigin="8877,3502" coordsize="11,21" path="m8877,3523l8882,3523,8885,3520,8888,3516,8877,3502,8877,3505,8879,3518,8877,3523xe" filled="f" stroked="t" strokeweight=".262pt" strokecolor="#00AEEF">
                <v:path arrowok="t"/>
              </v:shape>
            </v:group>
            <v:group style="position:absolute;left:8691;top:3291;width:78;height:91" coordorigin="8691,3291" coordsize="78,91">
              <v:shape style="position:absolute;left:8691;top:3291;width:78;height:91" coordorigin="8691,3291" coordsize="78,91" path="m8697,3291l8697,3306,8691,3308,8692,3311,8704,3319,8710,3321,8710,3324,8715,3329,8718,3329,8718,3340,8735,3356,8748,3368,8762,3380,8767,3382,8768,3371,8768,3366,8759,3364,8754,3356,8754,3348,8738,3348,8739,3330,8739,3316,8741,3309,8739,3304,8740,3299,8712,3299,8710,3296,8699,3296,8697,3291e" filled="t" fillcolor="#EDE8E0" stroked="f">
                <v:path arrowok="t"/>
                <v:fill/>
              </v:shape>
              <v:shape style="position:absolute;left:8691;top:3291;width:78;height:91" coordorigin="8691,3291" coordsize="78,91" path="m8743,3293l8738,3293,8730,3295,8728,3299,8740,3299,8741,3296,8743,3293e" filled="t" fillcolor="#EDE8E0" stroked="f">
                <v:path arrowok="t"/>
                <v:fill/>
              </v:shape>
            </v:group>
            <v:group style="position:absolute;left:8691;top:3291;width:78;height:91" coordorigin="8691,3291" coordsize="78,91">
              <v:shape style="position:absolute;left:8691;top:3291;width:78;height:91" coordorigin="8691,3291" coordsize="78,91" path="m8697,3291l8697,3304,8697,3306,8691,3308,8692,3311,8704,3319,8710,3321,8710,3324,8715,3329,8718,3329,8718,3340,8735,3356,8748,3368,8762,3380,8767,3382,8768,3371,8768,3366,8759,3364,8754,3356,8754,3348,8738,3348,8739,3330,8739,3317,8739,3316,8741,3309,8739,3304,8741,3296,8743,3293,8738,3293,8730,3295,8728,3299,8712,3299,8710,3296,8699,3296,8697,3291xe" filled="f" stroked="t" strokeweight=".262pt" strokecolor="#00AEEF">
                <v:path arrowok="t"/>
              </v:shape>
            </v:group>
            <v:group style="position:absolute;left:8683;top:3280;width:8;height:8" coordorigin="8683,3280" coordsize="8,8">
              <v:shape style="position:absolute;left:8683;top:3280;width:8;height:8" coordorigin="8683,3280" coordsize="8,8" path="m8691,3280l8683,3288,8686,3288,8691,3283,8691,3280e" filled="t" fillcolor="#EDE8E0" stroked="f">
                <v:path arrowok="t"/>
                <v:fill/>
              </v:shape>
            </v:group>
            <v:group style="position:absolute;left:8683;top:3280;width:8;height:8" coordorigin="8683,3280" coordsize="8,8">
              <v:shape style="position:absolute;left:8683;top:3280;width:8;height:8" coordorigin="8683,3280" coordsize="8,8" path="m8683,3288l8686,3288,8691,3283,8691,3280,8683,3288xe" filled="f" stroked="t" strokeweight=".262pt" strokecolor="#00AEEF">
                <v:path arrowok="t"/>
              </v:shape>
            </v:group>
            <v:group style="position:absolute;left:6342;top:48;width:145;height:76" coordorigin="6342,48" coordsize="145,76">
              <v:shape style="position:absolute;left:6342;top:48;width:145;height:76" coordorigin="6342,48" coordsize="145,76" path="m6342,124l6361,121,6377,118,6392,116,6450,86,6467,70,6487,48e" filled="f" stroked="t" strokeweight=".712pt" strokecolor="#FFFFFF">
                <v:path arrowok="t"/>
              </v:shape>
            </v:group>
            <v:group style="position:absolute;left:4522;top:-1152;width:5076;height:5067" coordorigin="4522,-1152" coordsize="5076,5067">
              <v:shape style="position:absolute;left:4522;top:-1152;width:5076;height:5067" coordorigin="4522,-1152" coordsize="5076,5067" path="m5862,2457l5875,2444,5884,2431,5897,2420,5909,2404,5923,2390,5928,2373,5931,2352,5936,2333,5948,2315,5958,2294,5969,2276,5980,2263,5992,2258,6003,2262,6008,2257,6010,2252,6008,2245,6008,2241,6000,2242,5997,2244,5987,2241,5989,2231,5993,2224,5995,2212,6006,2205,6013,2189,6017,2168,6022,2144,6028,2123,6037,2108,6045,2124,6053,2140,6069,2181,6079,2204,6085,2215,6090,2218,6091,2213,6092,2207,6092,2202,6092,2186,6081,2176,6078,2166,6078,2158,6073,2150,6081,2145,6074,2111,6058,2101,6042,2082,6034,2066,6047,2066,6047,2067,6045,2071,6047,2071,6057,2071,6059,2052,6064,2034,6062,2010,6058,2000,6058,1990,6063,1983,6071,1978,6068,1975,6063,1969,6058,1969,6043,1963,6026,1949,6012,1930,6003,1920,5998,1912,5998,1907,5998,1884,5996,1866,5992,1852,5995,1827,6003,1818,6003,1805,6006,1804,6010,1800,6010,1797,6010,1782,5992,1786,5990,1770,5993,1773,5998,1770,6003,1770,6016,1770,6018,1779,6032,1779,6032,1782,6037,1786,6040,1786,6044,1786,6049,1786,6052,1784,6042,1778,6031,1773,6031,1757,6007,1746,5988,1735,5961,1747,5961,1731,5961,1724,5966,1715,5977,1713,5977,1700,5981,1702,5985,1697,5987,1697,5984,1693,5968,1695,5968,1681,5963,1682,5942,1684,5942,1681,5942,1672,5955,1671,5961,1664,5956,1661,5943,1650,5934,1643,5925,1648,5922,1658,5909,1661,5909,1664,5911,1669,5912,1672,5908,1671,5903,1672,5898,1672,5899,1657,5898,1637,5895,1625,5888,1629,5888,1625,5888,1622,5887,1619,5887,1616,5883,1617,5879,1622,5877,1624,5872,1622,5869,1614,5869,1609,5857,1601,5839,1588,5814,1570,5802,1557,5796,1551,5788,1551,5788,1554,5788,1562,5783,1562,5778,1569,5768,1569,5764,1569,5760,1561,5760,1556,5760,1551,5759,1546,5764,1543,5726,1504,5738,1504,5744,1506,5765,1506,5765,1509,5770,1512,5773,1512,5778,1512,5781,1509,5785,1506,5786,1504,5788,1499,5788,1498,5773,1485,5764,1466,5782,1470,5800,1478,5806,1478,5791,1467,5791,1459,5791,1457,5796,1457,5791,1457,5767,1457,5767,1446,5762,1446,5751,1444,5751,1439,5751,1430,5759,1426,5765,1417,5768,1417,5778,1423,5785,1423,5788,1423,5789,1417,5793,1417,5804,1417,5801,1420,5814,1415,5820,1413,5825,1413,5832,1413,5832,1421,5845,1421,5849,1421,5857,1421,5864,1421,5870,1428,5874,1434,5874,1438,5874,1443,5875,1446,5879,1443,5882,1438,5887,1438,5895,1438,5898,1447,5906,1447,5914,1447,5919,1431,5930,1430,5938,1434,5947,1438,5955,1438,5961,1438,5966,1438,5972,1441,5972,1444,5971,1447,5971,1451,5971,1455,5977,1459,5982,1459,5982,1470,5989,1478,6000,1483,5997,1499,6005,1514,6011,1514,6039,1516,6048,1507,6058,1506,6075,1520,6076,1523,6083,1537,6088,1534,6092,1523,6095,1514,6107,1514,6107,1519,6105,1525,6105,1530,6110,1535,6115,1536,6121,1543,6141,1543,6142,1541,6146,1538,6147,1535,6152,1540,6160,1538,6165,1533,6150,1520,6144,1499,6149,1481,6160,1464,6169,1445,6166,1420,6161,1405,6160,1396,6152,1384,6152,1378,6152,1368,6159,1368,6160,1357,6160,1350,6160,1336,6172,1336,6173,1341,6189,1352,6193,1352,6197,1352,6206,1349,6209,1345,6217,1358,6220,1360,6233,1370,6228,1375,6230,1379,6220,1384,6222,1389,6228,1391,6228,1402,6228,1407,6227,1415,6222,1417,6223,1421,6228,1430,6233,1430,6236,1430,6243,1425,6243,1421,6243,1415,6248,1400,6257,1399,6259,1402,6277,1417,6283,1423,6283,1431,6298,1433,6308,1426,6309,1430,6317,1438,6324,1439,6324,1444,6322,1449,6322,1454,6324,1452,6330,1454,6333,1454,6343,1454,6343,1443,6354,1443,6354,1430,6366,1439,6380,1443,6379,1449,6390,1451,6398,1451,6408,1451,6413,1449,6427,1451,6410,1445,6387,1437,6388,1416,6395,1404,6408,1397,6423,1392,6437,1387,6461,1378,6494,1389,6497,1389,6517,1385,6533,1374,6550,1363,6583,1365,6584,1365,6591,1365,6596,1357,6599,1350,6596,1350,6592,1349,6589,1349,6589,1347,6588,1342,6588,1341,6584,1337,6578,1334,6578,1329,6585,1314,6594,1294,6598,1272,6605,1255,6631,1229,6640,1219,6651,1217,6657,1222,6665,1222,6673,1224,6678,1216,6686,1216,6702,1216,6726,1217,6738,1214,6758,1211,6775,1205,6795,1200,6826,1197,6846,1197,6856,1199,6860,1203,6861,1207,6861,1211,6864,1217,6863,1229,6876,1229,6882,1229,6887,1222,6894,1222,6918,1222,6918,1227,6924,1234,6929,1235,6929,1227,6931,1222,6929,1214,6908,1209,6890,1203,6887,1203,6881,1201,6881,1203,6876,1203,6868,1201,6868,1196,6868,1192,6879,1190,6884,1190,6905,1190,6905,1193,6910,1198,6913,1198,6926,1198,6928,1180,6931,1167,6963,1167,6966,1171,6970,1172,6975,1174,6999,1174,6989,1162,6973,1155,6956,1148,6944,1136,6946,1116,6954,1097,6967,1080,6981,1065,6993,1052,7017,996,7026,955,7034,941,7049,941,7052,960,7064,960,7070,960,7070,971,7091,971,7091,984,7091,994,7078,1001,7078,1010,7076,1031,7066,1048,7057,1057,7046,1060,7046,1069,7046,1073,7081,1083,7083,1083,7083,1088,7090,1099,7094,1099,7111,1094,7128,1080,7144,1061,7154,1041,7161,1033,7172,1031,7175,1028,7159,1017,7148,999,7132,990,7114,974,7116,955,7115,940,7117,931,7122,923,7127,923,7127,911,7132,911,7135,899,7153,895,7174,892,7179,895,7190,899,7196,899,7201,899,7204,892,7209,892,7214,892,7219,895,7224,900,7224,907,7227,916,7234,916,7244,907,7252,896,7271,895,7276,904,7290,904,7295,904,7305,899,7305,904,7305,936,7313,949,7318,949,7324,949,7334,929,7334,924,7334,915,7326,913,7326,900,7333,879,7348,863,7367,865,7386,872,7404,879,7424,882,7426,894,7439,895,7439,913,7439,926,7444,941,7452,949,7455,942,7460,924,7460,920,7460,905,7465,907,7468,905,7473,905,7473,911,7480,916,7480,923,7480,933,7470,944,7480,949,7478,955,7476,963,7489,970,7489,965,7489,960,7485,957,7485,933,7489,933,7494,928,7498,924,7498,900,7494,900,7489,895,7489,892,7489,881,7494,881,7498,868,7506,868,7512,869,7520,871,7520,879,7527,882,7538,881,7541,887,7559,890,7572,890,7581,908,7594,926,7610,940,7632,945,7637,942,7638,937,7623,932,7606,920,7592,905,7588,887,7578,879,7564,882,7564,866,7551,866,7541,865,7533,852,7533,827,7541,827,7548,824,7553,819,7548,818,7541,809,7533,808,7535,798,7535,793,7546,792,7546,782,7549,784,7553,782,7556,780,7537,779,7516,776,7529,755,7545,747,7558,742,7552,716,7544,703,7537,679,7541,657,7548,639,7553,621,7553,607,7546,610,7541,601,7548,588,7548,552,7541,552,7525,542,7528,536,7528,531,7519,531,7514,539,7502,544,7502,541,7499,536,7499,533,7499,526,7509,523,7509,510,7512,491,7523,473,7539,465,7549,455,7549,440,7530,444,7530,427,7530,426,7527,423,7527,421,7514,408,7525,410,7525,395,7527,376,7532,350,7540,330,7558,332,7574,340,7585,346,7583,356,7593,358,7595,353,7604,355,7604,342,7604,337,7600,330,7598,325,7601,324,7619,306,7629,306,7635,306,7642,309,7648,312,7639,332,7629,349,7643,355,7651,355,7651,359,7650,368,7653,371,7666,371,7671,359,7666,358,7666,345,7663,346,7653,350,7653,345,7653,340,7656,337,7659,332,7656,329,7650,322,7650,317,7650,306,7669,290,7677,290,7684,290,7689,300,7695,300,7697,300,7703,300,7703,298,7703,288,7708,285,7716,277,7723,283,7732,282,7744,282,7747,285,7753,285,7758,285,7760,295,7763,296,7771,304,7766,308,7755,316,7760,316,7760,317,7760,324,7761,324,7761,325,7760,330,7760,332,7761,338,7755,343,7758,350,7748,356,7740,350,7731,350,7726,350,7718,356,7718,361,7718,371,7724,368,7742,360,7749,354,7757,355,7747,373,7736,389,7747,395,7757,390,7758,384,7768,379,7776,384,7776,395,7789,395,7794,395,7804,395,7805,387,7815,387,7815,392,7818,398,7823,398,7823,413,7810,427,7804,447,7800,452,7795,448,7795,445,7792,445,7787,442,7787,439,7787,436,7794,431,7795,429,7786,427,7774,436,7774,445,7774,460,7763,460,7757,447,7757,436,7757,427,7761,423,7766,414,7755,414,7748,424,7739,429,7736,445,7732,495,7726,495,7721,487,7714,487,7711,487,7706,492,7706,495,7703,508,7703,518,7702,526,7685,531,7674,531,7671,531,7674,523,7674,520,7661,520,7661,529,7668,541,7677,542,7676,554,7658,555,7658,576,7658,584,7656,589,7658,597,7643,597,7645,602,7653,606,7658,606,7658,620,7648,622,7643,628,7634,631,7634,641,7648,641,7650,649,7658,657,7658,670,7653,670,7643,674,7643,682,7643,683,7648,682,7650,682,7650,686,7655,696,7659,696,7677,696,7670,710,7662,718,7658,733,7646,737,7635,738,7627,746,7632,746,7638,743,7643,743,7648,743,7648,745,7661,743,7658,738,7661,732,7661,727,7666,730,7672,725,7676,722,7687,722,7689,741,7678,756,7668,762,7668,774,7679,774,7690,779,7693,779,7692,787,7684,797,7684,808,7693,808,7700,798,7700,785,7703,787,7708,785,7711,785,7727,785,7731,800,7740,806,7744,801,7766,800,7771,800,7776,801,7781,801,7773,818,7768,839,7757,842,7753,850,7744,855,7744,863,7744,873,7745,876,7744,887,7748,884,7755,887,7760,887,7760,877,7755,868,7771,868,7779,868,7787,874,7795,876,7795,877,7799,884,7800,884,7813,884,7826,871,7827,858,7825,847,7830,842,7849,843,7867,844,7878,847,7884,850,7889,850,7894,850,7894,840,7894,835,7915,827,7929,811,7948,803,7956,805,7959,808,7942,819,7924,827,7923,832,7922,835,7922,840,7930,840,7943,830,7963,819,7978,819,7983,816,7999,819,7999,831,8001,844,8016,855,8035,863,8049,872,8053,881,8051,890,8056,892,8054,902,8054,907,8063,915,8059,918,8054,923,8054,931,8064,937,8085,947,8111,957,8132,964,8137,973,8142,984,8152,986,8150,1004,8160,1017,8166,1007,8164,997,8165,988,8168,986,8168,984,8153,955,8158,938,8169,920,8184,903,8201,888,8216,877,8232,864,8246,849,8264,841,8283,840,8303,837,8368,823,8434,796,8452,786,8463,782,8475,782,8487,782,8496,790,8508,790,8524,786,8543,779,8581,777,8586,779,8587,784,8592,784,8590,788,8600,795,8605,795,8607,806,8615,811,8621,821,8611,819,8603,816,8594,816,8604,832,8619,848,8644,849,8655,845,8679,839,8696,827,8711,814,8726,804,8725,819,8715,834,8700,847,8684,861,8679,866,8657,866,8657,874,8657,879,8666,884,8675,884,8670,879,8675,879,8675,866,8696,863,8714,855,8730,843,8746,827,8743,816,8747,814,8759,809,8765,811,8777,803,8773,803,8756,808,8756,792,8743,792,8739,784,8739,769,8751,769,8751,750,8759,750,8781,746,8834,684,8840,670,8858,667,8858,652,8858,633,8864,614,8869,615,8875,620,8875,625,8870,646,8859,663,8848,680,8842,706,8832,725,8825,735,8819,738,8819,743,8819,748,8827,753,8832,753,8838,753,8845,759,8851,759,8858,759,8864,750,8882,750,8887,750,8898,754,8898,750,8896,727,8893,706,8888,687,8885,669,8885,631,8880,613,8870,601,8861,585,8859,570,8864,571,8866,571,8863,552,8864,535,8866,514,8854,510,8856,497,8856,484,8858,464,8863,444,8870,424,8878,404,8886,385,8891,367,8893,349,8893,334,8900,320,8908,295,8914,271,8927,263,8944,254,8964,244,8985,235,9005,228,9005,220,9005,217,9021,217,9022,240,9036,253,9044,272,9060,285,9077,297,9087,318,9096,329,9099,342,9107,348,9120,348,9147,348,9152,348,9152,337,9171,334,9187,322,9198,304,9203,284,9202,260,9196,242,9185,227,9193,212,9193,197,9190,182,9186,165,9188,146,9192,145,9193,110,9193,107,9193,91,9186,96,9176,99,9176,105,9176,108,9175,112,9175,115,9172,117,9167,120,9164,120,9143,113,9129,96,9118,74,9118,66,9115,62,9115,49,9112,49,9107,45,9107,42,9107,34,9126,36,9126,24,9125,23,9125,18,9125,16,9110,16,9110,24,9096,24,9102,15,9096,6,9100,-3,9112,-3,9112,-13,9110,-24,9110,-34,9108,-34,9099,-24,9092,-19,9091,-39,9092,-58,9108,-73,9124,-81,9131,-83,9139,-87,9139,-91,9139,-108,9154,-102,9171,-107,9180,-120,9191,-113,9204,-117,9212,-133,9217,-138,9232,-130,9249,-132,9273,-136,9291,-145,9306,-155,9324,-160,9338,-160,9351,-145,9373,-141,9390,-141,9411,-138,9431,-134,9463,-133,9488,-133,9508,-138,9519,-153,9520,-173,9516,-180,9516,-189,9516,-191,9515,-196,9515,-198,9520,-199,9523,-206,9533,-206,9539,-206,9541,-194,9549,-194,9559,-194,9560,-207,9560,-219,9565,-217,9568,-219,9573,-219,9575,-212,9581,-207,9588,-206,9598,-221e" filled="f" stroked="t" strokeweight=".448pt" strokecolor="#00AEEF">
                <v:path arrowok="t"/>
              </v:shape>
              <v:shape style="position:absolute;left:4522;top:-1152;width:5076;height:5067" coordorigin="4522,-1152" coordsize="5076,5067" path="m9598,-306l9586,-314,9574,-316,9561,-330,9550,-349,9549,-358,9559,-355,9562,-348,9573,-348,9572,-359,9562,-367,9562,-379,9562,-392,9568,-395,9576,-406,9573,-410,9568,-413,9565,-416,9551,-403,9541,-388,9529,-373,9511,-362,9495,-356,9486,-346,9482,-358,9473,-358,9473,-346,9473,-332,9460,-332,9414,-332,9395,-328,9379,-319,9363,-309,9342,-303,9325,-303,9325,-309,9325,-319,9311,-319,9308,-312,9308,-306,9308,-300,9308,-295,9306,-288,9304,-283,9286,-282,9266,-274,9247,-264,9230,-256,9220,-254,9214,-253,9214,-254,9202,-253,9204,-233,9191,-241,9181,-224,9170,-201,9160,-194,9155,-199,9152,-202,9154,-207,9155,-214,9155,-219,9141,-219,9141,-215,9138,-202,9131,-202,9125,-202,9118,-206,9112,-209,9112,-193,9097,-193,9091,-194,9094,-210,9091,-210,9087,-212,9084,-212,9083,-201,9071,-207,9071,-188,9058,-188,9041,-179,9043,-179,9046,-174,9048,-174,9039,-192,9037,-212,9040,-210,9047,-206,9052,-206,9057,-206,9060,-214,9063,-217,9057,-220,9036,-220,9036,-230,9036,-238,9044,-246,9044,-254,9044,-259,9039,-262,9037,-267,9028,-267,9026,-259,9019,-251,9019,-243,8994,-225,8994,-233,8994,-238,8998,-241,9002,-244,8998,-248,8997,-254,8998,-259,8998,-265,8995,-267,9002,-277,9000,-278,8997,-283,8994,-285,8984,-282,8984,-283,8974,-283,8954,-289,8942,-307,8930,-308,8921,-303,8917,-316,8927,-325,8926,-325,8922,-340,8911,-337,8903,-329,8900,-317,8893,-328,8888,-346,8887,-350,8880,-353,8880,-356,8880,-361,8880,-369,8882,-372,8872,-379,8883,-389,8883,-400,8880,-400,8874,-403,8874,-406,8874,-411,8880,-414,8890,-414,8890,-419,8895,-424,8900,-424,8896,-429,8900,-435,8901,-440,8899,-453,8901,-476,8906,-484,8916,-487,8922,-492,8910,-505,8897,-519,8888,-537,8882,-559,8879,-570,8872,-573,8872,-576,8872,-581,8870,-589,8874,-593,8866,-597,8875,-605,8877,-614,8868,-627,8854,-652,8853,-672,8859,-691,8858,-696,8853,-701,8853,-704,8853,-716,8861,-725,8869,-733,8875,-737,8880,-741,8880,-748,8880,-761,8880,-769,8893,-774,8896,-785,8924,-785,8922,-790,8924,-795,8924,-800,8940,-811,8951,-830,8945,-839,8945,-847,8947,-856,8960,-861,8968,-873,8976,-884,8992,-892,8989,-902,8998,-894,8998,-913,8995,-910,8985,-913,8982,-921,8989,-921,9016,-921,9018,-924,9023,-934,9024,-939e" filled="f" stroked="t" strokeweight=".448pt" strokecolor="#00AEEF">
                <v:path arrowok="t"/>
              </v:shape>
              <v:shape style="position:absolute;left:4522;top:-1152;width:5076;height:5067" coordorigin="4522,-1152" coordsize="5076,5067" path="m9598,3312l9594,3312,9589,3304,9584,3295,9576,3293,9555,3298,9555,3287,9531,3286,9509,3282,9496,3269,9486,3270,9487,3282,9484,3285,9469,3293,9456,3296,9445,3305,9437,3308,9432,3301,9432,3296,9418,3296,9413,3296,9408,3290,9408,3285,9400,3285,9392,3291,9392,3299,9380,3315,9365,3321,9349,3325,9335,3332,9333,3331,9327,3333,9327,3332,9319,3330,9314,3324,9306,3324,9303,3324,9287,3335,9287,3340,9287,3345,9296,3350,9301,3350,9301,3355,9306,3359,9311,3359,9308,3376,9308,3386,9317,3392,9319,3392,9319,3390,9321,3385,9321,3384,9337,3384,9337,3397,9361,3400,9368,3400,9371,3414,9374,3408,9376,3421,9376,3427,9387,3431,9387,3440,9387,3448,9374,3447,9372,3440,9369,3434,9364,3434,9359,3427,9359,3422,9341,3416,9323,3412,9314,3405,9301,3406,9295,3410,9290,3405,9290,3421,9306,3434,9325,3440,9325,3452,9324,3463,9334,3465,9332,3469,9330,3473,9334,3478,9319,3478,9301,3467,9294,3448,9281,3436,9267,3432,9251,3428,9240,3434,9246,3448,9253,3450,9253,3461,9262,3471,9275,3474,9285,3474,9285,3484,9293,3495,9282,3495,9265,3491,9244,3486,9235,3464,9228,3448,9220,3431,9206,3419,9191,3415,9186,3403,9170,3405,9168,3405,9162,3401,9157,3388,9157,3377,9172,3377,9172,3369,9180,3356,9176,3355,9172,3351,9167,3351,9150,3364,9137,3379,9136,3393,9142,3398,9142,3406,9136,3414,9131,3416,9131,3424,9131,3435,9133,3453,9141,3453,9147,3474,9159,3490,9167,3507,9178,3524,9180,3524,9173,3536,9188,3539,9198,3539,9198,3550,9207,3550,9212,3552,9228,3564,9236,3578,9243,3591,9255,3602,9256,3615,9248,3615,9248,3625,9228,3625,9225,3635,9215,3635,9212,3635,9209,3631,9207,3628,9212,3626,9215,3626,9220,3626,9220,3602,9210,3587,9193,3572,9191,3573,9176,3594,9176,3604,9185,3607,9189,3607,9189,3610,9189,3615,9193,3618,9193,3620,9196,3625,9196,3626,9196,3631,9202,3635,9207,3635,9207,3651,9191,3651,9191,3656,9188,3662,9191,3667,9168,3669,9152,3673,9144,3687,9153,3690,9164,3694,9176,3701,9180,3701,9191,3701,9201,3699,9204,3701,9204,3706,9217,3706,9217,3714,9217,3719,9214,3729,9219,3729,9232,3729,9232,3725,9232,3714,9253,3714,9253,3722,9253,3733,9270,3738,9288,3738,9290,3741,9288,3746,9296,3754,9301,3754,9309,3762,9329,3774,9352,3784,9358,3799,9352,3806,9351,3822,9366,3827,9366,3839,9366,3842,9371,3845,9374,3845,9374,3860,9368,3856,9374,3866,9384,3866,9379,3882,9366,3884,9353,3884,9348,3884,9351,3873,9350,3868,9346,3858,9324,3861,9329,3852,9321,3847,9317,3839,9317,3830,9304,3830,9296,3824,9296,3813,9285,3813,9282,3816,9277,3821,9277,3826,9257,3833,9240,3841,9220,3861,9230,3861,9233,3860,9238,3860,9240,3870,9239,3877,9239,3884,9246,3896,9270,3910,9270,3898,9285,3898,9285,3913,9296,3926,9301,3934,9279,3938,9265,3949,9254,3958,9256,3952,9256,3950,9230,3950,9232,3936,9230,3936,9230,3928,9207,3924,9187,3915,9173,3905,9168,3908,9168,3910,9175,3929,9186,3949,9188,3963,9196,3965,9196,3976,9196,3981,9214,3991,9223,4009,9228,4031,9236,4054,9228,4056,9223,4062,9223,4068,9223,4081,9249,4080,9249,4093,9249,4102,9256,4107,9264,4109,9264,4120,9259,4120,9253,4117,9253,4112,9243,4111,9236,4106,9236,4101,9214,4092,9202,4077,9182,4060,9167,4050,9151,4044,9151,4047,9152,4056,9155,4056,9147,4067,9155,4068,9155,4073,9150,4093,9144,4112,9144,4122,9139,4128,9131,4128,9131,4124,9130,4119,9131,4114,9126,4114,9117,4111,9117,4106,9117,4096,9120,4081,9120,4078,9108,4077,9110,4064,9112,4057,9097,4045,9088,4034,9091,4012,9084,4010,9076,4005,9073,4004,9058,4007,9060,4015,9047,4015,9045,4022,9047,4033,9044,4053,9035,4076,9018,4057,9006,4057,9000,4054,9002,4038,9006,4031,8987,4022,8978,4002,8977,3986,8985,3981,8985,3975,9005,3975,9006,3960,9006,3944,9003,3944,8997,3941,8994,3926,8994,3923,8985,3921,8977,3915,8977,3907,8961,3907,8956,3915,8948,3907,8941,3899,8948,3881,8948,3879,8942,3879,8926,3871,8926,3863,8926,3853,8927,3852,8930,3843,8932,3843,8937,3842,8938,3842,8945,3842,8948,3830,8955,3829,8951,3818,8955,3809,8955,3806,8955,3801,8958,3798,8961,3793,8969,3801,8974,3805,8981,3805,8995,3805,8995,3803,9002,3805,9002,3784,9013,3775,9019,3769,9023,3779,9036,3779,9045,3779,9045,3787,9058,3787,9066,3788,9086,3797,9103,3805,9122,3809,9143,3813,9155,3821,9165,3839,9175,3839,9191,3835,9189,3834,9185,3830,9185,3827,9185,3822,9191,3819,9191,3814,9214,3812,9234,3806,9236,3796,9228,3793,9228,3787,9220,3788,9212,3793,9201,3793,9181,3786,9165,3770,9147,3769,9136,3767,9131,3779,9126,3771,9126,3762,9131,3756,9118,3756,9113,3756,9107,3762,9108,3767,9099,3769,9089,3769,9083,3769,9076,3769,9053,3758,9053,3748,9039,3748,9023,3759,9005,3761,8984,3767,8979,3780,8974,3785,8974,3784,8972,3779,8972,3777,8968,3777,8963,3771,8963,3766,8953,3766,8948,3761,8947,3756,8940,3762,8935,3790,8932,3790,8927,3790,8930,3779,8929,3774,8919,3755,8906,3737,8897,3720,8896,3707,8880,3706,8877,3706,8867,3685,8867,3680,8870,3675,8875,3673,8872,3685,8900,3688,8904,3688,8904,3677,8908,3677,8913,3678,8916,3677,8916,3682,8921,3690,8926,3690,8929,3690,8937,3682,8940,3677,8940,3667,8935,3667,8926,3662,8926,3667,8926,3669,8927,3673,8926,3673,8906,3666,8889,3653,8883,3652,8877,3660,8882,3664,8879,3664,8874,3669,8874,3672,8861,3672,8861,3659,8859,3652,8847,3635,8832,3621,8812,3605,8804,3587,8802,3569,8788,3561,8772,3546,8757,3529,8746,3510,8742,3494,8731,3474,8714,3466,8700,3462,8678,3452,8664,3435,8657,3424,8655,3418,8657,3413,8658,3406,8655,3406,8650,3401,8650,3398,8660,3393,8665,3380,8665,3374,8665,3363,8655,3356,8655,3345,8655,3340,8665,3345,8670,3345,8670,3337,8671,3329,8671,3321,8660,3321,8665,3306,8665,3296,8665,3287,8663,3287,8665,3278,8673,3278,8675,3261,8678,3257,8671,3254,8670,3254,8670,3249,8671,3244,8670,3240,8666,3240,8662,3233,8662,3230,8678,3230,8670,3215,8670,3206,8679,3206,8683,3199,8689,3197,8689,3170,8676,3167,8670,3154,8671,3142,8666,3142,8660,3147,8655,3147,8647,3146,8642,3139,8642,3133,8634,3131,8624,3125,8624,3117,8618,3117,8611,3108,8610,3102,8603,3102,8600,3092,8602,3086,8587,3081,8579,3086,8573,3086,8564,3086,8552,3078,8552,3066,8552,3057,8571,3049,8573,3047,8568,3045,8568,3025,8566,3029,8543,3049,8540,3057,8535,3057,8529,3050,8529,3045,8521,3045,8513,3037,8508,3045,8508,3019,8503,3019,8500,3019,8495,3016,8488,3016,8484,3000,8477,2990,8453,2985,8448,2985,8441,2982,8438,2979,8428,2979,8428,2989,8407,2981,8394,2967,8374,2954,8360,2946,8357,2946,8343,2935,8343,2930,8354,2930,8386,2944,8394,2946,8396,2955,8404,2955,8411,2955,8411,2959,8422,2963,8427,2961,8413,2951,8396,2935,8378,2918,8364,2903,8347,2885,8328,2873,8309,2864,8293,2856,8284,2844,8273,2841,8270,2835,8267,2832,8262,2835,8258,2843,8254,2843,8249,2843,8244,2836,8241,2833,8234,2838,8226,2841,8218,2841,8210,2841,8202,2832,8195,2807,8195,2802,8197,2798,8197,2793,8197,2786,8181,2786,8176,2786,8171,2778,8171,2773,8158,2766,8141,2751,8124,2733,8111,2716,8113,2710,8116,2712,8121,2712,8118,2710,8116,2705,8116,2702,8127,2702,8132,2704,8142,2705,8142,2709,8142,2713,8144,2717,8160,2717,8158,2713,8153,2709,8153,2704,8152,2700,8154,2693,8146,2687,8129,2673,8111,2660,8095,2647,8087,2633,8085,2628,8087,2621,8088,2616,8084,2616,8074,2613,8074,2608,8074,2590,8088,2582,8088,2571,8088,2560,8079,2558,8076,2552,8076,2543,8059,2532,8051,2511,8056,2503,8038,2493,8022,2483,8013,2502,8004,2518,7998,2526,7993,2527,7990,2527,7990,2542,7985,2548,7990,2556,7977,2555,7977,2543,7970,2540,7973,2561,7976,2577,7967,2594,7962,2592,7957,2590,7957,2600,7946,2600,7944,2598,7940,2589,7941,2589,7927,2571,7921,2553,7920,2533,7901,2532,7909,2517,7909,2514,7909,2498,7906,2506,7909,2495,7896,2495,7894,2467,7894,2461,7899,2461,7906,2464,7910,2464,7912,2461,7910,2456,7910,2453,7920,2453,7925,2453,7930,2456,7933,2459,7936,2454,7936,2448,7936,2443,7936,2440,7941,2435,7944,2435,7944,2419,7933,2419,7925,2406,7917,2403,7917,2404,7914,2409,7914,2412,7904,2412,7891,2412,7881,2411,7876,2401,7865,2401,7865,2404,7863,2409,7863,2412,7865,2414,7870,2417,7872,2419,7857,2428,7835,2438,7812,2447,7794,2453,7786,2461,7779,2469,7776,2471,7776,2459,7781,2453,7787,2448,7784,2445,7779,2438,7779,2433,7771,2435,7758,2445,7760,2450,7747,2465,7743,2484,7745,2488,7752,2509,7757,2509,7757,2514,7766,2500,7771,2500,7771,2519,7768,2538,7760,2556,7747,2566,7747,2594,7744,2611,7740,2622,7736,2630,7733,2639,7753,2703,7790,2729,7809,2740,7822,2752,7832,2767,7848,2784,7866,2799,7884,2808,7890,2812,7897,2823,7900,2823,7900,2828,7905,2830,7906,2835,7912,2881,7913,2881,7913,2880,7914,2879,7922,2891,7923,2909,7930,2913,7948,2977,7981,3031,7993,3049,8009,3066,8027,3079,8043,3085,8057,3101,8077,3108,8106,3110,8121,3110,8140,3110,8146,3108,8159,3108,8182,3108,8201,3110,8223,3119,8228,3125,8226,3133,8215,3147,8196,3163,8181,3176,8183,3199,8195,3211,8215,3220,8220,3228,8228,3231,8248,3240,8267,3245,8284,3251,8300,3260,8319,3274,8333,3280,8348,3284,8362,3292,8372,3300,8379,3307,8386,3314,8395,3321,8408,3327,8427,3332,8446,3340,8501,3366,8518,3400,8529,3421,8540,3439,8539,3458,8534,3465,8524,3485,8518,3505,8508,3517,8500,3518,8501,3505,8505,3502,8492,3502,8485,3495,8484,3489,8469,3489,8459,3482,8459,3473,8459,3465,8464,3455,8467,3452,8452,3436,8436,3425,8417,3422,8416,3429,8411,3429,8394,3423,8371,3410,8354,3399,8352,3392,8352,3385,8356,3382,8341,3382,8289,3415,8263,3482,8252,3496,8249,3507,8255,3505,8257,3505,8257,3531,8275,3531,8281,3531,8294,3531,8301,3546,8314,3546,8314,3550,8320,3554,8325,3554,8325,3562,8338,3563,8341,3571,8336,3575,8335,3575,8335,3635,8335,3639,8343,3643,8348,3643,8352,3659,8341,3669,8348,3675,8335,3675,8331,3682,8325,3682,8320,3682,8317,3677,8315,3672,8294,3679,8275,3689,8258,3697,8246,3701,8246,3706,8247,3707,8244,3727,8237,3744,8237,3761,8229,3774,8210,3784,8193,3796,8176,3815,8171,3832,8158,3848,8136,3854,8118,3855,8103,3843,8100,3842,8103,3837,8103,3834,8106,3829,8106,3811,8103,3811,8100,3806,8100,3803,8100,3790,8116,3793,8119,3787,8132,3768,8143,3755,8140,3746,8124,3740,8124,3732,8152,3711,8153,3707,8168,3707,8174,3707,8187,3701,8187,3688,8187,3686,8186,3680,8187,3680,8182,3678,8178,3673,8178,3669,8178,3665,8176,3662,8176,3659,8176,3652,8169,3646,8169,3639,8169,3631,8178,3625,8178,3617,8178,3601,8163,3599,8163,3586,8163,3576,8169,3576,8169,3568,8161,3551,8148,3537,8145,3513,8142,3513,8139,3508,8139,3505,8139,3500,8145,3495,8145,3491,8135,3472,8120,3457,8110,3450,8103,3447,8097,3447,8097,3457,8097,3461,8088,3465,8088,3469,8084,3469,8074,3468,8072,3463,8061,3466,8056,3450,8056,3440,8050,3439,8032,3434,8032,3426,8019,3426,8017,3410,8014,3405,8024,3398,8024,3390,8019,3372,8014,3351,8003,3351,8001,3337,7993,3337,7973,3340,7954,3345,7949,3345,7944,3343,7943,3345,7946,3337,7951,3337,7957,3333,7956,3329,7956,3322,7957,3319,7937,3314,7919,3309,7897,3297,7893,3281,7884,3264,7874,3260,7862,3254,7855,3250,7789,3219,7785,3221,7780,3222,7774,3222,7771,3222,7774,3215,7774,3212,7760,3212,7754,3197,7742,3192,7736,3183,7719,3173,7705,3155,7692,3147,7684,3139,7685,3133,7677,3129,7672,3120,7674,3115,7660,3084,7643,3072,7632,3070,7617,3056,7601,3042,7601,3026,7591,3011,7571,2998,7556,2983,7541,2977,7540,2982,7535,2985,7530,2984,7525,2979,7520,2974,7517,2971,7519,2969,7525,2968,7528,2968,7525,2956,7522,2953,7525,2948,7511,2936,7491,2917,7480,2905,7488,2883,7480,2875,7473,2869,7464,2872,7457,2872,7452,2872,7459,2862,7459,2855,7459,2845,7451,2835,7451,2830,7443,2806,7433,2792,7434,2770,7436,2751,7436,2728,7433,2710,7418,2689,7404,2674,7393,2653,7386,2649,7382,2655,7377,2661,7363,2654,7347,2637,7325,2621,7309,2611,7302,2605,7298,2600,7294,2600,7290,2600,7266,2584,7240,2584,7225,2597,7208,2612,7187,2622,7172,2627,7159,2632,7162,2644,7161,2647,7149,2661,7129,2673,7088,2678,7072,2681,7053,2690,7032,2700,7012,2709,6994,2713,6973,2713,6965,2713,6958,2717,6950,2720,6949,2741,6947,2746,6915,2761,6907,2763,6895,2750,6884,2753,6872,2760,6858,2754,6852,2760,6847,2765,6839,2765,6824,2765,6827,2752,6827,2746,6827,2747,6803,2743,6786,2730,6777,2711,6774,2705,6769,2700,6769,2697,6743,2697,6738,2700,6732,2697,6732,2684,6750,2684,6754,2678,6761,2678,6766,2678,6771,2675,6775,2675,6769,2668,6759,2671,6754,2666,6754,2665,6758,2663,6759,2663,6758,2654,6754,2647,6753,2641,6748,2641,6741,2644,6737,2641,6737,2654,6738,2665,6737,2668,6722,2668,6722,2686,6716,2694,6699,2689,6696,2694,6693,2696,6688,2696,6670,2696,6675,2681,6675,2665,6652,2660,6632,2650,6611,2636,6596,2628,6586,2628,6583,2632,6583,2636,6564,2642,6544,2647,6536,2647,6526,2660,6516,2660,6494,2660,6489,2665,6486,2668,6481,2668,6478,2684,6468,2684,6453,2684,6453,2697,6463,2696,6468,2704,6463,2710,6458,2717,6458,2721,6458,2730,6453,2738,6453,2746,6453,2754,6460,2765,6460,2770,6460,2789,6460,2798,6473,2801,6473,2815,6473,2830,6449,2826,6433,2826,6432,2841,6445,2841,6445,2851,6445,2872,6437,2895,6434,2898,6421,2896,6419,2898,6368,2935,6299,2951,6282,2955,6259,2960,6236,2961,6217,2960,6199,2960,6177,2964,6160,2970,6144,2971,6138,2963,6128,2963,6109,2967,6088,2979,6074,2994,6081,3032,6071,3037,6060,3032,6057,3040,6044,3040,6044,3026,6032,3026,6023,3036,6015,3042,6008,3057,5998,3064,5979,3071,5960,3077,5946,3084,5946,3092,5938,3100,5934,3104,5930,3110,5911,3122,5896,3137,5895,3147,5882,3146,5880,3150,5875,3167,5869,3173,5869,3186,5853,3199,5848,3220,5848,3277,5854,3296,5870,3314,5888,3327,5901,3351,5880,3359,5863,3364,5853,3364,5848,3359,5845,3364,5832,3369,5807,3379,5785,3391,5775,3398,5770,3400,5765,3398,5761,3408,5765,3417,5765,3422,5759,3427,5754,3426,5743,3437,5727,3454,5713,3473,5707,3487,5720,3489,5718,3486,5725,3481,5726,3484,5728,3487,5731,3489,5726,3492,5720,3495,5720,3500,5712,3517,5695,3520,5679,3520,5678,3510,5666,3510,5660,3510,5657,3520,5650,3520,5605,3507,5587,3507,5576,3507,5571,3515,5566,3523,5556,3538,5502,3598,5454,3618,5443,3617,5443,3609,5443,3604,5438,3599,5440,3597,5437,3592,5440,3589,5438,3584,5437,3580,5432,3569,5407,3580,5399,3584,5385,3592,5377,3592,5357,3588,5339,3575,5322,3568,5322,3573,5310,3575,5310,3570,5307,3570,5299,3571,5299,3575,5294,3575,5281,3573,5283,3568,5268,3559,5251,3548,5233,3535,5215,3523,5196,3514,5177,3510,5160,3510,5155,3518,5145,3518,5140,3518,5139,3510,5134,3510,5118,3510,5116,3523,5103,3526,5076,3527,5061,3523,5052,3517,5046,3510,5038,3506,5025,3505,5027,3524,5014,3518,5004,3518,5004,3529,4994,3540,4977,3552,4956,3568,4951,3568,4946,3571,4941,3575,4926,3562,4915,3544,4886,3515,4876,3499,4867,3476,4862,3473,4852,3469,4852,3465,4852,3460,4862,3455,4862,3450,4867,3450,4871,3452,4876,3453,4876,3439,4868,3431,4859,3429,4859,3414,4859,3408,4876,3414,4876,3390,4871,3392,4865,3393,4860,3397,4854,3385,4852,3380,4846,3372,4846,3371,4850,3369,4850,3367,4849,3359,4842,3351,4842,3343,4834,3343,4821,3325,4825,3313,4822,3303,4816,3301,4810,3293,4810,3288,4805,3293,4797,3301,4792,3301,4773,3293,4758,3276,4743,3263,4734,3265,4730,3272,4725,3279,4714,3282,4692,3278,4685,3282,4680,3282,4614,3236,4583,3222,4577,3228,4572,3230,4569,3236,4559,3231,4554,3228,4538,3228,4533,3228,4527,3227,4522,3225,4533,3205,4545,3188,4557,3172,4568,3157,4578,3141,4582,3123,4579,3118,4578,3115,4578,3085,4582,3067,4589,3058,4596,3054,4601,3049,4604,3036,4609,3021,4611,3019,4604,3013,4606,3008,4603,3003,4609,2997,4609,2992,4617,2987,4617,2992,4619,2998,4624,3000,4624,3003,4621,3010,4624,3010,4629,3010,4633,3005,4638,3002,4630,2997,4632,2989,4632,2981,4612,2981,4614,2971,4598,2971,4583,2971,4565,2958,4565,2947,4583,2927,4598,2927,4598,2937,4598,2940,4603,2947,4606,2947,4609,2947,4608,2940,4606,2937,4619,2938,4619,2940,4624,2935,4622,2935,4619,2934,4619,2932,4619,2916,4627,2917,4632,2911,4615,2909,4596,2908,4567,2911,4555,2914,4548,2914,4548,2900,4553,2898,4548,2898,4544,2891,4544,2887,4544,2874,4557,2874,4557,2862,4565,2862,4608,2815,4624,2803,4640,2790,4655,2777,4667,2763,4683,2737,4694,2723,4704,2715,4713,2706,4721,2686,4721,2681,4728,2666,4742,2643,4756,2623,4763,2621,4763,2623,4774,2621,4781,2613,4781,2603,4781,2597,4771,2594,4771,2587,4771,2579,4786,2573,4792,2566,4792,2576,4801,2557,4810,2540,4810,2515,4809,2501,4815,2487,4816,2483,4818,2479,4818,2463,4826,2448,4826,2414,4844,2386,4841,2382,4844,2378,4844,2373,4844,2369,4834,2365,4834,2360,4834,2352,4846,2348,4849,2346,4852,2344,4855,2341,4859,2341,4865,2341,4884,2340,4893,2328,4900,2310,4899,2294,4889,2293,4886,2296,4884,2297,4883,2297,4879,2298,4876,2297,4869,2295,4871,2282,4876,2276,4882,2270,4886,2276,4897,2276,4897,2260,4915,2261,4909,2252,4904,2245,4886,2252,4886,2254,4884,2258,4886,2258,4881,2258,4878,2260,4873,2258,4873,2239,4883,2236,4884,2226,4893,2226,4897,2226,4901,2228,4905,2226,4894,2224,4878,2213,4884,2207,4878,2197,4883,2192,4884,2187,4875,2187,4868,2184,4859,2187,4859,2178,4871,2170,4877,2157,4886,2156,4894,2144,4894,2139,4904,2138,4912,2137,4914,2142,4935,2152,4938,2152,4938,2142,4932,2136,4938,2131,4943,2126,4954,2131,5019,2153,5022,2153,5027,2148,5027,2145,5027,2132,5019,2140,5019,2129,5019,2121,5029,2121,5029,2124,5033,2127,5037,2127,5059,2127,5064,2127,5071,2119,5071,2114,5075,2114,5082,2116,5087,2118,5087,2121,5088,2124,5088,2127,5088,2131,5093,2137,5097,2137,5103,2131,5106,2119,5113,2113,5126,2131,5126,2132,5131,2134,5132,2134,5132,2139,5135,2145,5140,2145,5165,2145,5165,2150,5166,2153,5166,2158,5166,2161,5169,2165,5171,2168,5169,2174,5165,2178,5161,2184,5169,2192,5184,2203,5190,2203,5202,2203,5203,2200,5210,2198,5215,2196,5220,2194,5221,2194,5221,2199,5226,2203,5231,2203,5231,2207,5234,2212,5237,2212,5262,2212,5273,2215,5279,2215,5286,2215,5297,2220,5301,2236,5312,2236,5343,2224,5349,2231,5351,2236,5359,2236,5359,2241,5365,2249,5370,2249,5376,2261,5397,2270,5418,2275,5425,2296,5435,2294,5448,2297,5460,2315,5475,2328,5477,2330,5495,2324,5511,2329,5525,2337,5541,2345,5564,2342,5580,2338,5584,2348,5595,2362,5605,2362,5608,2362,5611,2356,5613,2354,5618,2354,5626,2359,5629,2356,5631,2360,5631,2369,5634,2372,5634,2382,5657,2382,5666,2382,5666,2388,5675,2398,5686,2398,5686,2386,5704,2386,5720,2401,5737,2410,5746,2426,5764,2441,5785,2451,5812,2456,5831,2458,5843,2454,5856,2451,5856,2453,5860,2457,5862,2457e" filled="f" stroked="t" strokeweight=".448pt" strokecolor="#00AEEF">
                <v:path arrowok="t"/>
              </v:shape>
            </v:group>
            <v:group style="position:absolute;left:9305;top:3582;width:55;height:55" coordorigin="9305,3582" coordsize="55,55">
              <v:shape style="position:absolute;left:9305;top:3582;width:55;height:55" coordorigin="9305,3582" coordsize="55,55" path="m9347,3582l9317,3582,9305,3594,9305,3624,9317,3636,9347,3636,9360,3624,9360,3594,9347,3582e" filled="t" fillcolor="#000000" stroked="f">
                <v:path arrowok="t"/>
                <v:fill/>
              </v:shape>
            </v:group>
            <v:group style="position:absolute;left:9305;top:3582;width:55;height:55" coordorigin="9305,3582" coordsize="55,55">
              <v:shape style="position:absolute;left:9305;top:3582;width:55;height:55" coordorigin="9305,3582" coordsize="55,55" path="m9305,3609l9305,3594,9317,3582,9332,3582,9347,3582,9360,3594,9360,3609,9360,3624,9347,3636,9332,3636,9317,3636,9305,3624,9305,3609xe" filled="f" stroked="t" strokeweight=".396pt" strokecolor="#000000">
                <v:path arrowok="t"/>
              </v:shape>
            </v:group>
            <v:group style="position:absolute;left:7262;top:3731;width:55;height:55" coordorigin="7262,3731" coordsize="55,55">
              <v:shape style="position:absolute;left:7262;top:3731;width:55;height:55" coordorigin="7262,3731" coordsize="55,55" path="m7304,3731l7274,3731,7262,3744,7262,3774,7274,3786,7304,3786,7316,3774,7316,3744,7304,3731e" filled="t" fillcolor="#000000" stroked="f">
                <v:path arrowok="t"/>
                <v:fill/>
              </v:shape>
            </v:group>
            <v:group style="position:absolute;left:7262;top:3731;width:55;height:55" coordorigin="7262,3731" coordsize="55,55">
              <v:shape style="position:absolute;left:7262;top:3731;width:55;height:55" coordorigin="7262,3731" coordsize="55,55" path="m7262,3759l7262,3744,7274,3731,7289,3731,7304,3731,7316,3744,7316,3759,7316,3774,7304,3786,7289,3786,7274,3786,7262,3774,7262,3759xe" filled="f" stroked="t" strokeweight=".396pt" strokecolor="#000000">
                <v:path arrowok="t"/>
              </v:shape>
            </v:group>
            <v:group style="position:absolute;left:8629;top:1893;width:55;height:55" coordorigin="8629,1893" coordsize="55,55">
              <v:shape style="position:absolute;left:8629;top:1893;width:55;height:55" coordorigin="8629,1893" coordsize="55,55" path="m8671,1893l8641,1893,8629,1905,8629,1935,8641,1948,8671,1948,8684,1935,8684,1905,8671,1893e" filled="t" fillcolor="#000000" stroked="f">
                <v:path arrowok="t"/>
                <v:fill/>
              </v:shape>
            </v:group>
            <v:group style="position:absolute;left:8629;top:1893;width:55;height:55" coordorigin="8629,1893" coordsize="55,55">
              <v:shape style="position:absolute;left:8629;top:1893;width:55;height:55" coordorigin="8629,1893" coordsize="55,55" path="m8629,1920l8629,1905,8641,1893,8656,1893,8671,1893,8684,1905,8684,1920,8684,1935,8671,1948,8656,1948,8641,1948,8629,1935,8629,1920xe" filled="f" stroked="t" strokeweight=".396pt" strokecolor="#000000">
                <v:path arrowok="t"/>
              </v:shape>
            </v:group>
            <v:group style="position:absolute;left:7658;top:1600;width:55;height:55" coordorigin="7658,1600" coordsize="55,55">
              <v:shape style="position:absolute;left:7658;top:1600;width:55;height:55" coordorigin="7658,1600" coordsize="55,55" path="m7701,1600l7671,1600,7658,1613,7658,1643,7671,1655,7701,1655,7713,1643,7713,1613,7701,1600e" filled="t" fillcolor="#000000" stroked="f">
                <v:path arrowok="t"/>
                <v:fill/>
              </v:shape>
            </v:group>
            <v:group style="position:absolute;left:7658;top:1600;width:55;height:55" coordorigin="7658,1600" coordsize="55,55">
              <v:shape style="position:absolute;left:7658;top:1600;width:55;height:55" coordorigin="7658,1600" coordsize="55,55" path="m7658,1628l7658,1613,7671,1600,7686,1600,7701,1600,7713,1613,7713,1628,7713,1643,7701,1655,7686,1655,7671,1655,7658,1643,7658,1628xe" filled="f" stroked="t" strokeweight=".396pt" strokecolor="#000000">
                <v:path arrowok="t"/>
              </v:shape>
            </v:group>
            <v:group style="position:absolute;left:8263;top:1708;width:55;height:55" coordorigin="8263,1708" coordsize="55,55">
              <v:shape style="position:absolute;left:8263;top:1708;width:55;height:55" coordorigin="8263,1708" coordsize="55,55" path="m8305,1708l8275,1708,8263,1720,8263,1750,8275,1762,8305,1762,8317,1750,8317,1720,8305,1708e" filled="t" fillcolor="#000000" stroked="f">
                <v:path arrowok="t"/>
                <v:fill/>
              </v:shape>
            </v:group>
            <v:group style="position:absolute;left:8263;top:1708;width:55;height:55" coordorigin="8263,1708" coordsize="55,55">
              <v:shape style="position:absolute;left:8263;top:1708;width:55;height:55" coordorigin="8263,1708" coordsize="55,55" path="m8263,1735l8263,1720,8275,1708,8290,1708,8305,1708,8317,1720,8317,1735,8317,1750,8305,1762,8290,1762,8275,1762,8263,1750,8263,1735xe" filled="f" stroked="t" strokeweight=".396pt" strokecolor="#000000">
                <v:path arrowok="t"/>
              </v:shape>
            </v:group>
            <v:group style="position:absolute;left:6607;top:1375;width:55;height:55" coordorigin="6607,1375" coordsize="55,55">
              <v:shape style="position:absolute;left:6607;top:1375;width:55;height:55" coordorigin="6607,1375" coordsize="55,55" path="m6649,1375l6619,1375,6607,1387,6607,1417,6619,1429,6649,1429,6662,1417,6662,1387,6649,1375e" filled="t" fillcolor="#000000" stroked="f">
                <v:path arrowok="t"/>
                <v:fill/>
              </v:shape>
            </v:group>
            <v:group style="position:absolute;left:6607;top:1375;width:55;height:55" coordorigin="6607,1375" coordsize="55,55">
              <v:shape style="position:absolute;left:6607;top:1375;width:55;height:55" coordorigin="6607,1375" coordsize="55,55" path="m6607,1402l6607,1387,6619,1375,6634,1375,6649,1375,6662,1387,6662,1402,6662,1417,6649,1429,6634,1429,6619,1429,6607,1417,6607,1402xe" filled="f" stroked="t" strokeweight=".396pt" strokecolor="#000000">
                <v:path arrowok="t"/>
              </v:shape>
            </v:group>
            <v:group style="position:absolute;left:8872;top:971;width:55;height:55" coordorigin="8872,971" coordsize="55,55">
              <v:shape style="position:absolute;left:8872;top:971;width:55;height:55" coordorigin="8872,971" coordsize="55,55" path="m8915,971l8885,971,8872,983,8872,1014,8885,1026,8915,1026,8927,1014,8927,983,8915,971e" filled="t" fillcolor="#000000" stroked="f">
                <v:path arrowok="t"/>
                <v:fill/>
              </v:shape>
            </v:group>
            <v:group style="position:absolute;left:8872;top:971;width:55;height:55" coordorigin="8872,971" coordsize="55,55">
              <v:shape style="position:absolute;left:8872;top:971;width:55;height:55" coordorigin="8872,971" coordsize="55,55" path="m8872,999l8872,983,8885,971,8900,971,8915,971,8927,983,8927,999,8927,1014,8915,1026,8900,1026,8885,1026,8872,1014,8872,999xe" filled="f" stroked="t" strokeweight=".396pt" strokecolor="#000000">
                <v:path arrowok="t"/>
              </v:shape>
            </v:group>
            <v:group style="position:absolute;left:7234;top:2323;width:55;height:55" coordorigin="7234,2323" coordsize="55,55">
              <v:shape style="position:absolute;left:7234;top:2323;width:55;height:55" coordorigin="7234,2323" coordsize="55,55" path="m7276,2323l7246,2323,7234,2336,7234,2366,7246,2378,7276,2378,7288,2366,7288,2336,7276,2323e" filled="t" fillcolor="#000000" stroked="f">
                <v:path arrowok="t"/>
                <v:fill/>
              </v:shape>
            </v:group>
            <v:group style="position:absolute;left:7234;top:2323;width:55;height:55" coordorigin="7234,2323" coordsize="55,55">
              <v:shape style="position:absolute;left:7234;top:2323;width:55;height:55" coordorigin="7234,2323" coordsize="55,55" path="m7234,2351l7234,2336,7246,2323,7261,2323,7276,2323,7288,2336,7288,2351,7288,2366,7276,2378,7261,2378,7246,2378,7234,2366,7234,2351xe" filled="f" stroked="t" strokeweight=".396pt" strokecolor="#000000">
                <v:path arrowok="t"/>
              </v:shape>
            </v:group>
            <v:group style="position:absolute;left:7934;top:3085;width:55;height:55" coordorigin="7934,3085" coordsize="55,55">
              <v:shape style="position:absolute;left:7934;top:3085;width:55;height:55" coordorigin="7934,3085" coordsize="55,55" path="m7977,3085l7946,3085,7934,3098,7934,3128,7946,3140,7977,3140,7989,3128,7989,3098,7977,3085e" filled="t" fillcolor="#000000" stroked="f">
                <v:path arrowok="t"/>
                <v:fill/>
              </v:shape>
            </v:group>
            <v:group style="position:absolute;left:7934;top:3085;width:55;height:55" coordorigin="7934,3085" coordsize="55,55">
              <v:shape style="position:absolute;left:7934;top:3085;width:55;height:55" coordorigin="7934,3085" coordsize="55,55" path="m7934,3113l7934,3098,7946,3085,7961,3085,7977,3085,7989,3098,7989,3113,7989,3128,7977,3140,7961,3140,7946,3140,7934,3128,7934,3113xe" filled="f" stroked="t" strokeweight=".396pt" strokecolor="#000000">
                <v:path arrowok="t"/>
              </v:shape>
            </v:group>
            <v:group style="position:absolute;left:7967;top:933;width:55;height:55" coordorigin="7967,933" coordsize="55,55">
              <v:shape style="position:absolute;left:7967;top:933;width:55;height:55" coordorigin="7967,933" coordsize="55,55" path="m8010,933l7979,933,7967,946,7967,976,7979,988,8010,988,8022,976,8022,946,8010,933e" filled="t" fillcolor="#000000" stroked="f">
                <v:path arrowok="t"/>
                <v:fill/>
              </v:shape>
            </v:group>
            <v:group style="position:absolute;left:7967;top:933;width:55;height:55" coordorigin="7967,933" coordsize="55,55">
              <v:shape style="position:absolute;left:7967;top:933;width:55;height:55" coordorigin="7967,933" coordsize="55,55" path="m7967,961l7967,946,7979,933,7994,933,8010,933,8022,946,8022,961,8022,976,8010,988,7994,988,7979,988,7967,976,7967,961xe" filled="f" stroked="t" strokeweight=".396pt" strokecolor="#000000">
                <v:path arrowok="t"/>
              </v:shape>
            </v:group>
            <v:group style="position:absolute;left:7692;top:2856;width:55;height:55" coordorigin="7692,2856" coordsize="55,55">
              <v:shape style="position:absolute;left:7692;top:2856;width:55;height:55" coordorigin="7692,2856" coordsize="55,55" path="m7734,2856l7704,2856,7692,2868,7692,2899,7704,2911,7734,2911,7747,2899,7747,2868,7734,2856e" filled="t" fillcolor="#000000" stroked="f">
                <v:path arrowok="t"/>
                <v:fill/>
              </v:shape>
            </v:group>
            <v:group style="position:absolute;left:7692;top:2856;width:55;height:55" coordorigin="7692,2856" coordsize="55,55">
              <v:shape style="position:absolute;left:7692;top:2856;width:55;height:55" coordorigin="7692,2856" coordsize="55,55" path="m7692,2884l7692,2868,7704,2856,7719,2856,7734,2856,7747,2868,7747,2884,7747,2899,7734,2911,7719,2911,7704,2911,7692,2899,7692,2884xe" filled="f" stroked="t" strokeweight=".396pt" strokecolor="#000000">
                <v:path arrowok="t"/>
              </v:shape>
            </v:group>
            <v:group style="position:absolute;left:5429;top:2642;width:55;height:55" coordorigin="5429,2642" coordsize="55,55">
              <v:shape style="position:absolute;left:5429;top:2642;width:55;height:55" coordorigin="5429,2642" coordsize="55,55" path="m5472,2642l5441,2642,5429,2654,5429,2684,5441,2696,5472,2696,5484,2684,5484,2654,5472,2642e" filled="t" fillcolor="#000000" stroked="f">
                <v:path arrowok="t"/>
                <v:fill/>
              </v:shape>
            </v:group>
            <v:group style="position:absolute;left:5429;top:2642;width:55;height:55" coordorigin="5429,2642" coordsize="55,55">
              <v:shape style="position:absolute;left:5429;top:2642;width:55;height:55" coordorigin="5429,2642" coordsize="55,55" path="m5429,2669l5429,2654,5441,2642,5456,2642,5472,2642,5484,2654,5484,2669,5484,2684,5472,2696,5456,2696,5441,2696,5429,2684,5429,2669xe" filled="f" stroked="t" strokeweight=".396pt" strokecolor="#000000">
                <v:path arrowok="t"/>
              </v:shape>
            </v:group>
            <v:group style="position:absolute;left:4575;top:2658;width:55;height:55" coordorigin="4575,2658" coordsize="55,55">
              <v:shape style="position:absolute;left:4575;top:2658;width:55;height:55" coordorigin="4575,2658" coordsize="55,55" path="m4617,2658l4587,2658,4575,2670,4575,2700,4587,2713,4617,2713,4630,2700,4630,2670,4617,2658e" filled="t" fillcolor="#000000" stroked="f">
                <v:path arrowok="t"/>
                <v:fill/>
              </v:shape>
            </v:group>
            <v:group style="position:absolute;left:4575;top:2658;width:55;height:55" coordorigin="4575,2658" coordsize="55,55">
              <v:shape style="position:absolute;left:4575;top:2658;width:55;height:55" coordorigin="4575,2658" coordsize="55,55" path="m4575,2685l4575,2670,4587,2658,4602,2658,4617,2658,4630,2670,4630,2685,4630,2700,4617,2713,4602,2713,4587,2713,4575,2700,4575,2685xe" filled="f" stroked="t" strokeweight=".396pt" strokecolor="#000000">
                <v:path arrowok="t"/>
              </v:shape>
            </v:group>
            <v:group style="position:absolute;left:6457;top:828;width:55;height:55" coordorigin="6457,828" coordsize="55,55">
              <v:shape style="position:absolute;left:6457;top:828;width:55;height:55" coordorigin="6457,828" coordsize="55,55" path="m6500,828l6469,828,6457,840,6457,871,6469,883,6500,883,6512,871,6512,840,6500,828e" filled="t" fillcolor="#000000" stroked="f">
                <v:path arrowok="t"/>
                <v:fill/>
              </v:shape>
            </v:group>
            <v:group style="position:absolute;left:6457;top:828;width:55;height:55" coordorigin="6457,828" coordsize="55,55">
              <v:shape style="position:absolute;left:6457;top:828;width:55;height:55" coordorigin="6457,828" coordsize="55,55" path="m6457,856l6457,840,6469,828,6485,828,6500,828,6512,840,6512,856,6512,871,6500,883,6485,883,6469,883,6457,871,6457,856xe" filled="f" stroked="t" strokeweight=".396pt" strokecolor="#000000">
                <v:path arrowok="t"/>
              </v:shape>
            </v:group>
            <v:group style="position:absolute;left:7941;top:310;width:55;height:55" coordorigin="7941,310" coordsize="55,55">
              <v:shape style="position:absolute;left:7941;top:310;width:55;height:55" coordorigin="7941,310" coordsize="55,55" path="m7983,310l7953,310,7941,322,7941,353,7953,365,7983,365,7996,353,7996,322,7983,310e" filled="t" fillcolor="#000000" stroked="f">
                <v:path arrowok="t"/>
                <v:fill/>
              </v:shape>
            </v:group>
            <v:group style="position:absolute;left:7941;top:310;width:55;height:55" coordorigin="7941,310" coordsize="55,55">
              <v:shape style="position:absolute;left:7941;top:310;width:55;height:55" coordorigin="7941,310" coordsize="55,55" path="m7941,337l7941,322,7953,310,7968,310,7983,310,7996,322,7996,337,7996,353,7983,365,7968,365,7953,365,7941,353,7941,337xe" filled="f" stroked="t" strokeweight=".396pt" strokecolor="#000000">
                <v:path arrowok="t"/>
              </v:shape>
            </v:group>
            <v:group style="position:absolute;left:8538;top:-301;width:55;height:55" coordorigin="8538,-301" coordsize="55,55">
              <v:shape style="position:absolute;left:8538;top:-301;width:55;height:55" coordorigin="8538,-301" coordsize="55,55" path="m8580,-301l8550,-301,8538,-289,8538,-259,8550,-246,8580,-246,8593,-259,8593,-289,8580,-301e" filled="t" fillcolor="#000000" stroked="f">
                <v:path arrowok="t"/>
                <v:fill/>
              </v:shape>
            </v:group>
            <v:group style="position:absolute;left:8538;top:-301;width:55;height:55" coordorigin="8538,-301" coordsize="55,55">
              <v:shape style="position:absolute;left:8538;top:-301;width:55;height:55" coordorigin="8538,-301" coordsize="55,55" path="m8538,-274l8538,-289,8550,-301,8565,-301,8580,-301,8593,-289,8593,-274,8593,-259,8580,-246,8565,-246,8550,-246,8538,-259,8538,-274xe" filled="f" stroked="t" strokeweight=".396pt" strokecolor="#000000">
                <v:path arrowok="t"/>
              </v:shape>
            </v:group>
            <v:group style="position:absolute;left:6247;top:2690;width:55;height:55" coordorigin="6247,2690" coordsize="55,55">
              <v:shape style="position:absolute;left:6247;top:2690;width:55;height:55" coordorigin="6247,2690" coordsize="55,55" path="m6289,2690l6259,2690,6247,2702,6247,2733,6259,2745,6289,2745,6301,2733,6301,2702,6289,2690e" filled="t" fillcolor="#000000" stroked="f">
                <v:path arrowok="t"/>
                <v:fill/>
              </v:shape>
            </v:group>
            <v:group style="position:absolute;left:6247;top:2690;width:55;height:55" coordorigin="6247,2690" coordsize="55,55">
              <v:shape style="position:absolute;left:6247;top:2690;width:55;height:55" coordorigin="6247,2690" coordsize="55,55" path="m6247,2718l6247,2702,6259,2690,6274,2690,6289,2690,6301,2702,6301,2718,6301,2733,6289,2745,6274,2745,6259,2745,6247,2733,6247,2718xe" filled="f" stroked="t" strokeweight=".396pt" strokecolor="#000000">
                <v:path arrowok="t"/>
              </v:shape>
            </v:group>
            <v:group style="position:absolute;left:7323;top:2160;width:55;height:55" coordorigin="7323,2160" coordsize="55,55">
              <v:shape style="position:absolute;left:7323;top:2160;width:55;height:55" coordorigin="7323,2160" coordsize="55,55" path="m7366,2160l7336,2160,7323,2172,7323,2202,7336,2215,7366,2215,7378,2202,7378,2172,7366,2160e" filled="t" fillcolor="#000000" stroked="f">
                <v:path arrowok="t"/>
                <v:fill/>
              </v:shape>
            </v:group>
            <v:group style="position:absolute;left:7323;top:2160;width:55;height:55" coordorigin="7323,2160" coordsize="55,55">
              <v:shape style="position:absolute;left:7323;top:2160;width:55;height:55" coordorigin="7323,2160" coordsize="55,55" path="m7323,2187l7323,2172,7336,2160,7351,2160,7366,2160,7378,2172,7378,2187,7378,2202,7366,2215,7351,2215,7336,2215,7323,2202,7323,2187xe" filled="f" stroked="t" strokeweight=".3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7.026001pt;margin-top:15.72906pt;width:153.5pt;height:194.465pt;mso-position-horizontal-relative:page;mso-position-vertical-relative:paragraph;z-index:-7509" coordorigin="1141,315" coordsize="3070,3889">
            <v:shape style="position:absolute;left:1141;top:315;width:3070;height:3889" type="#_x0000_t75">
              <v:imagedata r:id="rId82" o:title=""/>
            </v:shape>
            <v:group style="position:absolute;left:1151;top:325;width:2405;height:1112" coordorigin="1151,325" coordsize="2405,1112">
              <v:shape style="position:absolute;left:1151;top:325;width:2405;height:1112" coordorigin="1151,325" coordsize="2405,1112" path="m3043,2763l3043,2768,3046,2769,3051,2774,3050,2788,3048,2795,3045,2799,3040,2803,3031,2812,3017,2828,3007,2831,3018,2814,3024,2796,3014,2773,3014,2763e" filled="f" stroked="t" strokeweight=".463pt" strokecolor="#00AEEF">
                <v:path arrowok="t"/>
              </v:shape>
              <v:shape style="position:absolute;left:1151;top:325;width:2405;height:1112" coordorigin="1151,325" coordsize="2405,1112" path="m3010,2763l3006,2770,3004,2792,2999,2796,2986,2785,2984,2795,2990,2796,2997,2801,3004,2804,3003,2815,2995,2821,2995,2832,2995,2836,3006,2839,3010,2846,3015,2856,3010,2861,3010,2874,2999,2877,2996,2881,2990,2891,3002,2896,3004,2900,3000,2907,2994,2900,2990,2910,2986,2905,2980,2911,2976,2911,2972,2911,2968,2910,2964,2913,2967,2917,2970,2919,2970,2929,2984,2929,2984,2937,2974,2943,2974,2951,2951,2958,2938,2972,2929,2981,2920,2980,2920,2992,2909,2992,2905,2992,2891,2985,2889,2984,2878,3001,2869,3021,2852,3032,2834,3040,2829,3040,2826,3037,2824,3034,2811,3049,2800,3064,2789,3083,2779,3101,2770,3118,2768,3135,2774,3146,2774,3153,2774,3164,2779,3167,2795,3167,2795,3178,2802,3183,2804,3194,2804,3220,2803,3237,2805,3252,2808,3276,2807,3293,2801,3303,2801,3315,2801,3316,2795,3326,2795,3327,2795,3328,2794,3334,2793,3334,2781,3334,2782,3338,2785,3346,2781,3346,2761,3336,2754,3316,2753,3306,2753,3300,2749,3300,2742,3296,2742,3291,2742,3287,2739,3280,2737,3279,2734,3279,2737,3268,2735,3259,2716,3261,2720,3245,2720,3231,2716,3231,2725,3226,2727,3222,2730,3205,2723,3187,2719,3178,2714,3178,2714,3170,2706,3170,2702,3166,2703,3156,2699,3156,2696,3148,2696,3144,2692,3145,2684,3144,2683,3141,2677,3135,2668,3146,2662,3155,2660,3155,2650,3140,2643,3160,2641,3164,2643,3152,2643,3148,2639,3146,2637,3137,2639,3134,2628,3135,2631,3135,2619,3135,2619,3129,2616,3127,2613,3125,2613,3122,2601,3122,2574,3133,2572,3133,2570,3133,2558,3127,2558,3123,2558,3118,2556,3112,2557,3107,2552,3107,2545,3114,2545,3123,2522,3122,2504,3122,2491,3123,2476,3129,2476,3130,2474,3144,2494,3142,2498,3149,2489,3167,2471,3175,2448,3178,2426,3178,2420,3181,2420,3178,2420,3170,2420,3167,2424,3164,2426,3163,2426,3151,2419,3151,2414,3144,2410,3140,2404,3142,2402,3151,2391,3151,2390,3151,2392,3144,2391,3144,2380,3144,2375,3153,2367,3153,2359,3153,2349,3140,2341,3140,2336,3140,2325,3149,2314,3149,2309,3149,2306,3142,2306,3135,2298,3135,2291,3141,2295,3156,2300,3170,2283,3177,2268,3178,2251,3182,2235,3195,2226,3204,2217,3205,2211,3208,2210,3205,2204,3225,2201,3247,2201,3278,2201,3285,2207,3286,2207,3300,2207,3304,2203,3309,2202,3313,2191,3328,2180,3346,2178,3363,2171,3364,2171,3371,2171,3374,2172,3384,2166,3387,2170,3401,2167,3408,2167,3416,2167,3420,2170,3428,2181,3434,2181,3458,2176,3465,2170,3468,2170,3475,2170,3482,2179,3493,2185,3493,2186,3502,2193,3509,2197,3518,2197,3521,2201,3524,2203,3524,2205,3546,2218,3561,2219,3565,2221,3573,2225,3573,2222,3580,2218,3579,2217,3588,2223,3586,2238,3588,2250,3588,2250,3592,2254,3605,2261,3605,2268,3605,2264,3591,2273,3591,2278,3591,2282,3598,2288,3598,2314,3598,2325,3598,2329,3581,2340,3581,2348,3581,2348,3587,2357,3588,2413,3556,2432,3506,2437,3489,2453,3477,2470,3476,2488,3479,2509,3465,2524,3471,2546,3478,2558,3491,2553,3507,2548,3523,2531,3533,2516,3548,2520,3566,2520,3580,2517,3587,2519,3591,2521,3592,2505,3614,2502,3614,2493,3587,2483,3588,2479,3595,2479,3606,2479,3610,2486,3622,2486,3625,2486,3629,2485,3633,2485,3638,2485,3642,2490,3643,2494,3643,2491,3648,2487,3654,2489,3659,2469,3688,2469,3692,2475,3695,2482,3696,2495,3696,2514,3693,2532,3688,2557,3687,2561,3698,2568,3698,2633,3698,2645,3704,2650,3719,2657,3732,2668,3748,2654,3764,2642,3781,2641,3788,2644,3793,2649,3796,2645,3818,2639,3837,2626,3852,2621,3858,2627,3862,2629,3862,2619,3865,2600,3871,2578,3876,2560,3872,2550,3855,2537,3839,2522,3832,2509,3821,2509,3819,2527,3810,2525,3804,2501,3798,2487,3798,2478,3803,2465,3803,2451,3797,2432,3784,2415,3780,2399,3780,2384,3779,2370,3775,2356,3765,2342,3747,2326,3731,2310,3718,2296,3709,2279,3700,2266,3683,2260,3679,2256,3677,2245,3677,2243,3688,2245,3692,2245,3705,2229,3698,2213,3701,2192,3705,2168,3702,2149,3697,2132,3689,2116,3679,2099,3670,2080,3661,2060,3652,2045,3642,2029,3632,2008,3620,1993,3611,1973,3603,1970,3598,1970,3594,1955,3588,1938,3576,1921,3560,1908,3541,1902,3520,1906,3505,1912,3493,1912,3479,1900,3457,1895,3442,1895,3435,1896,3430,1905,3428,1905,3420,1892,3407,1877,3393,1864,3376,1853,3355,1843,3335,1831,3322,1812,3313,1804,3298,1796,3284,1791,3282,1784,3280,1784,3276,1784,3272,1791,3270,1791,3265,1782,3246,1765,3234,1753,3213,1748,3197,1744,3184,1734,3169,1722,3150,1711,3128,1699,3110,1698,3088,1696,3068,1689,3053,1672,3042,1658,3030,1642,3021,1647,3053,1647,3064,1642,3068,1642,3081,1646,3103,1656,3121,1669,3136,1681,3152,1689,3175,1691,3192,1694,3208,1704,3225,1715,3239,1723,3258,1724,3281,1728,3306,1734,3327,1744,3339,1751,3355,1762,3365,1773,3376,1779,3395,1779,3407,1769,3417,1758,3417,1757,3417,1752,3401,1748,3387,1738,3384,1734,3368,1721,3360,1705,3341,1697,3321,1694,3301,1689,3282,1686,3260,1683,3248,1645,3242,1627,3213,1623,3205,1632,3203,1644,3202,1640,3182,1630,3164,1617,3147,1607,3131,1603,3110,1603,3090,1601,3071,1596,3055,1586,3039,1579,3024,1573,3004,1570,2983,1568,2966,1566,2951,1559,2938,1544,2924,1527,2917,1503,2909,1483,2900,1478,2882,1477,2866,1478,2852,1478,2838,1472,2825,1462,2806,1463,2789,1463,2780,1448,2774,1448,2765,1448,2763e" filled="f" stroked="t" strokeweight=".463pt" strokecolor="#00AEEF">
                <v:path arrowok="t"/>
              </v:shape>
              <v:shape style="position:absolute;left:1374;top:390;width:2730;height:3792" type="#_x0000_t75">
                <v:imagedata r:id="rId83" o:title=""/>
              </v:shape>
            </v:group>
            <v:group style="position:absolute;left:1151;top:325;width:2405;height:1103" coordorigin="1151,325" coordsize="2405,1103">
              <v:shape style="position:absolute;left:1151;top:325;width:2405;height:1103" coordorigin="1151,325" coordsize="2405,1103" path="m2557,3866l2548,3850,2532,3835,2522,3832,2509,3821,2509,3819,2527,3810,2525,3804,2501,3798,2487,3798,2478,3803,2465,3803,2451,3797,2432,3784,2415,3780,2399,3780,2384,3779,2370,3775,2356,3765,2342,3747,2326,3731,2310,3718,2296,3709,2279,3700,2266,3683,2260,3679,2256,3677,2245,3677,2243,3688,2245,3692,2245,3705,2229,3698,2213,3701,2192,3705,2168,3702,2149,3697,2132,3689,2116,3679,2099,3670,2080,3661,2060,3652,2045,3642,2029,3632,2008,3620,1993,3611,1973,3603,1970,3598,1970,3594,1955,3588,1938,3576,1921,3560,1908,3541,1902,3520,1906,3505,1912,3493,1912,3479,1900,3457,1895,3442,1895,3435,1896,3430,1905,3428,1905,3420,1892,3407,1877,3393,1864,3376,1853,3355,1843,3335,1831,3322,1812,3313,1804,3298,1796,3284,1791,3282,1784,3280,1784,3276,1784,3272,1791,3270,1791,3265,1782,3246,1765,3234,1753,3213,1748,3197,1744,3184,1734,3169,1722,3150,1711,3128,1699,3110,1698,3088,1696,3068,1689,3053,1672,3042,1658,3030,1642,3021,1647,3053,1647,3064,1642,3068,1642,3081,1646,3103,1656,3121,1669,3136,1681,3152,1689,3175,1691,3192,1694,3208,1704,3225,1715,3239,1723,3258,1724,3281,1728,3306,1734,3327,1744,3339,1751,3355,1762,3365,1773,3376,1779,3395,1779,3407,1769,3417,1758,3417,1757,3417,1752,3401,1748,3387,1738,3384,1734,3368,1721,3360,1705,3341,1697,3321,1694,3301,1689,3282,1686,3260,1683,3248,1645,3242,1627,3213,1623,3205,1632,3203,1644,3202,1640,3182,1630,3164,1617,3147,1607,3131,1603,3110,1603,3090,1601,3071,1596,3055,1586,3039,1579,3024,1573,3004,1570,2983,1568,2966,1566,2951,1559,2938,1544,2924,1526,2917,1503,2909,1483,2900,1478,2882,1477,2866,1478,2851,1478,2838,1472,2825,1462,2806,1463,2789,1463,2780,1448,2774,1448,2765,1448,2763e" filled="f" stroked="t" strokeweight=".463pt" strokecolor="#00AEEF">
                <v:path arrowok="t"/>
              </v:shape>
              <v:shape style="position:absolute;left:1151;top:325;width:2405;height:1103" coordorigin="1151,325" coordsize="2405,1103" path="m3043,2763l3043,2768,3046,2769,3051,2774,3050,2788,3048,2795,3045,2799,3040,2803,3031,2811,3017,2828,3007,2831,3018,2814,3024,2796,3014,2773,3014,2763e" filled="f" stroked="t" strokeweight=".463pt" strokecolor="#00AEEF">
                <v:path arrowok="t"/>
              </v:shape>
              <v:shape style="position:absolute;left:1151;top:325;width:2405;height:1103" coordorigin="1151,325" coordsize="2405,1103" path="m3010,2763l3006,2770,3004,2792,2999,2796,2986,2785,2984,2795,2990,2796,2997,2801,3004,2804,3003,2815,2995,2821,2995,2832,2995,2836,3006,2839,3010,2846,3015,2856,3010,2861,3010,2874,2999,2877,2996,2881,2990,2891,3002,2896,3004,2900,3000,2907,2994,2900,2990,2910,2986,2905,2980,2911,2976,2911,2972,2911,2968,2910,2964,2913,2967,2917,2970,2919,2970,2929,2984,2929,2984,2937,2974,2943,2974,2951,2951,2958,2938,2972,2929,2981,2920,2980,2920,2992,2909,2992,2905,2992,2891,2985,2889,2984,2878,3001,2869,3021,2852,3032,2834,3040,2829,3040,2826,3037,2824,3034,2811,3049,2800,3064,2789,3083,2779,3101,2770,3118,2768,3135,2774,3146,2774,3153,2774,3164,2779,3167,2795,3167,2795,3178,2802,3183,2803,3194,2804,3220,2803,3237,2805,3252,2808,3276,2807,3293,2801,3302,2801,3315,2801,3316,2795,3326,2795,3327,2795,3328,2794,3334,2793,3334,2781,3334,2782,3338,2785,3346,2781,3346,2761,3336,2754,3316,2753,3306,2753,3300,2749,3300,2742,3296,2742,3291,2742,3287,2739,3280,2737,3279,2734,3279,2737,3268,2735,3259,2716,3261,2720,3245,2720,3231,2716,3231,2725,3226,2727,3222,2730,3205,2723,3187,2719,3178,2714,3178,2714,3170,2706,3170,2702,3166,2703,3156,2699,3156,2696,3148,2696,3144,2692,3145,2684,3144,2683,3141,2677,3135,2668,3146,2662,3155,2660,3155,2650,3140,2643,3160,2641,3164,2643,3152,2643,3148,2639,3146,2637,3137,2639,3134,2628,3135,2631,3135,2619,3135,2619,3129,2616,3127,2613,3125,2613,3122,2601,3122,2574,3133,2572,3133,2570,3133,2558,3127,2558,3123,2558,3118,2556,3112,2557,3107,2552,3107,2545,3114,2545,3123,2522,3122,2504,3122,2491,3123,2476,3129,2476,3130,2474,3144,2494,3142,2498,3149,2489,3167,2471,3175,2448,3178,2426,3178,2420,3181,2420,3178,2420,3170,2420,3167,2424,3164,2426,3163,2426,3151,2419,3151,2414,3144,2410,3140,2404,3142,2402,3151,2391,3151,2390,3151,2392,3144,2391,3144,2380,3144,2375,3153,2367,3153,2359,3153,2349,3140,2341,3140,2336,3140,2325,3149,2314,3149,2309,3149,2306,3142,2306,3135,2298,3135,2291,3141,2295,3156,2300,3170,2283,3177,2268,3178,2251,3182,2235,3195,2226,3204,2217,3205,2211,3208,2210,3205,2204,3225,2201,3247,2201,3278,2201,3285,2207,3286,2207,3300,2207,3304,2203,3309,2202,3313,2191,3328,2180,3346,2178,3363,2171,3364,2171,3371,2171,3374,2172,3384,2166,3387,2170,3401,2167,3408,2167,3416,2167,3420,2170,3428,2181,3434,2181,3458,2176,3465,2170,3468,2170,3475,2170,3482,2179,3492,2185,3492,2186,3502,2193,3509,2197,3518,2197,3521,2201,3524,2203,3524,2205,3546,2218,3561,2219,3565,2221,3573,2225,3573,2222,3580,2218,3579,2217,3588,2223,3586,2238,3588,2250,3588,2250,3592,2254,3605,2261,3605,2268,3605,2264,3591,2273,3591,2278,3591,2282,3598,2288,3598,2314,3598,2325,3598,2329,3581,2340,3581,2348,3581,2348,3587,2357,3588,2413,3556,2432,3506,2437,3489,2453,3477,2470,3476,2488,3479,2509,3465,2524,3471,2546,3478,2558,3491,2553,3507,2548,3523,2531,3533,2516,3548,2520,3566,2519,3580,2517,3587,2519,3591,2521,3592,2505,3614,2502,3614,2493,3587,2483,3588,2479,3595,2479,3606,2479,3610,2486,3622,2486,3625,2486,3629,2485,3633,2485,3637,2485,3642,2490,3643,2494,3643,2491,3648,2487,3654,2489,3659,2469,3688,2469,3692,2475,3695,2482,3696,2495,3696,2514,3693,2532,3688,2557,3687,2561,3698,2568,3698,2633,3698,2645,3704,2650,3719,2657,3732,2668,3748,2654,3764,2642,3781,2641,3788,2644,3793,2649,3796,2645,3817,2639,3837,2626,3852,2621,3858,2627,3862,2629,3862e" filled="f" stroked="t" strokeweight=".463pt" strokecolor="#00AEEF">
                <v:path arrowok="t"/>
              </v:shape>
              <v:shape style="position:absolute;left:2301;top:1375;width:1803;height:2648" type="#_x0000_t75">
                <v:imagedata r:id="rId84" o:title=""/>
              </v:shape>
            </v:group>
            <v:group style="position:absolute;left:1606;top:325;width:693;height:50" coordorigin="1606,325" coordsize="693,50">
              <v:shape style="position:absolute;left:1606;top:325;width:693;height:50" coordorigin="1606,325" coordsize="693,50" path="m2296,891l2299,898,2294,891,2284,888,2276,882,2276,859,2274,848e" filled="f" stroked="t" strokeweight=".393pt" strokecolor="#00AEEF">
                <v:path arrowok="t"/>
              </v:shape>
            </v:group>
            <v:group style="position:absolute;left:1723;top:325;width:494;height:351" coordorigin="1723,325" coordsize="494,351">
              <v:shape style="position:absolute;left:1723;top:325;width:494;height:351" coordorigin="1723,325" coordsize="494,351" path="m1936,407l1941,409,1944,407e" filled="f" stroked="t" strokeweight=".393pt" strokecolor="#00AEEF">
                <v:path arrowok="t"/>
              </v:shape>
              <v:shape style="position:absolute;left:1723;top:325;width:494;height:351" coordorigin="1723,325" coordsize="494,351" path="m1977,407l1977,407,1982,407,2007,407,2007,437,2016,441,2022,449,2022,458,2028,468,2084,514,2143,525,2156,542,2170,556,2188,576,2203,591,2213,604,2217,620,2215,641,2210,659,2208,679,2208,691,2212,697,2214,707,2206,710,2198,714,2198,722,2203,742,2216,758e" filled="f" stroked="t" strokeweight=".393pt" strokecolor="#00AEEF">
                <v:path arrowok="t"/>
              </v:shape>
            </v:group>
            <v:group style="position:absolute;left:1648;top:325;width:310;height:516" coordorigin="1648,325" coordsize="310,516">
              <v:shape style="position:absolute;left:1648;top:325;width:310;height:516" coordorigin="1648,325" coordsize="310,516" path="m1717,329l1717,348,1721,356,1731,360,1731,370,1731,384,1720,393,1720,407,1714,420,1701,436,1686,453,1673,472,1667,492,1667,516,1662,537,1654,550,1648,566,1653,592,1666,607,1681,617,1697,632,1708,648,1718,666,1727,682,1739,696,1754,706,1784,682,1804,683,1823,682,1845,689,1857,706,1861,729,1867,753,1878,769,1883,791,1873,797,1873,805,1880,817,1899,832,1921,845,1946,845,1958,839e" filled="f" stroked="t" strokeweight=".393pt" strokecolor="#00AEEF">
                <v:path arrowok="t"/>
              </v:shape>
            </v:group>
            <v:group style="position:absolute;left:2295;top:325;width:380;height:44" coordorigin="2295,325" coordsize="380,44">
              <v:shape style="position:absolute;left:2295;top:325;width:380;height:44" coordorigin="2295,325" coordsize="380,44" path="m2295,469l2329,469,2349,462,2366,454,2385,448,2388,425e" filled="f" stroked="t" strokeweight=".393pt" strokecolor="#00AEEF">
                <v:path arrowok="t"/>
              </v:shape>
            </v:group>
            <v:group style="position:absolute;left:2218;top:372;width:79;height:155" coordorigin="2218,372" coordsize="79,155">
              <v:shape style="position:absolute;left:2218;top:372;width:79;height:155" coordorigin="2218,372" coordsize="79,155" path="m2297,372l2292,391,2290,409,2281,431,2269,446,2256,459,2242,472,2230,491,2223,508,2218,527e" filled="f" stroked="t" strokeweight=".393pt" strokecolor="#00AEEF">
                <v:path arrowok="t"/>
              </v:shape>
            </v:group>
            <w10:wrap type="none"/>
          </v:group>
        </w:pic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8" w:lineRule="exact"/>
        <w:ind w:left="2689" w:right="237" w:firstLine="78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OCEANO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-5"/>
          <w:w w:val="100"/>
          <w:i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T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LANTICO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auto"/>
        <w:ind w:left="97" w:right="136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4"/>
          <w:w w:val="92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-1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SCOZIA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9" w:lineRule="auto"/>
        <w:ind w:left="-11" w:right="-31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D’INGHI</w:t>
      </w:r>
      <w:r>
        <w:rPr>
          <w:rFonts w:ascii="Palatino Linotype" w:hAnsi="Palatino Linotype" w:cs="Palatino Linotype" w:eastAsia="Palatino Linotype"/>
          <w:sz w:val="11"/>
          <w:szCs w:val="11"/>
          <w:spacing w:val="-6"/>
          <w:w w:val="92"/>
        </w:rPr>
        <w:t>L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8"/>
        </w:rPr>
        <w:t>TERRA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44" w:after="0" w:line="126" w:lineRule="exact"/>
        <w:ind w:left="-11" w:right="561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  <w:i/>
        </w:rPr>
        <w:t>MARE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  <w:i/>
        </w:rPr>
        <w:t>DEL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  <w:i/>
        </w:rPr>
        <w:t>NORD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9" w:lineRule="auto"/>
        <w:ind w:left="259" w:right="-42" w:firstLine="51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pict>
          <v:group style="position:absolute;margin-left:50.148701pt;margin-top:2.492949pt;width:438.035pt;height:207.1875pt;mso-position-horizontal-relative:page;mso-position-vertical-relative:paragraph;z-index:-7508" coordorigin="1003,50" coordsize="8761,4144">
            <v:group style="position:absolute;left:1013;top:4184;width:8741;height:2" coordorigin="1013,4184" coordsize="8741,2">
              <v:shape style="position:absolute;left:1013;top:4184;width:8741;height:2" coordorigin="1013,4184" coordsize="8741,0" path="m1013,4184l9754,4184e" filled="f" stroked="t" strokeweight="1pt" strokecolor="#FAA61A">
                <v:path arrowok="t"/>
              </v:shape>
            </v:group>
            <v:group style="position:absolute;left:1018;top:60;width:2;height:4119" coordorigin="1018,60" coordsize="2,4119">
              <v:shape style="position:absolute;left:1018;top:60;width:2;height:4119" coordorigin="1018,60" coordsize="0,4119" path="m1018,60l1018,4179e" filled="f" stroked="t" strokeweight="1pt" strokecolor="#FAA61A">
                <v:path arrowok="t"/>
              </v:shape>
            </v:group>
            <v:group style="position:absolute;left:1023;top:65;width:3005;height:2" coordorigin="1023,65" coordsize="3005,2">
              <v:shape style="position:absolute;left:1023;top:65;width:3005;height:2" coordorigin="1023,65" coordsize="3005,0" path="m1023,65l4028,65e" filled="f" stroked="t" strokeweight="1pt" strokecolor="#FAA61A">
                <v:path arrowok="t"/>
              </v:shape>
            </v:group>
            <w10:wrap type="none"/>
          </v:group>
        </w:pict>
      </w:r>
      <w:r>
        <w:rPr/>
        <w:pict>
          <w10:wrap type="none"/>
          <v:shape style="position:absolute;margin-left:382.496886pt;margin-top:-52.116442pt;width:18.997319pt;height:5.866762pt;mso-position-horizontal-relative:page;mso-position-vertical-relative:paragraph;z-index:-7497;rotation:307" type="#_x0000_t136" fillcolor="#000000" stroked="f">
            <o:extrusion v:ext="view" autorotationcenter="t"/>
            <v:textpath style="font-family:&amp;quot;Palatino Linotype&amp;quot;;font-size:5pt;v-text-kern:t;mso-text-shadow:auto" string="REGNO"/>
          </v:shape>
        </w:pict>
      </w:r>
      <w:r>
        <w:rPr/>
        <w:pict>
          <w10:wrap type="none"/>
          <v:shape style="position:absolute;margin-left:379.216998pt;margin-top:-48.999102pt;width:34.520831pt;height:6.137627pt;mso-position-horizontal-relative:page;mso-position-vertical-relative:paragraph;z-index:-7496;rotation:307" type="#_x0000_t136" fillcolor="#000000" stroked="f">
            <o:extrusion v:ext="view" autorotationcenter="t"/>
            <v:textpath style="font-family:&amp;quot;Palatino Linotype&amp;quot;;font-size:5pt;v-text-kern:t;mso-text-shadow:auto" string="DI NORVEGIA"/>
          </v:shape>
        </w:pic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89"/>
        </w:rPr>
        <w:t>D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9"/>
        </w:rPr>
        <w:t>ANIMAR</w:t>
      </w:r>
      <w:r>
        <w:rPr>
          <w:rFonts w:ascii="Palatino Linotype" w:hAnsi="Palatino Linotype" w:cs="Palatino Linotype" w:eastAsia="Palatino Linotype"/>
          <w:sz w:val="11"/>
          <w:szCs w:val="11"/>
          <w:spacing w:val="-4"/>
          <w:w w:val="89"/>
        </w:rPr>
        <w:t>C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9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56" w:after="0" w:line="240" w:lineRule="auto"/>
        <w:ind w:left="66" w:right="-2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-4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15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SVEZIA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0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Stoccolma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Copenaghe</w: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  <w:cols w:num="4" w:equalWidth="0">
            <w:col w:w="3592" w:space="1833"/>
            <w:col w:w="805" w:space="80"/>
            <w:col w:w="904" w:space="188"/>
            <w:col w:w="2598"/>
          </w:cols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53" w:lineRule="auto"/>
        <w:ind w:left="1880" w:right="-42" w:firstLine="28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MA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R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DELLE</w:t>
      </w:r>
      <w:r>
        <w:rPr>
          <w:rFonts w:ascii="Palatino Linotype" w:hAnsi="Palatino Linotype" w:cs="Palatino Linotype" w:eastAsia="Palatino Linotype"/>
          <w:sz w:val="11"/>
          <w:szCs w:val="11"/>
          <w:spacing w:val="-9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ANTILLE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374" w:lineRule="auto"/>
        <w:ind w:right="-42" w:firstLine="75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pict>
          <w10:wrap type="none"/>
          <v:shape style="position:absolute;margin-left:276.246755pt;margin-top:-37.810224pt;width:23.363466pt;height:5.538371pt;mso-position-horizontal-relative:page;mso-position-vertical-relative:paragraph;z-index:-7498;rotation:300" type="#_x0000_t136" fillcolor="#000000" stroked="f">
            <o:extrusion v:ext="view" autorotationcenter="t"/>
            <v:textpath style="font-family:&amp;quot;Palatino Linotype&amp;quot;;font-size:5pt;v-text-kern:t;mso-text-shadow:auto" string="IRLANDA"/>
          </v:shape>
        </w:pic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OCEANO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-5"/>
          <w:w w:val="93"/>
          <w:i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6"/>
          <w:i/>
        </w:rPr>
        <w:t>TLANTICO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106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Londra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25" w:lineRule="exact"/>
        <w:ind w:left="197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Parigi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84" w:after="0" w:line="179" w:lineRule="auto"/>
        <w:ind w:left="1" w:right="-42" w:firstLine="-1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1"/>
          <w:szCs w:val="11"/>
          <w:spacing w:val="-5"/>
          <w:w w:val="93"/>
        </w:rPr>
        <w:t>P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AESI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100"/>
        </w:rPr>
        <w:t>B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ASSI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79" w:lineRule="auto"/>
        <w:ind w:left="-11" w:right="-31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w w:val="92"/>
        </w:rPr>
        <w:t>S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92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</w:rPr>
        <w:t>CRO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ROMANO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IMPERO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121" w:lineRule="exact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Berlino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434.405609pt;margin-top:-14.748682pt;width:21.634716pt;height:5.910874pt;mso-position-horizontal-relative:page;mso-position-vertical-relative:paragraph;z-index:-7495;rotation:316" type="#_x0000_t136" fillcolor="#000000" stroked="f">
            <o:extrusion v:ext="view" autorotationcenter="t"/>
            <v:textpath style="font-family:&amp;quot;Palatino Linotype&amp;quot;;font-size:5pt;v-text-kern:t;mso-text-shadow:auto" string="PRUSSIA"/>
          </v:shape>
        </w:pict>
      </w:r>
      <w:r>
        <w:rPr>
          <w:rFonts w:ascii="Arial" w:hAnsi="Arial" w:cs="Arial" w:eastAsia="Arial"/>
          <w:sz w:val="11"/>
          <w:szCs w:val="11"/>
          <w:spacing w:val="-5"/>
          <w:w w:val="100"/>
          <w:b/>
          <w:bCs/>
        </w:rPr>
        <w:t>V</w: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rsavia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4" w:after="0" w:line="130" w:lineRule="exact"/>
        <w:ind w:left="22" w:right="-42" w:firstLine="-19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5"/>
        </w:rPr>
        <w:t>POLONIA-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5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0"/>
        </w:rPr>
        <w:t>LIT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90"/>
        </w:rPr>
        <w:t>U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8"/>
        </w:rPr>
        <w:t>ANIA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Kiev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  <w:cols w:num="8" w:equalWidth="0">
            <w:col w:w="2693" w:space="1539"/>
            <w:col w:w="605" w:space="639"/>
            <w:col w:w="485" w:space="176"/>
            <w:col w:w="284" w:space="253"/>
            <w:col w:w="492" w:space="36"/>
            <w:col w:w="346" w:space="771"/>
            <w:col w:w="536" w:space="606"/>
            <w:col w:w="53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8"/>
          <w:i/>
        </w:rPr>
        <w:t>OCEANO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57" w:right="237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6" w:after="0" w:line="240" w:lineRule="auto"/>
        <w:ind w:left="-28" w:right="-48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DEL</w:t>
      </w:r>
      <w:r>
        <w:rPr>
          <w:rFonts w:ascii="Palatino Linotype" w:hAnsi="Palatino Linotype" w:cs="Palatino Linotype" w:eastAsia="Palatino Linotype"/>
          <w:sz w:val="11"/>
          <w:szCs w:val="11"/>
          <w:spacing w:val="1"/>
          <w:w w:val="92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</w:rPr>
        <w:t>PO</w:t>
      </w:r>
      <w:r>
        <w:rPr>
          <w:rFonts w:ascii="Palatino Linotype" w:hAnsi="Palatino Linotype" w:cs="Palatino Linotype" w:eastAsia="Palatino Linotype"/>
          <w:sz w:val="11"/>
          <w:szCs w:val="11"/>
          <w:spacing w:val="-2"/>
          <w:w w:val="94"/>
        </w:rPr>
        <w:t>R</w:t>
      </w:r>
      <w:r>
        <w:rPr>
          <w:rFonts w:ascii="Palatino Linotype" w:hAnsi="Palatino Linotype" w:cs="Palatino Linotype" w:eastAsia="Palatino Linotype"/>
          <w:sz w:val="11"/>
          <w:szCs w:val="11"/>
          <w:spacing w:val="-4"/>
          <w:w w:val="86"/>
        </w:rPr>
        <w:t>T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</w:rPr>
        <w:t>OGALLO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79" w:lineRule="auto"/>
        <w:ind w:left="-11" w:right="-31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9"/>
        </w:rPr>
        <w:t>FRANCI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6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179" w:lineRule="auto"/>
        <w:ind w:right="46" w:firstLine="7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w w:val="90"/>
        </w:rPr>
        <w:t>FRAN</w:t>
      </w:r>
      <w:r>
        <w:rPr>
          <w:rFonts w:ascii="Palatino Linotype" w:hAnsi="Palatino Linotype" w:cs="Palatino Linotype" w:eastAsia="Palatino Linotype"/>
          <w:sz w:val="11"/>
          <w:szCs w:val="11"/>
          <w:spacing w:val="-5"/>
          <w:w w:val="90"/>
        </w:rPr>
        <w:t>C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6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6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CONTEA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9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Milano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89" w:lineRule="exact"/>
        <w:ind w:left="158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90"/>
          <w:b/>
          <w:bCs/>
          <w:position w:val="-3"/>
        </w:rPr>
        <w:t>Genova</w:t>
      </w:r>
      <w:r>
        <w:rPr>
          <w:rFonts w:ascii="Arial" w:hAnsi="Arial" w:cs="Arial" w:eastAsia="Arial"/>
          <w:sz w:val="11"/>
          <w:szCs w:val="11"/>
          <w:spacing w:val="0"/>
          <w:w w:val="100"/>
          <w:position w:val="0"/>
        </w:rPr>
      </w:r>
    </w:p>
    <w:p>
      <w:pPr>
        <w:spacing w:before="72" w:after="0" w:line="240" w:lineRule="auto"/>
        <w:ind w:left="8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August</w: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9" w:after="0" w:line="240" w:lineRule="auto"/>
        <w:ind w:left="255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Vienna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86" w:after="0" w:line="240" w:lineRule="auto"/>
        <w:ind w:left="179" w:right="-57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-2"/>
          <w:w w:val="86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0"/>
        </w:rPr>
        <w:t>USTRIA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1" w:lineRule="exact"/>
        <w:ind w:right="-2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-4"/>
        </w:rPr>
        <w:t>S</w:t>
      </w:r>
      <w:r>
        <w:rPr>
          <w:rFonts w:ascii="Palatino Linotype" w:hAnsi="Palatino Linotype" w:cs="Palatino Linotype" w:eastAsia="Palatino Linotype"/>
          <w:sz w:val="11"/>
          <w:szCs w:val="11"/>
          <w:spacing w:val="-8"/>
          <w:w w:val="100"/>
          <w:position w:val="-4"/>
        </w:rPr>
        <w:t>T</w:t>
      </w:r>
      <w:r>
        <w:rPr>
          <w:rFonts w:ascii="Palatino Linotype" w:hAnsi="Palatino Linotype" w:cs="Palatino Linotype" w:eastAsia="Palatino Linotype"/>
          <w:sz w:val="11"/>
          <w:szCs w:val="11"/>
          <w:spacing w:val="-6"/>
          <w:w w:val="100"/>
          <w:position w:val="-4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-4"/>
          <w:w w:val="100"/>
          <w:position w:val="-4"/>
        </w:rPr>
        <w:t>T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-4"/>
        </w:rPr>
        <w:t>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Pest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41" w:after="0" w:line="240" w:lineRule="auto"/>
        <w:ind w:left="38" w:right="-57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UNGHERIA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14" w:lineRule="exact"/>
        <w:ind w:right="-2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  <w:position w:val="-2"/>
        </w:rPr>
        <w:t>MA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  <w:position w:val="-2"/>
        </w:rPr>
        <w:t>R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  <w:cols w:num="7" w:equalWidth="0">
            <w:col w:w="1472" w:space="2356"/>
            <w:col w:w="948" w:space="880"/>
            <w:col w:w="458" w:space="184"/>
            <w:col w:w="523" w:space="204"/>
            <w:col w:w="620" w:space="444"/>
            <w:col w:w="599" w:space="918"/>
            <w:col w:w="394"/>
          </w:cols>
        </w:sectPr>
      </w:pPr>
      <w:rPr/>
    </w:p>
    <w:p>
      <w:pPr>
        <w:spacing w:before="0" w:after="0" w:line="121" w:lineRule="exact"/>
        <w:ind w:right="-20"/>
        <w:jc w:val="righ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-8"/>
          <w:w w:val="95"/>
          <w:i/>
          <w:position w:val="1"/>
        </w:rPr>
        <w:t>P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95"/>
          <w:i/>
          <w:position w:val="1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8"/>
          <w:i/>
          <w:position w:val="1"/>
        </w:rPr>
        <w:t>CIFICO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0"/>
        </w:rPr>
      </w:r>
    </w:p>
    <w:p>
      <w:pPr>
        <w:spacing w:before="52" w:after="0" w:line="240" w:lineRule="auto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89"/>
          <w:b/>
          <w:bCs/>
        </w:rPr>
        <w:t>Lisbona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39" w:after="0" w:line="240" w:lineRule="auto"/>
        <w:ind w:left="102" w:right="-48"/>
        <w:jc w:val="center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95"/>
          <w:b/>
          <w:bCs/>
        </w:rPr>
        <w:t>Madrid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179" w:lineRule="auto"/>
        <w:ind w:left="-11" w:right="19" w:firstLine="1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7"/>
        </w:rPr>
        <w:t>S</w:t>
      </w:r>
      <w:r>
        <w:rPr>
          <w:rFonts w:ascii="Palatino Linotype" w:hAnsi="Palatino Linotype" w:cs="Palatino Linotype" w:eastAsia="Palatino Linotype"/>
          <w:sz w:val="11"/>
          <w:szCs w:val="11"/>
          <w:spacing w:val="-5"/>
          <w:w w:val="97"/>
        </w:rPr>
        <w:t>P</w:t>
      </w:r>
      <w:r>
        <w:rPr>
          <w:rFonts w:ascii="Palatino Linotype" w:hAnsi="Palatino Linotype" w:cs="Palatino Linotype" w:eastAsia="Palatino Linotype"/>
          <w:sz w:val="11"/>
          <w:szCs w:val="11"/>
          <w:spacing w:val="-3"/>
          <w:w w:val="91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G</w:t>
      </w:r>
      <w:r>
        <w:rPr>
          <w:rFonts w:ascii="Palatino Linotype" w:hAnsi="Palatino Linotype" w:cs="Palatino Linotype" w:eastAsia="Palatino Linotype"/>
          <w:sz w:val="11"/>
          <w:szCs w:val="11"/>
          <w:spacing w:val="-1"/>
          <w:w w:val="89"/>
        </w:rPr>
        <w:t>NA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w w:val="93"/>
          <w:b/>
          <w:bCs/>
        </w:rPr>
        <w:t>Ba</w:t>
      </w:r>
      <w:r>
        <w:rPr>
          <w:rFonts w:ascii="Arial" w:hAnsi="Arial" w:cs="Arial" w:eastAsia="Arial"/>
          <w:sz w:val="11"/>
          <w:szCs w:val="11"/>
          <w:spacing w:val="-2"/>
          <w:w w:val="93"/>
          <w:b/>
          <w:bCs/>
        </w:rPr>
        <w:t>r</w:t>
      </w:r>
      <w:r>
        <w:rPr>
          <w:rFonts w:ascii="Arial" w:hAnsi="Arial" w:cs="Arial" w:eastAsia="Arial"/>
          <w:sz w:val="11"/>
          <w:szCs w:val="11"/>
          <w:spacing w:val="0"/>
          <w:w w:val="92"/>
          <w:b/>
          <w:bCs/>
        </w:rPr>
        <w:t>cellona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Roma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PONTIFICIO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41" w:lineRule="exact"/>
        <w:ind w:left="330" w:right="-57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13" w:after="0" w:line="240" w:lineRule="auto"/>
        <w:ind w:left="269" w:right="-20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NER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i/>
        </w:rPr>
        <w:t>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Istanbul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  <w:cols w:num="7" w:equalWidth="0">
            <w:col w:w="1483" w:space="2368"/>
            <w:col w:w="379" w:space="334"/>
            <w:col w:w="475" w:space="524"/>
            <w:col w:w="523" w:space="686"/>
            <w:col w:w="284" w:space="64"/>
            <w:col w:w="709" w:space="1486"/>
            <w:col w:w="685"/>
          </w:cols>
        </w:sectPr>
      </w:pPr>
      <w:rPr/>
    </w:p>
    <w:p>
      <w:pPr>
        <w:spacing w:before="49" w:after="0" w:line="145" w:lineRule="exact"/>
        <w:ind w:right="149"/>
        <w:jc w:val="righ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3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107" w:lineRule="exact"/>
        <w:ind w:right="-20"/>
        <w:jc w:val="righ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-11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</w:rPr>
        <w:t>SARDEG</w:t>
      </w:r>
      <w:r>
        <w:rPr>
          <w:rFonts w:ascii="Palatino Linotype" w:hAnsi="Palatino Linotype" w:cs="Palatino Linotype" w:eastAsia="Palatino Linotype"/>
          <w:sz w:val="11"/>
          <w:szCs w:val="11"/>
          <w:spacing w:val="-1"/>
          <w:w w:val="92"/>
        </w:rPr>
        <w:t>N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86"/>
        </w:rPr>
        <w:t>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97" w:lineRule="exact"/>
        <w:ind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br w:type="column"/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Napol</w: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0" w:after="0" w:line="89" w:lineRule="exact"/>
        <w:ind w:left="115" w:right="2252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  <w:position w:val="1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0"/>
        </w:rPr>
      </w:r>
    </w:p>
    <w:p>
      <w:pPr>
        <w:spacing w:before="0" w:after="0" w:line="115" w:lineRule="exact"/>
        <w:ind w:left="-28" w:right="2108"/>
        <w:jc w:val="center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/>
        <w:pict>
          <w10:wrap type="none"/>
          <v:shape style="position:absolute;margin-left:519.324859pt;margin-top:11.938467pt;width:3.039146pt;height:5.548361pt;mso-position-horizontal-relative:page;mso-position-vertical-relative:paragraph;z-index:-7501;rotation:54" type="#_x0000_t136" fillcolor="#000000" stroked="f">
            <o:extrusion v:ext="view" autorotationcenter="t"/>
            <v:textpath style="font-family:&amp;quot;Palatino Linotype&amp;quot;;font-size:5pt;v-text-kern:t;mso-text-shadow:auto" string="E"/>
          </v:shape>
        </w:pict>
      </w:r>
      <w:r>
        <w:rPr/>
        <w:pict>
          <w10:wrap type="none"/>
          <v:shape style="position:absolute;margin-left:516.61753pt;margin-top:8.171923pt;width:3.162362pt;height:5.561728pt;mso-position-horizontal-relative:page;mso-position-vertical-relative:paragraph;z-index:-7500;rotation:55" type="#_x0000_t136" fillcolor="#000000" stroked="f">
            <o:extrusion v:ext="view" autorotationcenter="t"/>
            <v:textpath style="font-family:&amp;quot;Palatino Linotype&amp;quot;;font-size:5pt;v-text-kern:t;mso-text-shadow:auto" string="P"/>
          </v:shape>
        </w:pict>
      </w:r>
      <w:r>
        <w:rPr/>
        <w:pict>
          <w10:wrap type="none"/>
          <v:shape style="position:absolute;margin-left:510.198475pt;margin-top:2.265372pt;width:8.024388pt;height:5.566969pt;mso-position-horizontal-relative:page;mso-position-vertical-relative:paragraph;z-index:-7499;rotation:56" type="#_x0000_t136" fillcolor="#000000" stroked="f">
            <o:extrusion v:ext="view" autorotationcenter="t"/>
            <v:textpath style="font-family:&amp;quot;Palatino Linotype&amp;quot;;font-size:5pt;v-text-kern:t;mso-text-shadow:auto" string="I M"/>
          </v:shape>
        </w:pict>
      </w:r>
      <w:r>
        <w:rPr>
          <w:rFonts w:ascii="Palatino Linotype" w:hAnsi="Palatino Linotype" w:cs="Palatino Linotype" w:eastAsia="Palatino Linotype"/>
          <w:sz w:val="11"/>
          <w:szCs w:val="11"/>
          <w:spacing w:val="-1"/>
          <w:w w:val="91"/>
          <w:position w:val="1"/>
        </w:rPr>
        <w:t>N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2"/>
          <w:position w:val="1"/>
        </w:rPr>
        <w:t>APOLI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620" w:right="440"/>
          <w:cols w:num="3" w:equalWidth="0">
            <w:col w:w="6901" w:space="73"/>
            <w:col w:w="313" w:space="152"/>
            <w:col w:w="2561"/>
          </w:cols>
        </w:sectPr>
      </w:pPr>
      <w:rPr/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-8"/>
          <w:w w:val="89"/>
          <w:b/>
          <w:bCs/>
        </w:rPr>
        <w:t>T</w:t>
      </w:r>
      <w:r>
        <w:rPr>
          <w:rFonts w:ascii="Arial" w:hAnsi="Arial" w:cs="Arial" w:eastAsia="Arial"/>
          <w:sz w:val="11"/>
          <w:szCs w:val="11"/>
          <w:spacing w:val="0"/>
          <w:w w:val="89"/>
          <w:b/>
          <w:bCs/>
        </w:rPr>
        <w:t>u</w:t>
      </w:r>
      <w:r>
        <w:rPr>
          <w:rFonts w:ascii="Arial" w:hAnsi="Arial" w:cs="Arial" w:eastAsia="Arial"/>
          <w:sz w:val="11"/>
          <w:szCs w:val="11"/>
          <w:spacing w:val="0"/>
          <w:w w:val="86"/>
          <w:b/>
          <w:bCs/>
        </w:rPr>
        <w:t>nisi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179" w:lineRule="auto"/>
        <w:ind w:right="-42" w:firstLine="64"/>
        <w:jc w:val="lef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REGNO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1"/>
          <w:szCs w:val="11"/>
          <w:spacing w:val="-11"/>
          <w:w w:val="100"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1"/>
        </w:rPr>
        <w:t>SICILIA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 style="position:absolute;margin-left:524.848865pt;margin-top:2.73395pt;width:4.301703pt;height:5.548749pt;mso-position-horizontal-relative:page;mso-position-vertical-relative:paragraph;z-index:-7503;rotation:49" type="#_x0000_t136" fillcolor="#000000" stroked="f">
            <o:extrusion v:ext="view" autorotationcenter="t"/>
            <v:textpath style="font-family:&amp;quot;Palatino Linotype&amp;quot;;font-size:5pt;v-text-kern:t;mso-text-shadow:auto" string="O"/>
          </v:shape>
        </w:pict>
      </w:r>
      <w:r>
        <w:rPr/>
        <w:pict>
          <w10:wrap type="none"/>
          <v:shape style="position:absolute;margin-left:521.948163pt;margin-top:-1.415938pt;width:3.342824pt;height:5.554824pt;mso-position-horizontal-relative:page;mso-position-vertical-relative:paragraph;z-index:-7502;rotation:52" type="#_x0000_t136" fillcolor="#000000" stroked="f">
            <o:extrusion v:ext="view" autorotationcenter="t"/>
            <v:textpath style="font-family:&amp;quot;Palatino Linotype&amp;quot;;font-size:5pt;v-text-kern:t;mso-text-shadow:auto" string="R"/>
          </v:shape>
        </w:pict>
      </w:r>
      <w:r>
        <w:rPr>
          <w:rFonts w:ascii="Arial" w:hAnsi="Arial" w:cs="Arial" w:eastAsia="Arial"/>
          <w:sz w:val="11"/>
          <w:szCs w:val="11"/>
          <w:spacing w:val="0"/>
          <w:w w:val="100"/>
          <w:b/>
          <w:bCs/>
        </w:rPr>
        <w:t>Atene</w:t>
      </w:r>
      <w:r>
        <w:rPr>
          <w:rFonts w:ascii="Arial" w:hAnsi="Arial" w:cs="Arial" w:eastAsia="Arial"/>
          <w:sz w:val="11"/>
          <w:szCs w:val="11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  <w:cols w:num="3" w:equalWidth="0">
            <w:col w:w="6617" w:space="420"/>
            <w:col w:w="506" w:space="735"/>
            <w:col w:w="1722"/>
          </w:cols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pict>
          <w10:wrap type="none"/>
          <v:shape style="position:absolute;margin-left:548.680908pt;margin-top:634.85022pt;width:4.36824pt;height:5.60003pt;mso-position-horizontal-relative:page;mso-position-vertical-relative:page;z-index:-7507;rotation:28" type="#_x0000_t136" fillcolor="#000000" stroked="f">
            <o:extrusion v:ext="view" autorotationcenter="t"/>
            <v:textpath style="font-family:&amp;quot;Palatino Linotype&amp;quot;;font-size:5pt;v-text-kern:t;mso-text-shadow:auto" string="O"/>
          </v:shape>
        </w:pict>
      </w:r>
      <w:r>
        <w:rPr/>
        <w:pict>
          <w10:wrap type="none"/>
          <v:shape style="position:absolute;margin-left:544.910339pt;margin-top:632.084900pt;width:2.932533pt;height:5.538966pt;mso-position-horizontal-relative:page;mso-position-vertical-relative:page;z-index:-7506;rotation:35" type="#_x0000_t136" fillcolor="#000000" stroked="f">
            <o:extrusion v:ext="view" autorotationcenter="t"/>
            <v:textpath style="font-family:&amp;quot;Palatino Linotype&amp;quot;;font-size:5pt;v-text-kern:t;mso-text-shadow:auto" string="T"/>
          </v:shape>
        </w:pict>
      </w:r>
      <w:r>
        <w:rPr/>
        <w:pict>
          <w10:wrap type="none"/>
          <v:shape style="position:absolute;margin-left:541.270996pt;margin-top:629.281494pt;width:2.942648pt;height:5.544332pt;mso-position-horizontal-relative:page;mso-position-vertical-relative:page;z-index:-7505;rotation:40" type="#_x0000_t136" fillcolor="#000000" stroked="f">
            <o:extrusion v:ext="view" autorotationcenter="t"/>
            <v:textpath style="font-family:&amp;quot;Palatino Linotype&amp;quot;;font-size:5pt;v-text-kern:t;mso-text-shadow:auto" string="T"/>
          </v:shape>
        </w:pict>
      </w:r>
      <w:r>
        <w:rPr/>
        <w:pict>
          <w10:wrap type="none"/>
          <v:shape style="position:absolute;margin-left:536.693909pt;margin-top:625.713806pt;width:4.332863pt;height:5.572799pt;mso-position-horizontal-relative:page;mso-position-vertical-relative:page;z-index:-7504;rotation:44" type="#_x0000_t136" fillcolor="#000000" stroked="f">
            <o:extrusion v:ext="view" autorotationcenter="t"/>
            <v:textpath style="font-family:&amp;quot;Palatino Linotype&amp;quot;;font-size:5pt;v-text-kern:t;mso-text-shadow:auto" string="O"/>
          </v:shape>
        </w:pict>
      </w:r>
      <w:r>
        <w:rPr>
          <w:sz w:val="16"/>
          <w:szCs w:val="16"/>
        </w:rPr>
      </w:r>
    </w:p>
    <w:p>
      <w:pPr>
        <w:spacing w:before="0" w:after="0" w:line="141" w:lineRule="exact"/>
        <w:ind w:right="1557"/>
        <w:jc w:val="right"/>
        <w:rPr>
          <w:rFonts w:ascii="Palatino Linotype" w:hAnsi="Palatino Linotype" w:cs="Palatino Linotype" w:eastAsia="Palatino Linotype"/>
          <w:sz w:val="11"/>
          <w:szCs w:val="11"/>
        </w:rPr>
      </w:pPr>
      <w:rPr/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  <w:i/>
        </w:rPr>
        <w:t>MAR</w:t>
      </w:r>
      <w:r>
        <w:rPr>
          <w:rFonts w:ascii="Palatino Linotype" w:hAnsi="Palatino Linotype" w:cs="Palatino Linotype" w:eastAsia="Palatino Linotype"/>
          <w:sz w:val="11"/>
          <w:szCs w:val="11"/>
          <w:spacing w:val="4"/>
          <w:w w:val="94"/>
          <w:i/>
        </w:rPr>
        <w:t> 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94"/>
          <w:i/>
        </w:rPr>
        <w:t>MEDITERRANEO</w:t>
      </w:r>
      <w:r>
        <w:rPr>
          <w:rFonts w:ascii="Palatino Linotype" w:hAnsi="Palatino Linotype" w:cs="Palatino Linotype" w:eastAsia="Palatino Linotype"/>
          <w:sz w:val="11"/>
          <w:szCs w:val="1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6" w:after="0" w:line="240" w:lineRule="auto"/>
        <w:ind w:left="907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spacing w:val="0"/>
          <w:w w:val="88"/>
        </w:rPr>
        <w:t>domìni</w:t>
      </w:r>
      <w:r>
        <w:rPr>
          <w:rFonts w:ascii="Arial" w:hAnsi="Arial" w:cs="Arial" w:eastAsia="Arial"/>
          <w:sz w:val="12"/>
          <w:szCs w:val="12"/>
          <w:spacing w:val="4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spagnoli</w:t>
      </w:r>
      <w:r>
        <w:rPr>
          <w:rFonts w:ascii="Arial" w:hAnsi="Arial" w:cs="Arial" w:eastAsia="Arial"/>
          <w:sz w:val="12"/>
          <w:szCs w:val="12"/>
          <w:spacing w:val="13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88"/>
        </w:rPr>
        <w:t>nelle</w:t>
      </w:r>
      <w:r>
        <w:rPr>
          <w:rFonts w:ascii="Arial" w:hAnsi="Arial" w:cs="Arial" w:eastAsia="Arial"/>
          <w:sz w:val="12"/>
          <w:szCs w:val="12"/>
          <w:spacing w:val="4"/>
          <w:w w:val="88"/>
        </w:rPr>
        <w:t> </w:t>
      </w:r>
      <w:r>
        <w:rPr>
          <w:rFonts w:ascii="Arial" w:hAnsi="Arial" w:cs="Arial" w:eastAsia="Arial"/>
          <w:sz w:val="12"/>
          <w:szCs w:val="12"/>
          <w:spacing w:val="0"/>
          <w:w w:val="100"/>
        </w:rPr>
        <w:t>Americhe</w:t>
      </w:r>
      <w:r>
        <w:rPr>
          <w:rFonts w:ascii="Arial" w:hAnsi="Arial" w:cs="Arial" w:eastAsia="Arial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440"/>
        </w:sectPr>
      </w:pPr>
      <w:rPr/>
    </w:p>
    <w:p>
      <w:pPr>
        <w:spacing w:before="63" w:after="0" w:line="283" w:lineRule="exact"/>
        <w:ind w:left="4131" w:right="4257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B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-858993459" w:footer="560" w:top="460" w:bottom="660" w:left="1420" w:right="1000"/>
          <w:pgSz w:w="11060" w:h="14760"/>
        </w:sectPr>
      </w:pPr>
      <w:rPr/>
    </w:p>
    <w:p>
      <w:pPr>
        <w:spacing w:before="0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0" w:lineRule="auto"/>
        <w:ind w:left="2549" w:right="-38" w:firstLine="219"/>
        <w:jc w:val="left"/>
        <w:rPr>
          <w:rFonts w:ascii="Palatino Linotype" w:hAnsi="Palatino Linotype" w:cs="Palatino Linotype" w:eastAsia="Palatino Linotype"/>
          <w:sz w:val="9"/>
          <w:szCs w:val="9"/>
        </w:rPr>
      </w:pPr>
      <w:rPr/>
      <w:r>
        <w:rPr>
          <w:rFonts w:ascii="Palatino Linotype" w:hAnsi="Palatino Linotype" w:cs="Palatino Linotype" w:eastAsia="Palatino Linotype"/>
          <w:sz w:val="9"/>
          <w:szCs w:val="9"/>
          <w:spacing w:val="0"/>
          <w:w w:val="100"/>
          <w:i/>
        </w:rPr>
        <w:t>MA</w:t>
      </w:r>
      <w:r>
        <w:rPr>
          <w:rFonts w:ascii="Palatino Linotype" w:hAnsi="Palatino Linotype" w:cs="Palatino Linotype" w:eastAsia="Palatino Linotype"/>
          <w:sz w:val="9"/>
          <w:szCs w:val="9"/>
          <w:spacing w:val="0"/>
          <w:w w:val="100"/>
          <w:i/>
        </w:rPr>
        <w:t>R</w:t>
      </w:r>
      <w:r>
        <w:rPr>
          <w:rFonts w:ascii="Palatino Linotype" w:hAnsi="Palatino Linotype" w:cs="Palatino Linotype" w:eastAsia="Palatino Linotype"/>
          <w:sz w:val="9"/>
          <w:szCs w:val="9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9"/>
          <w:szCs w:val="9"/>
          <w:spacing w:val="0"/>
          <w:w w:val="94"/>
          <w:i/>
        </w:rPr>
        <w:t>DELLE</w:t>
      </w:r>
      <w:r>
        <w:rPr>
          <w:rFonts w:ascii="Palatino Linotype" w:hAnsi="Palatino Linotype" w:cs="Palatino Linotype" w:eastAsia="Palatino Linotype"/>
          <w:sz w:val="9"/>
          <w:szCs w:val="9"/>
          <w:spacing w:val="-4"/>
          <w:w w:val="94"/>
          <w:i/>
        </w:rPr>
        <w:t> </w:t>
      </w:r>
      <w:r>
        <w:rPr>
          <w:rFonts w:ascii="Palatino Linotype" w:hAnsi="Palatino Linotype" w:cs="Palatino Linotype" w:eastAsia="Palatino Linotype"/>
          <w:sz w:val="9"/>
          <w:szCs w:val="9"/>
          <w:spacing w:val="0"/>
          <w:w w:val="94"/>
          <w:i/>
        </w:rPr>
        <w:t>ANTILLE</w:t>
      </w:r>
      <w:r>
        <w:rPr>
          <w:rFonts w:ascii="Palatino Linotype" w:hAnsi="Palatino Linotype" w:cs="Palatino Linotype" w:eastAsia="Palatino Linotype"/>
          <w:sz w:val="9"/>
          <w:szCs w:val="9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right="-48" w:firstLine="98"/>
        <w:jc w:val="lef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pict>
          <w10:wrap type="none"/>
          <v:shape style="position:absolute;margin-left:297.710052pt;margin-top:18.047417pt;width:32.958186pt;height:6.789862pt;mso-position-horizontal-relative:page;mso-position-vertical-relative:paragraph;z-index:-7471;rotation:351" type="#_x0000_t136" fillcolor="#000000" stroked="f">
            <o:extrusion v:ext="view" autorotationcenter="t"/>
            <v:textpath style="font-family:&amp;quot;Palatino Linotype&amp;quot;;font-size:6pt;v-text-kern:t;mso-text-shadow:auto" string="PAESI BASSI"/>
          </v:shape>
        </w:pic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OCEANO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-6"/>
          <w:w w:val="100"/>
          <w:i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T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  <w:i/>
        </w:rPr>
        <w:t>LANTICO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45" w:after="0" w:line="138" w:lineRule="exact"/>
        <w:ind w:left="-12" w:right="-32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7"/>
          <w:i/>
        </w:rPr>
        <w:t>MARE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7"/>
          <w:i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6"/>
          <w:i/>
        </w:rPr>
        <w:t>DEL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6"/>
          <w:i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7"/>
          <w:i/>
        </w:rPr>
        <w:t>NORD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59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4"/>
          <w:w w:val="100"/>
        </w:rPr>
        <w:t>S</w:t>
      </w:r>
      <w:r>
        <w:rPr>
          <w:rFonts w:ascii="Palatino Linotype" w:hAnsi="Palatino Linotype" w:cs="Palatino Linotype" w:eastAsia="Palatino Linotype"/>
          <w:sz w:val="12"/>
          <w:szCs w:val="12"/>
          <w:spacing w:val="-3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4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100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R</w:t>
      </w:r>
      <w:r>
        <w:rPr>
          <w:rFonts w:ascii="Palatino Linotype" w:hAnsi="Palatino Linotype" w:cs="Palatino Linotype" w:eastAsia="Palatino Linotype"/>
          <w:sz w:val="12"/>
          <w:szCs w:val="12"/>
          <w:spacing w:val="-1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left="129" w:right="1156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2"/>
        </w:rPr>
        <w:t>ELET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6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6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0"/>
        </w:rPr>
        <w:t>R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90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6"/>
        </w:rPr>
        <w:t>TO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37" w:lineRule="exact"/>
        <w:ind w:left="-29" w:right="993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2"/>
          <w:position w:val="1"/>
        </w:rPr>
        <w:t>BRANDE</w:t>
      </w:r>
      <w:r>
        <w:rPr>
          <w:rFonts w:ascii="Palatino Linotype" w:hAnsi="Palatino Linotype" w:cs="Palatino Linotype" w:eastAsia="Palatino Linotype"/>
          <w:sz w:val="12"/>
          <w:szCs w:val="12"/>
          <w:spacing w:val="1"/>
          <w:w w:val="92"/>
          <w:position w:val="1"/>
        </w:rPr>
        <w:t>B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7"/>
          <w:position w:val="1"/>
        </w:rPr>
        <w:t>URGO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2" w:right="1168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1"/>
        </w:rPr>
        <w:t>ELET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1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7"/>
        </w:rPr>
        <w:t>OR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89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89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43" w:lineRule="exact"/>
        <w:ind w:left="447" w:right="-20"/>
        <w:jc w:val="left"/>
        <w:tabs>
          <w:tab w:pos="1000" w:val="left"/>
        </w:tabs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ab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-3"/>
        </w:rPr>
        <w:t>DU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-3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-3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-3"/>
        </w:rPr>
        <w:t>TO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1420" w:right="1000"/>
          <w:cols w:num="5" w:equalWidth="0">
            <w:col w:w="3186" w:space="125"/>
            <w:col w:w="786" w:space="619"/>
            <w:col w:w="351" w:space="884"/>
            <w:col w:w="534" w:space="56"/>
            <w:col w:w="2099"/>
          </w:cols>
        </w:sectPr>
      </w:pPr>
      <w:rPr/>
    </w:p>
    <w:p>
      <w:pPr>
        <w:spacing w:before="0" w:after="0" w:line="141" w:lineRule="exact"/>
        <w:ind w:right="-20"/>
        <w:jc w:val="righ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14.679718pt;margin-top:8.663116pt;width:4.402663pt;height:6.236007pt;mso-position-horizontal-relative:page;mso-position-vertical-relative:paragraph;z-index:-7478;rotation:339" type="#_x0000_t136" fillcolor="#000000" stroked="f">
            <o:extrusion v:ext="view" autorotationcenter="t"/>
            <v:textpath style="font-family:&amp;quot;Palatino Linotype&amp;quot;;font-size:6pt;v-text-kern:t;mso-text-shadow:auto" string="U"/>
          </v:shape>
        </w:pict>
      </w:r>
      <w:r>
        <w:rPr/>
        <w:pict>
          <w10:wrap type="none"/>
          <v:shape style="position:absolute;margin-left:318.844513pt;margin-top:7.385895pt;width:3.349388pt;height:6.252244pt;mso-position-horizontal-relative:page;mso-position-vertical-relative:paragraph;z-index:-7477;rotation:343" type="#_x0000_t136" fillcolor="#000000" stroked="f">
            <o:extrusion v:ext="view" autorotationcenter="t"/>
            <v:textpath style="font-family:&amp;quot;Palatino Linotype&amp;quot;;font-size:6pt;v-text-kern:t;mso-text-shadow:auto" string="S"/>
          </v:shape>
        </w:pict>
      </w:r>
      <w:r>
        <w:rPr/>
        <w:pict>
          <w10:wrap type="none"/>
          <v:shape style="position:absolute;margin-left:322.017334pt;margin-top:6.439228pt;width:3.355047pt;height:6.255178pt;mso-position-horizontal-relative:page;mso-position-vertical-relative:paragraph;z-index:-7476;rotation:345" type="#_x0000_t136" fillcolor="#000000" stroked="f">
            <o:extrusion v:ext="view" autorotationcenter="t"/>
            <v:textpath style="font-family:&amp;quot;Palatino Linotype&amp;quot;;font-size:6pt;v-text-kern:t;mso-text-shadow:auto" string="S"/>
          </v:shape>
        </w:pict>
      </w:r>
      <w:r>
        <w:rPr/>
        <w:pict>
          <w10:wrap type="none"/>
          <v:shape style="position:absolute;margin-left:325.242767pt;margin-top:5.587893pt;width:3.409866pt;height:6.228556pt;mso-position-horizontal-relative:page;mso-position-vertical-relative:paragraph;z-index:-7475;rotation:346" type="#_x0000_t136" fillcolor="#000000" stroked="f">
            <o:extrusion v:ext="view" autorotationcenter="t"/>
            <v:textpath style="font-family:&amp;quot;Palatino Linotype&amp;quot;;font-size:6pt;v-text-kern:t;mso-text-shadow:auto" string="E"/>
          </v:shape>
        </w:pict>
      </w:r>
      <w:r>
        <w:rPr/>
        <w:pict>
          <w10:wrap type="none"/>
          <v:shape style="position:absolute;margin-left:328.500122pt;margin-top:4.54829pt;width:5.427489pt;height:6.278083pt;mso-position-horizontal-relative:page;mso-position-vertical-relative:paragraph;z-index:-7474;rotation:348" type="#_x0000_t136" fillcolor="#000000" stroked="f">
            <o:extrusion v:ext="view" autorotationcenter="t"/>
            <v:textpath style="font-family:&amp;quot;Palatino Linotype&amp;quot;;font-size:6pt;v-text-kern:t;mso-text-shadow:auto" string="M"/>
          </v:shape>
        </w:pict>
      </w:r>
      <w:r>
        <w:rPr/>
        <w:pict>
          <w10:wrap type="none"/>
          <v:shape style="position:absolute;margin-left:333.789673pt;margin-top:3.659077pt;width:3.426504pt;height:6.237555pt;mso-position-horizontal-relative:page;mso-position-vertical-relative:paragraph;z-index:-7473;rotation:349" type="#_x0000_t136" fillcolor="#000000" stroked="f">
            <o:extrusion v:ext="view" autorotationcenter="t"/>
            <v:textpath style="font-family:&amp;quot;Palatino Linotype&amp;quot;;font-size:6pt;v-text-kern:t;mso-text-shadow:auto" string="B"/>
          </v:shape>
        </w:pict>
      </w:r>
      <w:r>
        <w:rPr/>
        <w:pict>
          <w10:wrap type="none"/>
          <v:shape style="position:absolute;margin-left:337.204132pt;margin-top:2.920463pt;width:4.398331pt;height:6.232963pt;mso-position-horizontal-relative:page;mso-position-vertical-relative:paragraph;z-index:-7472;rotation:350" type="#_x0000_t136" fillcolor="#000000" stroked="f">
            <o:extrusion v:ext="view" autorotationcenter="t"/>
            <v:textpath style="font-family:&amp;quot;Palatino Linotype&amp;quot;;font-size:6pt;v-text-kern:t;mso-text-shadow:auto" string="U"/>
          </v:shape>
        </w:pict>
      </w:r>
      <w:r>
        <w:rPr/>
        <w:pict>
          <w10:wrap type="none"/>
          <v:shape style="position:absolute;margin-left:300.449921pt;margin-top:-16.016607pt;width:29.63306pt;height:6.731885pt;mso-position-horizontal-relative:page;mso-position-vertical-relative:paragraph;z-index:-7470;rotation:351" type="#_x0000_t136" fillcolor="#000000" stroked="f">
            <o:extrusion v:ext="view" autorotationcenter="t"/>
            <v:textpath style="font-family:&amp;quot;Palatino Linotype&amp;quot;;font-size:6pt;v-text-kern:t;mso-text-shadow:auto" string="SPAGNOLI"/>
          </v:shape>
        </w:pict>
      </w:r>
      <w:r>
        <w:rPr/>
        <w:pict>
          <w10:wrap type="none"/>
          <v:shape style="position:absolute;margin-left:341.487732pt;margin-top:2.219534pt;width:3.828142pt;height:6.281347pt;mso-position-horizontal-relative:page;mso-position-vertical-relative:paragraph;z-index:-7469;rotation:352" type="#_x0000_t136" fillcolor="#000000" stroked="f">
            <o:extrusion v:ext="view" autorotationcenter="t"/>
            <v:textpath style="font-family:&amp;quot;Palatino Linotype&amp;quot;;font-size:6pt;v-text-kern:t;mso-text-shadow:auto" string="R"/>
          </v:shape>
        </w:pict>
      </w:r>
      <w:r>
        <w:rPr/>
        <w:pict>
          <w10:wrap type="none"/>
          <v:shape style="position:absolute;margin-left:345.213165pt;margin-top:1.625597pt;width:4.656641pt;height:6.262965pt;mso-position-horizontal-relative:page;mso-position-vertical-relative:paragraph;z-index:-7468;rotation:353" type="#_x0000_t136" fillcolor="#000000" stroked="f">
            <o:extrusion v:ext="view" autorotationcenter="t"/>
            <v:textpath style="font-family:&amp;quot;Palatino Linotype&amp;quot;;font-size:6pt;v-text-kern:t;mso-text-shadow:auto" string="G"/>
          </v:shape>
        </w:pict>
      </w:r>
      <w:r>
        <w:rPr/>
        <w:pict>
          <w10:wrap type="none"/>
          <v:shape style="position:absolute;margin-left:349.811066pt;margin-top:1.090202pt;width:4.858102pt;height:6.251902pt;mso-position-horizontal-relative:page;mso-position-vertical-relative:paragraph;z-index:-7467;rotation:355" type="#_x0000_t136" fillcolor="#000000" stroked="f">
            <o:extrusion v:ext="view" autorotationcenter="t"/>
            <v:textpath style="font-family:&amp;quot;Palatino Linotype&amp;quot;;font-size:6pt;v-text-kern:t;mso-text-shadow:auto" string="O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  <w:position w:val="1"/>
        </w:rPr>
        <w:t>R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  <w:position w:val="1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  <w:position w:val="1"/>
        </w:rPr>
        <w:t>M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  <w:position w:val="1"/>
        </w:rPr>
        <w:t>N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  <w:position w:val="1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98" w:after="0" w:line="240" w:lineRule="auto"/>
        <w:ind w:right="412"/>
        <w:jc w:val="righ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11.435852pt;margin-top:3.274382pt;width:3.54296pt;height:6.240545pt;mso-position-horizontal-relative:page;mso-position-vertical-relative:paragraph;z-index:-7479;rotation:330" type="#_x0000_t136" fillcolor="#000000" stroked="f">
            <o:extrusion v:ext="view" autorotationcenter="t"/>
            <v:textpath style="font-family:&amp;quot;Palatino Linotype&amp;quot;;font-size:6pt;v-text-kern:t;mso-text-shadow:auto" string="L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2"/>
        </w:rPr>
        <w:t>P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2"/>
        </w:rPr>
        <w:t>AL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2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2"/>
        </w:rPr>
        <w:t>TI</w:t>
      </w:r>
      <w:r>
        <w:rPr>
          <w:rFonts w:ascii="Palatino Linotype" w:hAnsi="Palatino Linotype" w:cs="Palatino Linotype" w:eastAsia="Palatino Linotype"/>
          <w:sz w:val="12"/>
          <w:szCs w:val="12"/>
          <w:spacing w:val="-1"/>
          <w:w w:val="92"/>
        </w:rPr>
        <w:t>N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2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2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82" w:lineRule="exact"/>
        <w:ind w:left="-29" w:right="-49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w w:val="98"/>
          <w:position w:val="2"/>
        </w:rPr>
        <w:t>SASSONI</w:t>
      </w:r>
      <w:r>
        <w:rPr>
          <w:rFonts w:ascii="Palatino Linotype" w:hAnsi="Palatino Linotype" w:cs="Palatino Linotype" w:eastAsia="Palatino Linotype"/>
          <w:sz w:val="12"/>
          <w:szCs w:val="12"/>
          <w:w w:val="89"/>
          <w:position w:val="2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6" w:lineRule="auto"/>
        <w:ind w:left="126" w:right="-3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5"/>
        </w:rPr>
        <w:t>REGN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27" w:lineRule="exact"/>
        <w:ind w:left="102" w:right="727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  <w:position w:val="1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0" w:after="0" w:line="137" w:lineRule="exact"/>
        <w:ind w:left="-29" w:right="596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  <w:position w:val="1"/>
        </w:rPr>
        <w:t>SLESIA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1420" w:right="1000"/>
          <w:cols w:num="3" w:equalWidth="0">
            <w:col w:w="6611" w:space="143"/>
            <w:col w:w="591" w:space="255"/>
            <w:col w:w="1040"/>
          </w:cols>
        </w:sectPr>
      </w:pPr>
      <w:rPr/>
    </w:p>
    <w:p>
      <w:pPr>
        <w:spacing w:before="15" w:after="0" w:line="240" w:lineRule="auto"/>
        <w:ind w:right="-20"/>
        <w:jc w:val="righ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37.94305pt;margin-top:.5673pt;width:4.217047pt;height:6.256955pt;mso-position-horizontal-relative:page;mso-position-vertical-relative:paragraph;z-index:-7491;rotation:276" type="#_x0000_t136" fillcolor="#000000" stroked="f">
            <o:extrusion v:ext="view" autorotationcenter="t"/>
            <v:textpath style="font-family:&amp;quot;Palatino Linotype&amp;quot;;font-size:6pt;v-text-kern:t;mso-text-shadow:auto" string="A"/>
          </v:shape>
        </w:pict>
      </w:r>
      <w:r>
        <w:rPr/>
        <w:pict>
          <w10:wrap type="none"/>
          <v:shape style="position:absolute;margin-left:337.821565pt;margin-top:4.357157pt;width:3.468771pt;height:6.260339pt;mso-position-horizontal-relative:page;mso-position-vertical-relative:paragraph;z-index:-7490;rotation:280" type="#_x0000_t136" fillcolor="#000000" stroked="f">
            <o:extrusion v:ext="view" autorotationcenter="t"/>
            <v:textpath style="font-family:&amp;quot;Palatino Linotype&amp;quot;;font-size:6pt;v-text-kern:t;mso-text-shadow:auto" string="E"/>
          </v:shape>
        </w:pict>
      </w:r>
      <w:r>
        <w:rPr/>
        <w:pict>
          <w10:wrap type="none"/>
          <v:shape style="position:absolute;margin-left:337.22782pt;margin-top:7.692703pt;width:3.392579pt;height:6.271682pt;mso-position-horizontal-relative:page;mso-position-vertical-relative:paragraph;z-index:-7489;rotation:283" type="#_x0000_t136" fillcolor="#000000" stroked="f">
            <o:extrusion v:ext="view" autorotationcenter="t"/>
            <v:textpath style="font-family:&amp;quot;Palatino Linotype&amp;quot;;font-size:6pt;v-text-kern:t;mso-text-shadow:auto" string="T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</w:rPr>
        <w:t>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</w:rPr>
        <w:t>M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</w:rPr>
        <w:t>P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</w:rPr>
        <w:t>E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95"/>
        </w:rPr>
        <w:t>R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4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43" w:lineRule="exact"/>
        <w:ind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2"/>
        </w:rPr>
        <w:t>BOEMIA</w:t>
      </w:r>
      <w:r>
        <w:rPr>
          <w:rFonts w:ascii="Palatino Linotype" w:hAnsi="Palatino Linotype" w:cs="Palatino Linotype" w:eastAsia="Palatino Linotype"/>
          <w:sz w:val="12"/>
          <w:szCs w:val="12"/>
          <w:spacing w:val="19"/>
          <w:w w:val="100"/>
          <w:position w:val="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MARGR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100"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V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1"/>
        </w:rPr>
        <w:t>TO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0" w:after="0" w:line="130" w:lineRule="exact"/>
        <w:ind w:left="611"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30.940099pt;margin-top:18.542730pt;width:4.194267pt;height:6.241945pt;mso-position-horizontal-relative:page;mso-position-vertical-relative:paragraph;z-index:-7485;rotation:294" type="#_x0000_t136" fillcolor="#000000" stroked="f">
            <o:extrusion v:ext="view" autorotationcenter="t"/>
            <v:textpath style="font-family:&amp;quot;Palatino Linotype&amp;quot;;font-size:6pt;v-text-kern:t;mso-text-shadow:auto" string="A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MOR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100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V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1420" w:right="1000"/>
          <w:cols w:num="2" w:equalWidth="0">
            <w:col w:w="6562" w:space="313"/>
            <w:col w:w="1765"/>
          </w:cols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80" w:lineRule="exact"/>
        <w:ind w:left="1746" w:right="-20" w:firstLine="14"/>
        <w:jc w:val="right"/>
        <w:rPr>
          <w:rFonts w:ascii="Palatino Linotype" w:hAnsi="Palatino Linotype" w:cs="Palatino Linotype" w:eastAsia="Palatino Linotype"/>
          <w:sz w:val="14"/>
          <w:szCs w:val="14"/>
        </w:rPr>
      </w:pPr>
      <w:rPr/>
      <w:r>
        <w:rPr/>
        <w:pict>
          <w10:wrap type="none"/>
          <v:shape style="position:absolute;margin-left:324.913678pt;margin-top:17.583959pt;width:4.261759pt;height:6.286564pt;mso-position-horizontal-relative:page;mso-position-vertical-relative:paragraph;z-index:-7482;rotation:304" type="#_x0000_t136" fillcolor="#000000" stroked="f">
            <o:extrusion v:ext="view" autorotationcenter="t"/>
            <v:textpath style="font-family:&amp;quot;Palatino Linotype&amp;quot;;font-size:6pt;v-text-kern:t;mso-text-shadow:auto" string="A"/>
          </v:shape>
        </w:pic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7"/>
          <w:i/>
        </w:rPr>
        <w:t>OCEANO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7"/>
          <w:i/>
        </w:rPr>
        <w:t> </w:t>
      </w:r>
      <w:r>
        <w:rPr>
          <w:rFonts w:ascii="Palatino Linotype" w:hAnsi="Palatino Linotype" w:cs="Palatino Linotype" w:eastAsia="Palatino Linotype"/>
          <w:sz w:val="14"/>
          <w:szCs w:val="14"/>
          <w:spacing w:val="-11"/>
          <w:w w:val="94"/>
          <w:i/>
        </w:rPr>
        <w:t>P</w:t>
      </w:r>
      <w:r>
        <w:rPr>
          <w:rFonts w:ascii="Palatino Linotype" w:hAnsi="Palatino Linotype" w:cs="Palatino Linotype" w:eastAsia="Palatino Linotype"/>
          <w:sz w:val="14"/>
          <w:szCs w:val="14"/>
          <w:spacing w:val="-3"/>
          <w:w w:val="94"/>
          <w:i/>
        </w:rPr>
        <w:t>A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97"/>
          <w:i/>
        </w:rPr>
        <w:t>CIFICO</w:t>
      </w:r>
      <w:r>
        <w:rPr>
          <w:rFonts w:ascii="Palatino Linotype" w:hAnsi="Palatino Linotype" w:cs="Palatino Linotype" w:eastAsia="Palatino Linotype"/>
          <w:sz w:val="14"/>
          <w:szCs w:val="14"/>
          <w:spacing w:val="0"/>
          <w:w w:val="100"/>
        </w:rPr>
      </w:r>
    </w:p>
    <w:p>
      <w:pPr>
        <w:spacing w:before="0" w:after="0" w:line="136" w:lineRule="exact"/>
        <w:ind w:left="1069"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DU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1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1"/>
        </w:rPr>
        <w:t>TO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0" w:after="0" w:line="137" w:lineRule="exact"/>
        <w:ind w:left="963" w:right="-6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35.622362pt;margin-top:-8.79679pt;width:4.714909pt;height:6.227759pt;mso-position-horizontal-relative:page;mso-position-vertical-relative:paragraph;z-index:-7488;rotation:285" type="#_x0000_t136" fillcolor="#000000" stroked="f">
            <o:extrusion v:ext="view" autorotationcenter="t"/>
            <v:textpath style="font-family:&amp;quot;Palatino Linotype&amp;quot;;font-size:6pt;v-text-kern:t;mso-text-shadow:auto" string="N"/>
          </v:shape>
        </w:pict>
      </w:r>
      <w:r>
        <w:rPr/>
        <w:pict>
          <w10:wrap type="none"/>
          <v:shape style="position:absolute;margin-left:334.208178pt;margin-top:-4.187716pt;width:4.830621pt;height:6.23068pt;mso-position-horizontal-relative:page;mso-position-vertical-relative:paragraph;z-index:-7487;rotation:288" type="#_x0000_t136" fillcolor="#000000" stroked="f">
            <o:extrusion v:ext="view" autorotationcenter="t"/>
            <v:textpath style="font-family:&amp;quot;Palatino Linotype&amp;quot;;font-size:6pt;v-text-kern:t;mso-text-shadow:auto" string="O"/>
          </v:shape>
        </w:pict>
      </w:r>
      <w:r>
        <w:rPr/>
        <w:pict>
          <w10:wrap type="none"/>
          <v:shape style="position:absolute;margin-left:333.095127pt;margin-top:.044366pt;width:4.107252pt;height:6.257528pt;mso-position-horizontal-relative:page;mso-position-vertical-relative:paragraph;z-index:-7486;rotation:291" type="#_x0000_t136" fillcolor="#000000" stroked="f">
            <o:extrusion v:ext="view" autorotationcenter="t"/>
            <v:textpath style="font-family:&amp;quot;Palatino Linotype&amp;quot;;font-size:6pt;v-text-kern:t;mso-text-shadow:auto" string="C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-3"/>
          <w:w w:val="90"/>
          <w:position w:val="1"/>
        </w:rPr>
        <w:t>B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0"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0"/>
          <w:position w:val="1"/>
        </w:rPr>
        <w:t>VIERA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66" w:after="0" w:line="138" w:lineRule="exact"/>
        <w:ind w:left="980" w:right="-32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2"/>
        </w:rPr>
        <w:t>ARCI</w:t>
      </w:r>
      <w:r>
        <w:rPr>
          <w:rFonts w:ascii="Palatino Linotype" w:hAnsi="Palatino Linotype" w:cs="Palatino Linotype" w:eastAsia="Palatino Linotype"/>
          <w:sz w:val="12"/>
          <w:szCs w:val="12"/>
          <w:spacing w:val="-9"/>
          <w:w w:val="90"/>
        </w:rPr>
        <w:t>V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0"/>
        </w:rPr>
        <w:t>.</w:t>
      </w:r>
      <w:r>
        <w:rPr>
          <w:rFonts w:ascii="Palatino Linotype" w:hAnsi="Palatino Linotype" w:cs="Palatino Linotype" w:eastAsia="Palatino Linotype"/>
          <w:sz w:val="12"/>
          <w:szCs w:val="12"/>
          <w:spacing w:val="-18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5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5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5"/>
        </w:rPr>
        <w:t>SALIS</w:t>
      </w:r>
      <w:r>
        <w:rPr>
          <w:rFonts w:ascii="Palatino Linotype" w:hAnsi="Palatino Linotype" w:cs="Palatino Linotype" w:eastAsia="Palatino Linotype"/>
          <w:sz w:val="12"/>
          <w:szCs w:val="12"/>
          <w:spacing w:val="-4"/>
          <w:w w:val="95"/>
        </w:rPr>
        <w:t>B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7"/>
        </w:rPr>
        <w:t>URGO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74" w:lineRule="exact"/>
        <w:ind w:left="-29" w:right="622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4"/>
          <w:position w:val="2"/>
        </w:rPr>
        <w:t>CONFEDERAZIONE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0" w:after="0" w:line="97" w:lineRule="exact"/>
        <w:ind w:left="219" w:right="870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92"/>
          <w:position w:val="-2"/>
        </w:rPr>
        <w:t>SVIZZERA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80" w:after="0" w:line="138" w:lineRule="exact"/>
        <w:ind w:left="73" w:right="-44" w:firstLine="-73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w w:val="93"/>
        </w:rPr>
        <w:t>ARCIDU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3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89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89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D’</w:t>
      </w:r>
      <w:r>
        <w:rPr>
          <w:rFonts w:ascii="Palatino Linotype" w:hAnsi="Palatino Linotype" w:cs="Palatino Linotype" w:eastAsia="Palatino Linotype"/>
          <w:sz w:val="12"/>
          <w:szCs w:val="12"/>
          <w:spacing w:val="-2"/>
          <w:w w:val="100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USTRIA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29.330778pt;margin-top:-15.345768pt;width:4.148496pt;height:6.28405pt;mso-position-horizontal-relative:page;mso-position-vertical-relative:paragraph;z-index:-7484;rotation:297" type="#_x0000_t136" fillcolor="#000000" stroked="f">
            <o:extrusion v:ext="view" autorotationcenter="t"/>
            <v:textpath style="font-family:&amp;quot;Palatino Linotype&amp;quot;;font-size:6pt;v-text-kern:t;mso-text-shadow:auto" string="C"/>
          </v:shape>
        </w:pict>
      </w:r>
      <w:r>
        <w:rPr/>
        <w:pict>
          <w10:wrap type="none"/>
          <v:shape style="position:absolute;margin-left:326.957654pt;margin-top:-11.418637pt;width:4.794822pt;height:6.28795pt;mso-position-horizontal-relative:page;mso-position-vertical-relative:paragraph;z-index:-7483;rotation:300" type="#_x0000_t136" fillcolor="#000000" stroked="f">
            <o:extrusion v:ext="view" autorotationcenter="t"/>
            <v:textpath style="font-family:&amp;quot;Palatino Linotype&amp;quot;;font-size:6pt;v-text-kern:t;mso-text-shadow:auto" string="N"/>
          </v:shape>
        </w:pict>
      </w:r>
      <w:r>
        <w:rPr/>
        <w:pict>
          <w10:wrap type="none"/>
          <v:shape style="position:absolute;margin-left:322.840952pt;margin-top:-4.241234pt;width:3.729922pt;height:6.223165pt;mso-position-horizontal-relative:page;mso-position-vertical-relative:paragraph;z-index:-7481;rotation:308" type="#_x0000_t136" fillcolor="#000000" stroked="f">
            <o:extrusion v:ext="view" autorotationcenter="t"/>
            <v:textpath style="font-family:&amp;quot;Palatino Linotype&amp;quot;;font-size:6pt;v-text-kern:t;mso-text-shadow:auto" string="R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REGN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1420" w:right="1000"/>
          <w:cols w:num="4" w:equalWidth="0">
            <w:col w:w="2392" w:space="2938"/>
            <w:col w:w="1674" w:space="92"/>
            <w:col w:w="763" w:space="77"/>
            <w:col w:w="704"/>
          </w:cols>
        </w:sectPr>
      </w:pPr>
      <w:rPr/>
    </w:p>
    <w:p>
      <w:pPr>
        <w:spacing w:before="7" w:after="0" w:line="138" w:lineRule="exact"/>
        <w:ind w:right="877"/>
        <w:jc w:val="righ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20.855164pt;margin-top:-9.976242pt;width:3.127565pt;height:6.248369pt;mso-position-horizontal-relative:page;mso-position-vertical-relative:paragraph;z-index:-7480;rotation:315" type="#_x0000_t136" fillcolor="#000000" stroked="f">
            <o:extrusion v:ext="view" autorotationcenter="t"/>
            <v:textpath style="font-family:&amp;quot;Palatino Linotype&amp;quot;;font-size:6pt;v-text-kern:t;mso-text-shadow:auto" string="F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w w:val="95"/>
          <w:position w:val="-2"/>
        </w:rPr>
        <w:t>DU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95"/>
          <w:position w:val="-2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89"/>
          <w:position w:val="-2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89"/>
          <w:position w:val="-2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  <w:position w:val="-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13" w:after="0" w:line="151" w:lineRule="auto"/>
        <w:ind w:left="5509" w:right="130" w:firstLine="-615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S</w:t>
      </w:r>
      <w:r>
        <w:rPr>
          <w:rFonts w:ascii="Palatino Linotype" w:hAnsi="Palatino Linotype" w:cs="Palatino Linotype" w:eastAsia="Palatino Linotype"/>
          <w:sz w:val="12"/>
          <w:szCs w:val="12"/>
          <w:spacing w:val="-6"/>
          <w:w w:val="100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VOIA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11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5"/>
        </w:rPr>
        <w:t>DU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5"/>
        </w:rPr>
        <w:t>C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5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position w:val="5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5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5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100"/>
          <w:position w:val="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  <w:position w:val="0"/>
        </w:rPr>
        <w:t>MILAN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  <w:position w:val="0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38" w:lineRule="exact"/>
        <w:ind w:left="5447" w:right="337" w:firstLine="65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</w:rPr>
        <w:t>RE</w:t>
      </w:r>
      <w:r>
        <w:rPr>
          <w:rFonts w:ascii="Palatino Linotype" w:hAnsi="Palatino Linotype" w:cs="Palatino Linotype" w:eastAsia="Palatino Linotype"/>
          <w:sz w:val="12"/>
          <w:szCs w:val="12"/>
          <w:spacing w:val="-20"/>
          <w:w w:val="93"/>
        </w:rPr>
        <w:t>P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</w:rPr>
        <w:t>.</w:t>
      </w:r>
      <w:r>
        <w:rPr>
          <w:rFonts w:ascii="Palatino Linotype" w:hAnsi="Palatino Linotype" w:cs="Palatino Linotype" w:eastAsia="Palatino Linotype"/>
          <w:sz w:val="12"/>
          <w:szCs w:val="12"/>
          <w:spacing w:val="-3"/>
          <w:w w:val="93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GEN</w:t>
      </w:r>
      <w:r>
        <w:rPr>
          <w:rFonts w:ascii="Palatino Linotype" w:hAnsi="Palatino Linotype" w:cs="Palatino Linotype" w:eastAsia="Palatino Linotype"/>
          <w:sz w:val="12"/>
          <w:szCs w:val="12"/>
          <w:spacing w:val="-4"/>
          <w:w w:val="100"/>
        </w:rPr>
        <w:t>OV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89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40" w:lineRule="exact"/>
        <w:ind w:right="-20"/>
        <w:jc w:val="righ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6"/>
          <w:position w:val="-1"/>
        </w:rPr>
        <w:t>S</w:t>
      </w:r>
      <w:r>
        <w:rPr>
          <w:rFonts w:ascii="Palatino Linotype" w:hAnsi="Palatino Linotype" w:cs="Palatino Linotype" w:eastAsia="Palatino Linotype"/>
          <w:sz w:val="12"/>
          <w:szCs w:val="12"/>
          <w:spacing w:val="-9"/>
          <w:w w:val="96"/>
          <w:position w:val="-1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89"/>
          <w:position w:val="-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89"/>
          <w:position w:val="-1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  <w:position w:val="-1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8" w:lineRule="exact"/>
        <w:ind w:left="-12" w:right="-32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pict>
          <w10:wrap type="none"/>
          <v:shape style="position:absolute;margin-left:393.292969pt;margin-top:-9.597078pt;width:44.576416pt;height:6.219787pt;mso-position-horizontal-relative:page;mso-position-vertical-relative:paragraph;z-index:-7492;rotation:44" type="#_x0000_t136" fillcolor="#000000" stroked="f">
            <o:extrusion v:ext="view" autorotationcenter="t"/>
            <v:textpath style="font-family:&amp;quot;Palatino Linotype&amp;quot;;font-size:6pt;v-text-kern:t;mso-text-shadow:auto" string="REP. DI VENEZIA"/>
          </v:shape>
        </w:pict>
      </w:r>
      <w:r>
        <w:rPr>
          <w:rFonts w:ascii="Palatino Linotype" w:hAnsi="Palatino Linotype" w:cs="Palatino Linotype" w:eastAsia="Palatino Linotype"/>
          <w:sz w:val="12"/>
          <w:szCs w:val="12"/>
          <w:w w:val="96"/>
        </w:rPr>
        <w:t>S</w:t>
      </w:r>
      <w:r>
        <w:rPr>
          <w:rFonts w:ascii="Palatino Linotype" w:hAnsi="Palatino Linotype" w:cs="Palatino Linotype" w:eastAsia="Palatino Linotype"/>
          <w:sz w:val="12"/>
          <w:szCs w:val="12"/>
          <w:spacing w:val="-9"/>
          <w:w w:val="96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-7"/>
          <w:w w:val="89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89"/>
        </w:rPr>
        <w:t>T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</w:rPr>
        <w:t>DELLA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4"/>
        </w:rPr>
        <w:t>CHIESA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32" w:lineRule="exact"/>
        <w:ind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D’UNGHERIA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1420" w:right="1000"/>
          <w:cols w:num="3" w:equalWidth="0">
            <w:col w:w="6331" w:space="103"/>
            <w:col w:w="429" w:space="910"/>
            <w:col w:w="867"/>
          </w:cols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915" w:right="-6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-7"/>
          <w:w w:val="90"/>
          <w:b/>
          <w:bCs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90"/>
          <w:b/>
          <w:bCs/>
        </w:rPr>
        <w:t>’IMPERO</w:t>
      </w:r>
      <w:r>
        <w:rPr>
          <w:rFonts w:ascii="Arial" w:hAnsi="Arial" w:cs="Arial" w:eastAsia="Arial"/>
          <w:sz w:val="16"/>
          <w:szCs w:val="16"/>
          <w:spacing w:val="12"/>
          <w:w w:val="9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DI</w:t>
      </w:r>
      <w:r>
        <w:rPr>
          <w:rFonts w:ascii="Arial" w:hAnsi="Arial" w:cs="Arial" w:eastAsia="Arial"/>
          <w:sz w:val="16"/>
          <w:szCs w:val="16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89"/>
          <w:b/>
          <w:bCs/>
        </w:rPr>
        <w:t>CARLO</w:t>
      </w:r>
      <w:r>
        <w:rPr>
          <w:rFonts w:ascii="Arial" w:hAnsi="Arial" w:cs="Arial" w:eastAsia="Arial"/>
          <w:sz w:val="16"/>
          <w:szCs w:val="16"/>
          <w:spacing w:val="9"/>
          <w:w w:val="89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V</w:t>
      </w:r>
      <w:r>
        <w:rPr>
          <w:rFonts w:ascii="Arial" w:hAnsi="Arial" w:cs="Arial" w:eastAsia="Arial"/>
          <w:sz w:val="16"/>
          <w:szCs w:val="16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(B</w:t>
      </w:r>
      <w:r>
        <w:rPr>
          <w:rFonts w:ascii="Arial" w:hAnsi="Arial" w:cs="Arial" w:eastAsia="Arial"/>
          <w:sz w:val="16"/>
          <w:szCs w:val="16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121" w:lineRule="exact"/>
        <w:ind w:left="453" w:right="151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4"/>
        </w:rPr>
        <w:t>DEI</w:t>
      </w:r>
      <w:r>
        <w:rPr>
          <w:rFonts w:ascii="Palatino Linotype" w:hAnsi="Palatino Linotype" w:cs="Palatino Linotype" w:eastAsia="Palatino Linotype"/>
          <w:sz w:val="12"/>
          <w:szCs w:val="12"/>
          <w:spacing w:val="2"/>
          <w:w w:val="94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PRESÌD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2"/>
        </w:rPr>
        <w:t>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0" w:after="0" w:line="121" w:lineRule="exact"/>
        <w:ind w:left="252" w:right="-49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1"/>
        </w:rPr>
        <w:t>(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i/>
          <w:position w:val="1"/>
        </w:rPr>
        <w:t>dal</w:t>
      </w:r>
      <w:r>
        <w:rPr>
          <w:rFonts w:ascii="Palatino Linotype" w:hAnsi="Palatino Linotype" w:cs="Palatino Linotype" w:eastAsia="Palatino Linotype"/>
          <w:sz w:val="12"/>
          <w:szCs w:val="12"/>
          <w:spacing w:val="-2"/>
          <w:w w:val="100"/>
          <w:i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i/>
          <w:position w:val="1"/>
        </w:rPr>
        <w:t>1557</w:t>
      </w:r>
      <w:r>
        <w:rPr>
          <w:rFonts w:ascii="Palatino Linotype" w:hAnsi="Palatino Linotype" w:cs="Palatino Linotype" w:eastAsia="Palatino Linotype"/>
          <w:sz w:val="12"/>
          <w:szCs w:val="12"/>
          <w:spacing w:val="-5"/>
          <w:w w:val="100"/>
          <w:i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i/>
          <w:position w:val="1"/>
        </w:rPr>
        <w:t>alla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i/>
          <w:position w:val="1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3"/>
          <w:i/>
          <w:position w:val="1"/>
        </w:rPr>
        <w:t>S</w:t>
      </w:r>
      <w:r>
        <w:rPr>
          <w:rFonts w:ascii="Palatino Linotype" w:hAnsi="Palatino Linotype" w:cs="Palatino Linotype" w:eastAsia="Palatino Linotype"/>
          <w:sz w:val="12"/>
          <w:szCs w:val="12"/>
          <w:spacing w:val="-3"/>
          <w:w w:val="93"/>
          <w:i/>
          <w:position w:val="1"/>
        </w:rPr>
        <w:t>p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4"/>
          <w:i/>
          <w:position w:val="1"/>
        </w:rPr>
        <w:t>agn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6"/>
          <w:i/>
          <w:position w:val="1"/>
        </w:rPr>
        <w:t>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8"/>
          <w:position w:val="1"/>
        </w:rPr>
        <w:t>)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38" w:lineRule="exact"/>
        <w:ind w:left="149" w:right="880" w:firstLine="-149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REGNO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8" w:lineRule="exact"/>
        <w:ind w:left="-12" w:right="1093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5"/>
        </w:rPr>
        <w:t>REGN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-1"/>
          <w:w w:val="94"/>
        </w:rPr>
        <w:t>N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APOLI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1420" w:right="1000"/>
          <w:cols w:num="3" w:equalWidth="0">
            <w:col w:w="2761" w:space="2576"/>
            <w:col w:w="1349" w:space="374"/>
            <w:col w:w="1580"/>
          </w:cols>
        </w:sectPr>
      </w:pPr>
      <w:rPr/>
    </w:p>
    <w:p>
      <w:pPr>
        <w:spacing w:before="13" w:after="0" w:line="240" w:lineRule="auto"/>
        <w:ind w:left="10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8"/>
        </w:rPr>
        <w:t>Asbu</w:t>
      </w:r>
      <w:r>
        <w:rPr>
          <w:rFonts w:ascii="Arial" w:hAnsi="Arial" w:cs="Arial" w:eastAsia="Arial"/>
          <w:sz w:val="15"/>
          <w:szCs w:val="15"/>
          <w:spacing w:val="-6"/>
          <w:w w:val="88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go</w:t>
      </w:r>
      <w:r>
        <w:rPr>
          <w:rFonts w:ascii="Arial" w:hAnsi="Arial" w:cs="Arial" w:eastAsia="Arial"/>
          <w:sz w:val="15"/>
          <w:szCs w:val="15"/>
          <w:spacing w:val="6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d’Austria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44" w:after="0" w:line="170" w:lineRule="exact"/>
        <w:ind w:left="103"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8"/>
        </w:rPr>
        <w:t>Asbu</w:t>
      </w:r>
      <w:r>
        <w:rPr>
          <w:rFonts w:ascii="Arial" w:hAnsi="Arial" w:cs="Arial" w:eastAsia="Arial"/>
          <w:sz w:val="15"/>
          <w:szCs w:val="15"/>
          <w:spacing w:val="-6"/>
          <w:w w:val="88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go</w:t>
      </w:r>
      <w:r>
        <w:rPr>
          <w:rFonts w:ascii="Arial" w:hAnsi="Arial" w:cs="Arial" w:eastAsia="Arial"/>
          <w:sz w:val="15"/>
          <w:szCs w:val="15"/>
          <w:spacing w:val="6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7"/>
        </w:rPr>
        <w:t>Spagna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20" w:lineRule="exac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spacing w:val="0"/>
          <w:w w:val="90"/>
          <w:position w:val="1"/>
        </w:rPr>
        <w:t>domìni</w:t>
      </w:r>
      <w:r>
        <w:rPr>
          <w:rFonts w:ascii="Arial" w:hAnsi="Arial" w:cs="Arial" w:eastAsia="Arial"/>
          <w:sz w:val="15"/>
          <w:szCs w:val="15"/>
          <w:spacing w:val="0"/>
          <w:w w:val="9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  <w:position w:val="1"/>
        </w:rPr>
        <w:t>spagnoli</w:t>
      </w:r>
      <w:r>
        <w:rPr>
          <w:rFonts w:ascii="Arial" w:hAnsi="Arial" w:cs="Arial" w:eastAsia="Arial"/>
          <w:sz w:val="15"/>
          <w:szCs w:val="15"/>
          <w:spacing w:val="10"/>
          <w:w w:val="9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  <w:position w:val="1"/>
        </w:rPr>
        <w:t>nelle</w:t>
      </w:r>
      <w:r>
        <w:rPr>
          <w:rFonts w:ascii="Arial" w:hAnsi="Arial" w:cs="Arial" w:eastAsia="Arial"/>
          <w:sz w:val="15"/>
          <w:szCs w:val="15"/>
          <w:spacing w:val="-2"/>
          <w:w w:val="90"/>
          <w:position w:val="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90"/>
          <w:position w:val="1"/>
        </w:rPr>
        <w:t>Americhe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0" w:after="0" w:line="79" w:lineRule="exact"/>
        <w:ind w:right="-20"/>
        <w:jc w:val="left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/>
        <w:br w:type="column"/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2"/>
        </w:rPr>
        <w:t>SARDEG</w:t>
      </w:r>
      <w:r>
        <w:rPr>
          <w:rFonts w:ascii="Palatino Linotype" w:hAnsi="Palatino Linotype" w:cs="Palatino Linotype" w:eastAsia="Palatino Linotype"/>
          <w:sz w:val="12"/>
          <w:szCs w:val="12"/>
          <w:spacing w:val="-1"/>
          <w:w w:val="100"/>
          <w:position w:val="2"/>
        </w:rPr>
        <w:t>NA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1060" w:h="14760"/>
          <w:pgMar w:top="460" w:bottom="660" w:left="1420" w:right="1000"/>
          <w:cols w:num="3" w:equalWidth="0">
            <w:col w:w="1231" w:space="34"/>
            <w:col w:w="1897" w:space="2064"/>
            <w:col w:w="3414"/>
          </w:cols>
        </w:sectPr>
      </w:pPr>
      <w:rPr/>
    </w:p>
    <w:p>
      <w:pPr>
        <w:spacing w:before="9" w:after="0" w:line="210" w:lineRule="atLeast"/>
        <w:ind w:left="103" w:right="-46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50.773998pt;margin-top:287.220001pt;width:95.827pt;height:72.154pt;mso-position-horizontal-relative:page;mso-position-vertical-relative:page;z-index:-7494" coordorigin="1015,5744" coordsize="1917,1443">
            <v:group style="position:absolute;left:1182;top:5911;width:255;height:142" coordorigin="1182,5911" coordsize="255,142">
              <v:shape style="position:absolute;left:1182;top:5911;width:255;height:142" coordorigin="1182,5911" coordsize="255,142" path="m1182,5911l1438,5911,1438,6052,1182,6052,1182,5911e" filled="t" fillcolor="#A5C971" stroked="f">
                <v:path arrowok="t"/>
                <v:fill/>
              </v:shape>
            </v:group>
            <v:group style="position:absolute;left:1182;top:5911;width:255;height:142" coordorigin="1182,5911" coordsize="255,142">
              <v:shape style="position:absolute;left:1182;top:5911;width:255;height:142" coordorigin="1182,5911" coordsize="255,142" path="m1182,5911l1438,5911,1438,6052,1182,6052,1182,5911xe" filled="f" stroked="t" strokeweight=".5pt" strokecolor="#000000">
                <v:path arrowok="t"/>
              </v:shape>
            </v:group>
            <v:group style="position:absolute;left:1182;top:6126;width:255;height:142" coordorigin="1182,6126" coordsize="255,142">
              <v:shape style="position:absolute;left:1182;top:6126;width:255;height:142" coordorigin="1182,6126" coordsize="255,142" path="m1182,6126l1438,6126,1438,6268,1182,6268,1182,6126e" filled="t" fillcolor="#FEC054" stroked="f">
                <v:path arrowok="t"/>
                <v:fill/>
              </v:shape>
            </v:group>
            <v:group style="position:absolute;left:1182;top:6126;width:255;height:142" coordorigin="1182,6126" coordsize="255,142">
              <v:shape style="position:absolute;left:1182;top:6126;width:255;height:142" coordorigin="1182,6126" coordsize="255,142" path="m1182,6126l1438,6126,1438,6268,1182,6268,1182,6126xe" filled="f" stroked="t" strokeweight=".5pt" strokecolor="#000000">
                <v:path arrowok="t"/>
              </v:shape>
            </v:group>
            <v:group style="position:absolute;left:1182;top:6846;width:255;height:2" coordorigin="1182,6846" coordsize="255,2">
              <v:shape style="position:absolute;left:1182;top:6846;width:255;height:2" coordorigin="1182,6846" coordsize="255,0" path="m1182,6846l1438,6846e" filled="f" stroked="t" strokeweight="1.417pt" strokecolor="#ED1D24">
                <v:path arrowok="t"/>
              </v:shape>
            </v:group>
            <v:group style="position:absolute;left:1182;top:6557;width:255;height:142" coordorigin="1182,6557" coordsize="255,142">
              <v:shape style="position:absolute;left:1182;top:6557;width:255;height:142" coordorigin="1182,6557" coordsize="255,142" path="m1182,6557l1438,6557,1438,6699,1182,6699,1182,6557e" filled="t" fillcolor="#AFB6DC" stroked="f">
                <v:path arrowok="t"/>
                <v:fill/>
              </v:shape>
            </v:group>
            <v:group style="position:absolute;left:1182;top:6557;width:255;height:142" coordorigin="1182,6557" coordsize="255,142">
              <v:shape style="position:absolute;left:1182;top:6557;width:255;height:142" coordorigin="1182,6557" coordsize="255,142" path="m1182,6557l1438,6557,1438,6699,1182,6699,1182,6557xe" filled="f" stroked="t" strokeweight=".5pt" strokecolor="#000000">
                <v:path arrowok="t"/>
              </v:shape>
            </v:group>
            <v:group style="position:absolute;left:1182;top:6341;width:255;height:142" coordorigin="1182,6341" coordsize="255,142">
              <v:shape style="position:absolute;left:1182;top:6341;width:255;height:142" coordorigin="1182,6341" coordsize="255,142" path="m1182,6341l1438,6341,1438,6483,1182,6483,1182,6341e" filled="t" fillcolor="#FBD4D2" stroked="f">
                <v:path arrowok="t"/>
                <v:fill/>
              </v:shape>
            </v:group>
            <v:group style="position:absolute;left:1182;top:6341;width:255;height:142" coordorigin="1182,6341" coordsize="255,142">
              <v:shape style="position:absolute;left:1182;top:6341;width:255;height:142" coordorigin="1182,6341" coordsize="255,142" path="m1182,6341l1438,6341,1438,6483,1182,6483,1182,6341xe" filled="f" stroked="t" strokeweight=".5pt" strokecolor="#000000">
                <v:path arrowok="t"/>
              </v:shape>
            </v:group>
            <v:group style="position:absolute;left:1020;top:5749;width:1907;height:1433" coordorigin="1020,5749" coordsize="1907,1433">
              <v:shape style="position:absolute;left:1020;top:5749;width:1907;height:1433" coordorigin="1020,5749" coordsize="1907,1433" path="m1020,7182l2927,7182,2927,5749,1020,5749,1020,7182xe" filled="f" stroked="t" strokeweight=".5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0.210602pt;margin-top:27.845995pt;width:385.945pt;height:332.0487pt;mso-position-horizontal-relative:page;mso-position-vertical-relative:page;z-index:-7493" coordorigin="2604,557" coordsize="7719,6641">
            <v:shape style="position:absolute;left:2751;top:782;width:2835;height:4266" type="#_x0000_t75">
              <v:imagedata r:id="rId85" o:title=""/>
            </v:shape>
            <v:group style="position:absolute;left:2756;top:787;width:2219;height:1551" coordorigin="2756,787" coordsize="2219,1551">
              <v:shape style="position:absolute;left:2756;top:787;width:2219;height:1551" coordorigin="2756,787" coordsize="2219,1551" path="m4711,2623l4722,2623,4727,2619,4729,2607,4746,2600,4764,2588,4771,2586,4779,2587,4789,2582,4790,2575,4800,2575,4805,2563,4812,2563,4816,2563,4829,2579,4833,2563,4844,2563,4839,2557,4851,2557,4862,2557,4874,2567,4885,2567,4884,2573,4884,2578,4877,2581,4877,2594,4857,2619,4849,2619,4845,2619,4843,2614,4843,2611,4843,2607,4840,2603,4839,2599,4837,2602,4835,2607,4837,2611,4830,2613,4821,2612,4816,2620,4819,2623,4823,2622,4827,2622,4827,2625,4833,2635,4839,2635,4841,2635,4844,2630,4844,2628,4851,2628,4852,2632,4856,2638,4863,2638,4861,2649,4844,2649,4844,2660,4844,2664,4849,2669,4852,2669,4854,2675,4850,2689,4858,2692,4857,2697,4872,2704,4875,2704,4875,2711,4877,2722,4888,2722,4888,2730,4907,2731,4912,2731,4918,2731,4928,2728,4930,2724,4939,2726,4940,2737,4948,2737,4948,2742,4952,2747,4958,2748,4953,2756,4951,2753,4940,2750,4937,2753,4930,2757,4924,2757,4914,2762,4913,2773,4901,2773,4897,2773,4892,2769,4892,2766,4889,2762,4889,2772,4884,2767,4868,2768,4856,2768,4847,2785,4832,2803,4813,2814,4802,2815,4800,2808,4800,2804,4796,2804,4789,2803,4789,2799,4788,2796,4788,2793,4788,2789,4788,2783,4788,2782,4789,2774,4799,2774,4802,2767,4812,2762,4814,2750,4831,2744,4849,2742,4850,2746,4851,2751,4855,2752,4864,2752,4862,2750,4864,2745,4864,2741,4838,2741,4834,2741,4829,2738,4828,2735,4821,2735,4821,2743,4817,2743,4811,2742,4810,2746,4806,2750,4785,2752,4785,2747,4785,2746,4784,2742,4784,2741,4782,2742,4766,2747,4766,2752,4766,2755,4771,2757,4771,2759,4757,2772,4734,2777,4732,2781,4729,2786,4728,2789,4721,2788,4711,2784,4711,2772,4704,2772,4704,2786,4694,2802,4681,2802,4677,2802,4674,2797,4670,2799,4649,2824,4648,2828,4646,2833,4646,2836,4646,2868,4643,2866,4640,2866,4637,2868,4641,2880,4655,2877,4667,2885,4666,2890,4660,2892,4655,2892,4612,2892,4602,2892,4598,2902,4591,2902,4588,2902,4582,2897,4580,2892,4576,2896,4576,2901,4569,2905,4518,2923,4518,2933,4518,2943,4515,2943,4526,2948,4514,2967,4514,2972,4505,2973,4501,2988,4491,2988,4486,2988,4481,2973,4476,2970,4472,2974,4468,2992,4474,2998,4474,3004,4477,3005,4481,3010,4480,3024,4478,3030,4474,3033,4468,3039,4457,3051,4441,3062,4452,3044,4456,3027,4447,3006,4447,2990,4440,3008,4437,3028,4434,3030,4422,3020,4421,3029,4425,3030,4432,3034,4439,3038,4438,3048,4430,3053,4430,3062,4430,3066,4440,3069,4444,3075,4448,3084,4444,3089,4444,3101,4434,3103,4432,3107,4425,3116,4436,3121,4439,3125,4435,3131,4429,3124,4426,3133,4422,3129,4417,3134,4413,3134,4410,3134,4406,3133,4402,3136,4405,3139,4407,3142,4407,3151,4421,3151,4421,3158,4411,3163,4411,3170,4388,3178,4376,3192,4371,3198,4362,3197,4362,3208,4352,3208,4349,3208,4335,3202,4334,3200,4323,3218,4316,3236,4303,3240,4297,3251,4283,3251,4280,3251,4277,3249,4275,3246,4262,3261,4251,3277,4238,3300,4229,3315,4227,3341,4230,3354,4230,3364,4235,3367,4249,3367,4249,3377,4255,3382,4256,3391,4259,3407,4256,3431,4256,3434,4260,3454,4260,3468,4260,3481,4254,3490,4254,3501,4254,3502,4249,3511,4249,3512,4249,3513,4248,3518,4247,3518,4236,3518,4237,3522,4239,3529,4236,3529,4220,3529,4211,3512,4211,3501,4210,3493,4210,3487,4207,3487,4200,3483,4200,3480,4200,3476,4198,3470,4196,3468,4193,3468,4196,3459,4194,3450,4177,3452,4181,3437,4181,3425,4177,3425,4185,3421,4187,3417,4194,3405,4188,3394,4182,3382,4180,3376,4175,3377,4175,3369,4168,3369,4164,3365,4165,3357,4162,3357,4159,3349,4159,3346,4155,3347,4148,3346,4147,3343,4141,3338,4132,3350,4122,3351,4112,3358,4109,3364,4110,3353,4110,3349,4107,3348,4106,3339,4107,3337,4097,3338,4100,3338,4089,3338,4089,3332,4086,3331,4084,3328,4084,3326,4073,3326,4048,3336,4046,3336,4045,3336,4034,3331,4034,3327,4034,3322,4031,3317,4033,3312,4028,3312,4022,3318,4022,3327,3999,3326,3981,3326,3973,3327,3959,3332,3959,3333,3958,3346,3975,3344,3979,3350,3969,3368,3950,3375,3927,3377,3913,3377,3909,3379,3909,3377,3909,3369,3909,3367,3912,3364,3913,3363,3913,3352,3907,3352,3903,3346,3899,3342,3894,3344,3892,3352,3882,3352,3881,3352,3883,3346,3882,3346,3872,3346,3867,3354,3860,3354,3853,3354,3844,3342,3837,3342,3832,3342,3822,3351,3813,3351,3808,3351,3805,3344,3805,3338,3798,3338,3791,3345,3796,3360,3799,3372,3782,3377,3766,3377,3745,3390,3735,3399,3724,3401,3719,3404,3718,3401,3712,3421,3709,3441,3709,3467,3709,3473,3715,3475,3715,3487,3715,3491,3712,3496,3710,3500,3700,3514,3689,3533,3688,3544,3682,3546,3682,3552,3682,3555,3684,3564,3678,3567,3681,3579,3679,3585,3679,3593,3679,3596,3681,3604,3691,3609,3691,3631,3687,3637,3681,3640,3681,3646,3681,3652,3690,3662,3695,3662,3696,3671,3702,3677,3706,3686,3706,3688,3709,3691,3712,3691,3712,3702,3710,3724,3726,3724,3726,3728,3727,3735,3731,3735,3729,3742,3725,3740,3724,3749,3730,3747,3743,3749,3754,3749,3754,3753,3758,3764,3764,3764,3770,3764,3766,3752,3775,3752,3780,3752,3783,3758,3788,3758,3813,3758,3822,3758,3826,3743,3836,3743,3843,3743,3843,3748,3905,3718,3921,3666,3938,3651,3954,3648,3971,3650,3989,3637,4005,3643,4027,3650,4034,3661,4027,3668,4033,3682,4024,3691,4019,3696,3995,3701,3995,3716,3995,3729,4007,3734,3995,3747,3996,3748,3999,3752,4000,3753,3985,3773,3983,3773,3974,3748,3966,3749,3962,3755,3962,3765,3962,3769,3968,3780,3968,3783,3968,3786,3967,3790,3967,3794,3967,3797,3972,3799,3975,3799,3973,3804,3969,3809,3971,3814,3952,3840,3952,3843,3958,3846,3965,3847,3977,3847,3996,3844,4014,3839,4033,3838,4036,3848,4042,3848,4102,3848,4113,3856,4118,3870,4126,3882,4134,3894,4129,3899,4109,3922,4109,3925,4109,3930,4112,3935,4117,3938,4112,3959,4105,3978,4091,3994,4096,3997,4098,3997,4088,4001,4067,4007,4046,4010,4032,4003,4023,3986,4007,3971,4001,3970,3989,3960,3989,3959,4006,3950,4001,3944,3982,3939,3969,3939,3961,3944,3949,3944,3935,3937,3914,3925,3899,3922,3884,3922,3869,3921,3854,3914,3839,3895,3823,3879,3808,3866,3795,3859,3778,3849,3768,3830,3763,3831,3759,3830,3749,3830,3748,3840,3749,3843,3749,3855,3733,3849,3717,3852,3690,3852,3669,3847,3651,3841,3635,3833,3620,3824,3604,3817,3582,3807,3567,3797,3552,3788,3532,3776,3517,3768,3502,3763,3500,3758,3500,3754,3485,3748,3467,3735,3451,3719,3440,3699,3442,3679,3447,3665,3448,3652,3436,3630,3432,3615,3432,3610,3433,3605,3440,3604,3440,3596,3428,3583,3412,3569,3400,3552,3390,3530,3379,3512,3358,3502,3350,3486,3343,3474,3337,3471,3331,3470,3331,3466,3331,3462,3337,3460,3337,3456,3328,3438,3310,3426,3301,3405,3298,3390,3287,3372,3276,3354,3264,3331,3253,3314,3253,3292,3250,3273,3233,3257,3219,3246,3202,3234,3207,3264,3207,3274,3202,3277,3202,3288,3207,3311,3217,3328,3230,3343,3241,3359,3246,3380,3248,3397,3257,3417,3268,3432,3275,3449,3277,3472,3281,3497,3288,3516,3298,3534,3310,3545,3321,3555,3326,3572,3327,3584,3318,3594,3308,3594,3307,3594,3302,3579,3298,3567,3290,3564,3286,3549,3272,3540,3257,3521,3252,3495,3247,3478,3242,3462,3238,3452,3246,3444,3237,3439,3204,3435,3185,3404,3185,3400,3195,3400,3205,3396,3200,3376,3188,3359,3175,3342,3167,3325,3166,3307,3166,3287,3162,3268,3136,3196,3135,3180,3131,3166,3120,3152,3100,3142,3078,3133,3059,3125,3053,3107,3053,3091,3054,3077,3052,3064,3043,3051,3034,3043,3039,3031,3039,3021,3039,3015,3026,3010,3026,3002,3026,2995,3021,2989,3021,2983,3021,2979,3026,2974,3026,2971,3026,2959,3020,2961,3011,2959,3003,2959,3001,2941,2999,2920,2996,2898,2994,2879,2992,2864,2989,2858,2995,2835,3003,2821,3004,2796,3007,2774,3027,2701,3046,2663,3053,2644,3057,2626,3061,2609,3067,2590,3073,2570,3078,2550,3080,2531,3079,2511,3075,2492,3073,2472,3073,2465,3078,2462,3082,2462,3091,2462,3093,2473,3104,2468,3105,2470,3116,2476,3123,2476,3123,2481,3121,2485,3117,2489,3119,2493,3131,2512,3140,2509,3146,2499,3152,2496,3152,2476,3150,2459e" filled="f" stroked="t" strokeweight=".583pt" strokecolor="#00AEEF">
                <v:path arrowok="t"/>
              </v:shape>
              <v:shape style="position:absolute;left:2756;top:787;width:2219;height:1551" coordorigin="2756,787" coordsize="2219,1551" path="m5159,2459l5155,2463,5153,2470,5134,2470,5127,2471,5120,2470,5116,2479,5114,2489,5096,2489,5092,2489,5089,2486,5087,2483,5071,2492,5061,2507,5049,2521,5030,2529,5025,2522,5013,2526,5009,2527,5004,2537,4992,2537,4986,2537,4979,2537,4973,2531,4968,2531,4959,2537,4956,2537,4944,2537,4936,2524,4924,2524,4914,2524,4901,2519,4891,2524,4882,2519,4872,2521,4873,2524,4862,2524,4856,2524,4851,2517,4845,2517,4837,2517,4822,2536,4818,2538,4815,2538,4812,2551,4802,2557,4795,2557,4783,2557,4768,2557,4771,2576,4754,2576,4736,2583,4722,2600,4708,2618,4692,2631,4678,2642,4674,2646,4671,2653,4668,2656,4686,2647,4704,2636,4711,2623e" filled="f" stroked="t" strokeweight=".583pt" strokecolor="#00AEEF">
                <v:path arrowok="t"/>
              </v:shape>
              <v:shape style="position:absolute;left:2993;top:1398;width:2481;height:3432" type="#_x0000_t75">
                <v:imagedata r:id="rId86" o:title=""/>
              </v:shape>
              <v:shape style="position:absolute;left:4669;top:807;width:346;height:262" type="#_x0000_t75">
                <v:imagedata r:id="rId87" o:title=""/>
              </v:shape>
            </v:group>
            <v:group style="position:absolute;left:2817;top:787;width:114;height:7" coordorigin="2817,787" coordsize="114,7">
              <v:shape style="position:absolute;left:2817;top:787;width:114;height:7" coordorigin="2817,787" coordsize="114,7" path="m2912,930l2922,937,2925,937,2929,932,2931,931,2930,930,2912,930e" filled="t" fillcolor="#EDE8E0" stroked="f">
                <v:path arrowok="t"/>
                <v:fill/>
              </v:shape>
            </v:group>
            <v:group style="position:absolute;left:2817;top:787;width:114;height:7" coordorigin="2817,787" coordsize="114,7">
              <v:shape style="position:absolute;left:2817;top:787;width:114;height:7" coordorigin="2817,787" coordsize="114,7" path="m2930,930l2931,931,2929,932,2925,937,2922,937,2912,930e" filled="f" stroked="t" strokeweight=".341pt" strokecolor="#00AEEF">
                <v:path arrowok="t"/>
              </v:shape>
            </v:group>
            <v:group style="position:absolute;left:2756;top:787;width:2219;height:1542" coordorigin="2756,787" coordsize="2219,1542">
              <v:shape style="position:absolute;left:2756;top:787;width:2219;height:1542" coordorigin="2756,787" coordsize="2219,1542" path="m4033,4001l4023,3985,4006,3971,4001,3970,3989,3960,3989,3959,4006,3950,4001,3944,3982,3939,3969,3939,3961,3944,3949,3944,3935,3937,3914,3925,3899,3922,3884,3922,3869,3921,3854,3914,3839,3895,3823,3879,3808,3866,3795,3859,3778,3849,3768,3830,3763,3831,3759,3830,3749,3830,3748,3840,3749,3843,3749,3855,3733,3849,3717,3852,3690,3852,3669,3847,3651,3841,3635,3833,3620,3824,3604,3817,3582,3807,3567,3797,3552,3788,3532,3776,3517,3768,3502,3763,3500,3758,3500,3754,3485,3748,3467,3735,3451,3719,3440,3699,3442,3679,3447,3665,3448,3652,3436,3630,3432,3615,3432,3610,3433,3605,3440,3604,3440,3596,3428,3583,3412,3569,3400,3552,3390,3530,3379,3512,3358,3502,3350,3486,3343,3474,3337,3471,3331,3470,3331,3466,3331,3462,3337,3460,3337,3456,3328,3438,3310,3426,3301,3405,3298,3390,3287,3372,3276,3354,3264,3331,3253,3314,3253,3292,3250,3273,3233,3257,3219,3246,3202,3234,3207,3264,3207,3274,3202,3277,3202,3288,3207,3311,3217,3328,3230,3343,3241,3359,3246,3380,3248,3397,3257,3417,3268,3432,3275,3449,3277,3472,3281,3497,3288,3516,3298,3534,3310,3545,3320,3555,3326,3572,3327,3584,3318,3594,3308,3594,3307,3594,3302,3579,3298,3567,3290,3564,3286,3549,3272,3540,3257,3521,3252,3495,3247,3478,3242,3462,3238,3452,3246,3444,3237,3439,3204,3435,3185,3404,3185,3400,3195,3400,3205,3396,3200,3376,3188,3359,3175,3342,3167,3325,3166,3307,3166,3287,3162,3268,3136,3196,3135,3180,3131,3166,3120,3152,3100,3142,3078,3133,3059,3125,3053,3107,3053,3091,3054,3077,3052,3064,3043,3051,3034,3043,3039,3031,3039,3021,3039,3015,3026,3010,3026,3002,3026,2995,3021,2989,3021,2983,3021,2979,3026,2974,3026,2971,3026,2959,3020,2961,3011,2959,3003,2959,3001,2941,2999,2920,2996,2898,2994,2879,2992,2864,2989,2858,2995,2835,3003,2821,3004,2796,3007,2774,3027,2701,3046,2663,3053,2644,3057,2626,3061,2609,3067,2590,3073,2570,3078,2550,3080,2531,3079,2511,3075,2492,3073,2472,3073,2465,3078,2462,3082,2462,3091,2462,3093,2473,3103,2468,3105,2470,3116,2476,3123,2476,3123,2481,3121,2485,3117,2489,3119,2493,3131,2512,3140,2509,3146,2499,3152,2496,3152,2476,3150,2459e" filled="f" stroked="t" strokeweight=".583pt" strokecolor="#00AEEF">
                <v:path arrowok="t"/>
              </v:shape>
              <v:shape style="position:absolute;left:2756;top:787;width:2219;height:1542" coordorigin="2756,787" coordsize="2219,1542" path="m5159,2459l5155,2463,5153,2470,5134,2470,5127,2471,5120,2470,5116,2479,5114,2489,5096,2489,5092,2489,5089,2486,5087,2483,5071,2492,5061,2507,5049,2521,5030,2529,5025,2522,5013,2526,5009,2527,5004,2537,4992,2537,4986,2537,4979,2537,4973,2531,4968,2531,4959,2537,4956,2537,4944,2537,4936,2524,4924,2524,4914,2524,4901,2519,4891,2524,4882,2519,4872,2521,4873,2524,4862,2524,4856,2524,4851,2517,4845,2517,4836,2517,4822,2536,4818,2539,4815,2539,4812,2551,4802,2557,4795,2557,4783,2557,4768,2557,4771,2576,4754,2576,4736,2583,4722,2600,4708,2618,4692,2631,4678,2642,4674,2646,4671,2653,4668,2656,4722,2623,4729,2607,4746,2600,4764,2588,4771,2586,4779,2587,4789,2582,4790,2575,4800,2575,4805,2563,4812,2563,4816,2563,4829,2579,4833,2563,4844,2563,4839,2557,4851,2557,4862,2557,4874,2567,4885,2567,4884,2573,4884,2578,4877,2581,4877,2594,4857,2619,4849,2619,4845,2619,4843,2614,4843,2611,4843,2607,4840,2603,4839,2599,4836,2602,4835,2607,4836,2611,4830,2613,4821,2612,4816,2620,4819,2623,4823,2622,4827,2622,4827,2625,4833,2635,4839,2635,4841,2635,4844,2630,4844,2628,4851,2628,4852,2632,4856,2638,4863,2638,4861,2649,4844,2649,4844,2660,4844,2664,4849,2669,4852,2669,4854,2675,4850,2689,4858,2692,4857,2697,4872,2704,4875,2704,4875,2711,4877,2722,4888,2722,4888,2730,4907,2731,4912,2731,4918,2731,4928,2728,4930,2724,4939,2726,4940,2737,4948,2737,4948,2742,4952,2747,4958,2748,4953,2756,4951,2753,4940,2750,4937,2753,4930,2757,4924,2757,4914,2762,4913,2773,4901,2773,4897,2773,4892,2769,4892,2766,4889,2762,4889,2772,4884,2767,4868,2768,4856,2768,4847,2785,4832,2803,4813,2814,4802,2815,4800,2808,4800,2804,4796,2804,4789,2803,4789,2799,4788,2796,4788,2793,4788,2789,4788,2783,4788,2782,4789,2774,4799,2774,4802,2767,4812,2762,4814,2750,4831,2744,4849,2742,4850,2746,4851,2751,4855,2752,4864,2752,4862,2750,4864,2745,4864,2741,4838,2741,4834,2741,4829,2738,4828,2735,4821,2735,4821,2743,4817,2743,4811,2742,4810,2746,4806,2750,4785,2752,4785,2747,4785,2746,4784,2742,4784,2741,4782,2742,4766,2747,4766,2752,4766,2755,4771,2757,4771,2760,4757,2772,4733,2777,4732,2781,4729,2786,4728,2789,4721,2788,4711,2784,4711,2772,4704,2772,4704,2786,4694,2802,4681,2802,4677,2802,4674,2797,4670,2799,4649,2824,4648,2828,4646,2833,4646,2836,4646,2868,4643,2866,4639,2866,4637,2868,4641,2880,4655,2877,4667,2885,4666,2890,4660,2892,4655,2892,4612,2892,4602,2892,4598,2902,4591,2902,4588,2902,4582,2897,4580,2892,4576,2896,4576,2901,4569,2905,4518,2923,4518,2933,4518,2943,4515,2943,4526,2948,4514,2967,4514,2972,4504,2973,4501,2988,4491,2988,4486,2988,4481,2973,4476,2970,4472,2974,4468,2992,4474,2998,4474,3004,4477,3005,4481,3010,4480,3024,4478,3030,4474,3033,4468,3039,4457,3051,4441,3062,4452,3044,4456,3027,4447,3006,4447,2990,4440,3008,4437,3028,4434,3030,4422,3020,4421,3029,4425,3030,4432,3034,4439,3038,4438,3048,4430,3053,4430,3062,4430,3066,4440,3069,4444,3075,4448,3084,4444,3089,4444,3101,4434,3103,4432,3107,4425,3116,4436,3121,4439,3125,4435,3131,4429,3124,4426,3133,4422,3129,4417,3134,4413,3134,4410,3134,4406,3133,4402,3136,4405,3139,4407,3142,4407,3151,4421,3151,4421,3158,4411,3163,4411,3170,4388,3178,4376,3192,4371,3198,4362,3197,4362,3208,4352,3208,4349,3208,4335,3202,4334,3200,4323,3218,4316,3236,4303,3240,4297,3251,4283,3251,4280,3251,4277,3249,4275,3246,4262,3261,4251,3277,4238,3300,4229,3315,4227,3341,4230,3354,4230,3364,4235,3367,4249,3367,4249,3377,4255,3382,4256,3391,4259,3407,4256,3431,4256,3434,4260,3454,4260,3468,4260,3481,4254,3490,4254,3501,4254,3502,4249,3511,4249,3512,4249,3513,4248,3518,4247,3518,4236,3518,4237,3522,4239,3529,4236,3529,4220,3529,4211,3512,4211,3501,4210,3493,4210,3487,4207,3487,4200,3483,4200,3480,4200,3476,4198,3470,4196,3468,4193,3468,4196,3459,4194,3450,4177,3452,4181,3437,4181,3425,4177,3425,4185,3421,4187,3417,4194,3405,4188,3395,4182,3382,4180,3376,4175,3377,4175,3369,4168,3369,4164,3365,4165,3357,4162,3357,4159,3349,4159,3346,4155,3347,4148,3346,4147,3343,4141,3338,4132,3350,4122,3351,4112,3358,4109,3364,4110,3353,4110,3349,4107,3348,4106,3339,4107,3337,4097,3338,4100,3338,4089,3338,4089,3332,4086,3331,4084,3328,4084,3326,4073,3326,4048,3336,4046,3336,4045,3336,4034,3331,4034,3327,4034,3322,4031,3317,4033,3312,4028,3312,4022,3318,4022,3327,3999,3326,3958,3346,3975,3344,3979,3350,3969,3368,3950,3375,3927,3377,3913,3377,3909,3379,3909,3377,3909,3369,3909,3367,3912,3364,3913,3363,3913,3352,3907,3352,3903,3346,3899,3342,3894,3344,3892,3352,3882,3352,3881,3352,3883,3346,3882,3346,3872,3346,3867,3354,3860,3354,3853,3354,3844,3342,3837,3342,3832,3342,3822,3351,3813,3351,3808,3351,3805,3344,3805,3338,3798,3338,3791,3345,3796,3360,3799,3372,3782,3377,3766,3377,3745,3390,3735,3399,3724,3401,3719,3404,3718,3401,3712,3421,3709,3441,3709,3467,3709,3473,3715,3475,3715,3487,3715,3491,3712,3496,3710,3500,3699,3514,3689,3533,3688,3544,3682,3546,3682,3552,3682,3555,3684,3564,3678,3567,3681,3579,3679,3585,3679,3593,3679,3596,3681,3604,3691,3609,3691,3631,3687,3637,3681,3640,3681,3646,3681,3652,3690,3662,3695,3662,3696,3671,3702,3677,3705,3686,3705,3688,3709,3691,3712,3691,3712,3702,3710,3724,3726,3724,3726,3728,3727,3735,3731,3735,3729,3742,3725,3740,3724,3749,3730,3747,3743,3749,3754,3749,3754,3753,3758,3764,3764,3764,3770,3764,3766,3752,3775,3752,3780,3752,3783,3758,3788,3758,3813,3758,3822,3758,3826,3743,3836,3743,3843,3743,3843,3748,3905,3718,3921,3666,3938,3651,3954,3648,3971,3650,3989,3637,4005,3643,4027,3650,4034,3661,4027,3668,4033,3682,4024,3691,4019,3696,3995,3701,3995,3716,3995,3729,4007,3734,3995,3747,3996,3748,3999,3752,4000,3753,3985,3773,3983,3773,3974,3748,3966,3749,3962,3755,3962,3765,3962,3769,3968,3780,3968,3783,3968,3786,3967,3790,3967,3794,3967,3797,3972,3799,3975,3799,3973,3804,3969,3809,3971,3814,3952,3840,3952,3843,3958,3846,3965,3847,3977,3847,3996,3844,4014,3839,4033,3838,4036,3848,4042,3848,4102,3848,4113,3856,4118,3870,4126,3882,4134,3894,4129,3899,4109,3922,4109,3925,4109,3930,4112,3935,4117,3938,4112,3959,4105,3978,4091,3994,4096,3997,4098,3997e" filled="f" stroked="t" strokeweight=".583pt" strokecolor="#00AEEF">
                <v:path arrowok="t"/>
              </v:shape>
              <v:shape style="position:absolute;left:3834;top:2279;width:1640;height:2400" type="#_x0000_t75">
                <v:imagedata r:id="rId88" o:title=""/>
              </v:shape>
              <v:shape style="position:absolute;left:3200;top:804;width:1253;height:1002" type="#_x0000_t75">
                <v:imagedata r:id="rId89" o:title=""/>
              </v:shape>
              <v:shape style="position:absolute;left:5784;top:782;width:4392;height:6284" type="#_x0000_t75">
                <v:imagedata r:id="rId90" o:title="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489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489pt" strokecolor="#00AEEF">
                <v:path arrowok="t"/>
              </v:shape>
              <v:shape style="position:absolute;left:5784;top:782;width:4392;height:6284" type="#_x0000_t75">
                <v:imagedata r:id="rId91" o:title=""/>
              </v:shape>
            </v:group>
            <v:group style="position:absolute;left:5789;top:787;width:4382;height:6274" coordorigin="5789,787" coordsize="4382,6274">
              <v:shape style="position:absolute;left:5789;top:787;width:4382;height:6274" coordorigin="5789,787" coordsize="4382,6274" path="m11453,4096l11445,4096,11435,4079,11435,4070,11432,4070,11423,4073,11423,4070,11423,4055,11441,4049,11449,4049,11449,4026,11436,4010,11421,3999,11411,3987e" filled="f" stroked="t" strokeweight=".489pt" strokecolor="#00AEEF">
                <v:path arrowok="t"/>
              </v:shape>
              <v:shape style="position:absolute;left:5789;top:787;width:4382;height:6274" coordorigin="5789,787" coordsize="4382,6274" path="m11251,3987l11250,3991,11242,4009,11235,4026,11231,4043,11233,4067,11239,4092,11246,4114,11254,4128,11275,4172,11269,4180,11258,4184,11242,4188,11224,4194,11207,4205,11192,4224,11198,4238,11216,4245,11238,4246,11258,4247,11259,4251,11253,4254,11248,4251,11248,4269,11227,4272,11227,4281,11224,4298,11244,4308,11259,4319,11251,4327,11239,4333,11224,4333,11224,4377,11239,4394,11257,4402,11278,4404,11286,4422,11302,4430,11321,4434,11321,4454,11358,4503,11409,4531,11411,4541,11403,4547,11394,4547,11340,4519,11303,4465,11295,4448,11271,4446,11249,4441,11234,4432,11212,4433,11201,4427,11201,4412,11181,4408,11161,4407,11152,4427,11146,4443,11145,4456,11154,4465,11160,4465,11160,4509,11154,4515,11145,4524,11136,4524,11136,4567,11145,4573,11145,4582,11145,4591,11128,4575,11126,4559,11119,4543,11123,4526,11128,4508,11128,4494,11116,4486,11116,4474,11107,4474,11101,4477,11092,4474,11092,4500,11090,4517,11083,4540,11067,4531,11057,4511,11052,4479,11044,4460,11035,4447,11031,4435,11009,4432,10989,4426,10970,4419,10951,4410,10933,4403,10915,4398,10897,4396,10882,4403,10868,4420,10856,4441,10850,4462,10855,4485,10863,4500,10859,4521,10848,4543,10835,4553,10826,4553,10812,4529,10812,4473,10812,4464,10794,4473,10785,4473,10764,4469,10748,4461,10728,4456,10711,4462,10703,4474,10697,4487,10686,4494,10671,4494,10665,4477,10665,4465,10656,4456,10648,4450,10639,4450,10630,4450,10624,4462,10616,4462,10604,4462,10583,4456,10577,4450,10555,4452,10536,4457,10518,4461,10500,4481,10491,4494,10477,4512,10464,4523,10471,4546,10470,4561,10465,4575,10471,4596,10487,4615,10507,4630,10523,4639,10531,4660,10547,4675,10564,4686,10561,4700,10545,4701,10542,4718,10533,4737,10489,4793,10438,4824,10419,4814,10411,4796,10397,4792,10371,4784,10348,4775,10353,4756,10367,4745,10383,4727,10394,4710,10400,4693,10402,4673,10408,4651,10419,4634,10425,4618,10415,4600,10396,4588,10376,4573,10358,4564,10345,4547,10321,4548,10312,4560,10309,4576,10302,4600,10284,4660,10254,4728,10209,4778,10193,4794,10178,4810,10165,4825,10156,4840,10151,4854,10154,4877,10205,4922,10221,4928,10236,4936,10249,4945,10258,4958,10215,4960,10206,4957,10200,4954,10194,4948,10136,4948,10130,4971,10122,4992,10108,5003,10098,5003,10089,4995,10089,4989,10051,4989,10042,4989,10021,4992,10021,5001,10021,5009,10036,5012,10045,5012,10045,5009,10057,5012,10059,5012,10076,5016,10094,5023,10114,5030,10130,5049,10133,5064,10124,5068,10112,5056,10112,5047,10068,5047,10057,5047,10048,5059,10036,5059,10013,5059,10016,5039,10016,5033,10011,5029,10009,5025,10009,5021,10009,5016,10008,5012,9957,5000,9929,5001,9901,5005,9878,5010,9859,5016,9842,5022,9826,5027,9810,5031,9792,5033,9787,5036,9767,5037,9742,5037,9719,5036,9701,5036,9679,5041,9663,5047,9640,5044,9623,5038,9606,5047,9583,5061,9563,5072,9554,5094,9545,5112,9536,5129,9530,5147,9527,5166,9522,5192,9512,5210,9502,5225,9498,5240,9498,5249,9509,5255,9515,5261,9515,5264,9518,5273,9518,5276,9524,5276,9530,5279,9536,5279,9530,5290,9521,5305,9509,5305,9506,5305,9477,5290,9456,5297,9442,5305e" filled="f" stroked="t" strokeweight=".489pt" strokecolor="#00AEEF">
                <v:path arrowok="t"/>
              </v:shape>
              <v:shape style="position:absolute;left:5789;top:787;width:4382;height:6274" coordorigin="5789,787" coordsize="4382,6274" path="m9442,7623l9448,7622,9467,7616,9484,7609,9501,7603,9506,7596,9512,7587,9518,7587,9538,7591,9556,7599,9575,7605,9639,7649,9662,7654,9668,7676,9672,7695,9681,7707,9705,7710,9711,7707,9717,7699,9738,7700,9751,7691,9757,7672,9779,7660,9785,7645,9784,7611,9793,7617,9805,7611,9814,7611,9819,7628,9825,7649,9822,7652,9817,7655,9817,7658,9832,7663,9850,7668,9846,7672,9837,7678,9828,7678,9815,7682,9796,7688,9776,7713,9786,7716,9801,7715,9827,7713,9843,7719,9852,7728,9858,7728,9861,7749,9870,7768,9884,7783,9902,7795,9925,7802,9948,7801,9948,7819,9958,7834,9982,7832,9997,7823,10019,7830,10031,7827,10043,7820,10054,7812,10065,7808,10077,7811,10089,7825,10101,7826,10123,7819,10147,7809,10163,7802,10168,7784,10175,7761,10192,7750,10209,7744,10229,7743,10249,7741,10312,7720,10353,7701,10372,7692,10390,7685,10405,7680,10419,7678,10460,7678,10480,7675,10537,7641,10552,7609,10558,7592,10577,7584,10594,7581,10612,7578,10625,7563,10643,7548,10661,7535,10678,7523,10691,7512,10741,7508,10773,7530,10786,7537,10800,7538,10806,7546,10814,7549,10819,7556,10834,7567,10853,7580,10875,7595,10897,7614,10913,7631,10926,7643,10936,7649,10943,7645,10949,7637,10954,7628,10959,7622,10966,7622,10974,7633,10981,7654,10993,7672,11007,7688,11021,7701,11034,7722,11042,7740,11047,7758,11048,7777,11049,7796,11048,7816,11046,7836,11044,7856,11043,7876,11047,7890,11058,7905,11069,7924,11075,7948,11080,7965,11088,7985,11086,8012,11084,8027,11103,8028,11122,8031,11132,8051,11132,8072,11128,8086,11157,8119,11177,8141,11190,8154,11198,8161,11205,8165,11204,8176,11210,8181,11215,8202,11210,8202,11198,8205,11195,8208,11201,8214,11210,8222,11218,8231,11227,8234,11236,8228,11239,8219,11262,8219,11268,8235,11284,8250,11304,8263,11324,8276,11340,8290,11347,8306,11347,8337,11356,8346,11376,8363,11395,8380,11421,8380,11468,8428,11481,8482,11495,8498,11501,8518,11516,8533,11526,8551,11542,8567,11561,8580,11580,8588,11588,8601,11599,8607,11612,8611,11624,8617,11632,8628,11660,8644,11660,8650,11654,8661,11660,8661,11682,8658,11699,8648,11730,8635,11738,8648,11755,8661,11778,8671,11792,8667,11795,8661,11795,8656,11804,8658,11815,8667,11821,8670,11834,8684,11870,8754,11878,8800,11884,8815,11906,8817,11926,8821,11944,8826,11963,8831,11982,8835,11988,8843,11988,8855,11991,8863,11979,8869,11970,8869,11965,8884,11967,8881,11976,8884,11979,8884,12000,8881,12018,8876,12037,8871,12061,8876,12076,8888,12090,8895,12095,8913,12103,8937,12109,8958,12111,8980,12093,8992,12100,9009,12114,9027,12130,9041,12150,9051,12168,9056,12172,9076,12181,9093,12197,9098,12202,9106,12219,9109,12228,9109,12228,9100,12243,9094,12243,9086,12243,9068,12254,9068,12266,9074,12278,9074,12285,9088,12301,9102,12317,9118,12329,9137,12330,9156,12319,9165,12319,9173,12319,9179,12324,9188,12330,9188,12330,9206,12331,9224,12341,9239,12355,9253,12368,9267,12374,9285,12374,9302,12363,9302,12363,9320,12369,9338,12381,9352,12389,9373,12383,9393,12375,9411,12380,9432,12386,9450,12386,9457,12389,9463,12389,9469,12389,9478,12398,9487,12406,9490,12403,9490,12406,9501,12406,9504,12397,9527,12379,9538,12345,9539,12333,9551,12311,9568,12294,9582,12303,9598,12323,9608,12319,9628,12311,9642,12299,9657,12287,9677,12273,9688,12257,9696,12248,9711,12248,9718,12254,9727,12260,9727,12260,9759,12254,9768,12254,9773,12248,9782,12264,9792,12284,9804,12307,9804,12331,9803,12353,9798,12369,9790,12374,9771,12378,9754,12386,9738,12402,9728,12409,9707,12423,9692,12441,9681,12461,9672,12479,9662,12492,9651,12497,9637,12497,9607,12501,9589,12509,9572,12515,9554,12512,9536,12512,9528,12512,9525,12529,9522,12545,9516,12562,9508,12580,9498,12600,9488,12620,9480,12641,9484,12646,9492,12655,9492,12670,9487,12692,9481,12691,9469,12696,9453,12698,9433,12687,9422,12673,9416,12673,9408,12673,9299,12676,9299,12684,9293,12669,9278,12656,9265,12646,9261,12635,9255,12635,9247,12616,9241,12599,9229,12581,9221,12563,9219,12545,9211,12533,9187,12529,9173,12518,9176,12518,9173,12525,9155,12541,9140,12552,9124,12565,9059,12599,8999,12648,8959,12711,8951,12705,8957,12705,8969,12705,8977,12712,8985,12775,9023,12819,9036,12822,9024,12831,9024,12899,9063,12902,9084,12899,9103,12904,9126,12918,9140,12940,9144,12951,9158,12971,9167,12974,9173,12971,9197,12980,9197,12993,9192,13002,9179,13008,9160,13014,9138,13022,9117,13042,9092,13055,9078,13046,9064,13015,9005,12995,8964,12987,8946,12942,8900,12900,8882,12887,8875,12814,8856,12760,8822,12754,8815,12748,8808,12679,8770,12664,8766,12650,8761,12637,8753,12620,8738,12603,8727,12586,8718,12569,8711,12552,8705,12534,8700,12517,8694,12498,8687,12475,8676,12460,8665,12446,8655,12392,8608,12391,8587,12399,8576,12414,8562,12433,8546,12452,8530,12468,8515,12476,8502,12474,8484,12462,8468,12442,8458,12424,8453,12407,8452,12389,8454,12370,8456,12345,8457,12326,8458,12309,8460,12288,8460,12268,8460,12201,8455,12154,8422,12137,8416,12083,8375,12058,8340,12046,8334,11999,8274,11970,8208,11949,8142,11942,8106,11933,8093,11926,8074,11918,8053,11912,7959,11909,7950,11906,7941,11906,7933,11900,7933,11891,7924,11891,7918,11877,7915,11819,7884,11766,7838,11743,7810,11728,7797,11709,7784,11689,7772,11669,7760,11649,7748,11606,7691,11584,7626,11585,7613,11587,7602,11590,7593,11593,7586,11596,7578,11599,7569,11600,7558,11601,7543,11599,7523,11595,7497,11611,7490,11646,7436,11654,7356,11639,7367,11628,7375,11616,7360,11604,7339,11607,7322,11610,7302,11616,7283,11629,7268,11639,7253,11659,7240,11669,7245,11678,7257,11684,7263,11678,7275,11685,7277,11696,7273,11757,7251,11820,7221,11833,7212,11833,7207,11824,7201,11821,7198,11821,7192,11824,7184,11824,7178,11845,7178,11858,7192,11878,7197,11912,7198,11912,7192,11918,7184,11918,7181,11933,7191,11950,7204,11967,7239,11962,7239,11953,7248,11953,7254,11953,7263,11953,7274,11947,7283,11941,7277,11932,7271,11924,7271,11906,7271,11906,7277,11909,7286,11906,7292,11897,7292,11886,7286,11877,7286,11878,7304,11884,7329,11897,7346,11898,7358,11901,7363,11903,7375,11901,7390,11902,7406,11918,7415,11921,7435,11925,7454,11930,7472,11939,7489,11952,7507,11959,7517,11967,7535,11970,7538,11991,7538,11991,7520,12000,7523,12009,7527,12014,7520,12023,7507,12024,7500,12020,7494,12015,7484,12012,7466,12026,7463,12046,7458,12045,7443,12048,7424,12055,7406,12064,7403,12070,7400,12080,7381,12088,7365,12094,7348,12101,7327,12121,7334,12137,7344,12153,7355,12161,7377,12168,7396,12176,7417,12190,7432,12205,7450,12219,7462,12228,7485,12223,7501,12213,7518,12204,7537,12211,7561,12227,7567,12225,7576,12222,7587,12225,7596,12232,7613,12245,7628,12261,7642,12278,7656,12294,7670,12307,7685,12331,7691,12342,7698,12346,7705,12345,7713,12342,7719,12342,7724,12345,7734,12354,7742,12357,7748,12327,7748,12324,7742,12324,7734,12324,7728,12305,7724,12286,7722,12278,7728,12281,7737,12286,7740,12278,7740,12272,7737,12263,7737,12315,7803,12364,7845,12376,7851,12377,7860,12386,7874,12395,7874,12424,7874,12424,7886,12424,7895,12421,7903,12421,7912,12433,7956,12447,7974,12462,7974,12482,7970,12500,7961,12509,7965,12518,7977,12526,7977,12535,7977,12541,7962,12550,7956,12556,7962,12562,7974,12579,7974,12633,8017,12652,8026,12672,8035,12691,8047,12708,8061,12716,8073,12729,8087,12777,8138,12825,8181,12837,8189,12831,8193,12810,8187,12810,8179,12799,8179,12784,8179,12781,8164,12767,8159,12741,8149,12718,8139,12687,8135,12749,8179,12774,8187,12783,8207,12796,8221,12813,8231,12834,8238,12842,8222,12860,8222,12866,8228,12878,8234,12886,8234,12930,8234,12933,8250,12940,8258,12947,8268,12951,8288,12962,8290,12971,8296,12977,8296,12986,8296,12986,8342,12999,8336,13017,8341,13024,8351,13036,8363,13044,8363,13050,8348,13091,8314,13094,8320,13098,8340,13089,8351,13071,8367,13073,8393,13084,8409,13099,8415,13115,8413,13133,8412,13151,8430,13164,8443,13178,8461,13194,8471,13204,8488,13223,8499,13234,8517,13252,8527,13261,8527,13273,8518,13281,8518,13283,8538,13293,8555,13311,8567,13314,8617,13302,8620,13296,8632,13278,8632,13281,8651,13281,8668,13267,8676,13264,8682,13273,8694,13278,8694,13281,8702,13278,8711,13278,8720,13281,8720,13293,8726,13286,8744,13274,8763,13267,8778,13270,8778,13270,8796,13268,8818,13271,8836,13278,8857,13279,8875,13270,8884,13252,8875,13252,8884,13257,8903,13266,8921,13266,8944,13260,8964,13248,8977,13243,8986,13252,8995,13258,8995,13255,9007,13252,9015,13255,9027,13258,9027,13264,9041,13276,9059,13293,9075,13313,9086,13324,9094,13340,9099,13357,9103,13376,9109,13392,9117,13405,9132,13406,9151,13412,9171,13450,9231,13498,9271,13513,9275,13516,9300,13520,9322,13528,9340,13544,9350,13554,9369,13569,9384,13585,9396,13600,9409,13613,9423,13621,9448,13630,9467,13645,9475,13647,9469,13656,9460,13662,9460,13653,9454,13665,9440,13671,9437,13682,9447,13700,9460,13720,9472,13740,9478,13744,9478,13741,9469,13741,9466,13741,9457,13758,9466,13767,9466,13767,9484,13761,9492,13747,9507,13741,9507,13732,9507,13723,9492,13723,9484,13717,9487,13709,9484,13703,9484,13703,9504,13687,9502,13665,9497,13651,9485,13641,9481,13635,9490,13635,9498,13653,9536,13659,9536,13688,9539,13688,9551,13692,9567,13700,9584,13712,9602,13725,9620,13737,9638,13746,9656,13750,9668,13744,9689,13753,9689,13759,9678,13766,9654,13775,9632,13782,9636,13791,9645,13808,9645,13808,9653,13817,9665,13824,9665e" filled="f" stroked="t" strokeweight=".489pt" strokecolor="#00AEEF">
                <v:path arrowok="t"/>
              </v:shape>
              <v:shape style="position:absolute;left:5789;top:787;width:4382;height:6274" coordorigin="5789,787" coordsize="4382,6274" path="m13824,9710l13806,9696,13799,9703,13793,9709,13793,9718,13791,9731,13793,9755,13782,9762,13776,9782,13764,9782,13761,9782,13753,9785,13750,9785,13744,9800,13741,9803,13741,9820,13752,9837,13773,9848,13776,9859,13776,9879,13781,9898,13794,9906,13809,9903,13824,9900e" filled="f" stroked="t" strokeweight=".489pt" strokecolor="#00AEEF">
                <v:path arrowok="t"/>
              </v:shape>
              <v:shape style="position:absolute;left:5789;top:787;width:4382;height:6274" coordorigin="5789,787" coordsize="4382,6274" path="m13667,3987l13669,4049,13679,4105,13683,4124,13687,4145,13690,4167,13691,4190,13691,4202,13671,4193,13662,4193,13635,4198,13618,4206,13594,4205,13578,4200,13562,4199,13548,4190,13548,4181,13548,4172,13559,4167,13559,4158,13572,4149,13584,4130,13593,4106,13596,4085,13603,4066,13614,4048,13625,4031,13635,4015,13644,3997,13647,3987e" filled="f" stroked="t" strokeweight=".489pt" strokecolor="#00AEEF">
                <v:path arrowok="t"/>
              </v:shape>
              <v:shape style="position:absolute;left:5789;top:787;width:4382;height:6274" coordorigin="5789,787" coordsize="4382,6274" path="m13618,3987l13618,4001,13612,4029,13599,4045,13585,4057,13574,4079,13541,4137,13482,4186,13462,4191,13438,4199,13423,4215,13411,4226,13409,4251,13418,4265,13435,4285,13454,4290,13469,4290,13451,4300,13435,4305,13417,4319,13413,4334,13397,4350,13349,4388,13291,4404,13287,4427,13278,4427,13287,4436,13273,4436,13255,4427,13255,4418,13269,4407,13294,4401,13311,4386,13363,4343,13392,4296,13373,4300,13356,4310,13340,4323,13325,4337,13308,4349,13289,4358,13264,4362,13249,4371,13239,4379,13225,4383,13203,4379,13184,4368,13168,4352,13155,4335,13145,4319,13163,4317,13182,4320,13174,4303,13164,4286,13147,4271,13138,4257,13129,4254,13126,4246,13118,4243,13082,4243,13058,4245,13037,4251,13018,4258,13001,4264,12976,4263,12957,4258,12940,4253,12919,4255,12848,4283,12801,4309,12785,4313,12707,4332,12641,4347,12581,4355,12563,4357,12538,4360,12519,4369,12503,4382,12490,4397,12477,4410,12462,4421,12448,4430,12432,4442,12382,4489,12349,4543,12345,4560,12371,4617,12371,4620,12365,4623,12363,4620,12365,4642,12368,4654,12370,4662,12367,4672,12345,4663,12339,4651,12341,4635,12327,4617,12320,4599,12319,4582,12307,4580,12238,4556,12174,4527,12166,4506,12175,4497,12181,4491,12169,4474,12169,4456,12161,4447,12164,4430,12161,4421,12153,4412,12139,4403,12121,4394,12102,4385,12084,4375,12071,4365,12064,4352,12067,4319,12044,4316,11983,4325,11953,4352,11926,4357,11926,4348,11929,4342,11926,4333,11948,4329,11964,4318,11979,4306,11988,4292,11973,4289,11965,4289,11949,4295,11935,4308,11922,4325,11906,4339,11884,4347,11877,4357,11877,4374,11868,4374,11859,4374,11847,4368,11847,4360,11824,4363,11806,4363,11789,4361,11770,4360,11760,4362,11755,4368,11755,4377,11756,4388,11756,4401,11752,4414,11743,4426,11707,4436,11704,4436,11698,4424,11698,4421,11679,4414,11660,4407,11637,4412,11633,4427,11625,4442,11613,4436,11605,4442,11606,4420,11605,4402,11611,4383,11624,4367,11648,4360,11651,4338,11658,4317,11666,4299,11663,4287,11654,4284,11646,4284,11612,4287,11601,4292,11586,4280,11572,4266,11553,4258,11540,4257,11531,4260,11526,4257,11520,4282,11506,4296,11503,4277,11509,4260,11508,4246,11485,4237,11469,4227,11494,4208,11510,4195,11518,4184,11519,4173,11514,4161,11503,4144,11482,4143,11476,4149,11464,4158,11455,4152,11455,4161,11449,4172,11455,4181,11432,4184,11432,4181,11423,4181,11414,4181,11403,4187,11394,4187,11410,4176,11430,4170,11440,4150,11451,4138,11461,4130,11470,4123,11478,4113,11484,4098,11453,4096e" filled="f" stroked="t" strokeweight=".489pt" strokecolor="#00AEEF">
                <v:path arrowok="t"/>
              </v:shape>
            </v:group>
            <v:group style="position:absolute;left:5789;top:6122;width:1586;height:939" coordorigin="5789,6122" coordsize="1586,939">
              <v:shape style="position:absolute;left:5789;top:6122;width:1586;height:939" coordorigin="5789,6122" coordsize="1586,939" path="m9768,6627l9776,6633,9794,6642,9814,6646,9837,6644,9856,6639,9873,6632,9891,6624,9910,6618,9927,6628,9949,6639,9974,6639,9992,6634,10008,6629,10026,6617,10034,6595,10056,6587,10074,6578,10088,6567,10113,6565,10128,6565,10140,6585,10154,6596,10166,6612,10189,6614,10200,6634,10217,6644,10236,6652,10245,6643,10245,6641,10268,6640,10285,6632,10298,6617,10295,6614,10289,6605,10289,6602,10289,6594,10304,6588,10313,6588,10333,6592,10350,6602,10367,6614,10385,6623,10401,6640,10421,6646,10439,6647,10452,6668,10462,6681,10462,6690,10453,6696,10450,6702,10474,6702,10491,6693,10511,6686,10532,6682,10552,6680,10570,6682,10585,6689,10608,6699,10625,6700,10646,6700,10666,6700,10685,6700,10759,6681,10788,6657,10796,6661,10801,6661,10818,6660,10835,6656,10853,6651,10871,6644,10890,6637,10910,6630,10930,6625,10952,6620,10975,6617,10998,6627,11013,6633,11018,6641,11030,6649,11036,6649,11065,6649,11065,6655,11077,6664,11082,6664,11096,6677,11117,6676,11123,6684,11126,6699,11132,6705,11126,6705,11118,6708,11112,6705,11106,6714,11109,6725,11109,6734,11109,6743,11106,6758,11115,6760,11118,6778,11123,6793,11115,6793,11106,6807,11097,6810,11100,6822,11106,6837,11118,6837,11177,6814,11208,6791,11226,6798,11242,6797,11256,6792,11268,6786,11279,6784,11286,6764,11299,6744,11313,6729,11322,6737,11343,6737,11352,6737,11354,6759,11353,6778,11348,6803,11340,6816,11322,6828,11311,6844,11293,6855,11281,6873,11268,6889,11252,6910,11236,6924,11221,6932,11198,6935,11183,6934,11182,6942,11176,6954,11182,6962,11173,6962,11156,6971,11156,6980,11153,7000,11150,7020,11153,7045,11163,7058,11162,7061e" filled="f" stroked="t" strokeweight=".489pt" strokecolor="#00AEEF">
                <v:path arrowok="t"/>
              </v:shape>
            </v:group>
            <v:group style="position:absolute;left:5789;top:6122;width:1586;height:939" coordorigin="5789,6122" coordsize="1586,939">
              <v:shape style="position:absolute;left:5789;top:6122;width:1586;height:939" coordorigin="5789,6122" coordsize="1586,939" path="m9768,7061l11163,7061,11163,7060,11153,7046,11150,7020,11153,7000,11156,6982,11156,6972,11173,6964,11182,6964,11176,6954,11182,6944,11183,6934,11221,6934,11236,6926,11252,6912,11281,6874,11293,6856,11311,6844,11315,6838,11106,6838,11100,6824,11097,6812,11106,6808,11115,6794,11123,6794,11118,6780,11115,6762,11106,6758,11109,6744,11109,6726,11108,6724,9768,6724,9768,7061e" filled="t" fillcolor="#EDE8E0" stroked="f">
                <v:path arrowok="t"/>
                <v:fill/>
              </v:shape>
              <v:shape style="position:absolute;left:5789;top:6122;width:1586;height:939" coordorigin="5789,6122" coordsize="1586,939" path="m11221,6934l11183,6934,11198,6936,11221,6934e" filled="t" fillcolor="#EDE8E0" stroked="f">
                <v:path arrowok="t"/>
                <v:fill/>
              </v:shape>
              <v:shape style="position:absolute;left:5789;top:6122;width:1586;height:939" coordorigin="5789,6122" coordsize="1586,939" path="m11208,6792l11194,6802,11177,6814,11159,6826,11139,6834,11118,6838,11315,6838,11322,6830,11340,6816,11348,6804,11349,6800,11226,6800,11208,6792e" filled="t" fillcolor="#EDE8E0" stroked="f">
                <v:path arrowok="t"/>
                <v:fill/>
              </v:shape>
              <v:shape style="position:absolute;left:5789;top:6122;width:1586;height:939" coordorigin="5789,6122" coordsize="1586,939" path="m11313,6730l11299,6746,11286,6766,11279,6786,11268,6786,11256,6792,11242,6798,11226,6800,11349,6800,11353,6778,11354,6760,11352,6738,11322,6738,11313,6730e" filled="t" fillcolor="#EDE8E0" stroked="f">
                <v:path arrowok="t"/>
                <v:fill/>
              </v:shape>
              <v:shape style="position:absolute;left:5789;top:6122;width:1586;height:939" coordorigin="5789,6122" coordsize="1586,939" path="m9768,6724l11108,6724,11106,6714,11112,6706,11132,6706,11130,6704,10450,6704,10453,6698,10459,6694,9768,6694,9768,6724e" filled="t" fillcolor="#EDE8E0" stroked="f">
                <v:path arrowok="t"/>
                <v:fill/>
              </v:shape>
              <v:shape style="position:absolute;left:5789;top:6122;width:1586;height:939" coordorigin="5789,6122" coordsize="1586,939" path="m11126,6706l11112,6706,11118,6708,11126,6706e" filled="t" fillcolor="#EDE8E0" stroked="f">
                <v:path arrowok="t"/>
                <v:fill/>
              </v:shape>
              <v:shape style="position:absolute;left:5789;top:6122;width:1586;height:939" coordorigin="5789,6122" coordsize="1586,939" path="m10552,6682l10532,6682,10511,6688,10491,6694,10474,6704,11130,6704,11128,6702,10666,6702,10646,6700,10608,6700,10585,6690,10570,6684,10552,6682e" filled="t" fillcolor="#EDE8E0" stroked="f">
                <v:path arrowok="t"/>
                <v:fill/>
              </v:shape>
              <v:shape style="position:absolute;left:5789;top:6122;width:1586;height:939" coordorigin="5789,6122" coordsize="1586,939" path="m10788,6658l10723,6696,10704,6700,10685,6700,10666,6702,11128,6702,11126,6700,11123,6686,11117,6678,11096,6678,11082,6666,11077,6666,11072,6662,10796,6662,10788,6658e" filled="t" fillcolor="#EDE8E0" stroked="f">
                <v:path arrowok="t"/>
                <v:fill/>
              </v:shape>
              <v:shape style="position:absolute;left:5789;top:6122;width:1586;height:939" coordorigin="5789,6122" coordsize="1586,939" path="m9768,6694l10459,6694,10462,6692,10462,6682,10452,6670,10441,6652,10236,6652,10224,6648,9814,6648,9794,6644,9776,6634,9773,6632,9768,6632,9768,6694e" filled="t" fillcolor="#EDE8E0" stroked="f">
                <v:path arrowok="t"/>
                <v:fill/>
              </v:shape>
              <v:shape style="position:absolute;left:5789;top:6122;width:1586;height:939" coordorigin="5789,6122" coordsize="1586,939" path="m10975,6618l10930,6626,10910,6632,10890,6638,10871,6646,10853,6652,10835,6658,10801,6662,11072,6662,11065,6656,11065,6650,11030,6650,11018,6642,11013,6634,10998,6628,10975,6618e" filled="t" fillcolor="#EDE8E0" stroked="f">
                <v:path arrowok="t"/>
                <v:fill/>
              </v:shape>
              <v:shape style="position:absolute;left:5789;top:6122;width:1586;height:939" coordorigin="5789,6122" coordsize="1586,939" path="m10313,6588l10304,6588,10289,6594,10289,6606,10295,6616,10298,6618,10285,6632,10268,6640,10245,6642,10245,6644,10236,6652,10441,6652,10439,6648,10421,6648,10401,6642,10385,6624,10367,6616,10350,6604,10333,6594,10313,6588e" filled="t" fillcolor="#EDE8E0" stroked="f">
                <v:path arrowok="t"/>
                <v:fill/>
              </v:shape>
              <v:shape style="position:absolute;left:5789;top:6122;width:1586;height:939" coordorigin="5789,6122" coordsize="1586,939" path="m9910,6618l9891,6626,9873,6632,9856,6640,9837,6646,9814,6648,10224,6648,10217,6646,10209,6640,9949,6640,9927,6630,9910,6618e" filled="t" fillcolor="#EDE8E0" stroked="f">
                <v:path arrowok="t"/>
                <v:fill/>
              </v:shape>
              <v:shape style="position:absolute;left:5789;top:6122;width:1586;height:939" coordorigin="5789,6122" coordsize="1586,939" path="m10128,6566l10113,6566,10088,6568,10074,6578,10056,6588,10034,6596,10026,6618,10008,6630,9974,6640,10209,6640,10200,6634,10189,6616,10166,6614,10154,6598,10140,6586,10128,6566e" filled="t" fillcolor="#EDE8E0" stroked="f">
                <v:path arrowok="t"/>
                <v:fill/>
              </v:shape>
              <v:shape style="position:absolute;left:5789;top:6122;width:1586;height:939" coordorigin="5789,6122" coordsize="1586,939" path="m9768,6632l9773,6632,9768,6628,9768,6632e" filled="t" fillcolor="#EDE8E0" stroked="f">
                <v:path arrowok="t"/>
                <v:fill/>
              </v:shape>
            </v:group>
            <v:group style="position:absolute;left:5789;top:6122;width:1586;height:939" coordorigin="5789,6122" coordsize="1586,939">
              <v:shape style="position:absolute;left:5789;top:6122;width:1586;height:939" coordorigin="5789,6122" coordsize="1586,939" path="m9768,6627l9776,6633,9794,6642,9814,6646,9837,6644,9856,6639,9873,6632,9891,6624,9910,6618,9927,6628,9949,6639,9974,6639,9992,6634,10008,6629,10026,6617,10034,6595,10056,6587,10074,6578,10088,6567,10113,6565,10128,6565,10140,6585,10154,6596,10166,6612,10189,6614,10200,6634,10217,6644,10236,6652,10245,6643,10245,6641,10268,6640,10285,6632,10298,6617,10295,6614,10289,6605,10289,6602,10289,6594,10304,6588,10313,6588,10333,6592,10350,6602,10367,6614,10385,6623,10401,6640,10421,6646,10439,6647,10452,6668,10462,6681,10462,6690,10453,6696,10450,6702,10474,6702,10491,6693,10511,6686,10532,6682,10552,6680,10570,6682,10585,6689,10608,6699,10625,6700,10646,6700,10666,6700,10685,6700,10759,6681,10788,6657,10796,6661,10801,6661,10818,6660,10835,6656,10853,6651,10871,6644,10890,6637,10910,6630,10930,6625,10952,6620,10975,6617,10998,6627,11013,6633,11018,6641,11030,6649,11036,6649,11065,6649,11065,6655,11077,6664,11082,6664,11096,6677,11117,6676,11123,6684,11126,6699,11132,6705,11126,6705,11118,6708,11112,6705,11106,6714,11109,6725,11109,6734,11109,6743,11106,6758,11115,6760,11118,6778,11123,6793,11115,6793,11106,6807,11097,6810,11100,6822,11106,6837,11118,6837,11177,6814,11208,6791,11226,6798,11242,6797,11256,6792,11268,6786,11279,6784,11286,6764,11299,6744,11313,6729,11322,6737,11343,6737,11352,6737,11354,6759,11353,6778,11348,6803,11340,6816,11322,6828,11311,6844,11293,6855,11281,6873,11268,6889,11252,6910,11236,6924,11221,6932,11198,6935,11183,6934,11182,6942,11176,6954,11182,6962,11173,6962,11156,6971,11156,6980,11153,7000,11150,7020,11153,7045,11163,7058,11162,7061e" filled="f" stroked="t" strokeweight=".489pt" strokecolor="#00AEEF">
                <v:path arrowok="t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489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489pt" strokecolor="#00AEEF">
                <v:path arrowok="t"/>
              </v:shape>
              <v:shape style="position:absolute;left:5784;top:782;width:314;height:1073" type="#_x0000_t75">
                <v:imagedata r:id="rId92" o:title="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489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489pt" strokecolor="#00AEEF">
                <v:path arrowok="t"/>
              </v:shape>
            </v:group>
            <v:group style="position:absolute;left:8520;top:4554;width:89;height:99" coordorigin="8520,4554" coordsize="89,99">
              <v:shape style="position:absolute;left:8520;top:4554;width:89;height:99" coordorigin="8520,4554" coordsize="89,99" path="m8525,4559l8534,4572,8534,4577,8549,4583,8593,4644,8608,4653,8589,4619,8577,4596,8566,4574,8563,4569,8534,4569,8525,4560,8525,4559e" filled="t" fillcolor="#EDE8E0" stroked="f">
                <v:path arrowok="t"/>
                <v:fill/>
              </v:shape>
              <v:shape style="position:absolute;left:8520;top:4554;width:89;height:99" coordorigin="8520,4554" coordsize="89,99" path="m8540,4554l8531,4557,8523,4557,8525,4560,8531,4563,8534,4563,8534,4569,8563,4569,8559,4559,8540,4554e" filled="t" fillcolor="#EDE8E0" stroked="f">
                <v:path arrowok="t"/>
                <v:fill/>
              </v:shape>
              <v:shape style="position:absolute;left:8520;top:4554;width:89;height:99" coordorigin="8520,4554" coordsize="89,99" path="m8523,4557l8520,4557,8525,4559,8523,4557e" filled="t" fillcolor="#EDE8E0" stroked="f">
                <v:path arrowok="t"/>
                <v:fill/>
              </v:shape>
            </v:group>
            <v:group style="position:absolute;left:8520;top:4554;width:89;height:99" coordorigin="8520,4554" coordsize="89,99">
              <v:shape style="position:absolute;left:8520;top:4554;width:89;height:99" coordorigin="8520,4554" coordsize="89,99" path="m8523,4557l8534,4572,8534,4577,8549,4583,8593,4644,8608,4653,8600,4639,8589,4619,8577,4596,8566,4574,8559,4559,8540,4554,8531,4557,8520,4557,8531,4563,8534,4563,8534,4569,8523,4557xe" filled="f" stroked="t" strokeweight=".318pt" strokecolor="#00AEEF">
                <v:path arrowok="t"/>
              </v:shape>
            </v:group>
            <v:group style="position:absolute;left:8406;top:4276;width:50;height:163" coordorigin="8406,4276" coordsize="50,163">
              <v:shape style="position:absolute;left:8406;top:4276;width:50;height:163" coordorigin="8406,4276" coordsize="50,163" path="m8449,4282l8411,4285,8411,4285,8406,4285,8406,4302,8417,4308,8423,4314,8417,4323,8426,4335,8426,4352,8414,4364,8406,4367,8412,4387,8422,4409,8433,4428,8442,4439,8444,4434,8449,4425,8455,4422,8455,4402,8441,4399,8432,4390,8432,4370,8453,4370,8451,4355,8449,4340,8446,4329,8438,4323,8435,4320,8447,4305,8449,4282e" filled="t" fillcolor="#EDE8E0" stroked="f">
                <v:path arrowok="t"/>
                <v:fill/>
              </v:shape>
              <v:shape style="position:absolute;left:8406;top:4276;width:50;height:163" coordorigin="8406,4276" coordsize="50,163" path="m8453,4370l8432,4370,8446,4378,8455,4378,8453,4370e" filled="t" fillcolor="#EDE8E0" stroked="f">
                <v:path arrowok="t"/>
                <v:fill/>
              </v:shape>
              <v:shape style="position:absolute;left:8406;top:4276;width:50;height:163" coordorigin="8406,4276" coordsize="50,163" path="m8406,4276l8406,4285,8411,4285,8406,4276e" filled="t" fillcolor="#EDE8E0" stroked="f">
                <v:path arrowok="t"/>
                <v:fill/>
              </v:shape>
            </v:group>
            <v:group style="position:absolute;left:8406;top:4276;width:50;height:163" coordorigin="8406,4276" coordsize="50,163">
              <v:shape style="position:absolute;left:8406;top:4276;width:50;height:163" coordorigin="8406,4276" coordsize="50,163" path="m8406,4276l8406,4294,8406,4302,8417,4308,8423,4314,8417,4323,8426,4335,8426,4343,8426,4352,8414,4364,8406,4367,8412,4387,8422,4409,8433,4428,8442,4439,8444,4434,8449,4425,8455,4422,8455,4402,8441,4399,8432,4390,8432,4378,8432,4370,8446,4378,8455,4378,8451,4355,8449,4340,8446,4329,8438,4323,8435,4320,8447,4305,8449,4282,8406,4285,8411,4285,8406,4276xe" filled="f" stroked="t" strokeweight=".318pt" strokecolor="#00AEEF">
                <v:path arrowok="t"/>
              </v:shape>
            </v:group>
            <v:group style="position:absolute;left:8420;top:4218;width:25;height:38" coordorigin="8420,4218" coordsize="25,38">
              <v:shape style="position:absolute;left:8420;top:4218;width:25;height:38" coordorigin="8420,4218" coordsize="25,38" path="m8430,4223l8429,4223,8420,4232,8420,4247,8432,4256,8438,4256,8445,4246,8439,4229,8426,4229,8429,4226,8430,4223e" filled="t" fillcolor="#EDE8E0" stroked="f">
                <v:path arrowok="t"/>
                <v:fill/>
              </v:shape>
              <v:shape style="position:absolute;left:8420;top:4218;width:25;height:38" coordorigin="8420,4218" coordsize="25,38" path="m8434,4221l8429,4226,8429,4229,8439,4229,8439,4227,8434,4221e" filled="t" fillcolor="#EDE8E0" stroked="f">
                <v:path arrowok="t"/>
                <v:fill/>
              </v:shape>
              <v:shape style="position:absolute;left:8420;top:4218;width:25;height:38" coordorigin="8420,4218" coordsize="25,38" path="m8432,4218l8430,4223,8434,4221,8432,4218e" filled="t" fillcolor="#EDE8E0" stroked="f">
                <v:path arrowok="t"/>
                <v:fill/>
              </v:shape>
              <v:shape style="position:absolute;left:8420;top:4218;width:25;height:38" coordorigin="8420,4218" coordsize="25,38" path="m8435,4220l8434,4221,8435,4220e" filled="t" fillcolor="#EDE8E0" stroked="f">
                <v:path arrowok="t"/>
                <v:fill/>
              </v:shape>
            </v:group>
            <v:group style="position:absolute;left:8420;top:4218;width:25;height:38" coordorigin="8420,4218" coordsize="25,38">
              <v:shape style="position:absolute;left:8420;top:4218;width:25;height:38" coordorigin="8420,4218" coordsize="25,38" path="m8435,4220l8429,4223,8420,4232,8420,4241,8420,4247,8432,4256,8438,4256,8445,4246,8439,4227,8432,4218,8429,4226,8429,4229,8426,4229,8435,4220xe" filled="f" stroked="t" strokeweight=".318pt" strokecolor="#00AEEF">
                <v:path arrowok="t"/>
              </v:shape>
            </v:group>
            <v:group style="position:absolute;left:8461;top:4191;width:79;height:88" coordorigin="8461,4191" coordsize="79,88">
              <v:shape style="position:absolute;left:8461;top:4191;width:79;height:88" coordorigin="8461,4191" coordsize="79,88" path="m8539,4270l8512,4270,8520,4280,8535,4274,8539,4270e" filled="t" fillcolor="#EDE8E0" stroked="f">
                <v:path arrowok="t"/>
                <v:fill/>
              </v:shape>
              <v:shape style="position:absolute;left:8461;top:4191;width:79;height:88" coordorigin="8461,4191" coordsize="79,88" path="m8490,4191l8471,4205,8461,4223,8462,4252,8471,4268,8494,4271,8512,4270,8539,4270,8548,4263,8532,4250,8522,4236,8513,4221,8503,4207,8492,4197,8485,4197,8488,4193,8490,4191e" filled="t" fillcolor="#EDE8E0" stroked="f">
                <v:path arrowok="t"/>
                <v:fill/>
              </v:shape>
              <v:shape style="position:absolute;left:8461;top:4191;width:79;height:88" coordorigin="8461,4191" coordsize="79,88" path="m8488,4193l8485,4197,8492,4197,8488,4193e" filled="t" fillcolor="#EDE8E0" stroked="f">
                <v:path arrowok="t"/>
                <v:fill/>
              </v:shape>
              <v:shape style="position:absolute;left:8461;top:4191;width:79;height:88" coordorigin="8461,4191" coordsize="79,88" path="m8488,4193e" filled="t" fillcolor="#EDE8E0" stroked="f">
                <v:path arrowok="t"/>
                <v:fill/>
              </v:shape>
            </v:group>
            <v:group style="position:absolute;left:8461;top:4191;width:87;height:88" coordorigin="8461,4191" coordsize="87,88">
              <v:shape style="position:absolute;left:8461;top:4191;width:87;height:88" coordorigin="8461,4191" coordsize="87,88" path="m8490,4191l8471,4205,8461,4223,8462,4252,8471,4268,8494,4271,8512,4270,8520,4280,8535,4274,8548,4263,8532,4250,8522,4236,8513,4221,8503,4207,8488,4193,8485,4197,8490,4191xe" filled="f" stroked="t" strokeweight=".318pt" strokecolor="#00AEEF">
                <v:path arrowok="t"/>
              </v:shape>
            </v:group>
            <v:group style="position:absolute;left:8499;top:4320;width:29;height:53" coordorigin="8499,4320" coordsize="29,53">
              <v:shape style="position:absolute;left:8499;top:4320;width:29;height:53" coordorigin="8499,4320" coordsize="29,53" path="m8514,4320l8499,4338,8510,4359,8524,4373,8528,4354,8523,4337,8508,4329,8514,4320e" filled="t" fillcolor="#EDE8E0" stroked="f">
                <v:path arrowok="t"/>
                <v:fill/>
              </v:shape>
            </v:group>
            <v:group style="position:absolute;left:8499;top:4320;width:29;height:53" coordorigin="8499,4320" coordsize="29,53">
              <v:shape style="position:absolute;left:8499;top:4320;width:29;height:53" coordorigin="8499,4320" coordsize="29,53" path="m8514,4320l8499,4338,8510,4359,8524,4373,8528,4354,8523,4337,8508,4329,8514,4320xe" filled="f" stroked="t" strokeweight=".318pt" strokecolor="#00AEEF">
                <v:path arrowok="t"/>
              </v:shape>
            </v:group>
            <v:group style="position:absolute;left:8520;top:4393;width:50;height:70" coordorigin="8520,4393" coordsize="50,70">
              <v:shape style="position:absolute;left:8520;top:4393;width:50;height:70" coordorigin="8520,4393" coordsize="50,70" path="m8520,4393l8520,4402,8523,4411,8531,4416,8530,4435,8540,4451,8554,4463,8564,4446,8569,4446,8566,4437,8555,4420,8546,4410,8538,4396,8520,4393e" filled="t" fillcolor="#EDE8E0" stroked="f">
                <v:path arrowok="t"/>
                <v:fill/>
              </v:shape>
              <v:shape style="position:absolute;left:8520;top:4393;width:50;height:70" coordorigin="8520,4393" coordsize="50,70" path="m8569,4446l8564,4446,8569,4449,8569,4446e" filled="t" fillcolor="#EDE8E0" stroked="f">
                <v:path arrowok="t"/>
                <v:fill/>
              </v:shape>
            </v:group>
            <v:group style="position:absolute;left:8520;top:4393;width:50;height:70" coordorigin="8520,4393" coordsize="50,70">
              <v:shape style="position:absolute;left:8520;top:4393;width:50;height:70" coordorigin="8520,4393" coordsize="50,70" path="m8531,4416l8530,4435,8540,4451,8554,4463,8564,4446,8569,4449,8566,4437,8555,4420,8546,4410,8538,4396,8520,4393,8520,4402,8523,4411,8531,4416xe" filled="f" stroked="t" strokeweight=".318pt" strokecolor="#00AEEF">
                <v:path arrowok="t"/>
              </v:shape>
            </v:group>
            <v:group style="position:absolute;left:8580;top:4475;width:42;height:35" coordorigin="8580,4475" coordsize="42,35">
              <v:shape style="position:absolute;left:8580;top:4475;width:42;height:35" coordorigin="8580,4475" coordsize="42,35" path="m8602,4475l8580,4482,8588,4502,8605,4510,8610,4510,8619,4504,8622,4504,8619,4498,8602,4481,8602,4475e" filled="t" fillcolor="#EDE8E0" stroked="f">
                <v:path arrowok="t"/>
                <v:fill/>
              </v:shape>
            </v:group>
            <v:group style="position:absolute;left:8580;top:4475;width:42;height:35" coordorigin="8580,4475" coordsize="42,35">
              <v:shape style="position:absolute;left:8580;top:4475;width:42;height:35" coordorigin="8580,4475" coordsize="42,35" path="m8602,4475l8602,4481,8619,4498,8622,4504,8619,4504,8610,4510,8605,4510,8588,4502,8580,4482,8602,4475xe" filled="f" stroked="t" strokeweight=".318pt" strokecolor="#00AEEF">
                <v:path arrowok="t"/>
              </v:shape>
            </v:group>
            <v:group style="position:absolute;left:8508;top:4463;width:29;height:32" coordorigin="8508,4463" coordsize="29,32">
              <v:shape style="position:absolute;left:8508;top:4463;width:29;height:32" coordorigin="8508,4463" coordsize="29,32" path="m8508,4463l8508,4472,8520,4495,8537,4495,8525,4476,8510,4464,8508,4463e" filled="t" fillcolor="#EDE8E0" stroked="f">
                <v:path arrowok="t"/>
                <v:fill/>
              </v:shape>
            </v:group>
            <v:group style="position:absolute;left:8508;top:4463;width:29;height:32" coordorigin="8508,4463" coordsize="29,32">
              <v:shape style="position:absolute;left:8508;top:4463;width:29;height:32" coordorigin="8508,4463" coordsize="29,32" path="m8508,4463l8508,4472,8520,4495,8537,4495,8525,4476,8510,4464,8508,4463xe" filled="f" stroked="t" strokeweight=".318pt" strokecolor="#00AEEF">
                <v:path arrowok="t"/>
              </v:shape>
            </v:group>
            <v:group style="position:absolute;left:8505;top:4510;width:29;height:26" coordorigin="8505,4510" coordsize="29,26">
              <v:shape style="position:absolute;left:8505;top:4510;width:29;height:26" coordorigin="8505,4510" coordsize="29,26" path="m8514,4510l8505,4510,8508,4522,8520,4536,8531,4536,8531,4528,8534,4522,8534,4513,8526,4513,8514,4510e" filled="t" fillcolor="#EDE8E0" stroked="f">
                <v:path arrowok="t"/>
                <v:fill/>
              </v:shape>
            </v:group>
            <v:group style="position:absolute;left:8505;top:4510;width:29;height:26" coordorigin="8505,4510" coordsize="29,26">
              <v:shape style="position:absolute;left:8505;top:4510;width:29;height:26" coordorigin="8505,4510" coordsize="29,26" path="m8531,4536l8531,4528,8534,4522,8534,4513,8526,4513,8514,4510,8505,4510,8508,4522,8520,4536,8531,4536xe" filled="f" stroked="t" strokeweight=".318pt" strokecolor="#00AEEF">
                <v:path arrowok="t"/>
              </v:shape>
            </v:group>
            <v:group style="position:absolute;left:8370;top:4381;width:26;height:29" coordorigin="8370,4381" coordsize="26,29">
              <v:shape style="position:absolute;left:8370;top:4381;width:26;height:29" coordorigin="8370,4381" coordsize="26,29" path="m8397,4381l8370,4381,8370,4399,8385,4411,8391,4411,8391,4402,8394,4390,8397,4381e" filled="t" fillcolor="#EDE8E0" stroked="f">
                <v:path arrowok="t"/>
                <v:fill/>
              </v:shape>
            </v:group>
            <v:group style="position:absolute;left:8370;top:4381;width:26;height:29" coordorigin="8370,4381" coordsize="26,29">
              <v:shape style="position:absolute;left:8370;top:4381;width:26;height:29" coordorigin="8370,4381" coordsize="26,29" path="m8397,4381l8370,4381,8370,4399,8385,4411,8391,4411,8391,4402,8394,4390,8397,4381xe" filled="f" stroked="t" strokeweight=".318pt" strokecolor="#00AEEF">
                <v:path arrowok="t"/>
              </v:shape>
            </v:group>
            <v:group style="position:absolute;left:8581;top:4557;width:26;height:34" coordorigin="8581,4557" coordsize="26,34">
              <v:shape style="position:absolute;left:8581;top:4557;width:26;height:34" coordorigin="8581,4557" coordsize="26,34" path="m8602,4557l8581,4557,8591,4579,8604,4591,8607,4580,8602,4557e" filled="t" fillcolor="#EDE8E0" stroked="f">
                <v:path arrowok="t"/>
                <v:fill/>
              </v:shape>
            </v:group>
            <v:group style="position:absolute;left:8581;top:4557;width:26;height:34" coordorigin="8581,4557" coordsize="26,34">
              <v:shape style="position:absolute;left:8581;top:4557;width:26;height:34" coordorigin="8581,4557" coordsize="26,34" path="m8581,4557l8591,4579,8604,4591,8607,4580,8602,4557,8581,4557xe" filled="f" stroked="t" strokeweight=".318pt" strokecolor="#00AEEF">
                <v:path arrowok="t"/>
              </v:shape>
            </v:group>
            <v:group style="position:absolute;left:8619;top:4613;width:50;height:41" coordorigin="8619,4613" coordsize="50,41">
              <v:shape style="position:absolute;left:8619;top:4613;width:50;height:41" coordorigin="8619,4613" coordsize="50,41" path="m8631,4615l8619,4621,8635,4640,8653,4651,8669,4654,8656,4636,8646,4620,8631,4615e" filled="t" fillcolor="#EDE8E0" stroked="f">
                <v:path arrowok="t"/>
                <v:fill/>
              </v:shape>
              <v:shape style="position:absolute;left:8619;top:4613;width:50;height:41" coordorigin="8619,4613" coordsize="50,41" path="m8625,4613l8625,4615,8629,4614,8625,4613e" filled="t" fillcolor="#EDE8E0" stroked="f">
                <v:path arrowok="t"/>
                <v:fill/>
              </v:shape>
              <v:shape style="position:absolute;left:8619;top:4613;width:50;height:41" coordorigin="8619,4613" coordsize="50,41" path="m8634,4613l8629,4614,8631,4615,8634,4613e" filled="t" fillcolor="#EDE8E0" stroked="f">
                <v:path arrowok="t"/>
                <v:fill/>
              </v:shape>
            </v:group>
            <v:group style="position:absolute;left:8619;top:4613;width:50;height:41" coordorigin="8619,4613" coordsize="50,41">
              <v:shape style="position:absolute;left:8619;top:4613;width:50;height:41" coordorigin="8619,4613" coordsize="50,41" path="m8634,4613l8619,4621,8635,4640,8653,4651,8669,4654,8656,4636,8646,4620,8625,4613,8625,4615,8634,4613xe" filled="f" stroked="t" strokeweight=".318pt" strokecolor="#00AEEF">
                <v:path arrowok="t"/>
              </v:shape>
            </v:group>
            <v:group style="position:absolute;left:8637;top:4683;width:29;height:29" coordorigin="8637,4683" coordsize="29,29">
              <v:shape style="position:absolute;left:8637;top:4683;width:29;height:29" coordorigin="8637,4683" coordsize="29,29" path="m8654,4683l8637,4683,8646,4701,8665,4712,8666,4694,8663,4694,8654,4683e" filled="t" fillcolor="#EDE8E0" stroked="f">
                <v:path arrowok="t"/>
                <v:fill/>
              </v:shape>
            </v:group>
            <v:group style="position:absolute;left:8637;top:4683;width:29;height:29" coordorigin="8637,4683" coordsize="29,29">
              <v:shape style="position:absolute;left:8637;top:4683;width:29;height:29" coordorigin="8637,4683" coordsize="29,29" path="m8654,4683l8637,4683,8646,4701,8665,4712,8666,4694,8663,4694,8654,4683xe" filled="f" stroked="t" strokeweight=".318pt" strokecolor="#00AEEF">
                <v:path arrowok="t"/>
              </v:shape>
            </v:group>
            <v:group style="position:absolute;left:8692;top:4724;width:26;height:18" coordorigin="8692,4724" coordsize="26,18">
              <v:shape style="position:absolute;left:8692;top:4724;width:26;height:18" coordorigin="8692,4724" coordsize="26,18" path="m8719,4724l8713,4724,8701,4727,8692,4735,8710,4741,8719,4741,8719,4724e" filled="t" fillcolor="#EDE8E0" stroked="f">
                <v:path arrowok="t"/>
                <v:fill/>
              </v:shape>
            </v:group>
            <v:group style="position:absolute;left:8692;top:4724;width:26;height:18" coordorigin="8692,4724" coordsize="26,18">
              <v:shape style="position:absolute;left:8692;top:4724;width:26;height:18" coordorigin="8692,4724" coordsize="26,18" path="m8719,4741l8719,4724,8713,4724,8701,4727,8698,4730,8692,4735,8710,4741,8719,4741xe" filled="f" stroked="t" strokeweight=".318pt" strokecolor="#00AEEF">
                <v:path arrowok="t"/>
              </v:shape>
            </v:group>
            <v:group style="position:absolute;left:8698;top:4697;width:12;height:20" coordorigin="8698,4697" coordsize="12,20">
              <v:shape style="position:absolute;left:8698;top:4697;width:12;height:20" coordorigin="8698,4697" coordsize="12,20" path="m8704,4697l8704,4703,8698,4709,8704,4715,8707,4718,8707,4706,8707,4703,8710,4703e" filled="f" stroked="t" strokeweight=".318pt" strokecolor="#00AEEF">
                <v:path arrowok="t"/>
              </v:shape>
            </v:group>
            <v:group style="position:absolute;left:8689;top:4654;width:23;height:29" coordorigin="8689,4654" coordsize="23,29">
              <v:shape style="position:absolute;left:8689;top:4654;width:23;height:29" coordorigin="8689,4654" coordsize="23,29" path="m8713,4654l8689,4654,8692,4674,8701,4680,8710,4683,8710,4674,8707,4659,8713,4654e" filled="t" fillcolor="#EDE8E0" stroked="f">
                <v:path arrowok="t"/>
                <v:fill/>
              </v:shape>
            </v:group>
            <v:group style="position:absolute;left:8689;top:4654;width:23;height:29" coordorigin="8689,4654" coordsize="23,29">
              <v:shape style="position:absolute;left:8689;top:4654;width:23;height:29" coordorigin="8689,4654" coordsize="23,29" path="m8710,4683l8710,4674,8707,4659,8713,4654,8689,4654,8692,4674,8701,4680,8710,4683xe" filled="f" stroked="t" strokeweight=".318pt" strokecolor="#00AEEF">
                <v:path arrowok="t"/>
              </v:shape>
            </v:group>
            <v:group style="position:absolute;left:8839;top:4791;width:29;height:38" coordorigin="8839,4791" coordsize="29,38">
              <v:shape style="position:absolute;left:8839;top:4791;width:29;height:38" coordorigin="8839,4791" coordsize="29,38" path="m8859,4791l8839,4791,8844,4829,8853,4826,8868,4826,8861,4804,8852,4797,8844,4797,8846,4792,8857,4792,8859,4791e" filled="t" fillcolor="#EDE8E0" stroked="f">
                <v:path arrowok="t"/>
                <v:fill/>
              </v:shape>
              <v:shape style="position:absolute;left:8839;top:4791;width:29;height:38" coordorigin="8839,4791" coordsize="29,38" path="m8850,4795l8844,4797,8852,4797,8850,4795e" filled="t" fillcolor="#EDE8E0" stroked="f">
                <v:path arrowok="t"/>
                <v:fill/>
              </v:shape>
              <v:shape style="position:absolute;left:8839;top:4791;width:29;height:38" coordorigin="8839,4791" coordsize="29,38" path="m8857,4792l8846,4792,8850,4795,8857,4792e" filled="t" fillcolor="#EDE8E0" stroked="f">
                <v:path arrowok="t"/>
                <v:fill/>
              </v:shape>
            </v:group>
            <v:group style="position:absolute;left:8839;top:4791;width:29;height:38" coordorigin="8839,4791" coordsize="29,38">
              <v:shape style="position:absolute;left:8839;top:4791;width:29;height:38" coordorigin="8839,4791" coordsize="29,38" path="m8859,4791l8839,4791,8844,4829,8853,4826,8859,4826,8868,4826,8861,4804,8846,4792,8844,4797,8859,4791xe" filled="f" stroked="t" strokeweight=".318pt" strokecolor="#00AEEF">
                <v:path arrowok="t"/>
              </v:shape>
            </v:group>
            <v:group style="position:absolute;left:8897;top:4806;width:44;height:50" coordorigin="8897,4806" coordsize="44,50">
              <v:shape style="position:absolute;left:8897;top:4806;width:44;height:50" coordorigin="8897,4806" coordsize="44,50" path="m8941,4850l8926,4850,8926,4855,8941,4850e" filled="t" fillcolor="#EDE8E0" stroked="f">
                <v:path arrowok="t"/>
                <v:fill/>
              </v:shape>
              <v:shape style="position:absolute;left:8897;top:4806;width:44;height:50" coordorigin="8897,4806" coordsize="44,50" path="m8903,4806l8900,4814,8897,4826,8897,4835,8915,4835,8915,4841,8921,4850,8956,4850,8970,4853,8970,4844,8976,4838,8976,4835,8955,4831,8947,4816,8928,4810,8903,4806e" filled="t" fillcolor="#EDE8E0" stroked="f">
                <v:path arrowok="t"/>
                <v:fill/>
              </v:shape>
            </v:group>
            <v:group style="position:absolute;left:8897;top:4806;width:79;height:50" coordorigin="8897,4806" coordsize="79,50">
              <v:shape style="position:absolute;left:8897;top:4806;width:79;height:50" coordorigin="8897,4806" coordsize="79,50" path="m8903,4806l8928,4810,8947,4816,8955,4831,8976,4835,8976,4838,8970,4844,8970,4853,8956,4850,8947,4850,8941,4850,8926,4855,8926,4850,8921,4850,8915,4841,8915,4835,8897,4835,8897,4826,8900,4814,8903,4806xe" filled="f" stroked="t" strokeweight=".318pt" strokecolor="#00AEEF">
                <v:path arrowok="t"/>
              </v:shape>
            </v:group>
            <v:group style="position:absolute;left:8894;top:4896;width:92;height:43" coordorigin="8894,4896" coordsize="92,43">
              <v:shape style="position:absolute;left:8894;top:4896;width:92;height:43" coordorigin="8894,4896" coordsize="92,43" path="m8908,4896l8894,4900,8911,4915,8932,4926,8948,4931,8953,4931,8962,4937,8965,4940,8971,4937,8982,4937,8946,4908,8929,4902,8908,4896e" filled="t" fillcolor="#EDE8E0" stroked="f">
                <v:path arrowok="t"/>
                <v:fill/>
              </v:shape>
              <v:shape style="position:absolute;left:8894;top:4896;width:92;height:43" coordorigin="8894,4896" coordsize="92,43" path="m8982,4937l8971,4937,8980,4940,8986,4940,8982,4937e" filled="t" fillcolor="#EDE8E0" stroked="f">
                <v:path arrowok="t"/>
                <v:fill/>
              </v:shape>
            </v:group>
            <v:group style="position:absolute;left:8894;top:4896;width:92;height:43" coordorigin="8894,4896" coordsize="92,43">
              <v:shape style="position:absolute;left:8894;top:4896;width:92;height:43" coordorigin="8894,4896" coordsize="92,43" path="m8986,4940l8980,4940,8971,4937,8965,4940,8962,4937,8953,4931,8948,4931,8932,4926,8911,4915,8894,4900,8908,4896,8929,4902,8946,4908,8986,4940xe" filled="f" stroked="t" strokeweight=".318pt" strokecolor="#00AEEF">
                <v:path arrowok="t"/>
              </v:shape>
            </v:group>
            <v:group style="position:absolute;left:8931;top:4868;width:146;height:52" coordorigin="8931,4868" coordsize="146,52">
              <v:shape style="position:absolute;left:8931;top:4868;width:146;height:52" coordorigin="8931,4868" coordsize="146,52" path="m8938,4868l8931,4875,8935,4881,8944,4887,8960,4894,8959,4895,8995,4910,9007,4910,9016,4911,9040,4911,9051,4917,9063,4917,9066,4920,9075,4914,9077,4914,9060,4903,9040,4900,9031,4900,9031,4899,9016,4899,9000,4891,8980,4876,8957,4874,8938,4868e" filled="t" fillcolor="#EDE8E0" stroked="f">
                <v:path arrowok="t"/>
                <v:fill/>
              </v:shape>
              <v:shape style="position:absolute;left:8931;top:4868;width:146;height:52" coordorigin="8931,4868" coordsize="146,52" path="m9019,4891l9016,4899,9031,4899,9019,4891e" filled="t" fillcolor="#EDE8E0" stroked="f">
                <v:path arrowok="t"/>
                <v:fill/>
              </v:shape>
            </v:group>
            <v:group style="position:absolute;left:8931;top:4868;width:146;height:52" coordorigin="8931,4868" coordsize="146,52">
              <v:shape style="position:absolute;left:8931;top:4868;width:146;height:52" coordorigin="8931,4868" coordsize="146,52" path="m8959,4895l8960,4894,8954,4891,8944,4887,8935,4881,8931,4875,8938,4868,8957,4874,8980,4876,9000,4891,9016,4899,9019,4891,9031,4900,9040,4900,9060,4903,9077,4914,9075,4914,9066,4920,9063,4917,9051,4917,9040,4911,9028,4911,9016,4911,9007,4910,8995,4910,8959,4895xe" filled="f" stroked="t" strokeweight=".318pt" strokecolor="#00AEEF">
                <v:path arrowok="t"/>
              </v:shape>
            </v:group>
            <v:group style="position:absolute;left:8932;top:4952;width:132;height:62" coordorigin="8932,4952" coordsize="132,62">
              <v:shape style="position:absolute;left:8932;top:4952;width:132;height:62" coordorigin="8932,4952" coordsize="132,62" path="m8967,4952l8964,4952,8959,4960,8962,4967,8956,4967,8950,4970,8944,4970,8941,4978,8941,4984,8932,4990,8957,4992,8978,4996,8997,5001,9014,5004,9031,5006,9043,5013,9058,5008,9064,5002,9049,4987,9049,4978,9026,4977,9008,4972,8978,4958,8967,4952e" filled="t" fillcolor="#EDE8E0" stroked="f">
                <v:path arrowok="t"/>
                <v:fill/>
              </v:shape>
              <v:shape style="position:absolute;left:8932;top:4952;width:132;height:62" coordorigin="8932,4952" coordsize="132,62" path="m8956,4952l8959,4961,8959,4960,8956,4952e" filled="t" fillcolor="#EDE8E0" stroked="f">
                <v:path arrowok="t"/>
                <v:fill/>
              </v:shape>
            </v:group>
            <v:group style="position:absolute;left:8932;top:4952;width:132;height:62" coordorigin="8932,4952" coordsize="132,62">
              <v:shape style="position:absolute;left:8932;top:4952;width:132;height:62" coordorigin="8932,4952" coordsize="132,62" path="m8956,4952l8962,4967,8956,4967,8950,4970,8944,4970,8941,4978,8941,4984,8932,4990,8957,4992,8978,4996,8997,5001,9014,5004,9031,5006,9043,5013,9058,5008,9064,5002,9058,4996,9049,4987,9049,4978,9026,4977,9008,4972,8978,4958,8967,4952,8964,4952,8959,4961,8956,4952xe" filled="f" stroked="t" strokeweight=".318pt" strokecolor="#00AEEF">
                <v:path arrowok="t"/>
              </v:shape>
            </v:group>
            <v:group style="position:absolute;left:8786;top:4902;width:41;height:25" coordorigin="8786,4902" coordsize="41,25">
              <v:shape style="position:absolute;left:8786;top:4902;width:41;height:25" coordorigin="8786,4902" coordsize="41,25" path="m8809,4902l8786,4902,8786,4905,8792,4917,8805,4927,8822,4922,8827,4911,8809,4908,8801,4908,8801,4905,8809,4902e" filled="t" fillcolor="#EDE8E0" stroked="f">
                <v:path arrowok="t"/>
                <v:fill/>
              </v:shape>
            </v:group>
            <v:group style="position:absolute;left:8786;top:4902;width:41;height:25" coordorigin="8786,4902" coordsize="41,25">
              <v:shape style="position:absolute;left:8786;top:4902;width:41;height:25" coordorigin="8786,4902" coordsize="41,25" path="m8809,4902l8786,4902,8786,4905,8792,4917,8805,4927,8822,4922,8827,4911,8809,4908,8801,4908,8801,4905,8809,4902xe" filled="f" stroked="t" strokeweight=".318pt" strokecolor="#00AEEF">
                <v:path arrowok="t"/>
              </v:shape>
            </v:group>
            <v:group style="position:absolute;left:8754;top:4920;width:26;height:29" coordorigin="8754,4920" coordsize="26,29">
              <v:shape style="position:absolute;left:8754;top:4920;width:26;height:29" coordorigin="8754,4920" coordsize="26,29" path="m8754,4920l8754,4949,8763,4949,8780,4943,8768,4932,8754,4920e" filled="t" fillcolor="#EDE8E0" stroked="f">
                <v:path arrowok="t"/>
                <v:fill/>
              </v:shape>
            </v:group>
            <v:group style="position:absolute;left:8754;top:4920;width:26;height:29" coordorigin="8754,4920" coordsize="26,29">
              <v:shape style="position:absolute;left:8754;top:4920;width:26;height:29" coordorigin="8754,4920" coordsize="26,29" path="m8768,4932l8754,4920,8754,4929,8754,4949,8763,4949,8771,4946,8780,4943,8768,4932xe" filled="f" stroked="t" strokeweight=".318pt" strokecolor="#00AEEF">
                <v:path arrowok="t"/>
              </v:shape>
            </v:group>
            <v:group style="position:absolute;left:8982;top:5019;width:35;height:18" coordorigin="8982,5019" coordsize="35,18">
              <v:shape style="position:absolute;left:8982;top:5019;width:35;height:18" coordorigin="8982,5019" coordsize="35,18" path="m9005,5019l8982,5019,8988,5031,8988,5037,9017,5037,9017,5031,9011,5022,9005,5019e" filled="t" fillcolor="#EDE8E0" stroked="f">
                <v:path arrowok="t"/>
                <v:fill/>
              </v:shape>
            </v:group>
            <v:group style="position:absolute;left:8982;top:5019;width:35;height:18" coordorigin="8982,5019" coordsize="35,18">
              <v:shape style="position:absolute;left:8982;top:5019;width:35;height:18" coordorigin="8982,5019" coordsize="35,18" path="m8988,5019l9005,5019,9011,5022,9017,5031,9017,5037,8988,5037,8988,5031,8982,5019,8988,5019xe" filled="f" stroked="t" strokeweight=".318pt" strokecolor="#00AEEF">
                <v:path arrowok="t"/>
              </v:shape>
            </v:group>
            <v:group style="position:absolute;left:9108;top:5023;width:109;height:58" coordorigin="9108,5023" coordsize="109,58">
              <v:shape style="position:absolute;left:9108;top:5023;width:109;height:58" coordorigin="9108,5023" coordsize="109,58" path="m9172,5044l9129,5044,9136,5054,9160,5054,9179,5060,9196,5071,9213,5081,9217,5072,9203,5058,9199,5051,9179,5046,9172,5044e" filled="t" fillcolor="#EDE8E0" stroked="f">
                <v:path arrowok="t"/>
                <v:fill/>
              </v:shape>
              <v:shape style="position:absolute;left:9108;top:5023;width:109;height:58" coordorigin="9108,5023" coordsize="109,58" path="m9132,5023l9122,5030,9118,5030,9108,5040,9108,5044,9115,5047,9122,5044,9172,5044,9161,5040,9142,5033,9150,5030,9139,5026,9132,5023e" filled="t" fillcolor="#EDE8E0" stroked="f">
                <v:path arrowok="t"/>
                <v:fill/>
              </v:shape>
            </v:group>
            <v:group style="position:absolute;left:9108;top:5023;width:109;height:58" coordorigin="9108,5023" coordsize="109,58">
              <v:shape style="position:absolute;left:9108;top:5023;width:109;height:58" coordorigin="9108,5023" coordsize="109,58" path="m9150,5030l9139,5026,9132,5023,9122,5030,9118,5030,9108,5040,9108,5044,9115,5047,9122,5044,9129,5044,9136,5054,9150,5054,9160,5054,9179,5060,9196,5071,9213,5081,9217,5072,9203,5058,9199,5051,9179,5046,9161,5040,9142,5033,9150,5030xe" filled="f" stroked="t" strokeweight=".318pt" strokecolor="#00AEEF">
                <v:path arrowok="t"/>
              </v:shape>
            </v:group>
            <v:group style="position:absolute;left:9219;top:5043;width:59;height:32" coordorigin="9219,5043" coordsize="59,32">
              <v:shape style="position:absolute;left:9219;top:5043;width:59;height:32" coordorigin="9219,5043" coordsize="59,32" path="m9219,5046l9231,5062,9254,5071,9273,5075,9278,5066,9278,5052,9269,5052,9264,5047,9223,5047,9219,5046e" filled="t" fillcolor="#EDE8E0" stroked="f">
                <v:path arrowok="t"/>
                <v:fill/>
              </v:shape>
              <v:shape style="position:absolute;left:9219;top:5043;width:59;height:32" coordorigin="9219,5043" coordsize="59,32" path="m9260,5043l9251,5043,9229,5046,9223,5047,9264,5047,9260,5043e" filled="t" fillcolor="#EDE8E0" stroked="f">
                <v:path arrowok="t"/>
                <v:fill/>
              </v:shape>
            </v:group>
            <v:group style="position:absolute;left:9219;top:5043;width:59;height:32" coordorigin="9219,5043" coordsize="59,32">
              <v:shape style="position:absolute;left:9219;top:5043;width:59;height:32" coordorigin="9219,5043" coordsize="59,32" path="m9219,5046l9231,5062,9254,5071,9273,5075,9278,5066,9278,5060,9278,5052,9269,5052,9260,5043,9251,5043,9229,5046,9223,5047,9219,5046xe" filled="f" stroked="t" strokeweight=".318pt" strokecolor="#00AEEF">
                <v:path arrowok="t"/>
              </v:shape>
            </v:group>
            <v:group style="position:absolute;left:7583;top:6834;width:44;height:50" coordorigin="7583,6834" coordsize="44,50">
              <v:shape style="position:absolute;left:7583;top:6834;width:44;height:50" coordorigin="7583,6834" coordsize="44,50" path="m7598,6834l7595,6840,7583,6845,7583,6863,7598,6869,7607,6869,7607,6875,7613,6882,7621,6883,7627,6872,7622,6851,7612,6845,7604,6840,7598,6834e" filled="t" fillcolor="#EDE8E0" stroked="f">
                <v:path arrowok="t"/>
                <v:fill/>
              </v:shape>
            </v:group>
            <v:group style="position:absolute;left:7583;top:6834;width:44;height:50" coordorigin="7583,6834" coordsize="44,50">
              <v:shape style="position:absolute;left:7583;top:6834;width:44;height:50" coordorigin="7583,6834" coordsize="44,50" path="m7583,6854l7583,6863,7598,6869,7607,6869,7607,6875,7613,6882,7621,6883,7627,6872,7622,6851,7612,6845,7604,6840,7598,6834,7595,6840,7583,6845,7583,6854xe" filled="f" stroked="t" strokeweight=".318pt" strokecolor="#00AEEF">
                <v:path arrowok="t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318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318pt" strokecolor="#00AEEF">
                <v:path arrowok="t"/>
              </v:shape>
              <v:shape style="position:absolute;left:7800;top:782;width:570;height:280" type="#_x0000_t75">
                <v:imagedata r:id="rId93" o:title=""/>
              </v:shape>
              <v:shape style="position:absolute;left:5897;top:979;width:4279;height:6040" type="#_x0000_t75">
                <v:imagedata r:id="rId94" o:title=""/>
              </v:shape>
            </v:group>
            <v:group style="position:absolute;left:8746;top:835;width:90;height:126" coordorigin="8746,835" coordsize="90,126">
              <v:shape style="position:absolute;left:8746;top:835;width:90;height:126" coordorigin="8746,835" coordsize="90,126" path="m8833,908l8763,908,8776,925,8783,943,8798,958,8822,961,8821,952,8815,949,8815,940,8836,911,8833,908e" filled="t" fillcolor="#EDE8E0" stroked="f">
                <v:path arrowok="t"/>
                <v:fill/>
              </v:shape>
              <v:shape style="position:absolute;left:8746;top:835;width:90;height:126" coordorigin="8746,835" coordsize="90,126" path="m8768,835l8753,848,8746,861,8751,914,8763,908,8833,908,8820,896,8809,880,8791,862,8776,847,8768,846,8768,835e" filled="t" fillcolor="#EDE8E0" stroked="f">
                <v:path arrowok="t"/>
                <v:fill/>
              </v:shape>
            </v:group>
            <v:group style="position:absolute;left:8746;top:835;width:90;height:126" coordorigin="8746,835" coordsize="90,126">
              <v:shape style="position:absolute;left:8746;top:835;width:90;height:126" coordorigin="8746,835" coordsize="90,126" path="m8768,835l8753,848,8746,861,8751,914,8763,908,8776,925,8783,943,8798,958,8822,961,8821,952,8815,949,8815,940,8836,911,8820,896,8809,880,8791,862,8776,847,8768,846,8768,835xe" filled="f" stroked="t" strokeweight=".318pt" strokecolor="#00AEEF">
                <v:path arrowok="t"/>
              </v:shape>
            </v:group>
            <v:group style="position:absolute;left:7481;top:787;width:44;height:118" coordorigin="7481,787" coordsize="44,118">
              <v:shape style="position:absolute;left:7481;top:787;width:44;height:118" coordorigin="7481,787" coordsize="44,118" path="m7508,797l7502,808,7497,824,7490,838,7481,845,7481,915,7487,912,7490,901,7490,895,7495,895,7505,893,7500,890,7503,872,7513,860,7519,857,7525,857,7525,797,7508,797e" filled="t" fillcolor="#EDE8E0" stroked="f">
                <v:path arrowok="t"/>
                <v:fill/>
              </v:shape>
              <v:shape style="position:absolute;left:7481;top:787;width:44;height:118" coordorigin="7481,787" coordsize="44,118" path="m7513,892l7505,893,7507,895,7513,892e" filled="t" fillcolor="#EDE8E0" stroked="f">
                <v:path arrowok="t"/>
                <v:fill/>
              </v:shape>
            </v:group>
            <v:group style="position:absolute;left:7481;top:787;width:44;height:118" coordorigin="7481,787" coordsize="44,118">
              <v:shape style="position:absolute;left:7481;top:787;width:44;height:118" coordorigin="7481,787" coordsize="44,118" path="m7481,845l7481,915,7487,912,7490,901,7490,895,7495,895,7513,892,7507,895,7500,890,7503,872,7513,860,7519,857,7525,857,7525,797e" filled="f" stroked="t" strokeweight=".318pt" strokecolor="#00AEEF">
                <v:path arrowok="t"/>
              </v:shape>
              <v:shape style="position:absolute;left:7481;top:787;width:44;height:118" coordorigin="7481,787" coordsize="44,118" path="m7508,797l7502,808,7497,824,7490,838,7481,845e" filled="f" stroked="t" strokeweight=".318pt" strokecolor="#00AEEF">
                <v:path arrowok="t"/>
              </v:shape>
            </v:group>
            <v:group style="position:absolute;left:9939;top:6602;width:91;height:88" coordorigin="9939,6602" coordsize="91,88">
              <v:shape style="position:absolute;left:9939;top:6602;width:91;height:88" coordorigin="9939,6602" coordsize="91,88" path="m10008,6676l9980,6676,9986,6679,9995,6679,9995,6684,10003,6690,10009,6690,10006,6684,10008,6676e" filled="t" fillcolor="#EDE8E0" stroked="f">
                <v:path arrowok="t"/>
                <v:fill/>
              </v:shape>
              <v:shape style="position:absolute;left:9939;top:6602;width:91;height:88" coordorigin="9939,6602" coordsize="91,88" path="m9959,6620l9945,6623,9939,6626,9951,6632,9948,6632,9954,6646,9977,6658,9977,6664,9971,6673,9971,6679,9980,6676,10008,6676,10009,6673,10015,6670,10030,6670,10028,6658,10012,6641,10001,6626,9965,6626,9959,6620e" filled="t" fillcolor="#EDE8E0" stroked="f">
                <v:path arrowok="t"/>
                <v:fill/>
              </v:shape>
              <v:shape style="position:absolute;left:9939;top:6602;width:91;height:88" coordorigin="9939,6602" coordsize="91,88" path="m10030,6670l10015,6670,10024,6673,10030,6670e" filled="t" fillcolor="#EDE8E0" stroked="f">
                <v:path arrowok="t"/>
                <v:fill/>
              </v:shape>
              <v:shape style="position:absolute;left:9939;top:6602;width:91;height:88" coordorigin="9939,6602" coordsize="91,88" path="m9992,6602l9965,6602,9965,6626,10001,6626,9998,6622,9992,6602e" filled="t" fillcolor="#EDE8E0" stroked="f">
                <v:path arrowok="t"/>
                <v:fill/>
              </v:shape>
            </v:group>
            <v:group style="position:absolute;left:9939;top:6602;width:91;height:88" coordorigin="9939,6602" coordsize="91,88">
              <v:shape style="position:absolute;left:9939;top:6602;width:91;height:88" coordorigin="9939,6602" coordsize="91,88" path="m9939,6626l9945,6623,9959,6620,9965,6626,9965,6602,9992,6602,9998,6622,10012,6641,10028,6658,10030,6670,10024,6673,10015,6670,10009,6673,10006,6684,10009,6690,10003,6690,9995,6684,9995,6679,9986,6679,9980,6676,9971,6679,9971,6673,9977,6664,9977,6658,9959,6649,9954,6646,9948,6632,9951,6632,9939,6626xe" filled="f" stroked="t" strokeweight=".318pt" strokecolor="#00AEEF">
                <v:path arrowok="t"/>
              </v:shape>
            </v:group>
            <v:group style="position:absolute;left:9880;top:6430;width:124;height:123" coordorigin="9880,6430" coordsize="124,123">
              <v:shape style="position:absolute;left:9880;top:6430;width:124;height:123" coordorigin="9880,6430" coordsize="124,123" path="m9997,6515l9917,6515,9928,6536,9942,6547,9986,6547,9997,6553,10005,6551,10004,6537,9998,6525,9997,6515e" filled="t" fillcolor="#EDE8E0" stroked="f">
                <v:path arrowok="t"/>
                <v:fill/>
              </v:shape>
              <v:shape style="position:absolute;left:9880;top:6430;width:124;height:123" coordorigin="9880,6430" coordsize="124,123" path="m9939,6430l9928,6432,9923,6444,9915,6469,9892,6472,9881,6483,9885,6500,9880,6518,9895,6532,9889,6541,9904,6541,9907,6523,9917,6515,9997,6515,9995,6503,9989,6503,9980,6494,9980,6488,9974,6488,9959,6480,9962,6474,9956,6468,9956,6453,9954,6444,9954,6439,9962,6436,9956,6436,9939,6430e" filled="t" fillcolor="#EDE8E0" stroked="f">
                <v:path arrowok="t"/>
                <v:fill/>
              </v:shape>
            </v:group>
            <v:group style="position:absolute;left:9880;top:6430;width:124;height:123" coordorigin="9880,6430" coordsize="124,123">
              <v:shape style="position:absolute;left:9880;top:6430;width:124;height:123" coordorigin="9880,6430" coordsize="124,123" path="m9895,6532l9880,6518,9885,6500,9881,6483,9892,6472,9915,6469,9923,6444,9928,6432,9939,6430,9956,6436,9962,6436,9954,6439,9954,6441,9954,6444,9956,6453,9956,6456,9956,6462,9956,6468,9962,6474,9959,6480,9974,6488,9980,6488,9980,6494,9989,6503,9995,6503,9998,6525,10004,6537,10005,6551,9997,6553,9986,6547,9942,6547,9928,6536,9917,6515,9907,6523,9904,6541,9889,6541,9895,6532xe" filled="f" stroked="t" strokeweight=".318pt" strokecolor="#00AEEF">
                <v:path arrowok="t"/>
              </v:shape>
            </v:group>
            <v:group style="position:absolute;left:9924;top:6310;width:59;height:76" coordorigin="9924,6310" coordsize="59,76">
              <v:shape style="position:absolute;left:9924;top:6310;width:59;height:76" coordorigin="9924,6310" coordsize="59,76" path="m9971,6310l9962,6314,9949,6328,9939,6347,9927,6368,9927,6374,9924,6380,9924,6386,9942,6386,9951,6383,9975,6383,9977,6373,9971,6351,9974,6351,9983,6342,9983,6330,9971,6322,9971,6310e" filled="t" fillcolor="#EDE8E0" stroked="f">
                <v:path arrowok="t"/>
                <v:fill/>
              </v:shape>
              <v:shape style="position:absolute;left:9924;top:6310;width:59;height:76" coordorigin="9924,6310" coordsize="59,76" path="m9975,6383l9951,6383,9956,6386,9974,6385,9975,6383e" filled="t" fillcolor="#EDE8E0" stroked="f">
                <v:path arrowok="t"/>
                <v:fill/>
              </v:shape>
            </v:group>
            <v:group style="position:absolute;left:9924;top:6310;width:59;height:76" coordorigin="9924,6310" coordsize="59,76">
              <v:shape style="position:absolute;left:9924;top:6310;width:59;height:76" coordorigin="9924,6310" coordsize="59,76" path="m9924,6386l9924,6380,9927,6374,9927,6368,9939,6347,9949,6328,9962,6314,9971,6310,9971,6313,9971,6322,9983,6330,9983,6339,9983,6342,9974,6351,9971,6351,9977,6373,9974,6385,9956,6386,9951,6383,9942,6386,9924,6386xe" filled="f" stroked="t" strokeweight=".318pt" strokecolor="#00AEEF">
                <v:path arrowok="t"/>
              </v:shape>
            </v:group>
            <v:group style="position:absolute;left:10000;top:6354;width:20;height:38" coordorigin="10000,6354" coordsize="20,38">
              <v:shape style="position:absolute;left:10000;top:6354;width:20;height:38" coordorigin="10000,6354" coordsize="20,38" path="m10000,6354l10000,6360,10003,6383,10000,6392,10009,6392,10015,6386,10021,6380,10000,6354e" filled="t" fillcolor="#EDE8E0" stroked="f">
                <v:path arrowok="t"/>
                <v:fill/>
              </v:shape>
            </v:group>
            <v:group style="position:absolute;left:10000;top:6354;width:20;height:38" coordorigin="10000,6354" coordsize="20,38">
              <v:shape style="position:absolute;left:10000;top:6354;width:20;height:38" coordorigin="10000,6354" coordsize="20,38" path="m10000,6392l10009,6392,10015,6386,10021,6380,10000,6354,10000,6360,10003,6383,10000,6392xe" filled="f" stroked="t" strokeweight=".318pt" strokecolor="#00AEEF">
                <v:path arrowok="t"/>
              </v:shape>
            </v:group>
            <v:group style="position:absolute;left:9664;top:5973;width:140;height:170" coordorigin="9664,5973" coordsize="140,170">
              <v:shape style="position:absolute;left:9664;top:5973;width:140;height:170" coordorigin="9664,5973" coordsize="140,170" path="m9676,5973l9676,6000,9664,6003,9677,6015,9697,6025,9699,6032,9708,6041,9714,6041,9714,6061,9731,6078,9746,6092,9773,6116,9786,6128,9801,6143,9801,6137,9804,6117,9804,6108,9785,6097,9778,6077,9759,6069,9752,6049,9752,6032,9752,6017,9755,6005,9752,5997,9753,5988,9702,5988,9699,5982,9678,5982,9676,5973e" filled="t" fillcolor="#EDE8E0" stroked="f">
                <v:path arrowok="t"/>
                <v:fill/>
              </v:shape>
              <v:shape style="position:absolute;left:9664;top:5973;width:140;height:170" coordorigin="9664,5973" coordsize="140,170" path="m9757,5976l9749,5976,9734,5979,9731,5988,9753,5988,9755,5982,9757,5976e" filled="t" fillcolor="#EDE8E0" stroked="f">
                <v:path arrowok="t"/>
                <v:fill/>
              </v:shape>
            </v:group>
            <v:group style="position:absolute;left:9664;top:5973;width:140;height:170" coordorigin="9664,5973" coordsize="140,170">
              <v:shape style="position:absolute;left:9664;top:5973;width:140;height:170" coordorigin="9664,5973" coordsize="140,170" path="m9676,5973l9676,5997,9676,6000,9664,6003,9677,6015,9697,6025,9699,6032,9708,6041,9714,6041,9714,6061,9731,6078,9746,6092,9760,6104,9773,6116,9786,6128,9801,6143,9801,6137,9804,6117,9804,6108,9785,6097,9778,6077,9759,6069,9752,6049,9752,6026,9752,6017,9755,6005,9752,5997,9755,5982,9757,5976,9749,5976,9734,5979,9731,5988,9702,5988,9699,5982,9678,5982,9676,5973xe" filled="f" stroked="t" strokeweight=".318pt" strokecolor="#00AEEF">
                <v:path arrowok="t"/>
              </v:shape>
            </v:group>
            <v:group style="position:absolute;left:9965;top:6430;width:32;height:41" coordorigin="9965,6430" coordsize="32,41">
              <v:shape style="position:absolute;left:9965;top:6430;width:32;height:41" coordorigin="9965,6430" coordsize="32,41" path="m9983,6430l9980,6430,9977,6436,9968,6444,9968,6471,9997,6471,9997,6453,9989,6450,9983,6439,9983,6430e" filled="t" fillcolor="#EDE8E0" stroked="f">
                <v:path arrowok="t"/>
                <v:fill/>
              </v:shape>
              <v:shape style="position:absolute;left:9965;top:6430;width:32;height:41" coordorigin="9965,6430" coordsize="32,41" path="m9980,6430l9965,6430,9965,6439,9980,6430e" filled="t" fillcolor="#EDE8E0" stroked="f">
                <v:path arrowok="t"/>
                <v:fill/>
              </v:shape>
            </v:group>
            <v:group style="position:absolute;left:9965;top:6430;width:32;height:41" coordorigin="9965,6430" coordsize="32,41">
              <v:shape style="position:absolute;left:9965;top:6430;width:32;height:41" coordorigin="9965,6430" coordsize="32,41" path="m9980,6430l9977,6436,9968,6444,9968,6453,9968,6471,9989,6471,9997,6471,9997,6453,9989,6450,9983,6439,9983,6430,9965,6430,9965,6439,9980,6430xe" filled="f" stroked="t" strokeweight=".318pt" strokecolor="#00AEEF">
                <v:path arrowok="t"/>
              </v:shape>
            </v:group>
            <v:group style="position:absolute;left:6723;top:5332;width:426;height:782" coordorigin="6723,5332" coordsize="426,782">
              <v:shape style="position:absolute;left:6723;top:5332;width:426;height:782" coordorigin="6723,5332" coordsize="426,782" path="m7108,5742l6787,5742,6787,5768,6783,5792,6771,5802,6760,5824,6758,5841,6752,5867,6742,5885,6734,5897,6732,5912,6735,5924,6743,5929,6734,5953,6726,5976,6723,6005,6743,6021,6756,6039,6763,6058,6767,6076,6770,6093,6772,6106,6776,6115,6781,6108,6784,6102,6787,6093,6853,6093,6859,6088,6880,6083,6900,6072,6901,6043,6897,6026,6893,6014,6900,6008,7051,6008,7047,6000,7039,5987,7044,5969,7051,5949,7062,5947,7080,5926,7077,5918,7074,5903,7077,5845,7085,5832,7091,5812,7097,5789,7100,5767,7100,5751,7106,5745,7108,5742e" filled="t" fillcolor="#F3CD1F" stroked="f">
                <v:path arrowok="t"/>
                <v:fill/>
              </v:shape>
              <v:shape style="position:absolute;left:6723;top:5332;width:426;height:782" coordorigin="6723,5332" coordsize="426,782" path="m6853,6093l6787,6093,6802,6099,6808,6108,6822,6108,6847,6099,6853,6093e" filled="t" fillcolor="#F3CD1F" stroked="f">
                <v:path arrowok="t"/>
                <v:fill/>
              </v:shape>
              <v:shape style="position:absolute;left:6723;top:5332;width:426;height:782" coordorigin="6723,5332" coordsize="426,782" path="m7051,6008l6900,6008,6916,6011,6932,6013,6936,6020,6946,6026,6954,6035,6971,6048,6991,6056,7010,6062,7027,6069,7040,6051,7052,6038,7058,6023,7051,6008e" filled="t" fillcolor="#F3CD1F" stroked="f">
                <v:path arrowok="t"/>
                <v:fill/>
              </v:shape>
              <v:shape style="position:absolute;left:6723;top:5332;width:426;height:782" coordorigin="6723,5332" coordsize="426,782" path="m7148,5517l6770,5517,6773,5526,6778,5534,6773,5543,6780,5565,6787,5584,6792,5601,6792,5625,6792,5642,6784,5646,6773,5654,6773,5663,6759,5672,6762,5684,6770,5693,6773,5704,6758,5713,6758,5742,6770,5745,6787,5742,7108,5742,7109,5739,7080,5719,7082,5696,7088,5678,7094,5661,7100,5641,7106,5640,7115,5631,7115,5625,7139,5625,7141,5602,7142,5578,7142,5558,7143,5542,7145,5531,7148,5517e" filled="t" fillcolor="#F3CD1F" stroked="f">
                <v:path arrowok="t"/>
                <v:fill/>
              </v:shape>
              <v:shape style="position:absolute;left:6723;top:5332;width:426;height:782" coordorigin="6723,5332" coordsize="426,782" path="m7139,5625l7124,5625,7130,5631,7138,5631,7139,5625e" filled="t" fillcolor="#F3CD1F" stroked="f">
                <v:path arrowok="t"/>
                <v:fill/>
              </v:shape>
              <v:shape style="position:absolute;left:6723;top:5332;width:426;height:782" coordorigin="6723,5332" coordsize="426,782" path="m6761,5388l6758,5394,6761,5402,6761,5412,6755,5426,6742,5446,6733,5466,6749,5493,6746,5499,6738,5508,6738,5534,6752,5526,6770,5517,7148,5517,7149,5510,7147,5491,7139,5475,7129,5461,7103,5458,7103,5444,6831,5444,6808,5440,6790,5428,6780,5412,6767,5397,6761,5388e" filled="t" fillcolor="#F3CD1F" stroked="f">
                <v:path arrowok="t"/>
                <v:fill/>
              </v:shape>
              <v:shape style="position:absolute;left:6723;top:5332;width:426;height:782" coordorigin="6723,5332" coordsize="426,782" path="m6884,5414l6868,5428,6851,5439,6831,5444,7103,5444,7118,5435,7130,5435,7123,5426,6896,5426,6890,5420,6884,5414e" filled="t" fillcolor="#F3CD1F" stroked="f">
                <v:path arrowok="t"/>
                <v:fill/>
              </v:shape>
              <v:shape style="position:absolute;left:6723;top:5332;width:426;height:782" coordorigin="6723,5332" coordsize="426,782" path="m7033,5332l7021,5335,7021,5341,7008,5357,6992,5370,6974,5379,6954,5386,6934,5390,6917,5408,6906,5422,6896,5426,7123,5426,7115,5417,7100,5402,7088,5387,7083,5370,7062,5362,7046,5347,7033,5332e" filled="t" fillcolor="#F3CD1F" stroked="f">
                <v:path arrowok="t"/>
                <v:fill/>
              </v:shape>
            </v:group>
            <v:group style="position:absolute;left:6694;top:6029;width:36;height:46" coordorigin="6694,6029" coordsize="36,46">
              <v:shape style="position:absolute;left:6694;top:6029;width:36;height:46" coordorigin="6694,6029" coordsize="36,46" path="m6714,6029l6694,6029,6694,6041,6700,6048,6705,6060,6699,6067,6716,6075,6728,6062,6729,6040,6714,6038,6714,6029e" filled="t" fillcolor="#F3CD1F" stroked="f">
                <v:path arrowok="t"/>
                <v:fill/>
              </v:shape>
            </v:group>
            <v:group style="position:absolute;left:6694;top:6029;width:36;height:46" coordorigin="6694,6029" coordsize="36,46">
              <v:shape style="position:absolute;left:6694;top:6029;width:36;height:46" coordorigin="6694,6029" coordsize="36,46" path="m6702,6054l6705,6060,6699,6067,6705,6070,6716,6075,6728,6062,6729,6049,6729,6040,6714,6038,6714,6029,6694,6029,6694,6041,6700,6048,6702,6054xe" filled="f" stroked="t" strokeweight=".318pt" strokecolor="#00AEEF">
                <v:path arrowok="t"/>
              </v:shape>
            </v:group>
            <v:group style="position:absolute;left:6781;top:5347;width:38;height:25" coordorigin="6781,5347" coordsize="38,25">
              <v:shape style="position:absolute;left:6781;top:5347;width:38;height:25" coordorigin="6781,5347" coordsize="38,25" path="m6805,5347l6796,5356,6781,5356,6787,5372,6787,5370,6805,5370,6805,5362,6814,5356,6819,5350,6805,5347e" filled="t" fillcolor="#F3CD1F" stroked="f">
                <v:path arrowok="t"/>
                <v:fill/>
              </v:shape>
            </v:group>
            <v:group style="position:absolute;left:6781;top:5347;width:38;height:25" coordorigin="6781,5347" coordsize="38,25">
              <v:shape style="position:absolute;left:6781;top:5347;width:38;height:25" coordorigin="6781,5347" coordsize="38,25" path="m6787,5372l6781,5356,6796,5356,6805,5347,6819,5350,6814,5356,6805,5362,6805,5370,6787,5370,6787,5372xe" filled="f" stroked="t" strokeweight=".318pt" strokecolor="#00AEEF">
                <v:path arrowok="t"/>
              </v:shape>
            </v:group>
            <v:group style="position:absolute;left:6685;top:5988;width:29;height:32" coordorigin="6685,5988" coordsize="29,32">
              <v:shape style="position:absolute;left:6685;top:5988;width:29;height:32" coordorigin="6685,5988" coordsize="29,32" path="m6691,6008l6685,6008,6691,6020,6691,6008e" filled="t" fillcolor="#F3CD1F" stroked="f">
                <v:path arrowok="t"/>
                <v:fill/>
              </v:shape>
              <v:shape style="position:absolute;left:6685;top:5988;width:29;height:32" coordorigin="6685,5988" coordsize="29,32" path="m6709,5988l6696,5988,6691,5997,6691,6008,6698,6008,6714,6020,6714,5997,6709,5988e" filled="t" fillcolor="#F3CD1F" stroked="f">
                <v:path arrowok="t"/>
                <v:fill/>
              </v:shape>
            </v:group>
            <v:group style="position:absolute;left:6685;top:5988;width:29;height:32" coordorigin="6685,5988" coordsize="29,32">
              <v:shape style="position:absolute;left:6685;top:5988;width:29;height:32" coordorigin="6685,5988" coordsize="29,32" path="m6691,6008l6691,5997,6696,5988,6703,5988,6709,5988,6714,5997,6714,6008,6714,6020,6698,6008,6691,6008,6685,6008,6691,6020,6691,6008xe" filled="f" stroked="t" strokeweight=".318pt" strokecolor="#00AEEF">
                <v:path arrowok="t"/>
              </v:shape>
            </v:group>
            <v:group style="position:absolute;left:6778;top:5347;width:41;height:26" coordorigin="6778,5347" coordsize="41,26">
              <v:shape style="position:absolute;left:6778;top:5347;width:41;height:26" coordorigin="6778,5347" coordsize="41,26" path="m6778,5370l6781,5356,6796,5356,6805,5347,6819,5350,6814,5356,6805,5362,6805,5370,6787,5370,6787,5373e" filled="f" stroked="t" strokeweight=".318pt" strokecolor="#00AEEF">
                <v:path arrowok="t"/>
              </v:shape>
            </v:group>
            <v:group style="position:absolute;left:6685;top:5988;width:29;height:32" coordorigin="6685,5988" coordsize="29,32">
              <v:shape style="position:absolute;left:6685;top:5988;width:29;height:32" coordorigin="6685,5988" coordsize="29,32" path="m6691,6008l6685,6008,6691,6020,6691,6008e" filled="t" fillcolor="#F3CD1F" stroked="f">
                <v:path arrowok="t"/>
                <v:fill/>
              </v:shape>
              <v:shape style="position:absolute;left:6685;top:5988;width:29;height:32" coordorigin="6685,5988" coordsize="29,32" path="m6709,5988l6696,5988,6691,5997,6691,6008,6698,6008,6714,6020,6714,5997,6709,5988e" filled="t" fillcolor="#F3CD1F" stroked="f">
                <v:path arrowok="t"/>
                <v:fill/>
              </v:shape>
            </v:group>
            <v:group style="position:absolute;left:6685;top:5988;width:29;height:32" coordorigin="6685,5988" coordsize="29,32">
              <v:shape style="position:absolute;left:6685;top:5988;width:29;height:32" coordorigin="6685,5988" coordsize="29,32" path="m6691,6008l6691,5997,6696,5988,6703,5988,6709,5988,6714,5997,6714,6008,6714,6020,6698,6008,6691,6008,6685,6008,6691,6020,6691,6008xe" filled="f" stroked="t" strokeweight=".318pt" strokecolor="#00AEEF">
                <v:path arrowok="t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489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489pt" strokecolor="#00AEEF">
                <v:path arrowok="t"/>
              </v:shape>
            </v:group>
            <v:group style="position:absolute;left:5789;top:787;width:4382;height:6274" coordorigin="5789,787" coordsize="4382,6274">
              <v:shape style="position:absolute;left:5789;top:787;width:4382;height:6274" coordorigin="5789,787" coordsize="4382,6274" path="m11453,4096l11445,4096,11435,4079,11435,4070,11432,4070,11423,4073,11423,4070,11423,4055,11441,4049,11450,4049,11450,4026,11436,4010,11421,3999,11412,3987e" filled="f" stroked="t" strokeweight=".489pt" strokecolor="#00AEEF">
                <v:path arrowok="t"/>
              </v:shape>
              <v:shape style="position:absolute;left:5789;top:787;width:4382;height:6274" coordorigin="5789,787" coordsize="4382,6274" path="m11251,3987l11250,3991,11242,4009,11235,4026,11231,4043,11233,4067,11239,4092,11246,4114,11254,4128,11275,4172,11270,4180,11258,4184,11242,4188,11224,4194,11207,4205,11192,4224,11198,4238,11216,4245,11238,4246,11258,4247,11259,4251,11253,4254,11248,4251,11248,4269,11227,4272,11227,4281,11224,4298,11244,4308,11259,4319,11251,4327,11239,4333,11224,4333,11224,4377,11239,4394,11257,4402,11278,4404,11286,4422,11302,4430,11321,4435,11321,4454,11358,4503,11409,4531,11411,4541,11403,4547,11394,4547,11340,4519,11303,4465,11295,4448,11271,4446,11249,4441,11234,4432,11212,4433,11201,4427,11201,4412,11181,4408,11161,4407,11152,4427,11146,4443,11145,4456,11154,4465,11160,4465,11160,4509,11154,4515,11145,4524,11136,4524,11136,4567,11145,4573,11145,4582,11145,4591,11128,4575,11126,4559,11119,4543,11123,4526,11128,4508,11128,4494,11116,4486,11116,4474,11107,4474,11101,4477,11092,4474,11092,4500,11090,4517,11083,4540,11067,4531,11057,4511,11052,4479,11044,4460,11035,4447,11031,4435,11009,4432,10989,4426,10970,4419,10951,4410,10933,4403,10915,4398,10897,4396,10882,4403,10868,4420,10856,4441,10850,4462,10855,4485,10863,4500,10859,4521,10848,4543,10835,4553,10826,4553,10812,4529,10812,4473,10812,4464,10794,4473,10785,4473,10765,4469,10748,4461,10728,4456,10711,4462,10703,4474,10697,4487,10686,4494,10671,4494,10665,4477,10665,4465,10656,4456,10648,4450,10639,4450,10630,4450,10624,4462,10616,4462,10604,4462,10583,4456,10577,4450,10555,4452,10536,4457,10518,4461,10501,4481,10491,4494,10477,4512,10464,4523,10471,4546,10470,4561,10465,4575,10471,4596,10487,4615,10507,4630,10523,4639,10531,4660,10547,4675,10564,4686,10561,4700,10545,4701,10542,4718,10533,4737,10489,4793,10438,4824,10419,4814,10411,4796,10397,4792,10371,4784,10348,4775,10353,4756,10367,4745,10383,4727,10394,4710,10400,4693,10402,4673,10408,4651,10419,4634,10425,4618,10415,4600,10396,4588,10376,4573,10359,4564,10345,4547,10321,4548,10312,4560,10309,4576,10302,4600,10284,4660,10254,4728,10209,4778,10193,4794,10178,4810,10165,4825,10156,4840,10151,4854,10154,4877,10205,4922,10221,4928,10236,4936,10249,4945,10258,4958,10215,4960,10206,4957,10200,4954,10194,4948,10136,4948,10130,4971,10122,4992,10108,5003,10098,5003,10089,4995,10089,4989,10051,4989,10042,4989,10021,4992,10021,5001,10021,5009,10036,5012,10045,5012,10045,5009,10057,5012,10060,5012,10076,5016,10094,5023,10114,5030,10130,5049,10133,5064,10124,5068,10112,5056,10112,5047,10068,5047,10057,5047,10048,5059,10036,5059,10013,5059,10016,5039,10016,5033,10011,5029,10009,5025,10009,5021,10009,5016,10008,5012,9957,5000,9929,5001,9901,5005,9878,5010,9859,5016,9842,5022,9826,5027,9810,5031,9792,5033,9787,5036,9767,5037,9742,5037,9719,5036,9701,5036,9679,5041,9663,5047,9640,5044,9623,5038,9606,5047,9583,5061,9563,5072,9555,5094,9545,5112,9536,5129,9530,5147,9527,5166,9522,5192,9512,5210,9502,5225,9498,5240,9498,5249,9509,5255,9515,5261,9515,5264,9518,5273,9518,5276,9524,5276,9530,5279,9536,5279,9530,5290,9521,5305,9509,5305,9506,5305,9477,5290,9456,5297,9442,5305e" filled="f" stroked="t" strokeweight=".489pt" strokecolor="#00AEEF">
                <v:path arrowok="t"/>
              </v:shape>
              <v:shape style="position:absolute;left:5789;top:787;width:4382;height:6274" coordorigin="5789,787" coordsize="4382,6274" path="m9442,7623l9448,7622,9467,7616,9484,7609,9501,7603,9506,7596,9512,7587,9518,7587,9538,7592,9556,7599,9575,7605,9639,7649,9662,7654,9668,7676,9672,7695,9681,7707,9705,7710,9711,7707,9717,7699,9738,7701,9751,7691,9757,7672,9779,7660,9785,7645,9784,7611,9793,7617,9805,7611,9814,7611,9819,7628,9825,7649,9822,7652,9817,7655,9817,7658,9832,7663,9850,7668,9846,7672,9837,7678,9828,7678,9815,7682,9796,7688,9776,7713,9786,7716,9801,7715,9827,7713,9843,7719,9852,7728,9858,7728,9861,7749,9870,7768,9884,7783,9902,7795,9925,7802,9948,7801,9948,7819,9958,7835,9982,7832,9997,7823,10019,7830,10031,7827,10043,7820,10054,7812,10065,7808,10077,7811,10089,7825,10101,7826,10123,7819,10147,7809,10163,7802,10168,7784,10175,7761,10192,7750,10209,7744,10229,7743,10249,7741,10312,7720,10353,7701,10372,7692,10390,7685,10405,7680,10419,7678,10460,7678,10480,7675,10537,7641,10552,7609,10558,7592,10577,7584,10594,7581,10612,7578,10625,7563,10643,7548,10661,7535,10678,7523,10691,7512,10741,7508,10773,7530,10786,7537,10800,7538,10806,7546,10815,7549,10819,7556,10834,7567,10853,7580,10875,7595,10897,7614,10913,7631,10926,7643,10936,7649,10943,7645,10949,7637,10954,7628,10959,7622,10966,7622,10974,7633,10981,7654,10993,7672,11007,7688,11021,7701,11034,7722,11042,7740,11047,7758,11048,7777,11049,7796,11048,7816,11046,7836,11044,7856,11043,7876,11047,7890,11058,7905,11069,7924,11075,7948,11080,7965,11088,7985,11086,8012,11084,8027,11103,8028,11122,8031,11132,8051,11132,8072,11128,8086,11157,8119,11177,8141,11190,8154,11198,8161,11205,8165,11204,8176,11210,8181,11215,8202,11210,8202,11198,8205,11195,8208,11201,8214,11210,8222,11218,8231,11227,8234,11236,8228,11239,8219,11262,8219,11268,8235,11284,8250,11304,8263,11324,8276,11340,8290,11347,8305,11347,8337,11356,8346,11376,8363,11395,8380,11421,8380,11468,8428,11481,8482,11495,8498,11501,8518,11516,8533,11526,8551,11542,8567,11561,8580,11580,8588,11588,8601,11599,8607,11612,8611,11624,8617,11632,8628,11660,8644,11660,8650,11654,8661,11660,8661,11682,8658,11699,8648,11730,8635,11738,8648,11755,8661,11778,8671,11792,8667,11795,8661,11795,8656,11804,8658,11815,8667,11821,8670,11834,8684,11870,8754,11878,8800,11884,8815,11906,8817,11926,8821,11944,8826,11963,8831,11982,8835,11988,8843,11988,8855,11991,8863,11979,8869,11970,8869,11965,8884,11967,8881,11976,8884,11979,8884,12000,8881,12018,8876,12037,8871,12061,8876,12076,8888,12090,8895,12095,8913,12103,8937,12109,8958,12111,8980,12093,8992,12100,9009,12114,9027,12130,9041,12150,9051,12168,9056,12172,9076,12181,9093,12197,9098,12202,9106,12219,9109,12228,9109,12228,9100,12243,9094,12243,9086,12243,9068,12254,9068,12266,9074,12278,9074,12285,9088,12301,9102,12317,9118,12329,9137,12330,9156,12319,9165,12319,9174,12319,9179,12325,9188,12330,9188,12330,9206,12331,9224,12341,9239,12355,9253,12368,9267,12374,9285,12374,9302,12363,9302,12363,9320,12369,9338,12381,9352,12389,9373,12383,9393,12375,9411,12380,9432,12386,9450,12386,9457,12389,9463,12389,9469,12389,9478,12398,9487,12406,9490,12403,9490,12406,9501,12406,9504,12397,9527,12379,9538,12345,9539,12333,9551,12311,9568,12294,9582,12303,9598,12323,9608,12319,9628,12311,9642,12299,9657,12287,9677,12273,9688,12257,9696,12248,9711,12248,9718,12254,9727,12260,9727,12260,9759,12254,9768,12254,9773,12248,9782,12264,9792,12284,9804,12307,9804,12331,9803,12353,9798,12369,9790,12374,9771,12378,9754,12386,9738,12402,9728,12409,9707,12423,9692,12441,9681,12461,9672,12479,9662,12492,9651,12497,9637,12497,9607,12501,9589,12509,9572,12515,9554,12512,9536,12512,9528,12512,9525,12529,9522,12545,9516,12562,9508,12580,9498,12600,9488,12620,9480,12641,9484,12646,9492,12655,9492,12670,9487,12692,9481,12691,9469,12696,9454,12698,9433,12687,9422,12673,9416,12673,9408,12673,9299,12676,9299,12684,9293,12669,9278,12656,9265,12646,9261,12635,9255,12635,9247,12616,9241,12599,9229,12581,9221,12563,9219,12545,9211,12533,9187,12529,9174,12518,9176,12518,9174,12525,9155,12541,9140,12552,9124,12565,9059,12599,8999,12648,8959,12711,8951,12705,8957,12705,8969,12705,8977,12712,8985,12775,9023,12819,9036,12822,9024,12831,9024,12899,9063,12902,9084,12899,9103,12904,9126,12918,9140,12940,9144,12951,9158,12971,9167,12974,9174,12971,9197,12980,9197,12993,9192,13002,9179,13008,9160,13014,9138,13022,9117,13042,9092,13055,9078,13046,9064,13015,9005,12995,8964,12987,8946,12942,8900,12900,8882,12887,8875,12814,8856,12760,8822,12754,8815,12748,8808,12679,8770,12664,8766,12650,8761,12637,8753,12620,8738,12603,8727,12586,8718,12569,8711,12552,8705,12534,8700,12517,8694,12498,8687,12475,8676,12460,8665,12446,8655,12392,8608,12391,8587,12399,8576,12414,8562,12433,8546,12452,8530,12468,8515,12476,8502,12474,8484,12462,8468,12442,8458,12424,8453,12407,8452,12389,8454,12370,8456,12345,8457,12326,8458,12309,8460,12288,8460,12268,8460,12201,8455,12154,8422,12137,8416,12083,8375,12058,8340,12046,8334,11999,8274,11970,8208,11949,8142,11942,8106,11933,8093,11926,8074,11918,8053,11912,7959,11909,7950,11906,7941,11906,7933,11900,7933,11891,7924,11891,7918,11877,7915,11819,7884,11766,7838,11743,7810,11728,7797,11709,7784,11689,7772,11669,7760,11649,7748,11606,7691,11584,7626,11585,7613,11587,7602,11590,7594,11593,7586,11596,7578,11599,7569,11600,7558,11601,7543,11599,7523,11595,7498,11611,7490,11646,7436,11654,7356,11639,7367,11628,7375,11616,7360,11604,7339,11607,7322,11610,7302,11616,7283,11629,7268,11640,7253,11659,7240,11669,7245,11678,7257,11684,7263,11678,7275,11685,7277,11696,7274,11757,7251,11820,7221,11833,7212,11833,7207,11824,7201,11821,7198,11821,7192,11824,7184,11824,7178,11845,7178,11858,7192,11878,7197,11912,7198,11912,7192,11918,7184,11918,7181,11933,7191,11950,7204,11967,7239,11962,7239,11953,7248,11953,7254,11953,7263,11953,7274,11947,7283,11941,7277,11932,7271,11924,7271,11906,7271,11906,7277,11909,7286,11906,7292,11897,7292,11886,7286,11877,7286,11878,7304,11884,7329,11897,7346,11898,7358,11901,7363,11903,7375,11901,7390,11902,7406,11918,7415,11921,7435,11925,7454,11930,7472,11939,7489,11952,7507,11959,7517,11967,7535,11970,7538,11991,7538,11991,7520,12000,7523,12009,7527,12014,7520,12023,7507,12024,7500,12020,7494,12015,7484,12012,7466,12026,7463,12046,7458,12045,7443,12048,7424,12055,7406,12064,7403,12070,7400,12080,7381,12088,7365,12094,7348,12101,7327,12121,7334,12137,7344,12153,7355,12161,7377,12168,7396,12176,7417,12190,7432,12205,7450,12219,7462,12228,7485,12223,7501,12213,7518,12204,7537,12211,7561,12227,7567,12225,7576,12222,7587,12225,7596,12232,7613,12245,7628,12261,7642,12278,7656,12294,7670,12307,7685,12331,7691,12342,7698,12346,7706,12345,7713,12342,7719,12342,7724,12345,7734,12354,7742,12357,7748,12327,7748,12325,7742,12325,7734,12325,7728,12305,7724,12286,7722,12278,7728,12281,7737,12286,7740,12278,7740,12272,7737,12263,7737,12315,7803,12364,7845,12376,7851,12377,7860,12386,7874,12395,7874,12424,7874,12424,7886,12424,7895,12421,7903,12421,7912,12433,7956,12447,7974,12462,7974,12482,7970,12500,7961,12509,7965,12518,7977,12526,7977,12535,7977,12541,7962,12550,7956,12556,7962,12562,7974,12579,7974,12633,8017,12652,8026,12672,8035,12691,8047,12708,8061,12716,8073,12729,8087,12777,8138,12825,8181,12837,8189,12831,8193,12810,8187,12810,8179,12799,8179,12784,8179,12781,8164,12767,8159,12741,8149,12718,8139,12687,8135,12749,8179,12774,8187,12783,8207,12796,8221,12813,8231,12834,8238,12842,8222,12860,8222,12866,8228,12878,8234,12886,8234,12930,8234,12933,8250,12940,8258,12947,8268,12951,8288,12962,8290,12971,8296,12977,8296,12986,8296,12986,8342,12999,8336,13017,8341,13024,8351,13036,8363,13044,8363,13050,8348,13091,8314,13094,8320,13098,8340,13089,8351,13071,8367,13073,8393,13084,8409,13099,8415,13115,8413,13133,8412,13151,8430,13164,8443,13178,8461,13194,8471,13204,8488,13223,8499,13234,8517,13252,8527,13261,8527,13273,8518,13281,8518,13283,8538,13293,8555,13311,8567,13314,8617,13302,8620,13296,8632,13278,8632,13281,8651,13281,8668,13267,8676,13264,8682,13273,8694,13278,8694,13281,8702,13278,8711,13278,8720,13281,8720,13293,8726,13286,8744,13274,8763,13267,8778,13270,8778,13270,8796,13268,8818,13271,8836,13278,8857,13279,8875,13270,8884,13252,8875,13252,8884,13257,8903,13266,8921,13266,8944,13260,8964,13248,8977,13243,8986,13252,8995,13258,8995,13255,9007,13252,9015,13255,9027,13258,9027,13264,9041,13276,9059,13293,9075,13313,9086,13324,9094,13340,9099,13357,9103,13376,9109,13392,9117,13405,9132,13406,9151,13412,9171,13450,9231,13498,9271,13513,9275,13516,9300,13520,9322,13528,9340,13544,9350,13554,9369,13569,9384,13585,9396,13600,9409,13613,9423,13621,9448,13630,9467,13645,9475,13647,9469,13656,9460,13662,9460,13653,9454,13665,9440,13671,9437,13682,9447,13700,9460,13720,9472,13740,9478,13744,9478,13741,9469,13741,9466,13741,9457,13758,9466,13767,9466,13767,9484,13761,9492,13747,9507,13741,9507,13732,9507,13723,9492,13723,9484,13717,9487,13709,9484,13703,9484,13703,9504,13687,9503,13665,9497,13651,9485,13641,9481,13635,9490,13635,9498,13653,9536,13659,9536,13688,9539,13688,9551,13692,9567,13700,9584,13712,9602,13725,9620,13737,9638,13746,9656,13750,9668,13744,9689,13753,9689,13759,9678,13766,9654,13775,9632,13782,9636,13791,9645,13808,9645,13808,9653,13817,9665,13824,9665e" filled="f" stroked="t" strokeweight=".489pt" strokecolor="#00AEEF">
                <v:path arrowok="t"/>
              </v:shape>
              <v:shape style="position:absolute;left:5789;top:787;width:4382;height:6274" coordorigin="5789,787" coordsize="4382,6274" path="m13824,9710l13806,9696,13799,9703,13794,9709,13794,9718,13791,9732,13793,9755,13782,9762,13776,9782,13764,9782,13761,9782,13753,9785,13750,9785,13744,9800,13741,9803,13741,9820,13752,9837,13773,9848,13776,9859,13776,9879,13781,9898,13794,9906,13809,9903,13824,9900e" filled="f" stroked="t" strokeweight=".489pt" strokecolor="#00AEEF">
                <v:path arrowok="t"/>
              </v:shape>
              <v:shape style="position:absolute;left:5789;top:787;width:4382;height:6274" coordorigin="5789,787" coordsize="4382,6274" path="m13667,3987l13669,4049,13679,4105,13683,4124,13687,4145,13690,4167,13691,4190,13691,4202,13671,4193,13662,4193,13635,4198,13618,4206,13594,4205,13578,4200,13562,4199,13548,4190,13548,4181,13548,4172,13559,4167,13559,4158,13572,4149,13584,4130,13593,4106,13596,4085,13603,4066,13614,4048,13625,4031,13636,4015,13644,3997,13647,3987e" filled="f" stroked="t" strokeweight=".489pt" strokecolor="#00AEEF">
                <v:path arrowok="t"/>
              </v:shape>
              <v:shape style="position:absolute;left:5789;top:787;width:4382;height:6274" coordorigin="5789,787" coordsize="4382,6274" path="m13618,3987l13618,4001,13612,4029,13599,4045,13585,4057,13574,4079,13541,4137,13482,4186,13462,4191,13438,4199,13423,4215,13411,4227,13409,4251,13418,4266,13435,4285,13454,4290,13469,4290,13451,4300,13435,4305,13417,4319,13413,4334,13397,4350,13349,4388,13291,4404,13287,4427,13278,4427,13287,4436,13273,4436,13255,4427,13255,4418,13269,4407,13294,4401,13311,4386,13363,4343,13392,4296,13373,4301,13356,4310,13340,4323,13325,4337,13308,4349,13289,4358,13264,4362,13249,4371,13239,4379,13225,4383,13203,4379,13184,4368,13168,4352,13155,4335,13145,4319,13163,4317,13182,4320,13174,4303,13164,4286,13147,4271,13138,4257,13129,4254,13126,4246,13118,4243,13082,4243,13058,4245,13037,4251,13018,4258,13001,4264,12976,4263,12957,4258,12940,4253,12919,4255,12848,4283,12801,4309,12785,4313,12707,4332,12641,4347,12581,4355,12563,4357,12538,4360,12519,4369,12503,4382,12490,4397,12477,4410,12462,4421,12448,4430,12432,4442,12382,4489,12349,4543,12345,4560,12371,4617,12371,4620,12365,4623,12363,4620,12365,4642,12368,4654,12370,4662,12367,4672,12345,4663,12339,4651,12341,4636,12327,4617,12320,4599,12319,4582,12307,4580,12238,4556,12174,4527,12166,4506,12175,4497,12181,4491,12169,4474,12169,4456,12161,4447,12164,4430,12161,4421,12153,4412,12139,4403,12121,4394,12102,4385,12084,4375,12071,4365,12065,4352,12067,4319,12044,4316,11983,4325,11953,4352,11927,4357,11927,4348,11929,4342,11927,4333,11948,4329,11964,4318,11979,4306,11988,4292,11973,4289,11965,4289,11949,4295,11935,4308,11922,4325,11906,4339,11884,4348,11877,4357,11877,4374,11868,4374,11859,4374,11847,4368,11847,4360,11824,4363,11806,4363,11789,4361,11770,4360,11760,4362,11755,4368,11755,4377,11756,4388,11756,4401,11752,4414,11743,4426,11707,4436,11704,4436,11698,4424,11698,4421,11679,4414,11660,4407,11637,4412,11633,4427,11625,4442,11613,4436,11605,4442,11606,4420,11605,4403,11611,4383,11624,4367,11649,4360,11651,4338,11658,4317,11666,4299,11663,4287,11654,4284,11646,4284,11612,4287,11601,4292,11586,4280,11572,4266,11553,4258,11540,4257,11531,4260,11526,4257,11520,4282,11506,4296,11503,4277,11509,4260,11508,4246,11485,4237,11469,4227,11494,4208,11510,4195,11518,4184,11519,4173,11514,4161,11503,4144,11482,4143,11476,4149,11464,4158,11455,4152,11455,4161,11450,4172,11455,4181,11432,4184,11432,4181,11423,4181,11414,4181,11403,4187,11394,4187,11410,4176,11430,4170,11440,4150,11451,4138,11461,4130,11470,4123,11478,4113,11484,4098,11453,4096e" filled="f" stroked="t" strokeweight=".489pt" strokecolor="#00AEEF">
                <v:path arrowok="t"/>
              </v:shape>
            </v:group>
            <v:group style="position:absolute;left:5789;top:6122;width:1586;height:939" coordorigin="5789,6122" coordsize="1586,939">
              <v:shape style="position:absolute;left:5789;top:6122;width:1586;height:939" coordorigin="5789,6122" coordsize="1586,939" path="m9768,6627l9776,6633,9794,6642,9814,6646,9837,6644,9856,6639,9873,6632,9891,6624,9910,6618,9927,6628,9949,6639,9974,6639,9992,6634,10008,6629,10026,6617,10034,6595,10056,6587,10074,6578,10088,6567,10113,6565,10128,6565,10140,6585,10154,6596,10166,6612,10189,6614,10200,6634,10217,6644,10236,6652,10245,6643,10245,6641,10268,6640,10285,6632,10298,6617,10295,6614,10289,6605,10289,6602,10289,6594,10304,6588,10313,6588,10333,6592,10350,6602,10367,6614,10385,6623,10401,6640,10421,6646,10439,6647,10452,6668,10462,6681,10462,6690,10453,6696,10450,6702,10474,6702,10491,6693,10511,6686,10532,6682,10552,6680,10570,6682,10585,6689,10608,6699,10625,6700,10646,6700,10666,6700,10685,6700,10759,6681,10788,6657,10796,6661,10801,6661,10818,6660,10835,6656,10853,6651,10871,6644,10890,6637,10910,6630,10930,6625,10952,6620,10975,6617,10998,6627,11013,6633,11018,6641,11030,6649,11036,6649,11065,6649,11065,6655,11077,6664,11082,6664,11096,6677,11117,6676,11123,6684,11126,6699,11132,6705,11126,6705,11118,6708,11112,6705,11106,6714,11109,6725,11109,6734,11109,6743,11106,6758,11115,6760,11118,6778,11123,6793,11115,6793,11106,6807,11097,6810,11100,6822,11106,6837,11118,6837,11177,6814,11208,6791,11226,6798,11242,6797,11256,6792,11268,6786,11279,6784,11286,6764,11299,6744,11313,6729,11322,6737,11343,6737,11352,6737,11354,6759,11353,6778,11348,6803,11340,6816,11322,6828,11311,6844,11293,6855,11281,6873,11268,6889,11252,6910,11236,6924,11221,6932,11198,6935,11183,6934,11182,6942,11176,6954,11182,6962,11173,6962,11156,6971,11156,6980,11153,7000,11150,7020,11153,7045,11163,7058,11162,7061e" filled="f" stroked="t" strokeweight=".489pt" strokecolor="#00AEEF">
                <v:path arrowok="t"/>
              </v:shape>
            </v:group>
            <v:group style="position:absolute;left:5789;top:6122;width:1586;height:939" coordorigin="5789,6122" coordsize="1586,939">
              <v:shape style="position:absolute;left:5789;top:6122;width:1586;height:939" coordorigin="5789,6122" coordsize="1586,939" path="m9768,6627l9776,6633,9794,6642,9814,6646,9837,6644,9856,6639,9873,6632,9891,6624,9910,6618,9927,6628,9949,6639,9974,6639,9992,6634,10008,6629,10026,6617,10034,6595,10056,6587,10074,6578,10088,6567,10113,6565,10128,6565,10140,6585,10154,6596,10166,6612,10189,6614,10200,6634,10217,6644,10236,6652,10245,6643,10245,6641,10268,6640,10285,6632,10298,6617,10295,6614,10289,6605,10289,6602,10289,6594,10304,6588,10313,6588,10333,6592,10350,6602,10367,6614,10385,6623,10401,6640,10421,6646,10439,6647,10452,6668,10462,6681,10462,6690,10453,6696,10450,6702,10474,6702,10491,6693,10511,6686,10532,6682,10552,6680,10570,6682,10585,6689,10608,6699,10625,6700,10646,6700,10666,6700,10685,6700,10759,6681,10788,6657,10796,6661,10801,6661,10818,6660,10835,6656,10853,6651,10871,6644,10890,6637,10910,6630,10930,6625,10952,6620,10975,6617,10998,6627,11013,6633,11018,6641,11030,6649,11036,6649,11065,6649,11065,6655,11077,6664,11082,6664,11096,6677,11117,6676,11123,6684,11126,6699,11132,6705,11126,6705,11118,6708,11112,6705,11106,6714,11109,6725,11109,6734,11109,6743,11106,6758,11115,6760,11118,6778,11123,6793,11115,6793,11106,6807,11097,6810,11100,6822,11106,6837,11118,6837,11177,6814,11208,6791,11226,6798,11242,6797,11256,6792,11268,6786,11279,6784,11286,6764,11299,6744,11313,6729,11322,6737,11343,6737,11352,6737,11354,6759,11353,6778,11348,6803,11340,6816,11322,6828,11311,6844,11293,6855,11281,6873,11268,6889,11252,6910,11236,6924,11221,6932,11198,6935,11183,6934,11182,6942,11176,6954,11182,6962,11173,6962,11156,6971,11156,6980,11153,7000,11150,7020,11153,7045,11163,7058,11162,7061e" filled="f" stroked="t" strokeweight=".489pt" strokecolor="#00AEEF">
                <v:path arrowok="t"/>
              </v:shape>
            </v:group>
            <v:group style="position:absolute;left:7259;top:787;width:2783;height:4" coordorigin="7259,787" coordsize="2783,4">
              <v:shape style="position:absolute;left:7259;top:787;width:2783;height:4" coordorigin="7259,787" coordsize="2783,4" path="m8476,3984l8485,3988,8493,3988,8511,3985,8513,3984e" filled="f" stroked="t" strokeweight=".489pt" strokecolor="#00AEEF">
                <v:path arrowok="t"/>
              </v:shape>
              <v:shape style="position:absolute;left:7259;top:787;width:2783;height:4" coordorigin="7259,787" coordsize="2783,4" path="m8582,3984l8584,3985,8601,3988,8621,3988,8639,3986,8644,3984e" filled="f" stroked="t" strokeweight=".489pt" strokecolor="#00AEEF">
                <v:path arrowok="t"/>
              </v:shape>
              <v:shape style="position:absolute;left:5784;top:782;width:314;height:1073" type="#_x0000_t75">
                <v:imagedata r:id="rId95" o:title=""/>
              </v:shape>
            </v:group>
            <v:group style="position:absolute;left:6723;top:5332;width:426;height:782" coordorigin="6723,5332" coordsize="426,782">
              <v:shape style="position:absolute;left:6723;top:5332;width:426;height:782" coordorigin="6723,5332" coordsize="426,782" path="m6761,5388l6758,5394,6761,5403,6761,5411,6755,5426,6742,5446,6733,5466,6749,5493,6746,5499,6740,5505,6738,5508,6738,5534,6752,5526,6758,5523,6770,5517,6773,5526,6778,5534,6773,5543,6780,5565,6787,5584,6792,5601,6792,5627,6792,5642,6784,5646,6773,5654,6773,5663,6759,5672,6762,5684,6770,5693,6773,5704,6758,5713,6758,5722,6758,5742,6770,5745,6787,5742,6787,5768,6783,5792,6771,5802,6760,5824,6758,5841,6752,5867,6742,5885,6734,5897,6732,5912,6735,5924,6743,5929,6734,5953,6726,5976,6723,6005,6743,6021,6756,6039,6763,6058,6767,6076,6770,6093,6772,6106,6776,6115,6781,6108,6784,6102,6787,6093,6802,6099,6808,6108,6822,6108,6847,6099,6859,6088,6880,6083,6900,6072,6901,6043,6897,6027,6893,6014,6900,6008,6916,6011,6933,6013,6936,6020,6946,6026,6954,6035,6971,6048,6991,6056,7010,6062,7027,6069,7040,6051,7052,6038,7058,6023,7047,6000,7039,5987,7044,5969,7051,5949,7062,5947,7080,5926,7077,5918,7074,5903,7077,5845,7085,5832,7091,5812,7097,5789,7100,5767,7100,5751,7106,5745,7109,5739,7080,5719,7082,5696,7088,5678,7094,5661,7100,5641,7106,5640,7115,5631,7115,5625,7124,5625,7130,5631,7138,5631,7141,5602,7142,5578,7142,5558,7143,5542,7145,5531,7149,5510,7147,5491,7139,5475,7129,5461,7103,5458,7103,5444,7118,5435,7130,5435,7115,5417,7100,5402,7088,5387,7083,5370,7062,5362,7046,5347,7033,5332,7021,5335,7021,5341,7008,5357,6992,5370,6974,5379,6954,5386,6934,5390,6917,5408,6906,5422,6896,5426,6890,5420,6884,5414,6868,5428,6851,5439,6831,5444,6808,5440,6790,5428,6780,5412,6767,5397,6761,5388xe" filled="f" stroked="t" strokeweight=".489pt" strokecolor="#00AEEF">
                <v:path arrowok="t"/>
              </v:shape>
            </v:group>
            <v:group style="position:absolute;left:7713;top:6490;width:835;height:525" coordorigin="7713,6490" coordsize="835,525">
              <v:shape style="position:absolute;left:7713;top:6490;width:835;height:525" coordorigin="7713,6490" coordsize="835,525" path="m7798,6490l7809,6508,7828,6523,7868,6528,7875,6505,7891,6498,7953,6501,7971,6522,7965,6528,7985,6524,8004,6518,8018,6516,8018,6528,8018,6531,8018,6540,8024,6546,8024,6554,8079,6554,8099,6560,8116,6571,8123,6566,8132,6557,8132,6548,8154,6551,8170,6554,8187,6551,8202,6557,8218,6551,8245,6553,8256,6551,8277,6542,8293,6530,8307,6519,8310,6522,8322,6514,8328,6519,8334,6525,8325,6532,8328,6540,8345,6547,8365,6542,8372,6534,8383,6528,8389,6525,8407,6538,8424,6548,8442,6537,8455,6515,8476,6515,8495,6511,8513,6505,8530,6501,8548,6500,8547,6505,8540,6511,8531,6517,8526,6522,8529,6526,8544,6578,8537,6596,8524,6612,8513,6629,8467,6669,8435,6727,8431,6745,8434,6769,8442,6788,8449,6801,8461,6811,8469,6821,8466,6831,8467,6851,8474,6865,8466,6887,8450,6904,8432,6913,8428,6936,8426,6952,8415,6977,8410,6997,8408,7012,8407,7014,8404,7005,8404,7002,8379,6995,8366,6988,8347,6999,8333,7015,8320,7012,8314,7004,8308,6993,8298,6981,8228,6956,8199,6899,8181,6881,8158,6867,8136,6859,8118,6854,8088,6853,8072,6847,8052,6832,8041,6824,8029,6818,8021,6818,8001,6808,7989,6789,7977,6783,7971,6773,7967,6763,7959,6754,7944,6748,7916,6740,7906,6723,7894,6713,7886,6700,7879,6690,7870,6687,7850,6693,7839,6689,7831,6681,7821,6674,7804,6671,7795,6671,7786,6671,7781,6671,7763,6663,7760,6651,7751,6651,7731,6660,7731,6651,7724,6629,7714,6615,7713,6589,7717,6567,7724,6549,7731,6536,7751,6528,7765,6515,7779,6501,7797,6490,7798,6490xe" filled="f" stroked="t" strokeweight=".489pt" strokecolor="#00AEEF">
                <v:path arrowok="t"/>
              </v:shape>
            </v:group>
            <v:group style="position:absolute;left:7391;top:4913;width:197;height:90" coordorigin="7391,4913" coordsize="197,90">
              <v:shape style="position:absolute;left:7391;top:4913;width:197;height:90" coordorigin="7391,4913" coordsize="197,90" path="m7391,4913l7452,5001,7588,5004e" filled="f" stroked="t" strokeweight=".431pt" strokecolor="#000000">
                <v:path arrowok="t"/>
              </v:shape>
            </v:group>
            <v:group style="position:absolute;left:7476;top:4863;width:2;height:139" coordorigin="7476,4863" coordsize="2,139">
              <v:shape style="position:absolute;left:7476;top:4863;width:2;height:139" coordorigin="7476,4863" coordsize="0,139" path="m7476,4863l7476,5001e" filled="f" stroked="t" strokeweight="2.44pt" strokecolor="#000000">
                <v:path arrowok="t"/>
              </v:shape>
            </v:group>
            <v:group style="position:absolute;left:5816;top:659;width:4497;height:2" coordorigin="5816,659" coordsize="4497,2">
              <v:shape style="position:absolute;left:5816;top:659;width:4497;height:2" coordorigin="5816,659" coordsize="4497,0" path="m5816,659l10313,659e" filled="f" stroked="t" strokeweight="1pt" strokecolor="#FAA61A">
                <v:path arrowok="t"/>
              </v:shape>
            </v:group>
            <v:group style="position:absolute;left:10313;top:659;width:2;height:6520" coordorigin="10313,659" coordsize="2,6520">
              <v:shape style="position:absolute;left:10313;top:659;width:2;height:6520" coordorigin="10313,659" coordsize="0,6520" path="m10313,659l10313,7179e" filled="f" stroked="t" strokeweight="1pt" strokecolor="#FAA61A">
                <v:path arrowok="t"/>
              </v:shape>
            </v:group>
            <v:group style="position:absolute;left:2614;top:659;width:2899;height:2" coordorigin="2614,659" coordsize="2899,2">
              <v:shape style="position:absolute;left:2614;top:659;width:2899;height:2" coordorigin="2614,659" coordsize="2899,0" path="m2614,659l5513,659e" filled="f" stroked="t" strokeweight="1pt" strokecolor="#FAA61A">
                <v:path arrowok="t"/>
              </v:shape>
            </v:group>
            <v:group style="position:absolute;left:2626;top:5171;width:2948;height:2" coordorigin="2626,5171" coordsize="2948,2">
              <v:shape style="position:absolute;left:2626;top:5171;width:2948;height:2" coordorigin="2626,5171" coordsize="2948,0" path="m2626,5171l5574,5171e" filled="f" stroked="t" strokeweight="1pt" strokecolor="#FAA61A">
                <v:path arrowok="t"/>
              </v:shape>
            </v:group>
            <v:group style="position:absolute;left:2619;top:659;width:2;height:4518" coordorigin="2619,659" coordsize="2,4518">
              <v:shape style="position:absolute;left:2619;top:659;width:2;height:4518" coordorigin="2619,659" coordsize="0,4518" path="m2619,659l2619,5177e" filled="f" stroked="t" strokeweight="1pt" strokecolor="#FAA61A">
                <v:path arrowok="t"/>
              </v:shape>
            </v:group>
            <v:group style="position:absolute;left:5585;top:7188;width:4728;height:2" coordorigin="5585,7188" coordsize="4728,2">
              <v:shape style="position:absolute;left:5585;top:7188;width:4728;height:2" coordorigin="5585,7188" coordsize="4728,0" path="m5585,7188l10313,7188e" filled="f" stroked="t" strokeweight="1pt" strokecolor="#FAA61A">
                <v:path arrowok="t"/>
              </v:shape>
            </v:group>
            <v:group style="position:absolute;left:5581;top:5177;width:2;height:2007" coordorigin="5581,5177" coordsize="2,2007">
              <v:shape style="position:absolute;left:5581;top:5177;width:2;height:2007" coordorigin="5581,5177" coordsize="0,2007" path="m5581,5177l5581,7184e" filled="f" stroked="t" strokeweight="1pt" strokecolor="#FAA61A">
                <v:path arrowok="t"/>
              </v:shape>
            </v:group>
            <v:group style="position:absolute;left:5513;top:567;width:302;height:227" coordorigin="5513,567" coordsize="302,227">
              <v:shape style="position:absolute;left:5513;top:567;width:302;height:227" coordorigin="5513,567" coordsize="302,227" path="m5513,794l5816,794,5816,567,5513,567,5513,794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Sac</w:t>
      </w:r>
      <w:r>
        <w:rPr>
          <w:rFonts w:ascii="Arial" w:hAnsi="Arial" w:cs="Arial" w:eastAsia="Arial"/>
          <w:sz w:val="15"/>
          <w:szCs w:val="15"/>
          <w:spacing w:val="-3"/>
          <w:w w:val="89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o</w:t>
      </w:r>
      <w:r>
        <w:rPr>
          <w:rFonts w:ascii="Arial" w:hAnsi="Arial" w:cs="Arial" w:eastAsia="Arial"/>
          <w:sz w:val="15"/>
          <w:szCs w:val="15"/>
          <w:spacing w:val="5"/>
          <w:w w:val="89"/>
        </w:rPr>
        <w:t> </w:t>
      </w:r>
      <w:r>
        <w:rPr>
          <w:rFonts w:ascii="Arial" w:hAnsi="Arial" w:cs="Arial" w:eastAsia="Arial"/>
          <w:sz w:val="15"/>
          <w:szCs w:val="15"/>
          <w:spacing w:val="-3"/>
          <w:w w:val="89"/>
        </w:rPr>
        <w:t>r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omano</w:t>
      </w:r>
      <w:r>
        <w:rPr>
          <w:rFonts w:ascii="Arial" w:hAnsi="Arial" w:cs="Arial" w:eastAsia="Arial"/>
          <w:sz w:val="15"/>
          <w:szCs w:val="15"/>
          <w:spacing w:val="4"/>
          <w:w w:val="8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impe</w:t>
      </w:r>
      <w:r>
        <w:rPr>
          <w:rFonts w:ascii="Arial" w:hAnsi="Arial" w:cs="Arial" w:eastAsia="Arial"/>
          <w:sz w:val="15"/>
          <w:szCs w:val="15"/>
          <w:spacing w:val="-3"/>
          <w:w w:val="94"/>
        </w:rPr>
        <w:t>ro</w:t>
      </w:r>
      <w:r>
        <w:rPr>
          <w:rFonts w:ascii="Arial" w:hAnsi="Arial" w:cs="Arial" w:eastAsia="Arial"/>
          <w:sz w:val="15"/>
          <w:szCs w:val="15"/>
          <w:spacing w:val="-3"/>
          <w:w w:val="94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9"/>
        </w:rPr>
        <w:t>conquiste</w:t>
      </w:r>
      <w:r>
        <w:rPr>
          <w:rFonts w:ascii="Arial" w:hAnsi="Arial" w:cs="Arial" w:eastAsia="Arial"/>
          <w:sz w:val="15"/>
          <w:szCs w:val="15"/>
          <w:spacing w:val="4"/>
          <w:w w:val="89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di</w:t>
      </w:r>
      <w:r>
        <w:rPr>
          <w:rFonts w:ascii="Arial" w:hAnsi="Arial" w:cs="Arial" w:eastAsia="Arial"/>
          <w:sz w:val="15"/>
          <w:szCs w:val="15"/>
          <w:spacing w:val="-14"/>
          <w:w w:val="100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Carlo</w:t>
      </w:r>
      <w:r>
        <w:rPr>
          <w:rFonts w:ascii="Arial" w:hAnsi="Arial" w:cs="Arial" w:eastAsia="Arial"/>
          <w:sz w:val="15"/>
          <w:szCs w:val="15"/>
          <w:spacing w:val="28"/>
          <w:w w:val="8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V</w:t>
      </w:r>
      <w:r>
        <w:rPr>
          <w:rFonts w:ascii="Arial" w:hAnsi="Arial" w:cs="Arial" w:eastAsia="Arial"/>
          <w:sz w:val="15"/>
          <w:szCs w:val="15"/>
          <w:spacing w:val="0"/>
          <w:w w:val="81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88"/>
        </w:rPr>
        <w:t>confine</w:t>
      </w:r>
      <w:r>
        <w:rPr>
          <w:rFonts w:ascii="Arial" w:hAnsi="Arial" w:cs="Arial" w:eastAsia="Arial"/>
          <w:sz w:val="15"/>
          <w:szCs w:val="15"/>
          <w:spacing w:val="4"/>
          <w:w w:val="88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dell’Impe</w:t>
      </w:r>
      <w:r>
        <w:rPr>
          <w:rFonts w:ascii="Arial" w:hAnsi="Arial" w:cs="Arial" w:eastAsia="Arial"/>
          <w:sz w:val="15"/>
          <w:szCs w:val="15"/>
          <w:spacing w:val="-3"/>
          <w:w w:val="100"/>
        </w:rPr>
        <w:t>ro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0" w:after="0" w:line="160" w:lineRule="exact"/>
        <w:ind w:left="103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85"/>
        </w:rPr>
        <w:t>nel</w:t>
      </w:r>
      <w:r>
        <w:rPr>
          <w:rFonts w:ascii="Arial" w:hAnsi="Arial" w:cs="Arial" w:eastAsia="Arial"/>
          <w:sz w:val="15"/>
          <w:szCs w:val="15"/>
          <w:spacing w:val="5"/>
          <w:w w:val="85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00"/>
        </w:rPr>
        <w:t>1560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138" w:lineRule="exact"/>
        <w:ind w:left="-12" w:right="1546"/>
        <w:jc w:val="center"/>
        <w:rPr>
          <w:rFonts w:ascii="Palatino Linotype" w:hAnsi="Palatino Linotype" w:cs="Palatino Linotype" w:eastAsia="Palatino Linotype"/>
          <w:sz w:val="12"/>
          <w:szCs w:val="12"/>
        </w:rPr>
      </w:pPr>
      <w:rPr/>
      <w:r>
        <w:rPr>
          <w:rFonts w:ascii="Palatino Linotype" w:hAnsi="Palatino Linotype" w:cs="Palatino Linotype" w:eastAsia="Palatino Linotype"/>
          <w:sz w:val="12"/>
          <w:szCs w:val="12"/>
          <w:w w:val="95"/>
        </w:rPr>
        <w:t>REGN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O</w:t>
      </w:r>
      <w:r>
        <w:rPr>
          <w:rFonts w:ascii="Palatino Linotype" w:hAnsi="Palatino Linotype" w:cs="Palatino Linotype" w:eastAsia="Palatino Linotype"/>
          <w:sz w:val="12"/>
          <w:szCs w:val="12"/>
          <w:w w:val="102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DI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5"/>
        </w:rPr>
        <w:t> 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94"/>
        </w:rPr>
        <w:t>SICILIA</w:t>
      </w:r>
      <w:r>
        <w:rPr>
          <w:rFonts w:ascii="Palatino Linotype" w:hAnsi="Palatino Linotype" w:cs="Palatino Linotype" w:eastAsia="Palatino Linotype"/>
          <w:sz w:val="12"/>
          <w:szCs w:val="12"/>
          <w:spacing w:val="0"/>
          <w:w w:val="100"/>
        </w:rPr>
      </w:r>
    </w:p>
    <w:p>
      <w:pPr>
        <w:jc w:val="center"/>
        <w:spacing w:after="0"/>
        <w:sectPr>
          <w:type w:val="continuous"/>
          <w:pgSz w:w="11060" w:h="14760"/>
          <w:pgMar w:top="460" w:bottom="660" w:left="1420" w:right="1000"/>
          <w:cols w:num="2" w:equalWidth="0">
            <w:col w:w="1397" w:space="5236"/>
            <w:col w:w="2007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465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464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16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16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La</w:t>
            </w:r>
            <w:r>
              <w:rPr>
                <w:rFonts w:ascii="Arial" w:hAnsi="Arial" w:cs="Arial" w:eastAsia="Arial"/>
                <w:sz w:val="20"/>
                <w:szCs w:val="20"/>
                <w:spacing w:val="8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Spagna</w:t>
            </w:r>
            <w:r>
              <w:rPr>
                <w:rFonts w:ascii="Arial" w:hAnsi="Arial" w:cs="Arial" w:eastAsia="Arial"/>
                <w:sz w:val="20"/>
                <w:szCs w:val="20"/>
                <w:spacing w:val="20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Filippo</w:t>
            </w:r>
            <w:r>
              <w:rPr>
                <w:rFonts w:ascii="Arial" w:hAnsi="Arial" w:cs="Arial" w:eastAsia="Arial"/>
                <w:sz w:val="20"/>
                <w:szCs w:val="20"/>
                <w:spacing w:val="18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II</w:t>
            </w:r>
            <w:r>
              <w:rPr>
                <w:rFonts w:ascii="Arial" w:hAnsi="Arial" w:cs="Arial" w:eastAsia="Arial"/>
                <w:sz w:val="20"/>
                <w:szCs w:val="20"/>
                <w:spacing w:val="-4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l’Inghilterra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13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14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Elisabetta</w:t>
            </w:r>
            <w:r>
              <w:rPr>
                <w:rFonts w:ascii="Arial" w:hAnsi="Arial" w:cs="Arial" w:eastAsia="Arial"/>
                <w:sz w:val="20"/>
                <w:szCs w:val="20"/>
                <w:spacing w:val="23"/>
                <w:w w:val="75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5"/>
              </w:rPr>
              <w:t>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65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30375pt;width:215.82pt;height:.7pt;mso-position-horizontal-relative:page;mso-position-vertical-relative:paragraph;z-index:-7466" coordorigin="5651,-1043" coordsize="4316,14">
            <v:group style="position:absolute;left:5693;top:-1036;width:4254;height:2" coordorigin="5693,-1036" coordsize="4254,2">
              <v:shape style="position:absolute;left:5693;top:-1036;width:4254;height:2" coordorigin="5693,-1036" coordsize="4254,0" path="m5693,-1036l9947,-1036e" filled="f" stroked="t" strokeweight=".7pt" strokecolor="#000000">
                <v:path arrowok="t"/>
                <v:stroke dashstyle="dash"/>
              </v:shape>
            </v:group>
            <v:group style="position:absolute;left:5651;top:-1043;width:2;height:14" coordorigin="5651,-1043" coordsize="2,14">
              <v:shape style="position:absolute;left:5651;top:-1043;width:2;height:14" coordorigin="5651,-1043" coordsize="0,14" path="m5651,-1043l5651,-1029e" filled="f" stroked="t" strokeweight="0pt" strokecolor="#000000">
                <v:path arrowok="t"/>
              </v:shape>
            </v:group>
            <v:group style="position:absolute;left:9968;top:-1043;width:2;height:14" coordorigin="9968,-1043" coordsize="2,14">
              <v:shape style="position:absolute;left:9968;top:-1043;width:2;height:14" coordorigin="9968,-1043" coordsize="0,14" path="m9968,-1043l9968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772476pt;width:68.873955pt;height:20.542pt;mso-position-horizontal-relative:page;mso-position-vertical-relative:paragraph;z-index:-7463" coordorigin="731,-715" coordsize="1377,411">
            <v:shape style="position:absolute;left:1704;top:-708;width:404;height:396" type="#_x0000_t75">
              <v:imagedata r:id="rId96" o:title=""/>
            </v:shape>
            <v:shape style="position:absolute;left:1943;top:-675;width:141;height:326" type="#_x0000_t75">
              <v:imagedata r:id="rId97" o:title=""/>
            </v:shape>
            <v:group style="position:absolute;left:779;top:-679;width:265;height:265" coordorigin="779,-679" coordsize="265,265">
              <v:shape style="position:absolute;left:779;top:-679;width:265;height:265" coordorigin="779,-679" coordsize="265,265" path="m910,-679l910,-679,849,-663,832,-652,793,-601,779,-532,779,-532,779,-526,782,-515,784,-505,789,-492,792,-487,802,-470,816,-454,872,-420,917,-413,917,-413,926,-414,938,-416,948,-419,959,-422,969,-427,979,-432,988,-438,996,-445,1004,-452,1012,-460,1018,-469,1024,-478,1029,-487,1034,-497,1037,-508,1040,-519,1042,-530,1043,-546,1042,-562,927,-677,910,-679e" filled="t" fillcolor="#981B1E" stroked="f">
                <v:path arrowok="t"/>
                <v:fill/>
              </v:shape>
            </v:group>
            <v:group style="position:absolute;left:933;top:-608;width:74;height:74" coordorigin="933,-608" coordsize="74,74">
              <v:shape style="position:absolute;left:933;top:-608;width:74;height:74" coordorigin="933,-608" coordsize="74,74" path="m1007,-581l933,-581,933,-561,959,-561,959,-534,980,-534,980,-561,1007,-561,1007,-581e" filled="t" fillcolor="#FFFFFF" stroked="f">
                <v:path arrowok="t"/>
                <v:fill/>
              </v:shape>
              <v:shape style="position:absolute;left:933;top:-608;width:74;height:74" coordorigin="933,-608" coordsize="74,74" path="m980,-608l959,-608,959,-581,980,-581,980,-608e" filled="t" fillcolor="#FFFFFF" stroked="f">
                <v:path arrowok="t"/>
                <v:fill/>
              </v:shape>
            </v:group>
            <v:group style="position:absolute;left:817;top:-603;width:11;height:42" coordorigin="817,-603" coordsize="11,42">
              <v:shape style="position:absolute;left:817;top:-603;width:11;height:42" coordorigin="817,-603" coordsize="11,42" path="m817,-582l828,-582e" filled="f" stroked="t" strokeweight="2.223pt" strokecolor="#FFFFFF">
                <v:path arrowok="t"/>
              </v:shape>
            </v:group>
            <v:group style="position:absolute;left:833;top:-604;width:11;height:43" coordorigin="833,-604" coordsize="11,43">
              <v:shape style="position:absolute;left:833;top:-604;width:11;height:43" coordorigin="833,-604" coordsize="11,43" path="m843,-593l833,-593,833,-561,843,-561,843,-593e" filled="t" fillcolor="#FFFFFF" stroked="f">
                <v:path arrowok="t"/>
                <v:fill/>
              </v:shape>
              <v:shape style="position:absolute;left:833;top:-604;width:11;height:43" coordorigin="833,-604" coordsize="11,43" path="m843,-604l833,-604,833,-596,843,-596,843,-604e" filled="t" fillcolor="#FFFFFF" stroked="f">
                <v:path arrowok="t"/>
                <v:fill/>
              </v:shape>
            </v:group>
            <v:group style="position:absolute;left:848;top:-603;width:27;height:43" coordorigin="848,-603" coordsize="27,43">
              <v:shape style="position:absolute;left:848;top:-603;width:27;height:43" coordorigin="848,-603" coordsize="27,43" path="m875,-565l858,-565,859,-561,862,-560,872,-560,875,-565e" filled="t" fillcolor="#FFFFFF" stroked="f">
                <v:path arrowok="t"/>
                <v:fill/>
              </v:shape>
              <v:shape style="position:absolute;left:848;top:-603;width:27;height:43" coordorigin="848,-603" coordsize="27,43" path="m858,-603l848,-603,848,-561,858,-561,858,-565,875,-565,875,-568,859,-568,858,-570,858,-584,859,-586,874,-586,874,-589,858,-589,858,-603e" filled="t" fillcolor="#FFFFFF" stroked="f">
                <v:path arrowok="t"/>
                <v:fill/>
              </v:shape>
              <v:shape style="position:absolute;left:848;top:-603;width:27;height:43" coordorigin="848,-603" coordsize="27,43" path="m874,-586l864,-586,864,-584,864,-570,864,-568,875,-568,875,-581,875,-584,874,-586e" filled="t" fillcolor="#FFFFFF" stroked="f">
                <v:path arrowok="t"/>
                <v:fill/>
              </v:shape>
              <v:shape style="position:absolute;left:848;top:-603;width:27;height:43" coordorigin="848,-603" coordsize="27,43" path="m870,-594l862,-594,860,-592,858,-589,874,-589,873,-591,870,-594e" filled="t" fillcolor="#FFFFFF" stroked="f">
                <v:path arrowok="t"/>
                <v:fill/>
              </v:shape>
            </v:group>
            <v:group style="position:absolute;left:878;top:-593;width:19;height:33" coordorigin="878,-593" coordsize="19,33">
              <v:shape style="position:absolute;left:878;top:-593;width:19;height:33" coordorigin="878,-593" coordsize="19,33" path="m888,-593l878,-593,878,-561,889,-561,889,-582,890,-584,897,-584,897,-588,888,-588,888,-593e" filled="t" fillcolor="#FFFFFF" stroked="f">
                <v:path arrowok="t"/>
                <v:fill/>
              </v:shape>
              <v:shape style="position:absolute;left:878;top:-593;width:19;height:33" coordorigin="878,-593" coordsize="19,33" path="m897,-584l896,-584,897,-583,897,-584e" filled="t" fillcolor="#FFFFFF" stroked="f">
                <v:path arrowok="t"/>
                <v:fill/>
              </v:shape>
              <v:shape style="position:absolute;left:878;top:-593;width:19;height:33" coordorigin="878,-593" coordsize="19,33" path="m892,-593l890,-592,888,-588,897,-588,897,-593,892,-593e" filled="t" fillcolor="#FFFFFF" stroked="f">
                <v:path arrowok="t"/>
                <v:fill/>
              </v:shape>
            </v:group>
            <v:group style="position:absolute;left:899;top:-594;width:27;height:34" coordorigin="899,-594" coordsize="27,34">
              <v:shape style="position:absolute;left:899;top:-594;width:27;height:34" coordorigin="899,-594" coordsize="27,34" path="m922,-594l908,-594,906,-593,900,-589,899,-585,899,-564,902,-560,922,-560,926,-565,926,-567,910,-567,909,-569,909,-585,910,-587,926,-587,926,-589,922,-594e" filled="t" fillcolor="#FFFFFF" stroked="f">
                <v:path arrowok="t"/>
                <v:fill/>
              </v:shape>
              <v:shape style="position:absolute;left:899;top:-594;width:27;height:34" coordorigin="899,-594" coordsize="27,34" path="m926,-587l915,-587,915,-585,915,-569,915,-567,926,-567,926,-587e" filled="t" fillcolor="#FFFFFF" stroked="f">
                <v:path arrowok="t"/>
                <v:fill/>
              </v:shape>
            </v:group>
            <v:group style="position:absolute;left:817;top:-540;width:11;height:43" coordorigin="817,-540" coordsize="11,43">
              <v:shape style="position:absolute;left:817;top:-540;width:11;height:43" coordorigin="817,-540" coordsize="11,43" path="m828,-529l817,-529,817,-497,828,-497,828,-529e" filled="t" fillcolor="#FFFFFF" stroked="f">
                <v:path arrowok="t"/>
                <v:fill/>
              </v:shape>
              <v:shape style="position:absolute;left:817;top:-540;width:11;height:43" coordorigin="817,-540" coordsize="11,43" path="m828,-540l817,-540,817,-532,828,-532,828,-540e" filled="t" fillcolor="#FFFFFF" stroked="f">
                <v:path arrowok="t"/>
                <v:fill/>
              </v:shape>
            </v:group>
            <v:group style="position:absolute;left:832;top:-530;width:27;height:33" coordorigin="832,-530" coordsize="27,33">
              <v:shape style="position:absolute;left:832;top:-530;width:27;height:33" coordorigin="832,-530" coordsize="27,33" path="m843,-529l832,-529,832,-497,843,-497,843,-521,844,-522,859,-522,859,-524,859,-525,842,-525,843,-529e" filled="t" fillcolor="#FFFFFF" stroked="f">
                <v:path arrowok="t"/>
                <v:fill/>
              </v:shape>
              <v:shape style="position:absolute;left:832;top:-530;width:27;height:33" coordorigin="832,-530" coordsize="27,33" path="m859,-522l848,-522,848,-521,848,-497,859,-497,859,-522e" filled="t" fillcolor="#FFFFFF" stroked="f">
                <v:path arrowok="t"/>
                <v:fill/>
              </v:shape>
              <v:shape style="position:absolute;left:832;top:-530;width:27;height:33" coordorigin="832,-530" coordsize="27,33" path="m853,-530l847,-530,844,-528,842,-525,859,-525,859,-526,856,-529,853,-530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29,861,-529,861,-522,865,-522,865,-503,865,-501,865,-500,866,-498,869,-497,878,-497,880,-497,880,-504,876,-504,875,-505,875,-522,880,-522,880,-529,875,-529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4l876,-504,880,-504e" filled="t" fillcolor="#FFFFFF" stroked="f">
                <v:path arrowok="t"/>
                <v:fill/>
              </v:shape>
            </v:group>
            <v:group style="position:absolute;left:881;top:-530;width:27;height:34" coordorigin="881,-530" coordsize="27,34">
              <v:shape style="position:absolute;left:881;top:-530;width:27;height:34" coordorigin="881,-530" coordsize="27,34" path="m904,-530l889,-530,885,-528,882,-522,881,-522,881,-519,881,-501,884,-496,903,-496,907,-500,907,-503,892,-503,892,-504,892,-512,907,-512,907,-517,892,-517,892,-522,892,-524,907,-524,907,-526,904,-530e" filled="t" fillcolor="#FFFFFF" stroked="f">
                <v:path arrowok="t"/>
                <v:fill/>
              </v:shape>
              <v:shape style="position:absolute;left:881;top:-530;width:27;height:34" coordorigin="881,-530" coordsize="27,34" path="m907,-508l898,-508,897,-504,897,-503,907,-503,907,-508e" filled="t" fillcolor="#FFFFFF" stroked="f">
                <v:path arrowok="t"/>
                <v:fill/>
              </v:shape>
              <v:shape style="position:absolute;left:881;top:-530;width:27;height:34" coordorigin="881,-530" coordsize="27,34" path="m907,-524l897,-524,897,-522,897,-517,907,-517,907,-524e" filled="t" fillcolor="#FFFFFF" stroked="f">
                <v:path arrowok="t"/>
                <v:fill/>
              </v:shape>
            </v:group>
            <v:group style="position:absolute;left:910;top:-530;width:19;height:33" coordorigin="910,-530" coordsize="19,33">
              <v:shape style="position:absolute;left:910;top:-530;width:19;height:33" coordorigin="910,-530" coordsize="19,33" path="m920,-529l910,-529,910,-497,921,-497,921,-519,922,-520,929,-520,929,-524,920,-524,920,-529e" filled="t" fillcolor="#FFFFFF" stroked="f">
                <v:path arrowok="t"/>
                <v:fill/>
              </v:shape>
              <v:shape style="position:absolute;left:910;top:-530;width:19;height:33" coordorigin="910,-530" coordsize="19,33" path="m929,-520l928,-520,929,-520,929,-520e" filled="t" fillcolor="#FFFFFF" stroked="f">
                <v:path arrowok="t"/>
                <v:fill/>
              </v:shape>
              <v:shape style="position:absolute;left:910;top:-530;width:19;height:33" coordorigin="910,-530" coordsize="19,33" path="m924,-530l922,-528,920,-524,929,-524,929,-530,924,-530e" filled="t" fillcolor="#FFFFFF" stroked="f">
                <v:path arrowok="t"/>
                <v:fill/>
              </v:shape>
            </v:group>
            <v:group style="position:absolute;left:931;top:-530;width:27;height:33" coordorigin="931,-530" coordsize="27,33">
              <v:shape style="position:absolute;left:931;top:-530;width:27;height:33" coordorigin="931,-530" coordsize="27,33" path="m942,-529l931,-529,931,-497,942,-497,942,-521,943,-522,958,-522,958,-524,958,-525,941,-525,942,-529e" filled="t" fillcolor="#FFFFFF" stroked="f">
                <v:path arrowok="t"/>
                <v:fill/>
              </v:shape>
              <v:shape style="position:absolute;left:931;top:-530;width:27;height:33" coordorigin="931,-530" coordsize="27,33" path="m958,-522l947,-522,947,-521,947,-497,958,-497,958,-522e" filled="t" fillcolor="#FFFFFF" stroked="f">
                <v:path arrowok="t"/>
                <v:fill/>
              </v:shape>
              <v:shape style="position:absolute;left:931;top:-530;width:27;height:33" coordorigin="931,-530" coordsize="27,33" path="m953,-530l946,-530,943,-528,941,-525,958,-525,958,-526,955,-529,953,-530e" filled="t" fillcolor="#FFFFFF" stroked="f">
                <v:path arrowok="t"/>
                <v:fill/>
              </v:shape>
            </v:group>
            <v:group style="position:absolute;left:961;top:-530;width:27;height:34" coordorigin="961,-530" coordsize="27,34">
              <v:shape style="position:absolute;left:961;top:-530;width:27;height:34" coordorigin="961,-530" coordsize="27,34" path="m984,-530l969,-530,965,-528,962,-522,962,-522,961,-519,961,-501,965,-496,984,-496,987,-500,987,-503,973,-503,972,-504,972,-512,988,-512,988,-517,972,-517,972,-522,973,-524,988,-524,988,-526,984,-530e" filled="t" fillcolor="#FFFFFF" stroked="f">
                <v:path arrowok="t"/>
                <v:fill/>
              </v:shape>
              <v:shape style="position:absolute;left:961;top:-530;width:27;height:34" coordorigin="961,-530" coordsize="27,34" path="m988,-508l978,-508,978,-504,977,-503,987,-503,988,-508e" filled="t" fillcolor="#FFFFFF" stroked="f">
                <v:path arrowok="t"/>
                <v:fill/>
              </v:shape>
              <v:shape style="position:absolute;left:961;top:-530;width:27;height:34" coordorigin="961,-530" coordsize="27,34" path="m988,-524l977,-524,978,-522,978,-517,988,-517,988,-524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29,989,-529,989,-522,992,-522,992,-503,993,-501,993,-500,994,-498,996,-497,1005,-497,1007,-497,1007,-504,1004,-504,1003,-505,1003,-522,1007,-522,1007,-529,1003,-529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4l1004,-504,1007,-504e" filled="t" fillcolor="#FFFFFF" stroked="f">
                <v:path arrowok="t"/>
                <v:fill/>
              </v:shape>
            </v:group>
            <v:group style="position:absolute;left:738;top:-708;width:915;height:397" coordorigin="738,-708" coordsize="915,397">
              <v:shape style="position:absolute;left:738;top:-708;width:915;height:397" coordorigin="738,-708" coordsize="915,397" path="m1049,-708l904,-708,882,-707,825,-689,776,-648,745,-595,738,-557,738,-533,753,-473,791,-423,845,-389,1564,-378,1564,-312,1652,-399,1631,-420,904,-420,883,-421,827,-445,787,-499,779,-534,780,-558,813,-629,865,-661,1049,-667,1049,-708e" filled="t" fillcolor="#782665" stroked="f">
                <v:path arrowok="t"/>
                <v:fill/>
              </v:shape>
              <v:shape style="position:absolute;left:738;top:-708;width:915;height:397" coordorigin="738,-708" coordsize="915,397" path="m1564,-486l1564,-420,1631,-420,1564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325026pt;width:11.339pt;height:11pt;mso-position-horizontal-relative:page;mso-position-vertical-relative:paragraph;z-index:-7462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decise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asferire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capitale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Madrid,...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cittadina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modeste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dimensioni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atlantica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Nord.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chilometri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Siviglia.</w:t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ateria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inglese...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assaltava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trasportavano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schiavi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africani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liberarli.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saccheggiava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mercantili,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arreca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gravi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segretamente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autorizzata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compiere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arrembaggi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saccheggi.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popolare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aesi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Bassi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ebbe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cause...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malessere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strati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nobiliari.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l’incapacità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amministrare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equamente.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rigidit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politic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religios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malesser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social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degl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strat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popolari.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22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75pt;width:11.339pt;height:11pt;mso-position-horizontal-relative:page;mso-position-vertical-relative:paragraph;z-index:-7461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RELAZION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ESISTENT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FILIPP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LUOGH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ORICI: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Inquisizione: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Moriscos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togallo: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-858993459" w:footer="560" w:top="460" w:bottom="740" w:left="620" w:right="780"/>
          <w:pgSz w:w="11060" w:h="14760"/>
        </w:sectPr>
      </w:pPr>
      <w:rPr/>
    </w:p>
    <w:p>
      <w:pPr>
        <w:spacing w:before="76" w:after="0" w:line="214" w:lineRule="auto"/>
        <w:ind w:left="100" w:right="53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275040pt;width:11.339pt;height:11pt;mso-position-horizontal-relative:page;mso-position-vertical-relative:paragraph;z-index:-7460" coordorigin="1020,166" coordsize="227,220">
            <v:shape style="position:absolute;left:1020;top:166;width:227;height:220" coordorigin="1020,166" coordsize="227,220" path="m1020,386l1247,386,1247,166,1020,166,1020,38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COMPIUT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SOVRANI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INGLES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OLIC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ELEN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3157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INDICANDON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NOM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’ORIEN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RELIGIOSO.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3294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Elisabetta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1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Edoardo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1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Maria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udor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1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Stuart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00" w:right="80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ripristinò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Book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of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Common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Praye</w:t>
      </w:r>
      <w:r>
        <w:rPr>
          <w:rFonts w:ascii="Trebuchet MS" w:hAnsi="Trebuchet MS" w:cs="Trebuchet MS" w:eastAsia="Trebuchet MS"/>
          <w:sz w:val="25"/>
          <w:szCs w:val="25"/>
          <w:spacing w:val="0"/>
          <w:w w:val="99"/>
          <w:i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55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:</w:t>
      </w:r>
      <w:r>
        <w:rPr>
          <w:rFonts w:ascii="Trebuchet MS" w:hAnsi="Trebuchet MS" w:cs="Trebuchet MS" w:eastAsia="Trebuchet MS"/>
          <w:sz w:val="25"/>
          <w:szCs w:val="25"/>
          <w:spacing w:val="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ostacolò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frange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radicali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calvinis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puritani:</w:t>
      </w:r>
      <w:r>
        <w:rPr>
          <w:rFonts w:ascii="Trebuchet MS" w:hAnsi="Trebuchet MS" w:cs="Trebuchet MS" w:eastAsia="Trebuchet MS"/>
          <w:sz w:val="25"/>
          <w:szCs w:val="25"/>
          <w:spacing w:val="5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abdicò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favore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glio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rifugiò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Londra:</w:t>
      </w:r>
      <w:r>
        <w:rPr>
          <w:rFonts w:ascii="Trebuchet MS" w:hAnsi="Trebuchet MS" w:cs="Trebuchet MS" w:eastAsia="Trebuchet MS"/>
          <w:sz w:val="25"/>
          <w:szCs w:val="25"/>
          <w:spacing w:val="7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introdusse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uso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clero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Boo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k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of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Common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Prayer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ispirazione</w:t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</w:t>
      </w:r>
    </w:p>
    <w:p>
      <w:pPr>
        <w:spacing w:before="39" w:after="0" w:line="240" w:lineRule="auto"/>
        <w:ind w:left="100" w:right="60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Sanguinaria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restaurò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professava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violenza:</w:t>
      </w:r>
      <w:r>
        <w:rPr>
          <w:rFonts w:ascii="Trebuchet MS" w:hAnsi="Trebuchet MS" w:cs="Trebuchet MS" w:eastAsia="Trebuchet MS"/>
          <w:sz w:val="25"/>
          <w:szCs w:val="25"/>
          <w:spacing w:val="6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39" w:after="0" w:line="240" w:lineRule="auto"/>
        <w:ind w:left="100" w:right="8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ribadì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l’autorità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Legge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supremazia: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39" w:after="0" w:line="272" w:lineRule="auto"/>
        <w:ind w:left="384" w:right="80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giustiziare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deposta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d’Irlanda,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riconosciuta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minaccia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all’ordine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stabilito:</w:t>
      </w:r>
      <w:r>
        <w:rPr>
          <w:rFonts w:ascii="Trebuchet MS" w:hAnsi="Trebuchet MS" w:cs="Trebuchet MS" w:eastAsia="Trebuchet MS"/>
          <w:sz w:val="25"/>
          <w:szCs w:val="25"/>
          <w:spacing w:val="6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</w:t>
      </w:r>
    </w:p>
    <w:p>
      <w:pPr>
        <w:spacing w:before="0" w:after="0" w:line="240" w:lineRule="auto"/>
        <w:ind w:left="100" w:right="8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salì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patibolo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martire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causa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professava: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14" w:lineRule="auto"/>
        <w:ind w:left="100" w:right="549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94056pt;width:11.339pt;height:11pt;mso-position-horizontal-relative:page;mso-position-vertical-relative:paragraph;z-index:-7459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FOCALIZZERA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8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8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98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ASPETT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00" w:right="663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REGN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ELISABET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471937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038" w:space="0" w:color="000000"/>
              <w:left w:val="nil" w:sz="6" w:space="0" w:color="auto"/>
              <w:right w:val="single" w:sz="1.60009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038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038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38" w:space="0" w:color="000000"/>
              <w:bottom w:val="single" w:sz="1.60001" w:space="0" w:color="000000"/>
              <w:left w:val="single" w:sz="1.6" w:space="0" w:color="000000"/>
              <w:right w:val="single" w:sz="1.600097" w:space="0" w:color="000000"/>
            </w:tcBorders>
          </w:tcPr>
          <w:p>
            <w:pPr>
              <w:spacing w:before="61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a.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Elisabetta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fu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Sanguinaria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poiché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restaurò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cattolicesimo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violenza.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38" w:space="0" w:color="000000"/>
              <w:bottom w:val="single" w:sz="1.60001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38" w:space="0" w:color="000000"/>
              <w:bottom w:val="single" w:sz="1.60001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1" w:space="0" w:color="000000"/>
              <w:bottom w:val="single" w:sz="1.600058" w:space="0" w:color="000000"/>
              <w:left w:val="single" w:sz="1.6" w:space="0" w:color="000000"/>
              <w:right w:val="single" w:sz="1.600097" w:space="0" w:color="000000"/>
            </w:tcBorders>
          </w:tcPr>
          <w:p>
            <w:pPr>
              <w:spacing w:before="61" w:after="0" w:line="272" w:lineRule="auto"/>
              <w:ind w:left="111" w:right="439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b.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fece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nominare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«suprema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reggente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sacre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profane»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ristabilì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l’autorità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Corona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clero.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1" w:space="0" w:color="000000"/>
              <w:bottom w:val="single" w:sz="1.600058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1" w:space="0" w:color="000000"/>
              <w:bottom w:val="single" w:sz="1.600058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58" w:space="0" w:color="000000"/>
              <w:bottom w:val="single" w:sz="1.600016" w:space="0" w:color="000000"/>
              <w:left w:val="single" w:sz="1.6" w:space="0" w:color="000000"/>
              <w:right w:val="single" w:sz="1.600097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c.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Fece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decapitare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Maria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Stuart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perché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giudicò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colpevole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morte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marito.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58" w:space="0" w:color="000000"/>
              <w:bottom w:val="single" w:sz="1.600016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58" w:space="0" w:color="000000"/>
              <w:bottom w:val="single" w:sz="1.600016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/>
            <w:rPr/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16" w:space="0" w:color="000000"/>
              <w:bottom w:val="single" w:sz="1.600028" w:space="0" w:color="000000"/>
              <w:left w:val="single" w:sz="1.6" w:space="0" w:color="000000"/>
              <w:right w:val="single" w:sz="1.600097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d.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flotta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9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inglese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vinse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contro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l’Invincibile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Armata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spagnola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grazie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tattica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adottata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virtù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cannoni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lunga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gittata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presenti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sulle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navi.</w:t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16" w:space="0" w:color="000000"/>
              <w:bottom w:val="single" w:sz="1.600028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16" w:space="0" w:color="000000"/>
              <w:bottom w:val="single" w:sz="1.600028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/>
            <w:rPr/>
          </w:p>
        </w:tc>
      </w:tr>
      <w:tr>
        <w:trPr>
          <w:trHeight w:val="741" w:hRule="exact"/>
        </w:trPr>
        <w:tc>
          <w:tcPr>
            <w:tcW w:w="8402" w:type="dxa"/>
            <w:tcBorders>
              <w:top w:val="single" w:sz="1.600028" w:space="0" w:color="000000"/>
              <w:bottom w:val="single" w:sz="1.600011" w:space="0" w:color="000000"/>
              <w:left w:val="single" w:sz="1.6" w:space="0" w:color="000000"/>
              <w:right w:val="single" w:sz="1.600097" w:space="0" w:color="000000"/>
            </w:tcBorders>
          </w:tcPr>
          <w:p>
            <w:pPr>
              <w:spacing w:before="6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  <w:b/>
                <w:bCs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Elisabett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spos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giovane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m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rimas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vedov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prefer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ì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sposars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1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5"/>
                <w:w w:val="100"/>
              </w:rPr>
              <w:t>più.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</w:r>
          </w:p>
          <w:p>
            <w:pPr>
              <w:spacing w:before="39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28" w:space="0" w:color="000000"/>
              <w:bottom w:val="single" w:sz="1.600011" w:space="0" w:color="000000"/>
              <w:left w:val="single" w:sz="1.600097" w:space="0" w:color="000000"/>
              <w:right w:val="single" w:sz="1.600222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28" w:space="0" w:color="000000"/>
              <w:bottom w:val="single" w:sz="1.600011" w:space="0" w:color="000000"/>
              <w:left w:val="single" w:sz="1.600222" w:space="0" w:color="000000"/>
              <w:right w:val="single" w:sz="1.600347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Mar w:header="-858993459" w:footer="560" w:top="400" w:bottom="660" w:left="920" w:right="6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5.008039" w:type="dxa"/>
      </w:tblPr>
      <w:tblGrid/>
      <w:tr>
        <w:trPr>
          <w:trHeight w:val="458" w:hRule="exact"/>
        </w:trPr>
        <w:tc>
          <w:tcPr>
            <w:tcW w:w="8402" w:type="dxa"/>
            <w:tcBorders>
              <w:top w:val="nil" w:sz="6" w:space="0" w:color="auto"/>
              <w:bottom w:val="single" w:sz="1.600091" w:space="0" w:color="000000"/>
              <w:left w:val="nil" w:sz="6" w:space="0" w:color="auto"/>
              <w:right w:val="single" w:sz="1.600118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118" w:space="0" w:color="000000"/>
              <w:right w:val="single" w:sz="1.600087" w:space="0" w:color="000000"/>
            </w:tcBorders>
          </w:tcPr>
          <w:p>
            <w:pPr>
              <w:spacing w:before="90" w:after="0" w:line="240" w:lineRule="auto"/>
              <w:ind w:left="113" w:right="93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99"/>
                <w:b/>
                <w:bCs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55" w:type="dxa"/>
            <w:tcBorders>
              <w:top w:val="single" w:sz="1.6" w:space="0" w:color="000000"/>
              <w:bottom w:val="single" w:sz="1.600091" w:space="0" w:color="000000"/>
              <w:left w:val="single" w:sz="1.600087" w:space="0" w:color="000000"/>
              <w:right w:val="single" w:sz="1.600055" w:space="0" w:color="000000"/>
            </w:tcBorders>
          </w:tcPr>
          <w:p>
            <w:pPr>
              <w:spacing w:before="90" w:after="0" w:line="240" w:lineRule="auto"/>
              <w:ind w:left="117" w:right="97"/>
              <w:jc w:val="center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  <w:b/>
                <w:bCs/>
              </w:rPr>
              <w:t>F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1071" w:hRule="exact"/>
        </w:trPr>
        <w:tc>
          <w:tcPr>
            <w:tcW w:w="8402" w:type="dxa"/>
            <w:tcBorders>
              <w:top w:val="single" w:sz="1.600091" w:space="0" w:color="000000"/>
              <w:bottom w:val="single" w:sz="1.600085" w:space="0" w:color="000000"/>
              <w:left w:val="single" w:sz="1.6" w:space="0" w:color="000000"/>
              <w:right w:val="single" w:sz="1.600118" w:space="0" w:color="000000"/>
            </w:tcBorders>
          </w:tcPr>
          <w:p>
            <w:pPr>
              <w:spacing w:before="61" w:after="0" w:line="272" w:lineRule="auto"/>
              <w:ind w:left="111" w:right="41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f.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-2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Durante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’500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l’Inghilterra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mutò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produzione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laniera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realizzando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panni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grande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qualità.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118" w:space="0" w:color="000000"/>
              <w:right w:val="single" w:sz="1.60008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91" w:space="0" w:color="000000"/>
              <w:bottom w:val="single" w:sz="1.600085" w:space="0" w:color="000000"/>
              <w:left w:val="single" w:sz="1.600087" w:space="0" w:color="000000"/>
              <w:right w:val="single" w:sz="1.600055" w:space="0" w:color="000000"/>
            </w:tcBorders>
          </w:tcPr>
          <w:p>
            <w:pPr/>
            <w:rPr/>
          </w:p>
        </w:tc>
      </w:tr>
      <w:tr>
        <w:trPr>
          <w:trHeight w:val="1401" w:hRule="exact"/>
        </w:trPr>
        <w:tc>
          <w:tcPr>
            <w:tcW w:w="8402" w:type="dxa"/>
            <w:tcBorders>
              <w:top w:val="single" w:sz="1.600085" w:space="0" w:color="000000"/>
              <w:bottom w:val="single" w:sz="1.600233" w:space="0" w:color="000000"/>
              <w:left w:val="single" w:sz="1.6" w:space="0" w:color="000000"/>
              <w:right w:val="single" w:sz="1.600118" w:space="0" w:color="000000"/>
            </w:tcBorders>
          </w:tcPr>
          <w:p>
            <w:pPr>
              <w:spacing w:before="61" w:after="0" w:line="272" w:lineRule="auto"/>
              <w:ind w:left="111" w:right="526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g.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  <w:b/>
                <w:bCs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Durante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regno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Elisabetta,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l’Inghilterra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acquisì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un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posto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fondamentale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vie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navigazione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mondiali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grazie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alla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conquista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delle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rotte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oceaniche.</w:t>
            </w:r>
          </w:p>
          <w:p>
            <w:pPr>
              <w:spacing w:before="0" w:after="0" w:line="240" w:lineRule="auto"/>
              <w:ind w:left="111" w:right="-20"/>
              <w:jc w:val="left"/>
              <w:rPr>
                <w:rFonts w:ascii="Trebuchet MS" w:hAnsi="Trebuchet MS" w:cs="Trebuchet MS" w:eastAsia="Trebuchet MS"/>
                <w:sz w:val="25"/>
                <w:szCs w:val="25"/>
              </w:rPr>
            </w:pPr>
            <w:rPr/>
            <w:r>
              <w:rPr>
                <w:rFonts w:ascii="Trebuchet MS" w:hAnsi="Trebuchet MS" w:cs="Trebuchet MS" w:eastAsia="Trebuchet MS"/>
                <w:sz w:val="25"/>
                <w:szCs w:val="25"/>
                <w:spacing w:val="0"/>
                <w:w w:val="100"/>
              </w:rPr>
              <w:t>.........................................................................................</w:t>
            </w:r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118" w:space="0" w:color="000000"/>
              <w:right w:val="single" w:sz="1.600087" w:space="0" w:color="000000"/>
            </w:tcBorders>
          </w:tcPr>
          <w:p>
            <w:pPr/>
            <w:rPr/>
          </w:p>
        </w:tc>
        <w:tc>
          <w:tcPr>
            <w:tcW w:w="455" w:type="dxa"/>
            <w:tcBorders>
              <w:top w:val="single" w:sz="1.600085" w:space="0" w:color="000000"/>
              <w:bottom w:val="single" w:sz="1.600233" w:space="0" w:color="000000"/>
              <w:left w:val="single" w:sz="1.600087" w:space="0" w:color="000000"/>
              <w:right w:val="single" w:sz="1.600055" w:space="0" w:color="000000"/>
            </w:tcBorders>
          </w:tcPr>
          <w:p>
            <w:pPr/>
            <w:rPr/>
          </w:p>
        </w:tc>
      </w:tr>
    </w:tbl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878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22pt;width:11.339pt;height:11pt;mso-position-horizontal-relative:page;mso-position-vertical-relative:paragraph;z-index:-7458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PRINCI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VICENDE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REGN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FILIPP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RIMETTIL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72" w:lineRule="auto"/>
        <w:ind w:left="117" w:right="806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CRONOLOGICO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TTEN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RIFERISCON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FILIPP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OVRA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TRALASCIARE.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1566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1571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1580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1588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3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1609</w:t>
      </w:r>
    </w:p>
    <w:p>
      <w:pPr>
        <w:spacing w:before="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72" w:lineRule="auto"/>
        <w:ind w:left="117" w:right="344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Filippo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ortogallo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moriscos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vengono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espulsi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pagna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</w:p>
    <w:p>
      <w:pPr>
        <w:spacing w:before="0" w:after="0" w:line="272" w:lineRule="auto"/>
        <w:ind w:left="400" w:right="190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Augusta: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siglata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Smalcalda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definisce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Battaglia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Lepanto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contrastata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duca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D’Alba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</w:p>
    <w:p>
      <w:pPr>
        <w:spacing w:before="39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Battaglia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navale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Invincibile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flotta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Elisabetta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(.........)</w:t>
      </w:r>
    </w:p>
    <w:p>
      <w:pPr>
        <w:jc w:val="left"/>
        <w:spacing w:after="0"/>
        <w:sectPr>
          <w:pgMar w:header="-858993459" w:footer="560" w:top="460" w:bottom="740" w:left="620" w:right="90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96.735504pt;margin-top:89.748894pt;width:.1pt;height:.7pt;mso-position-horizontal-relative:page;mso-position-vertical-relative:page;z-index:-7456" coordorigin="5935,1795" coordsize="2,14">
            <v:shape style="position:absolute;left:5935;top:1795;width:2;height:14" coordorigin="5935,1795" coordsize="0,14" path="m5935,1795l5935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512.555481pt;margin-top:89.748894pt;width:.1pt;height:.7pt;mso-position-horizontal-relative:page;mso-position-vertical-relative:page;z-index:-7455" coordorigin="10251,1795" coordsize="2,14">
            <v:shape style="position:absolute;left:10251;top:1795;width:2;height:14" coordorigin="10251,1795" coordsize="0,14" path="m10251,1795l10251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80003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17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17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6"/>
              </w:rPr>
              <w:t>Guerre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6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di</w:t>
            </w:r>
            <w:r>
              <w:rPr>
                <w:rFonts w:ascii="Arial" w:hAnsi="Arial" w:cs="Arial" w:eastAsia="Arial"/>
                <w:sz w:val="20"/>
                <w:szCs w:val="20"/>
                <w:spacing w:val="5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religione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nuovi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assetti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9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9"/>
              </w:rPr>
              <w:t>geopolitici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01" w:right="53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96.735504pt;margin-top:-52.130375pt;width:215.82pt;height:.7pt;mso-position-horizontal-relative:page;mso-position-vertical-relative:paragraph;z-index:-7457" coordorigin="5935,-1043" coordsize="4316,14">
            <v:group style="position:absolute;left:5977;top:-1036;width:4254;height:2" coordorigin="5977,-1036" coordsize="4254,2">
              <v:shape style="position:absolute;left:5977;top:-1036;width:4254;height:2" coordorigin="5977,-1036" coordsize="4254,0" path="m5977,-1036l10230,-1036e" filled="f" stroked="t" strokeweight=".7pt" strokecolor="#000000">
                <v:path arrowok="t"/>
                <v:stroke dashstyle="dash"/>
              </v:shape>
            </v:group>
            <v:group style="position:absolute;left:5935;top:-1043;width:2;height:14" coordorigin="5935,-1043" coordsize="2,14">
              <v:shape style="position:absolute;left:5935;top:-1043;width:2;height:14" coordorigin="5935,-1043" coordsize="0,14" path="m5935,-1043l5935,-1029e" filled="f" stroked="t" strokeweight="0pt" strokecolor="#000000">
                <v:path arrowok="t"/>
              </v:shape>
            </v:group>
            <v:group style="position:absolute;left:10251;top:-1043;width:2;height:14" coordorigin="10251,-1043" coordsize="2,14">
              <v:shape style="position:absolute;left:10251;top:-1043;width:2;height:14" coordorigin="10251,-1043" coordsize="0,14" path="m10251,-1043l10251,-102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0.699848pt;margin-top:-35.772476pt;width:68.873973pt;height:20.542pt;mso-position-horizontal-relative:page;mso-position-vertical-relative:paragraph;z-index:-7454" coordorigin="1014,-715" coordsize="1377,411">
            <v:shape style="position:absolute;left:1988;top:-708;width:404;height:396" type="#_x0000_t75">
              <v:imagedata r:id="rId98" o:title=""/>
            </v:shape>
            <v:shape style="position:absolute;left:2226;top:-675;width:141;height:326" type="#_x0000_t75">
              <v:imagedata r:id="rId99" o:title=""/>
            </v:shape>
            <v:group style="position:absolute;left:1062;top:-678;width:264;height:264" coordorigin="1062,-678" coordsize="264,264">
              <v:shape style="position:absolute;left:1062;top:-678;width:264;height:264" coordorigin="1062,-678" coordsize="264,264" path="m1207,-676l1139,-663,1103,-640,1103,-640,1087,-620,1076,-600,1068,-578,1063,-554,1062,-531,1062,-531,1063,-525,1065,-516,1068,-504,1072,-493,1076,-485,1085,-470,1086,-469,1099,-453,1116,-439,1134,-428,1155,-419,1178,-414,1200,-412,1200,-412,1210,-413,1221,-415,1232,-418,1243,-421,1252,-426,1262,-431,1271,-437,1280,-444,1287,-451,1295,-459,1302,-467,1308,-477,1313,-486,1317,-496,1321,-507,1324,-518,1325,-529,1326,-539,1325,-560,1319,-583,1311,-604,1300,-623,1286,-640,1270,-653,1270,-653,1214,-676,1207,-676e" filled="t" fillcolor="#981B1E" stroked="f">
                <v:path arrowok="t"/>
                <v:fill/>
              </v:shape>
            </v:group>
            <v:group style="position:absolute;left:1216;top:-608;width:74;height:74" coordorigin="1216,-608" coordsize="74,74">
              <v:shape style="position:absolute;left:1216;top:-608;width:74;height:74" coordorigin="1216,-608" coordsize="74,74" path="m1290,-581l1216,-581,1216,-561,1243,-561,1243,-534,1263,-534,1263,-561,1290,-561,1290,-581e" filled="t" fillcolor="#FFFFFF" stroked="f">
                <v:path arrowok="t"/>
                <v:fill/>
              </v:shape>
              <v:shape style="position:absolute;left:1216;top:-608;width:74;height:74" coordorigin="1216,-608" coordsize="74,74" path="m1263,-608l1243,-608,1243,-581,1263,-581,1263,-608e" filled="t" fillcolor="#FFFFFF" stroked="f">
                <v:path arrowok="t"/>
                <v:fill/>
              </v:shape>
            </v:group>
            <v:group style="position:absolute;left:1101;top:-603;width:11;height:42" coordorigin="1101,-603" coordsize="11,42">
              <v:shape style="position:absolute;left:1101;top:-603;width:11;height:42" coordorigin="1101,-603" coordsize="11,42" path="m1101,-582l1111,-582e" filled="f" stroked="t" strokeweight="2.223pt" strokecolor="#FFFFFF">
                <v:path arrowok="t"/>
              </v:shape>
            </v:group>
            <v:group style="position:absolute;left:1116;top:-604;width:11;height:43" coordorigin="1116,-604" coordsize="11,43">
              <v:shape style="position:absolute;left:1116;top:-604;width:11;height:43" coordorigin="1116,-604" coordsize="11,43" path="m1127,-593l1116,-593,1116,-561,1127,-561,1127,-593e" filled="t" fillcolor="#FFFFFF" stroked="f">
                <v:path arrowok="t"/>
                <v:fill/>
              </v:shape>
              <v:shape style="position:absolute;left:1116;top:-604;width:11;height:43" coordorigin="1116,-604" coordsize="11,43" path="m1127,-604l1116,-604,1116,-596,1127,-596,1127,-604e" filled="t" fillcolor="#FFFFFF" stroked="f">
                <v:path arrowok="t"/>
                <v:fill/>
              </v:shape>
            </v:group>
            <v:group style="position:absolute;left:1131;top:-603;width:27;height:43" coordorigin="1131,-603" coordsize="27,43">
              <v:shape style="position:absolute;left:1131;top:-603;width:27;height:43" coordorigin="1131,-603" coordsize="27,43" path="m1159,-565l1142,-565,1143,-561,1145,-560,1156,-560,1159,-565e" filled="t" fillcolor="#FFFFFF" stroked="f">
                <v:path arrowok="t"/>
                <v:fill/>
              </v:shape>
              <v:shape style="position:absolute;left:1131;top:-603;width:27;height:43" coordorigin="1131,-603" coordsize="27,43" path="m1142,-603l1131,-603,1131,-561,1142,-561,1142,-565,1159,-565,1159,-568,1142,-568,1142,-570,1142,-584,1142,-586,1158,-586,1157,-589,1142,-589,1142,-603e" filled="t" fillcolor="#FFFFFF" stroked="f">
                <v:path arrowok="t"/>
                <v:fill/>
              </v:shape>
              <v:shape style="position:absolute;left:1131;top:-603;width:27;height:43" coordorigin="1131,-603" coordsize="27,43" path="m1158,-586l1147,-586,1148,-584,1148,-570,1147,-568,1159,-568,1159,-581,1158,-584,1158,-586e" filled="t" fillcolor="#FFFFFF" stroked="f">
                <v:path arrowok="t"/>
                <v:fill/>
              </v:shape>
              <v:shape style="position:absolute;left:1131;top:-603;width:27;height:43" coordorigin="1131,-603" coordsize="27,43" path="m1154,-594l1146,-594,1143,-592,1142,-589,1157,-589,1157,-591,1154,-594e" filled="t" fillcolor="#FFFFFF" stroked="f">
                <v:path arrowok="t"/>
                <v:fill/>
              </v:shape>
            </v:group>
            <v:group style="position:absolute;left:1162;top:-593;width:19;height:33" coordorigin="1162,-593" coordsize="19,33">
              <v:shape style="position:absolute;left:1162;top:-593;width:19;height:33" coordorigin="1162,-593" coordsize="19,33" path="m1172,-593l1162,-593,1162,-561,1172,-561,1172,-582,1174,-584,1181,-584,1181,-588,1172,-588,1172,-593e" filled="t" fillcolor="#FFFFFF" stroked="f">
                <v:path arrowok="t"/>
                <v:fill/>
              </v:shape>
              <v:shape style="position:absolute;left:1162;top:-593;width:19;height:33" coordorigin="1162,-593" coordsize="19,33" path="m1181,-584l1179,-584,1181,-583,1181,-584e" filled="t" fillcolor="#FFFFFF" stroked="f">
                <v:path arrowok="t"/>
                <v:fill/>
              </v:shape>
              <v:shape style="position:absolute;left:1162;top:-593;width:19;height:33" coordorigin="1162,-593" coordsize="19,33" path="m1176,-593l1173,-592,1172,-588,1181,-588,1181,-593,1176,-593e" filled="t" fillcolor="#FFFFFF" stroked="f">
                <v:path arrowok="t"/>
                <v:fill/>
              </v:shape>
            </v:group>
            <v:group style="position:absolute;left:1182;top:-594;width:27;height:34" coordorigin="1182,-594" coordsize="27,34">
              <v:shape style="position:absolute;left:1182;top:-594;width:27;height:34" coordorigin="1182,-594" coordsize="27,34" path="m1206,-594l1192,-594,1189,-593,1183,-589,1182,-585,1182,-564,1186,-560,1206,-560,1209,-565,1209,-567,1193,-567,1193,-569,1193,-585,1193,-587,1209,-587,1209,-589,1206,-594e" filled="t" fillcolor="#FFFFFF" stroked="f">
                <v:path arrowok="t"/>
                <v:fill/>
              </v:shape>
              <v:shape style="position:absolute;left:1182;top:-594;width:27;height:34" coordorigin="1182,-594" coordsize="27,34" path="m1209,-587l1198,-587,1199,-585,1199,-569,1198,-567,1209,-567,1209,-587e" filled="t" fillcolor="#FFFFFF" stroked="f">
                <v:path arrowok="t"/>
                <v:fill/>
              </v:shape>
            </v:group>
            <v:group style="position:absolute;left:1101;top:-540;width:11;height:43" coordorigin="1101,-540" coordsize="11,43">
              <v:shape style="position:absolute;left:1101;top:-540;width:11;height:43" coordorigin="1101,-540" coordsize="11,43" path="m1111,-529l1101,-529,1101,-497,1111,-497,1111,-529e" filled="t" fillcolor="#FFFFFF" stroked="f">
                <v:path arrowok="t"/>
                <v:fill/>
              </v:shape>
              <v:shape style="position:absolute;left:1101;top:-540;width:11;height:43" coordorigin="1101,-540" coordsize="11,43" path="m1111,-540l1101,-540,1101,-532,1111,-532,1111,-540e" filled="t" fillcolor="#FFFFFF" stroked="f">
                <v:path arrowok="t"/>
                <v:fill/>
              </v:shape>
            </v:group>
            <v:group style="position:absolute;left:1116;top:-530;width:27;height:33" coordorigin="1116,-530" coordsize="27,33">
              <v:shape style="position:absolute;left:1116;top:-530;width:27;height:33" coordorigin="1116,-530" coordsize="27,33" path="m1126,-529l1116,-529,1116,-497,1126,-497,1127,-521,1127,-522,1142,-522,1142,-524,1142,-525,1126,-525,1126,-529e" filled="t" fillcolor="#FFFFFF" stroked="f">
                <v:path arrowok="t"/>
                <v:fill/>
              </v:shape>
              <v:shape style="position:absolute;left:1116;top:-530;width:27;height:33" coordorigin="1116,-530" coordsize="27,33" path="m1142,-522l1131,-522,1132,-521,1132,-497,1142,-497,1142,-522e" filled="t" fillcolor="#FFFFFF" stroked="f">
                <v:path arrowok="t"/>
                <v:fill/>
              </v:shape>
              <v:shape style="position:absolute;left:1116;top:-530;width:27;height:33" coordorigin="1116,-530" coordsize="27,33" path="m1137,-530l1130,-530,1128,-528,1126,-525,1142,-525,1142,-526,1139,-529,1137,-530e" filled="t" fillcolor="#FFFFFF" stroked="f">
                <v:path arrowok="t"/>
                <v:fill/>
              </v:shape>
            </v:group>
            <v:group style="position:absolute;left:1144;top:-539;width:19;height:42" coordorigin="1144,-539" coordsize="19,42">
              <v:shape style="position:absolute;left:1144;top:-539;width:19;height:42" coordorigin="1144,-539" coordsize="19,42" path="m1159,-539l1148,-539,1148,-529,1144,-529,1144,-522,1148,-522,1148,-503,1148,-501,1149,-500,1150,-498,1152,-497,1161,-497,1163,-497,1163,-504,1160,-504,1159,-505,1159,-522,1163,-522,1163,-529,1159,-529,1159,-539e" filled="t" fillcolor="#FFFFFF" stroked="f">
                <v:path arrowok="t"/>
                <v:fill/>
              </v:shape>
              <v:shape style="position:absolute;left:1144;top:-539;width:19;height:42" coordorigin="1144,-539" coordsize="19,42" path="m1163,-504l1160,-504,1163,-504e" filled="t" fillcolor="#FFFFFF" stroked="f">
                <v:path arrowok="t"/>
                <v:fill/>
              </v:shape>
            </v:group>
            <v:group style="position:absolute;left:1164;top:-530;width:27;height:34" coordorigin="1164,-530" coordsize="27,34">
              <v:shape style="position:absolute;left:1164;top:-530;width:27;height:34" coordorigin="1164,-530" coordsize="27,34" path="m1187,-530l1172,-530,1168,-528,1165,-522,1165,-522,1164,-519,1164,-501,1168,-496,1187,-496,1190,-500,1190,-503,1176,-503,1175,-504,1175,-512,1191,-512,1191,-517,1175,-517,1175,-522,1176,-524,1191,-524,1191,-526,1187,-530e" filled="t" fillcolor="#FFFFFF" stroked="f">
                <v:path arrowok="t"/>
                <v:fill/>
              </v:shape>
              <v:shape style="position:absolute;left:1164;top:-530;width:27;height:34" coordorigin="1164,-530" coordsize="27,34" path="m1191,-508l1181,-508,1181,-504,1180,-503,1190,-503,1191,-508e" filled="t" fillcolor="#FFFFFF" stroked="f">
                <v:path arrowok="t"/>
                <v:fill/>
              </v:shape>
              <v:shape style="position:absolute;left:1164;top:-530;width:27;height:34" coordorigin="1164,-530" coordsize="27,34" path="m1191,-524l1180,-524,1181,-522,1181,-517,1191,-517,1191,-524e" filled="t" fillcolor="#FFFFFF" stroked="f">
                <v:path arrowok="t"/>
                <v:fill/>
              </v:shape>
            </v:group>
            <v:group style="position:absolute;left:1194;top:-530;width:19;height:33" coordorigin="1194,-530" coordsize="19,33">
              <v:shape style="position:absolute;left:1194;top:-530;width:19;height:33" coordorigin="1194,-530" coordsize="19,33" path="m1204,-529l1194,-529,1194,-497,1204,-497,1204,-519,1206,-520,1213,-520,1213,-524,1204,-524,1204,-529e" filled="t" fillcolor="#FFFFFF" stroked="f">
                <v:path arrowok="t"/>
                <v:fill/>
              </v:shape>
              <v:shape style="position:absolute;left:1194;top:-530;width:19;height:33" coordorigin="1194,-530" coordsize="19,33" path="m1213,-520l1211,-520,1213,-520,1213,-520e" filled="t" fillcolor="#FFFFFF" stroked="f">
                <v:path arrowok="t"/>
                <v:fill/>
              </v:shape>
              <v:shape style="position:absolute;left:1194;top:-530;width:19;height:33" coordorigin="1194,-530" coordsize="19,33" path="m1208,-530l1205,-528,1204,-524,1213,-524,1213,-530,1208,-530e" filled="t" fillcolor="#FFFFFF" stroked="f">
                <v:path arrowok="t"/>
                <v:fill/>
              </v:shape>
            </v:group>
            <v:group style="position:absolute;left:1215;top:-530;width:27;height:33" coordorigin="1215,-530" coordsize="27,33">
              <v:shape style="position:absolute;left:1215;top:-530;width:27;height:33" coordorigin="1215,-530" coordsize="27,33" path="m1225,-529l1215,-529,1215,-497,1226,-497,1226,-521,1226,-522,1242,-522,1242,-524,1241,-525,1225,-525,1225,-529e" filled="t" fillcolor="#FFFFFF" stroked="f">
                <v:path arrowok="t"/>
                <v:fill/>
              </v:shape>
              <v:shape style="position:absolute;left:1215;top:-530;width:27;height:33" coordorigin="1215,-530" coordsize="27,33" path="m1242,-522l1230,-522,1231,-521,1231,-497,1242,-497,1242,-522e" filled="t" fillcolor="#FFFFFF" stroked="f">
                <v:path arrowok="t"/>
                <v:fill/>
              </v:shape>
              <v:shape style="position:absolute;left:1215;top:-530;width:27;height:33" coordorigin="1215,-530" coordsize="27,33" path="m1236,-530l1229,-530,1227,-528,1225,-525,1241,-525,1241,-526,1238,-529,1236,-530e" filled="t" fillcolor="#FFFFFF" stroked="f">
                <v:path arrowok="t"/>
                <v:fill/>
              </v:shape>
            </v:group>
            <v:group style="position:absolute;left:1245;top:-530;width:27;height:34" coordorigin="1245,-530" coordsize="27,34">
              <v:shape style="position:absolute;left:1245;top:-530;width:27;height:34" coordorigin="1245,-530" coordsize="27,34" path="m1268,-530l1252,-530,1249,-528,1245,-522,1245,-522,1245,-519,1245,-501,1248,-496,1267,-496,1271,-500,1271,-503,1256,-503,1255,-504,1255,-512,1271,-512,1271,-517,1255,-517,1256,-522,1256,-524,1271,-524,1271,-526,1268,-530e" filled="t" fillcolor="#FFFFFF" stroked="f">
                <v:path arrowok="t"/>
                <v:fill/>
              </v:shape>
              <v:shape style="position:absolute;left:1245;top:-530;width:27;height:34" coordorigin="1245,-530" coordsize="27,34" path="m1271,-508l1261,-508,1261,-504,1261,-503,1271,-503,1271,-508e" filled="t" fillcolor="#FFFFFF" stroked="f">
                <v:path arrowok="t"/>
                <v:fill/>
              </v:shape>
              <v:shape style="position:absolute;left:1245;top:-530;width:27;height:34" coordorigin="1245,-530" coordsize="27,34" path="m1271,-524l1261,-524,1261,-522,1261,-517,1271,-517,1271,-524e" filled="t" fillcolor="#FFFFFF" stroked="f">
                <v:path arrowok="t"/>
                <v:fill/>
              </v:shape>
            </v:group>
            <v:group style="position:absolute;left:1272;top:-539;width:19;height:42" coordorigin="1272,-539" coordsize="19,42">
              <v:shape style="position:absolute;left:1272;top:-539;width:19;height:42" coordorigin="1272,-539" coordsize="19,42" path="m1287,-539l1276,-539,1276,-529,1272,-529,1272,-522,1276,-522,1276,-503,1276,-501,1277,-500,1277,-498,1280,-497,1289,-497,1291,-497,1291,-504,1287,-504,1287,-505,1287,-522,1291,-522,1291,-529,1287,-529,1287,-539e" filled="t" fillcolor="#FFFFFF" stroked="f">
                <v:path arrowok="t"/>
                <v:fill/>
              </v:shape>
              <v:shape style="position:absolute;left:1272;top:-539;width:19;height:42" coordorigin="1272,-539" coordsize="19,42" path="m1291,-504l1287,-504,1291,-504e" filled="t" fillcolor="#FFFFFF" stroked="f">
                <v:path arrowok="t"/>
                <v:fill/>
              </v:shape>
            </v:group>
            <v:group style="position:absolute;left:1021;top:-708;width:915;height:397" coordorigin="1021,-708" coordsize="915,397">
              <v:shape style="position:absolute;left:1021;top:-708;width:915;height:397" coordorigin="1021,-708" coordsize="915,397" path="m1333,-708l1187,-708,1166,-707,1108,-689,1059,-648,1029,-595,1021,-557,1022,-533,1037,-473,1075,-423,1128,-389,1847,-378,1847,-312,1936,-399,1915,-420,1187,-420,1166,-421,1111,-445,1071,-499,1062,-534,1064,-558,1096,-629,1149,-661,1333,-667,1333,-708e" filled="t" fillcolor="#782665" stroked="f">
                <v:path arrowok="t"/>
                <v:fill/>
              </v:shape>
              <v:shape style="position:absolute;left:1021;top:-708;width:915;height:397" coordorigin="1021,-708" coordsize="915,397" path="m1847,-486l1847,-420,1915,-420,1847,-486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51.023602pt;margin-top:6.325026pt;width:11.339pt;height:11pt;mso-position-horizontal-relative:page;mso-position-vertical-relative:paragraph;z-index:-7453" coordorigin="1020,127" coordsize="227,220">
            <v:shape style="position:absolute;left:1020;top:127;width:227;height:220" coordorigin="1020,127" coordsize="227,220" path="m1020,347l1247,347,1247,127,1020,127,1020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AROL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’ELENC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RIASSUMER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SITUAZION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RELIGIOS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’IMPER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ASBURGIC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72" w:lineRule="auto"/>
        <w:ind w:left="101" w:right="35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SCOPPI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GUERR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TRENT’ANNI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: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TTENZION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PERCH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TRE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TERMIN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DOVRA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TRALASCIARE.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gesuit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princip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Guis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calvinist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Germani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suddit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burocrat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-6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Augusta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9" w:after="0" w:line="254" w:lineRule="auto"/>
        <w:ind w:left="100" w:right="43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imperator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duc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Bavier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princip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alatinat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estfali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8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0"/>
        </w:rPr>
        <w:t>Stiria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1555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stabilito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</w:t>
      </w:r>
    </w:p>
    <w:p>
      <w:pPr>
        <w:spacing w:before="39" w:after="0" w:line="272" w:lineRule="auto"/>
        <w:ind w:left="100" w:right="31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prìncipi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imporre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credo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esclusi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minoranze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Massimiliano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perseguirono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conciliazione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fronti.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...........................................,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recuperare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luterane.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...........................................,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nell’Unione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evangelica.</w:t>
      </w:r>
    </w:p>
    <w:p>
      <w:pPr>
        <w:spacing w:before="0" w:after="0" w:line="272" w:lineRule="auto"/>
        <w:ind w:left="100" w:right="64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situazione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precipitò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educato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ideali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rigorosi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Controriforma.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4" w:lineRule="auto"/>
        <w:ind w:left="101" w:right="317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477201pt;width:11.339pt;height:11pt;mso-position-horizontal-relative:page;mso-position-vertical-relative:paragraph;z-index:-7452" coordorigin="1020,90" coordsize="227,220">
            <v:shape style="position:absolute;left:1020;top:90;width:227;height:220" coordorigin="1020,90" coordsize="227,220" path="m1020,310l1247,310,1247,90,1020,90,1020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RISPOND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DOMAND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TRENT’ANNI.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coinvolse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tutti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europei?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ttaglia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Montagna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Bianca?</w:t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jc w:val="left"/>
        <w:spacing w:after="0"/>
        <w:sectPr>
          <w:pgMar w:header="-858993459" w:footer="560" w:top="460" w:bottom="660" w:left="920" w:right="500"/>
          <w:pgSz w:w="11060" w:h="14760"/>
        </w:sectPr>
      </w:pPr>
      <w:rPr/>
    </w:p>
    <w:p>
      <w:pPr>
        <w:spacing w:before="72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riconosciute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estfalia?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4" w:lineRule="auto"/>
        <w:ind w:left="117" w:right="796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62023pt;width:11.339pt;height:11pt;mso-position-horizontal-relative:page;mso-position-vertical-relative:paragraph;z-index:-7451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PRESENT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’ELENCO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INDIVIDU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COINVO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GUERR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TRENT’ANNI.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Mar w:header="-858993459" w:footer="560" w:top="440" w:bottom="740" w:left="620" w:right="920"/>
          <w:pgSz w:w="11060" w:h="14760"/>
        </w:sectPr>
      </w:pPr>
      <w:rPr/>
    </w:p>
    <w:p>
      <w:pPr>
        <w:spacing w:before="27" w:after="0" w:line="240" w:lineRule="auto"/>
        <w:ind w:left="117" w:right="-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6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ortogallo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9" w:after="0" w:line="272" w:lineRule="auto"/>
        <w:ind w:left="117" w:right="245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ussia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7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Serbia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Boemia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5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</w:p>
    <w:p>
      <w:pPr>
        <w:spacing w:before="0" w:after="0" w:line="283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32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Germania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7" w:after="0" w:line="240" w:lineRule="auto"/>
        <w:ind w:right="298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br w:type="column"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7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aesi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9" w:after="0" w:line="240" w:lineRule="auto"/>
        <w:ind w:right="3359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5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</w:r>
    </w:p>
    <w:p>
      <w:pPr>
        <w:spacing w:before="39" w:after="0" w:line="272" w:lineRule="auto"/>
        <w:ind w:right="1936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5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tentrionale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Danimarca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Svezia</w:t>
      </w:r>
    </w:p>
    <w:p>
      <w:pPr>
        <w:spacing w:before="0" w:after="0" w:line="283" w:lineRule="exact"/>
        <w:ind w:right="3265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n.</w:t>
      </w:r>
      <w:r>
        <w:rPr>
          <w:rFonts w:ascii="Trebuchet MS" w:hAnsi="Trebuchet MS" w:cs="Trebuchet MS" w:eastAsia="Trebuchet MS"/>
          <w:sz w:val="25"/>
          <w:szCs w:val="25"/>
          <w:spacing w:val="54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Svizzera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1060" w:h="14760"/>
          <w:pgMar w:top="460" w:bottom="660" w:left="620" w:right="920"/>
          <w:cols w:num="2" w:equalWidth="0">
            <w:col w:w="1617" w:space="3291"/>
            <w:col w:w="4612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45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02pt;width:11.339pt;height:11pt;mso-position-horizontal-relative:page;mso-position-vertical-relative:paragraph;z-index:-7450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ASSOCI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SOGGETT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ORIC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TENSION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RELIGIOS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FRANCI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SECOND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À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’500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ISCRIT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(MA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RIGHE).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tabs>
          <w:tab w:pos="48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III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Clemente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VIII</w:t>
      </w:r>
    </w:p>
    <w:p>
      <w:pPr>
        <w:spacing w:before="54" w:after="0" w:line="240" w:lineRule="auto"/>
        <w:ind w:left="117" w:right="-20"/>
        <w:jc w:val="left"/>
        <w:tabs>
          <w:tab w:pos="48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Guisa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Caterina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Medici</w:t>
      </w:r>
    </w:p>
    <w:p>
      <w:pPr>
        <w:spacing w:before="54" w:after="0" w:line="240" w:lineRule="auto"/>
        <w:ind w:left="117" w:right="-20"/>
        <w:jc w:val="left"/>
        <w:tabs>
          <w:tab w:pos="48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Enrico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IV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</w:t>
      </w:r>
    </w:p>
    <w:p>
      <w:pPr>
        <w:spacing w:before="54" w:after="0" w:line="283" w:lineRule="exact"/>
        <w:ind w:left="117" w:right="-20"/>
        <w:jc w:val="left"/>
        <w:tabs>
          <w:tab w:pos="48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  <w:position w:val="-1"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IX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-1"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Ugonotti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-1"/>
        </w:rPr>
        <w:t>francesi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7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892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61414pt;width:11.339pt;height:11pt;mso-position-horizontal-relative:page;mso-position-vertical-relative:paragraph;z-index:-7449" coordorigin="737,89" coordsize="227,220">
            <v:shape style="position:absolute;left:737;top:89;width:227;height:220" coordorigin="737,89" coordsize="227,220" path="m737,309l964,309,964,89,737,89,737,309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’OPZION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RITIENI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ugonotti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ances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appoggiati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Spagna.</w:t>
      </w:r>
    </w:p>
    <w:p>
      <w:pPr>
        <w:jc w:val="left"/>
        <w:spacing w:after="0"/>
        <w:sectPr>
          <w:type w:val="continuous"/>
          <w:pgSz w:w="11060" w:h="14760"/>
          <w:pgMar w:top="460" w:bottom="660" w:left="620" w:right="920"/>
        </w:sectPr>
      </w:pPr>
      <w:rPr/>
    </w:p>
    <w:p>
      <w:pPr>
        <w:spacing w:before="50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calvinisti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sostenuti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d’Inghilterra.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guidati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leader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nobilt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toga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nobiltà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spada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rispettivamente...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titoli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acquisiti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recentemente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titoli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ere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lungo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tempo.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conquistate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tribunali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attrav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battaglia.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fondate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sangue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sull’assegnazione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pubbliche.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Germani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a,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politico-territoriale,...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migliaio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diversi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autonomia.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unifi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cata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1648,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termine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rent’anni.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consisteva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regionali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ggevano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’editto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restituzione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dell’anno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1629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affer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mava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titolo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restitui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Ferdinando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</w:p>
    <w:p>
      <w:pPr>
        <w:spacing w:before="26" w:after="0" w:line="240" w:lineRule="auto"/>
        <w:ind w:left="668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elettori.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beni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requisiti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1552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ovessero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restituiti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Chiesa.</w:t>
      </w:r>
    </w:p>
    <w:p>
      <w:pPr>
        <w:spacing w:before="0" w:after="0" w:line="344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imperatore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spettava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dirit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casata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</w:p>
    <w:p>
      <w:pPr>
        <w:spacing w:before="26" w:after="0" w:line="240" w:lineRule="auto"/>
        <w:ind w:left="66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Asburgo.</w:t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67" w:lineRule="auto"/>
        <w:ind w:left="384" w:right="348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5.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nobile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emo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Albrec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ht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W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allenstein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disponeva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esercito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privato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11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1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assoldava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truppe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egolari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lunga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ferma,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provenienti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tutta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1"/>
        </w:rPr>
        <w:t>Europa.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indebitò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banchieri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tedeschi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ostenere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militari.</w:t>
      </w:r>
    </w:p>
    <w:p>
      <w:pPr>
        <w:spacing w:before="0" w:after="0" w:line="330" w:lineRule="exact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prestava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denaro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interessi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all’imperatore.</w:t>
      </w:r>
    </w:p>
    <w:p>
      <w:pPr>
        <w:jc w:val="left"/>
        <w:spacing w:after="0"/>
        <w:sectPr>
          <w:pgMar w:header="-858993459" w:footer="560" w:top="440" w:bottom="660" w:left="920" w:right="70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447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446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18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18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Il</w:t>
            </w:r>
            <w:r>
              <w:rPr>
                <w:rFonts w:ascii="Arial" w:hAnsi="Arial" w:cs="Arial" w:eastAsia="Arial"/>
                <w:sz w:val="20"/>
                <w:szCs w:val="20"/>
                <w:spacing w:val="-1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’600</w:t>
            </w:r>
            <w:r>
              <w:rPr>
                <w:rFonts w:ascii="Arial" w:hAnsi="Arial" w:cs="Arial" w:eastAsia="Arial"/>
                <w:sz w:val="20"/>
                <w:szCs w:val="20"/>
                <w:spacing w:val="42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tra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recessione</w:t>
            </w:r>
            <w:r>
              <w:rPr>
                <w:rFonts w:ascii="Arial" w:hAnsi="Arial" w:cs="Arial" w:eastAsia="Arial"/>
                <w:sz w:val="20"/>
                <w:szCs w:val="20"/>
                <w:spacing w:val="4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sviluppo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" w:after="0" w:line="240" w:lineRule="auto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47.926304pt;width:215.82pt;height:.7pt;mso-position-horizontal-relative:page;mso-position-vertical-relative:paragraph;z-index:-7448" coordorigin="5651,-959" coordsize="4316,14">
            <v:group style="position:absolute;left:5693;top:-952;width:4254;height:2" coordorigin="5693,-952" coordsize="4254,2">
              <v:shape style="position:absolute;left:5693;top:-952;width:4254;height:2" coordorigin="5693,-952" coordsize="4254,0" path="m5693,-952l9947,-952e" filled="f" stroked="t" strokeweight=".7pt" strokecolor="#000000">
                <v:path arrowok="t"/>
                <v:stroke dashstyle="dash"/>
              </v:shape>
            </v:group>
            <v:group style="position:absolute;left:5651;top:-959;width:2;height:14" coordorigin="5651,-959" coordsize="2,14">
              <v:shape style="position:absolute;left:5651;top:-959;width:2;height:14" coordorigin="5651,-959" coordsize="0,14" path="m5651,-959l5651,-945e" filled="f" stroked="t" strokeweight="0pt" strokecolor="#000000">
                <v:path arrowok="t"/>
              </v:shape>
            </v:group>
            <v:group style="position:absolute;left:9968;top:-959;width:2;height:14" coordorigin="9968,-959" coordsize="2,14">
              <v:shape style="position:absolute;left:9968;top:-959;width:2;height:14" coordorigin="9968,-959" coordsize="0,14" path="m9968,-959l9968,-945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1.568405pt;width:68.873955pt;height:20.542pt;mso-position-horizontal-relative:page;mso-position-vertical-relative:paragraph;z-index:-7445" coordorigin="731,-631" coordsize="1377,411">
            <v:shape style="position:absolute;left:1704;top:-624;width:404;height:396" type="#_x0000_t75">
              <v:imagedata r:id="rId100" o:title=""/>
            </v:shape>
            <v:shape style="position:absolute;left:1943;top:-591;width:141;height:326" type="#_x0000_t75">
              <v:imagedata r:id="rId101" o:title=""/>
            </v:shape>
            <v:group style="position:absolute;left:779;top:-595;width:265;height:265" coordorigin="779,-595" coordsize="265,265">
              <v:shape style="position:absolute;left:779;top:-595;width:265;height:265" coordorigin="779,-595" coordsize="265,265" path="m910,-595l910,-595,849,-579,832,-568,793,-517,779,-448,779,-448,779,-442,782,-431,784,-421,789,-408,792,-402,802,-386,816,-370,872,-336,917,-329,917,-329,926,-330,938,-332,948,-335,959,-338,969,-343,979,-348,988,-354,996,-361,1004,-368,1012,-376,1018,-384,1024,-394,1029,-403,1034,-413,1037,-424,1040,-434,1042,-446,1043,-462,1042,-478,927,-593,910,-595e" filled="t" fillcolor="#981B1E" stroked="f">
                <v:path arrowok="t"/>
                <v:fill/>
              </v:shape>
            </v:group>
            <v:group style="position:absolute;left:933;top:-524;width:74;height:74" coordorigin="933,-524" coordsize="74,74">
              <v:shape style="position:absolute;left:933;top:-524;width:74;height:74" coordorigin="933,-524" coordsize="74,74" path="m1007,-497l933,-497,933,-477,959,-477,959,-450,980,-450,980,-477,1007,-477,1007,-497e" filled="t" fillcolor="#FFFFFF" stroked="f">
                <v:path arrowok="t"/>
                <v:fill/>
              </v:shape>
              <v:shape style="position:absolute;left:933;top:-524;width:74;height:74" coordorigin="933,-524" coordsize="74,74" path="m980,-524l959,-524,959,-497,980,-497,980,-524e" filled="t" fillcolor="#FFFFFF" stroked="f">
                <v:path arrowok="t"/>
                <v:fill/>
              </v:shape>
            </v:group>
            <v:group style="position:absolute;left:817;top:-519;width:11;height:42" coordorigin="817,-519" coordsize="11,42">
              <v:shape style="position:absolute;left:817;top:-519;width:11;height:42" coordorigin="817,-519" coordsize="11,42" path="m817,-498l828,-498e" filled="f" stroked="t" strokeweight="2.223pt" strokecolor="#FFFFFF">
                <v:path arrowok="t"/>
              </v:shape>
            </v:group>
            <v:group style="position:absolute;left:833;top:-520;width:11;height:43" coordorigin="833,-520" coordsize="11,43">
              <v:shape style="position:absolute;left:833;top:-520;width:11;height:43" coordorigin="833,-520" coordsize="11,43" path="m843,-509l833,-509,833,-477,843,-477,843,-509e" filled="t" fillcolor="#FFFFFF" stroked="f">
                <v:path arrowok="t"/>
                <v:fill/>
              </v:shape>
              <v:shape style="position:absolute;left:833;top:-520;width:11;height:43" coordorigin="833,-520" coordsize="11,43" path="m843,-520l833,-520,833,-512,843,-512,843,-520e" filled="t" fillcolor="#FFFFFF" stroked="f">
                <v:path arrowok="t"/>
                <v:fill/>
              </v:shape>
            </v:group>
            <v:group style="position:absolute;left:848;top:-519;width:27;height:43" coordorigin="848,-519" coordsize="27,43">
              <v:shape style="position:absolute;left:848;top:-519;width:27;height:43" coordorigin="848,-519" coordsize="27,43" path="m875,-481l858,-481,859,-477,862,-476,872,-476,875,-481e" filled="t" fillcolor="#FFFFFF" stroked="f">
                <v:path arrowok="t"/>
                <v:fill/>
              </v:shape>
              <v:shape style="position:absolute;left:848;top:-519;width:27;height:43" coordorigin="848,-519" coordsize="27,43" path="m858,-519l848,-519,848,-477,858,-477,858,-481,875,-481,875,-484,859,-484,858,-486,858,-500,859,-501,874,-501,874,-505,858,-505,858,-519e" filled="t" fillcolor="#FFFFFF" stroked="f">
                <v:path arrowok="t"/>
                <v:fill/>
              </v:shape>
              <v:shape style="position:absolute;left:848;top:-519;width:27;height:43" coordorigin="848,-519" coordsize="27,43" path="m874,-501l864,-501,864,-500,864,-486,864,-484,875,-484,875,-497,875,-500,874,-501e" filled="t" fillcolor="#FFFFFF" stroked="f">
                <v:path arrowok="t"/>
                <v:fill/>
              </v:shape>
              <v:shape style="position:absolute;left:848;top:-519;width:27;height:43" coordorigin="848,-519" coordsize="27,43" path="m870,-509l862,-509,860,-508,858,-505,874,-505,873,-507,870,-509e" filled="t" fillcolor="#FFFFFF" stroked="f">
                <v:path arrowok="t"/>
                <v:fill/>
              </v:shape>
            </v:group>
            <v:group style="position:absolute;left:878;top:-509;width:19;height:33" coordorigin="878,-509" coordsize="19,33">
              <v:shape style="position:absolute;left:878;top:-509;width:19;height:33" coordorigin="878,-509" coordsize="19,33" path="m888,-509l878,-509,878,-477,889,-477,889,-498,890,-500,897,-500,897,-503,888,-503,888,-509e" filled="t" fillcolor="#FFFFFF" stroked="f">
                <v:path arrowok="t"/>
                <v:fill/>
              </v:shape>
              <v:shape style="position:absolute;left:878;top:-509;width:19;height:33" coordorigin="878,-509" coordsize="19,33" path="m897,-500l896,-500,897,-499,897,-500e" filled="t" fillcolor="#FFFFFF" stroked="f">
                <v:path arrowok="t"/>
                <v:fill/>
              </v:shape>
              <v:shape style="position:absolute;left:878;top:-509;width:19;height:33" coordorigin="878,-509" coordsize="19,33" path="m892,-509l890,-507,888,-503,897,-503,897,-509,892,-509e" filled="t" fillcolor="#FFFFFF" stroked="f">
                <v:path arrowok="t"/>
                <v:fill/>
              </v:shape>
            </v:group>
            <v:group style="position:absolute;left:899;top:-510;width:27;height:34" coordorigin="899,-510" coordsize="27,34">
              <v:shape style="position:absolute;left:899;top:-510;width:27;height:34" coordorigin="899,-510" coordsize="27,34" path="m922,-510l908,-510,906,-509,900,-505,899,-501,899,-480,902,-476,922,-476,926,-481,926,-483,910,-483,909,-485,909,-501,910,-503,926,-503,926,-505,922,-510e" filled="t" fillcolor="#FFFFFF" stroked="f">
                <v:path arrowok="t"/>
                <v:fill/>
              </v:shape>
              <v:shape style="position:absolute;left:899;top:-510;width:27;height:34" coordorigin="899,-510" coordsize="27,34" path="m926,-503l915,-503,915,-501,915,-485,915,-483,926,-483,926,-503e" filled="t" fillcolor="#FFFFFF" stroked="f">
                <v:path arrowok="t"/>
                <v:fill/>
              </v:shape>
            </v:group>
            <v:group style="position:absolute;left:817;top:-456;width:11;height:43" coordorigin="817,-456" coordsize="11,43">
              <v:shape style="position:absolute;left:817;top:-456;width:11;height:43" coordorigin="817,-456" coordsize="11,43" path="m828,-445l817,-445,817,-413,828,-413,828,-445e" filled="t" fillcolor="#FFFFFF" stroked="f">
                <v:path arrowok="t"/>
                <v:fill/>
              </v:shape>
              <v:shape style="position:absolute;left:817;top:-456;width:11;height:43" coordorigin="817,-456" coordsize="11,43" path="m828,-456l817,-456,817,-448,828,-448,828,-456e" filled="t" fillcolor="#FFFFFF" stroked="f">
                <v:path arrowok="t"/>
                <v:fill/>
              </v:shape>
            </v:group>
            <v:group style="position:absolute;left:832;top:-446;width:27;height:33" coordorigin="832,-446" coordsize="27,33">
              <v:shape style="position:absolute;left:832;top:-446;width:27;height:33" coordorigin="832,-446" coordsize="27,33" path="m843,-445l832,-445,832,-413,843,-413,843,-437,844,-438,859,-438,859,-440,859,-441,842,-441,843,-445e" filled="t" fillcolor="#FFFFFF" stroked="f">
                <v:path arrowok="t"/>
                <v:fill/>
              </v:shape>
              <v:shape style="position:absolute;left:832;top:-446;width:27;height:33" coordorigin="832,-446" coordsize="27,33" path="m859,-438l848,-438,848,-437,848,-413,859,-413,859,-438e" filled="t" fillcolor="#FFFFFF" stroked="f">
                <v:path arrowok="t"/>
                <v:fill/>
              </v:shape>
              <v:shape style="position:absolute;left:832;top:-446;width:27;height:33" coordorigin="832,-446" coordsize="27,33" path="m853,-446l847,-446,844,-444,842,-441,859,-441,859,-442,856,-445,853,-446e" filled="t" fillcolor="#FFFFFF" stroked="f">
                <v:path arrowok="t"/>
                <v:fill/>
              </v:shape>
            </v:group>
            <v:group style="position:absolute;left:861;top:-454;width:19;height:42" coordorigin="861,-454" coordsize="19,42">
              <v:shape style="position:absolute;left:861;top:-454;width:19;height:42" coordorigin="861,-454" coordsize="19,42" path="m875,-454l865,-454,865,-445,861,-445,861,-438,865,-438,865,-419,865,-417,865,-416,866,-414,869,-413,878,-413,880,-413,880,-420,876,-420,875,-421,875,-438,880,-438,880,-445,875,-445,875,-454e" filled="t" fillcolor="#FFFFFF" stroked="f">
                <v:path arrowok="t"/>
                <v:fill/>
              </v:shape>
              <v:shape style="position:absolute;left:861;top:-454;width:19;height:42" coordorigin="861,-454" coordsize="19,42" path="m880,-420l876,-420,880,-420e" filled="t" fillcolor="#FFFFFF" stroked="f">
                <v:path arrowok="t"/>
                <v:fill/>
              </v:shape>
            </v:group>
            <v:group style="position:absolute;left:881;top:-446;width:27;height:34" coordorigin="881,-446" coordsize="27,34">
              <v:shape style="position:absolute;left:881;top:-446;width:27;height:34" coordorigin="881,-446" coordsize="27,34" path="m904,-446l889,-446,885,-444,882,-438,881,-438,881,-435,881,-417,884,-412,903,-412,907,-416,907,-419,892,-419,892,-420,892,-427,907,-427,907,-433,892,-433,892,-438,892,-440,907,-440,907,-442,904,-446e" filled="t" fillcolor="#FFFFFF" stroked="f">
                <v:path arrowok="t"/>
                <v:fill/>
              </v:shape>
              <v:shape style="position:absolute;left:881;top:-446;width:27;height:34" coordorigin="881,-446" coordsize="27,34" path="m907,-424l898,-424,897,-420,897,-419,907,-419,907,-424e" filled="t" fillcolor="#FFFFFF" stroked="f">
                <v:path arrowok="t"/>
                <v:fill/>
              </v:shape>
              <v:shape style="position:absolute;left:881;top:-446;width:27;height:34" coordorigin="881,-446" coordsize="27,34" path="m907,-440l897,-440,897,-438,897,-433,907,-433,907,-440e" filled="t" fillcolor="#FFFFFF" stroked="f">
                <v:path arrowok="t"/>
                <v:fill/>
              </v:shape>
            </v:group>
            <v:group style="position:absolute;left:910;top:-446;width:19;height:33" coordorigin="910,-446" coordsize="19,33">
              <v:shape style="position:absolute;left:910;top:-446;width:19;height:33" coordorigin="910,-446" coordsize="19,33" path="m920,-445l910,-445,910,-413,921,-413,921,-435,922,-436,929,-436,929,-440,920,-440,920,-445e" filled="t" fillcolor="#FFFFFF" stroked="f">
                <v:path arrowok="t"/>
                <v:fill/>
              </v:shape>
              <v:shape style="position:absolute;left:910;top:-446;width:19;height:33" coordorigin="910,-446" coordsize="19,33" path="m929,-436l928,-436,929,-436,929,-436e" filled="t" fillcolor="#FFFFFF" stroked="f">
                <v:path arrowok="t"/>
                <v:fill/>
              </v:shape>
              <v:shape style="position:absolute;left:910;top:-446;width:19;height:33" coordorigin="910,-446" coordsize="19,33" path="m924,-446l922,-444,920,-440,929,-440,929,-446,924,-446e" filled="t" fillcolor="#FFFFFF" stroked="f">
                <v:path arrowok="t"/>
                <v:fill/>
              </v:shape>
            </v:group>
            <v:group style="position:absolute;left:931;top:-446;width:27;height:33" coordorigin="931,-446" coordsize="27,33">
              <v:shape style="position:absolute;left:931;top:-446;width:27;height:33" coordorigin="931,-446" coordsize="27,33" path="m942,-445l931,-445,931,-413,942,-413,942,-437,943,-438,958,-438,958,-440,958,-441,941,-441,942,-445e" filled="t" fillcolor="#FFFFFF" stroked="f">
                <v:path arrowok="t"/>
                <v:fill/>
              </v:shape>
              <v:shape style="position:absolute;left:931;top:-446;width:27;height:33" coordorigin="931,-446" coordsize="27,33" path="m958,-438l947,-438,947,-437,947,-413,958,-413,958,-438e" filled="t" fillcolor="#FFFFFF" stroked="f">
                <v:path arrowok="t"/>
                <v:fill/>
              </v:shape>
              <v:shape style="position:absolute;left:931;top:-446;width:27;height:33" coordorigin="931,-446" coordsize="27,33" path="m953,-446l946,-446,943,-444,941,-441,958,-441,958,-442,955,-445,953,-446e" filled="t" fillcolor="#FFFFFF" stroked="f">
                <v:path arrowok="t"/>
                <v:fill/>
              </v:shape>
            </v:group>
            <v:group style="position:absolute;left:961;top:-446;width:27;height:34" coordorigin="961,-446" coordsize="27,34">
              <v:shape style="position:absolute;left:961;top:-446;width:27;height:34" coordorigin="961,-446" coordsize="27,34" path="m984,-446l969,-446,965,-444,962,-438,962,-438,961,-435,961,-417,965,-412,984,-412,987,-416,987,-419,973,-419,972,-420,972,-427,988,-427,988,-433,972,-433,972,-438,973,-440,988,-440,988,-442,984,-446e" filled="t" fillcolor="#FFFFFF" stroked="f">
                <v:path arrowok="t"/>
                <v:fill/>
              </v:shape>
              <v:shape style="position:absolute;left:961;top:-446;width:27;height:34" coordorigin="961,-446" coordsize="27,34" path="m988,-424l978,-424,978,-420,977,-419,987,-419,988,-424e" filled="t" fillcolor="#FFFFFF" stroked="f">
                <v:path arrowok="t"/>
                <v:fill/>
              </v:shape>
              <v:shape style="position:absolute;left:961;top:-446;width:27;height:34" coordorigin="961,-446" coordsize="27,34" path="m988,-440l977,-440,978,-438,978,-433,988,-433,988,-440e" filled="t" fillcolor="#FFFFFF" stroked="f">
                <v:path arrowok="t"/>
                <v:fill/>
              </v:shape>
            </v:group>
            <v:group style="position:absolute;left:989;top:-454;width:19;height:42" coordorigin="989,-454" coordsize="19,42">
              <v:shape style="position:absolute;left:989;top:-454;width:19;height:42" coordorigin="989,-454" coordsize="19,42" path="m1003,-454l993,-454,993,-445,989,-445,989,-438,992,-438,992,-419,993,-417,993,-416,994,-414,996,-413,1005,-413,1007,-413,1007,-420,1004,-420,1003,-421,1003,-438,1007,-438,1007,-445,1003,-445,1003,-454e" filled="t" fillcolor="#FFFFFF" stroked="f">
                <v:path arrowok="t"/>
                <v:fill/>
              </v:shape>
              <v:shape style="position:absolute;left:989;top:-454;width:19;height:42" coordorigin="989,-454" coordsize="19,42" path="m1007,-420l1004,-420,1007,-420e" filled="t" fillcolor="#FFFFFF" stroked="f">
                <v:path arrowok="t"/>
                <v:fill/>
              </v:shape>
            </v:group>
            <v:group style="position:absolute;left:738;top:-624;width:915;height:397" coordorigin="738,-624" coordsize="915,397">
              <v:shape style="position:absolute;left:738;top:-624;width:915;height:397" coordorigin="738,-624" coordsize="915,397" path="m1049,-624l904,-624,882,-623,825,-605,776,-564,745,-511,738,-473,738,-449,753,-389,791,-339,845,-305,1564,-294,1564,-228,1652,-315,1631,-336,904,-336,883,-337,827,-361,787,-415,779,-450,780,-474,813,-544,865,-577,1049,-583,1049,-624e" filled="t" fillcolor="#782665" stroked="f">
                <v:path arrowok="t"/>
                <v:fill/>
              </v:shape>
              <v:shape style="position:absolute;left:738;top:-624;width:915;height:397" coordorigin="738,-624" coordsize="915,397" path="m1564,-402l1564,-336,1631,-336,1564,-402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277094pt;width:11.339pt;height:11pt;mso-position-horizontal-relative:page;mso-position-vertical-relative:paragraph;z-index:-7444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’OPZION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RITIEN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clima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europeo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atterizzato...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sensibil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abbassament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temperatur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rispett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secol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precedenti.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b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dall’aument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temperatur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medie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soprattutt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nell’Europ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settentrionale.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fenomen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«tropicalizzazione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»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region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mediterrane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temperate.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Nell’Europa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orientale,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agricola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provocò...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frammentazione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proprietari.</w:t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riconversione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senso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capitalistico.</w:t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l’imposizione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nuova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servitù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gleba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contadini.</w:t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XVII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secolo,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centro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economico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finanziario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dell’Europa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5" w:after="0" w:line="240" w:lineRule="auto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città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5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arigi.</w:t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Amsterdam.</w:t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oma.</w:t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4.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’600...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viene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ricordato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all’unanimità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«età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scientifica».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secolo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anime.</w:t>
      </w:r>
    </w:p>
    <w:p>
      <w:pPr>
        <w:spacing w:before="0" w:after="0" w:line="34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defin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ito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all’unanimità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«età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baro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ca».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9" w:lineRule="auto"/>
        <w:ind w:left="117" w:right="63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821719pt;width:11.339pt;height:11pt;mso-position-horizontal-relative:page;mso-position-vertical-relative:paragraph;z-index:-7443" coordorigin="737,96" coordsize="227,220">
            <v:shape style="position:absolute;left:737;top:96;width:227;height:220" coordorigin="737,96" coordsize="227,220" path="m737,316l964,316,964,96,737,96,737,31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CIASCUNO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AFFERMAZIONI.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PUO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ARGOMEN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ACCENN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DESCRIVERN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CAUS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CONSEGUENZE.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Agl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iniz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’60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0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metall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prezios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importat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dall’Americ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diminuiron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bruscamente.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3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assistette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processo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rifeudalizzazione.</w:t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pgMar w:header="-858993459" w:footer="560" w:top="460" w:bottom="740" w:left="620" w:right="780"/>
          <w:pgSz w:w="11060" w:h="14760"/>
        </w:sectPr>
      </w:pPr>
      <w:rPr/>
    </w:p>
    <w:p>
      <w:pPr>
        <w:spacing w:before="7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21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insieme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all’alto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fiscalismo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applicato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assoluti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35" w:after="0" w:line="240" w:lineRule="auto"/>
        <w:ind w:left="342" w:right="329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devastazione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rent’anni,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base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numerose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rivolte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popolari.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4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45.523602pt;margin-top:.677065pt;width:431.0944pt;height:155.0349pt;mso-position-horizontal-relative:page;mso-position-vertical-relative:paragraph;z-index:-7442" coordorigin="910,14" coordsize="8622,3101">
            <v:group style="position:absolute;left:1020;top:124;width:227;height:220" coordorigin="1020,124" coordsize="227,220">
              <v:shape style="position:absolute;left:1020;top:124;width:227;height:220" coordorigin="1020,124" coordsize="227,220" path="m1020,344l1247,344,1247,124,1020,124,1020,344xe" filled="t" fillcolor="#939598" stroked="f">
                <v:path arrowok="t"/>
                <v:fill/>
              </v:shape>
            </v:group>
            <v:group style="position:absolute;left:1022;top:405;width:8400;height:2600" coordorigin="1022,405" coordsize="8400,2600">
              <v:shape style="position:absolute;left:1022;top:405;width:8400;height:2600" coordorigin="1022,405" coordsize="8400,2600" path="m9422,405l1022,405,1022,3004,9422,3004,9422,405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.923595pt;margin-top:20.126057pt;width:465.952571pt;height:414.458211pt;mso-position-horizontal-relative:page;mso-position-vertical-relative:paragraph;z-index:-7441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458" w:hRule="exact"/>
                    </w:trPr>
                    <w:tc>
                      <w:tcPr>
                        <w:tcW w:w="8402" w:type="dxa"/>
                        <w:tcBorders>
                          <w:top w:val="nil" w:sz="6" w:space="0" w:color="auto"/>
                          <w:bottom w:val="single" w:sz="1.600001" w:space="0" w:color="000000"/>
                          <w:left w:val="nil" w:sz="6" w:space="0" w:color="auto"/>
                          <w:right w:val="single" w:sz="1.600145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" w:space="0" w:color="000000"/>
                          <w:bottom w:val="single" w:sz="1.600001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>
                          <w:spacing w:before="90" w:after="0" w:line="240" w:lineRule="auto"/>
                          <w:ind w:left="113" w:right="93"/>
                          <w:jc w:val="center"/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  <w:spacing w:val="0"/>
                            <w:w w:val="99"/>
                            <w:b/>
                            <w:bCs/>
                          </w:rPr>
                          <w:t>V</w:t>
                        </w:r>
                        <w:r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" w:space="0" w:color="000000"/>
                          <w:bottom w:val="single" w:sz="1.600001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>
                          <w:spacing w:before="90" w:after="0" w:line="240" w:lineRule="auto"/>
                          <w:ind w:left="117" w:right="97"/>
                          <w:jc w:val="center"/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  <w:spacing w:val="0"/>
                            <w:w w:val="100"/>
                            <w:b/>
                            <w:bCs/>
                          </w:rPr>
                          <w:t>F</w:t>
                        </w:r>
                        <w:r>
                          <w:rPr>
                            <w:rFonts w:ascii="Trebuchet MS" w:hAnsi="Trebuchet MS" w:cs="Trebuchet MS" w:eastAsia="Trebuchet MS"/>
                            <w:sz w:val="24"/>
                            <w:szCs w:val="24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01" w:space="0" w:color="000000"/>
                          <w:bottom w:val="single" w:sz="1.600075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1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a.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Nel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’600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la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crisi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colpì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anche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settore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commerciale,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con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conseguenze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diverse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nelle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varie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aree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europee.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01" w:space="0" w:color="000000"/>
                          <w:bottom w:val="single" w:sz="1.600075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01" w:space="0" w:color="000000"/>
                          <w:bottom w:val="single" w:sz="1.600075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75" w:space="0" w:color="000000"/>
                          <w:bottom w:val="single" w:sz="1.600095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1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b.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6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Alla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crisi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commerci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spagnoli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italiani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corrispose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1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un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incremento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dell’attività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commerciale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in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Olanda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Inghilterra.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75" w:space="0" w:color="000000"/>
                          <w:bottom w:val="single" w:sz="1.600095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75" w:space="0" w:color="000000"/>
                          <w:bottom w:val="single" w:sz="1.600095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95" w:space="0" w:color="000000"/>
                          <w:bottom w:val="single" w:sz="1.600021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0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c.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2"/>
                            <w:w w:val="100"/>
                          </w:rPr>
                          <w:t>P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aesi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Bassi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Spagna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potenziarono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anche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proprie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flotte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9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mercantili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raggiungendo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quasi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monopolio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2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trasporto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1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marittimo.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95" w:space="0" w:color="000000"/>
                          <w:bottom w:val="single" w:sz="1.600021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95" w:space="0" w:color="000000"/>
                          <w:bottom w:val="single" w:sz="1.600021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21" w:space="0" w:color="000000"/>
                          <w:bottom w:val="single" w:sz="1.600052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0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d.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Ne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settor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marittim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grand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compagni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commercial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s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7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procuravano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denar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d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investir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cercand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grand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97"/>
                          </w:rPr>
                          <w:t>finanziator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97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9"/>
                            <w:w w:val="97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com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5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3"/>
                            <w:w w:val="100"/>
                          </w:rPr>
                          <w:t>sovrani.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21" w:space="0" w:color="000000"/>
                          <w:bottom w:val="single" w:sz="1.600052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21" w:space="0" w:color="000000"/>
                          <w:bottom w:val="single" w:sz="1.600052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52" w:space="0" w:color="000000"/>
                          <w:bottom w:val="single" w:sz="1.600004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0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e.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mercanti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olandesi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inglesi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furono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più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brillanti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imprenditori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manifatturieri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d’Europa.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52" w:space="0" w:color="000000"/>
                          <w:bottom w:val="single" w:sz="1.600004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52" w:space="0" w:color="000000"/>
                          <w:bottom w:val="single" w:sz="1.600004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401" w:hRule="exact"/>
                    </w:trPr>
                    <w:tc>
                      <w:tcPr>
                        <w:tcW w:w="8402" w:type="dxa"/>
                        <w:tcBorders>
                          <w:top w:val="single" w:sz="1.600004" w:space="0" w:color="000000"/>
                          <w:bottom w:val="single" w:sz="1.600023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0" w:after="0" w:line="272" w:lineRule="auto"/>
                          <w:ind w:left="111" w:right="512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f.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-2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Gli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olandesi,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nei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primi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decenni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’600,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98"/>
                          </w:rPr>
                          <w:t>approfittarono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2"/>
                            <w:w w:val="98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della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fragilità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del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sistema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coloniale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spagnolo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portoghese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per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consolidare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un’imponente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rete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mondiale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traffici.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</w:r>
                      </w:p>
                      <w:p>
                        <w:pPr>
                          <w:spacing w:before="0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04" w:space="0" w:color="000000"/>
                          <w:bottom w:val="single" w:sz="1.600023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04" w:space="0" w:color="000000"/>
                          <w:bottom w:val="single" w:sz="1.600023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071" w:hRule="exact"/>
                    </w:trPr>
                    <w:tc>
                      <w:tcPr>
                        <w:tcW w:w="8402" w:type="dxa"/>
                        <w:tcBorders>
                          <w:top w:val="single" w:sz="1.600023" w:space="0" w:color="000000"/>
                          <w:bottom w:val="single" w:sz="1.600006" w:space="0" w:color="000000"/>
                          <w:left w:val="single" w:sz="1.6" w:space="0" w:color="000000"/>
                          <w:right w:val="single" w:sz="1.600145" w:space="0" w:color="000000"/>
                        </w:tcBorders>
                      </w:tcPr>
                      <w:p>
                        <w:pPr>
                          <w:spacing w:before="60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g.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  <w:b/>
                            <w:bCs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Le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rappresentazioni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teatrali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barocche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erano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centrate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unicamente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sulla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recitazione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degli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 </w:t>
                        </w:r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attori.</w:t>
                        </w:r>
                      </w:p>
                      <w:p>
                        <w:pPr>
                          <w:spacing w:before="39" w:after="0" w:line="240" w:lineRule="auto"/>
                          <w:ind w:left="111" w:right="-20"/>
                          <w:jc w:val="left"/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</w:rPr>
                        </w:pPr>
                        <w:rPr/>
                        <w:r>
                          <w:rPr>
                            <w:rFonts w:ascii="Trebuchet MS" w:hAnsi="Trebuchet MS" w:cs="Trebuchet MS" w:eastAsia="Trebuchet MS"/>
                            <w:sz w:val="25"/>
                            <w:szCs w:val="25"/>
                            <w:spacing w:val="0"/>
                            <w:w w:val="100"/>
                          </w:rPr>
                          <w:t>.........................................................................................</w:t>
                        </w:r>
                      </w:p>
                    </w:tc>
                    <w:tc>
                      <w:tcPr>
                        <w:tcW w:w="455" w:type="dxa"/>
                        <w:tcBorders>
                          <w:top w:val="single" w:sz="1.600023" w:space="0" w:color="000000"/>
                          <w:bottom w:val="single" w:sz="1.600006" w:space="0" w:color="000000"/>
                          <w:left w:val="single" w:sz="1.600145" w:space="0" w:color="000000"/>
                          <w:right w:val="single" w:sz="1.600333" w:space="0" w:color="000000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455" w:type="dxa"/>
                        <w:tcBorders>
                          <w:top w:val="single" w:sz="1.600023" w:space="0" w:color="000000"/>
                          <w:bottom w:val="single" w:sz="1.600006" w:space="0" w:color="000000"/>
                          <w:left w:val="single" w:sz="1.600333" w:space="0" w:color="000000"/>
                          <w:right w:val="single" w:sz="1.60052" w:space="0" w:color="000000"/>
                        </w:tcBorders>
                      </w:tcPr>
                      <w:p>
                        <w:pPr/>
                        <w:rPr/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CORREGG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-858993459" w:footer="560" w:top="440" w:bottom="660" w:left="920" w:right="620"/>
          <w:pgSz w:w="11060" w:h="14760"/>
        </w:sectPr>
      </w:pPr>
      <w:rPr/>
    </w:p>
    <w:p>
      <w:pPr>
        <w:spacing w:before="47" w:after="0" w:line="451" w:lineRule="exact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8.527074pt;width:11.339pt;height:11pt;mso-position-horizontal-relative:page;mso-position-vertical-relative:paragraph;z-index:-7439" coordorigin="737,171" coordsize="227,220">
            <v:shape style="position:absolute;left:737;top:171;width:227;height:220" coordorigin="737,171" coordsize="227,220" path="m737,391l964,391,964,171,737,171,737,391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  <w:position w:val="5"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1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1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5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5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DIPIN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GIO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5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ANN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B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TTIS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5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5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5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5"/>
        </w:rPr>
        <w:t>CARLONE,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49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  <w:i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  <w:position w:val="1"/>
        </w:rPr>
        <w:t>COM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  <w:i/>
          <w:position w:val="1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  <w:position w:val="1"/>
        </w:rPr>
        <w:t>AGNI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  <w:i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  <w:position w:val="1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i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i/>
          <w:position w:val="1"/>
        </w:rPr>
        <w:t>BARON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  <w:i/>
          <w:position w:val="1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PRIM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MET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’60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0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SELEZION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position w:val="1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  <w:position w:val="1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  <w:position w:val="1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39" w:after="0" w:line="272" w:lineRule="auto"/>
        <w:ind w:left="117" w:right="216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DIDASCALI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Ù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APPROPRI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ACEND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Ò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OSSE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INFORMAZION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POSSESSO.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4.175768pt;height:259.92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401" w:right="159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verificò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’600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iccoli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proprietari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perdere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proprio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terreno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riducendosi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mendicante.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oma,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mendicanti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organizzati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gruppi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rappresentato.</w:t>
      </w:r>
    </w:p>
    <w:p>
      <w:pPr>
        <w:spacing w:before="0" w:after="0" w:line="272" w:lineRule="auto"/>
        <w:ind w:left="400" w:right="37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’600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carestie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pestilenze.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peccati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chiedere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punizioni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divine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terminassero,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molti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vestirono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poveramente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spesso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compagnia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affrontarono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lunghi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pellegrinaggi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verso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luoghi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sacri.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4" w:lineRule="auto"/>
        <w:ind w:left="117" w:right="8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495764pt;width:11.339pt;height:11pt;mso-position-horizontal-relative:page;mso-position-vertical-relative:paragraph;z-index:-7440" coordorigin="737,90" coordsize="227,220">
            <v:shape style="position:absolute;left:737;top:90;width:227;height:220" coordorigin="737,90" coordsize="227,220" path="m737,310l964,310,964,90,737,90,737,31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NOM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VERIFICARON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’600.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F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PERCH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É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È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2" w:lineRule="auto"/>
        <w:ind w:left="4728" w:right="499" w:firstLine="-4611"/>
        <w:jc w:val="left"/>
        <w:tabs>
          <w:tab w:pos="44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Olanda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Inghil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erra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settore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rafforzarono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vincoli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affermando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seconda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servitù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gleba.</w:t>
      </w:r>
    </w:p>
    <w:p>
      <w:pPr>
        <w:spacing w:before="14" w:after="0" w:line="272" w:lineRule="auto"/>
        <w:ind w:left="4728" w:right="118" w:firstLine="-4611"/>
        <w:jc w:val="left"/>
        <w:tabs>
          <w:tab w:pos="444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Europa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orientale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merose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lte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legate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crisi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introdotta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assoluti.</w:t>
      </w:r>
    </w:p>
    <w:p>
      <w:pPr>
        <w:jc w:val="left"/>
        <w:spacing w:after="0"/>
        <w:sectPr>
          <w:pgMar w:header="-858993459" w:footer="560" w:top="380" w:bottom="740" w:left="620" w:right="920"/>
          <w:pgSz w:w="11060" w:h="14760"/>
        </w:sectPr>
      </w:pPr>
      <w:rPr/>
    </w:p>
    <w:p>
      <w:pPr>
        <w:spacing w:before="76" w:after="0" w:line="272" w:lineRule="auto"/>
        <w:ind w:left="4711" w:right="287" w:firstLine="-4611"/>
        <w:jc w:val="left"/>
        <w:tabs>
          <w:tab w:pos="44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Inghilt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prietari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terrieri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investirono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cerealizzazione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dell’agricoltura.</w:t>
      </w:r>
    </w:p>
    <w:p>
      <w:pPr>
        <w:spacing w:before="14" w:after="0" w:line="240" w:lineRule="auto"/>
        <w:ind w:left="100" w:right="-20"/>
        <w:jc w:val="left"/>
        <w:tabs>
          <w:tab w:pos="44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Inghilt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rra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rversarono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carestie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grazie</w:t>
      </w:r>
    </w:p>
    <w:p>
      <w:pPr>
        <w:spacing w:before="39" w:after="0" w:line="272" w:lineRule="auto"/>
        <w:ind w:left="4711" w:right="28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un’accentuata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specializzazione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agricola.</w:t>
      </w:r>
    </w:p>
    <w:p>
      <w:pPr>
        <w:spacing w:before="14" w:after="0" w:line="272" w:lineRule="auto"/>
        <w:ind w:left="4711" w:right="39" w:firstLine="-4611"/>
        <w:jc w:val="left"/>
        <w:tabs>
          <w:tab w:pos="44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Italia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cosiddetti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croquants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attaccarono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esattori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fisco,</w:t>
      </w:r>
      <w:r>
        <w:rPr>
          <w:rFonts w:ascii="Trebuchet MS" w:hAnsi="Trebuchet MS" w:cs="Trebuchet MS" w:eastAsia="Trebuchet MS"/>
          <w:sz w:val="25"/>
          <w:szCs w:val="25"/>
          <w:spacing w:val="-2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accusandoli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frode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re.</w:t>
      </w:r>
    </w:p>
    <w:p>
      <w:pPr>
        <w:spacing w:before="14" w:after="0" w:line="272" w:lineRule="auto"/>
        <w:ind w:left="4711" w:right="473" w:firstLine="-4611"/>
        <w:jc w:val="left"/>
        <w:tabs>
          <w:tab w:pos="442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lta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recinzioni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(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enclosures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)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impedivano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comuni.</w:t>
      </w:r>
    </w:p>
    <w:p>
      <w:pPr>
        <w:spacing w:before="14" w:after="0" w:line="272" w:lineRule="auto"/>
        <w:ind w:left="4406" w:right="475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rocesso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99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ifeudalizzazione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contadini,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soprattutto</w:t>
      </w:r>
    </w:p>
    <w:p>
      <w:pPr>
        <w:spacing w:before="0" w:after="0" w:line="240" w:lineRule="auto"/>
        <w:ind w:left="471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termini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libertà</w:t>
      </w:r>
    </w:p>
    <w:p>
      <w:pPr>
        <w:spacing w:before="39" w:after="0" w:line="240" w:lineRule="auto"/>
        <w:ind w:left="4673" w:right="3512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personali.</w:t>
      </w:r>
    </w:p>
    <w:p>
      <w:pPr>
        <w:jc w:val="center"/>
        <w:spacing w:after="0"/>
        <w:sectPr>
          <w:pgMar w:header="-858993459" w:footer="560" w:top="520" w:bottom="660" w:left="920" w:right="7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437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436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19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19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Lo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Stato</w:t>
            </w:r>
            <w:r>
              <w:rPr>
                <w:rFonts w:ascii="Arial" w:hAnsi="Arial" w:cs="Arial" w:eastAsia="Arial"/>
                <w:sz w:val="20"/>
                <w:szCs w:val="20"/>
                <w:spacing w:val="-11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moderno</w:t>
            </w:r>
            <w:r>
              <w:rPr>
                <w:rFonts w:ascii="Arial" w:hAnsi="Arial" w:cs="Arial" w:eastAsia="Arial"/>
                <w:sz w:val="20"/>
                <w:szCs w:val="20"/>
                <w:spacing w:val="-5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nell’età</w:t>
            </w:r>
            <w:r>
              <w:rPr>
                <w:rFonts w:ascii="Arial" w:hAnsi="Arial" w:cs="Arial" w:eastAsia="Arial"/>
                <w:sz w:val="20"/>
                <w:szCs w:val="20"/>
                <w:spacing w:val="9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dell’assolutismo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auto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52.178318pt;width:215.82pt;height:.7pt;mso-position-horizontal-relative:page;mso-position-vertical-relative:paragraph;z-index:-7438" coordorigin="5651,-1044" coordsize="4316,14">
            <v:group style="position:absolute;left:5693;top:-1037;width:4254;height:2" coordorigin="5693,-1037" coordsize="4254,2">
              <v:shape style="position:absolute;left:5693;top:-1037;width:4254;height:2" coordorigin="5693,-1037" coordsize="4254,0" path="m5693,-1037l9947,-1037e" filled="f" stroked="t" strokeweight=".7pt" strokecolor="#000000">
                <v:path arrowok="t"/>
                <v:stroke dashstyle="dash"/>
              </v:shape>
            </v:group>
            <v:group style="position:absolute;left:5651;top:-1044;width:2;height:14" coordorigin="5651,-1044" coordsize="2,14">
              <v:shape style="position:absolute;left:5651;top:-1044;width:2;height:14" coordorigin="5651,-1044" coordsize="0,14" path="m5651,-1044l5651,-1030e" filled="f" stroked="t" strokeweight="0pt" strokecolor="#000000">
                <v:path arrowok="t"/>
              </v:shape>
            </v:group>
            <v:group style="position:absolute;left:9968;top:-1044;width:2;height:14" coordorigin="9968,-1044" coordsize="2,14">
              <v:shape style="position:absolute;left:9968;top:-1044;width:2;height:14" coordorigin="9968,-1044" coordsize="0,14" path="m9968,-1044l9968,-1030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5.820419pt;width:68.873955pt;height:20.542pt;mso-position-horizontal-relative:page;mso-position-vertical-relative:paragraph;z-index:-7435" coordorigin="731,-716" coordsize="1377,411">
            <v:shape style="position:absolute;left:1704;top:-709;width:404;height:396" type="#_x0000_t75">
              <v:imagedata r:id="rId103" o:title=""/>
            </v:shape>
            <v:shape style="position:absolute;left:1943;top:-676;width:141;height:326" type="#_x0000_t75">
              <v:imagedata r:id="rId104" o:title=""/>
            </v:shape>
            <v:group style="position:absolute;left:779;top:-679;width:264;height:264" coordorigin="779,-679" coordsize="264,264">
              <v:shape style="position:absolute;left:779;top:-679;width:264;height:264" coordorigin="779,-679" coordsize="264,264" path="m924,-677l855,-664,820,-641,820,-641,803,-620,793,-601,785,-579,780,-555,779,-532,779,-532,779,-526,781,-517,784,-505,788,-494,792,-486,801,-471,802,-470,816,-454,832,-440,851,-429,872,-420,895,-415,917,-413,917,-413,926,-414,938,-416,948,-419,959,-422,969,-427,979,-432,988,-438,996,-445,1004,-452,1012,-460,1018,-468,1024,-478,1029,-487,1034,-497,1037,-508,1040,-518,1042,-530,1043,-540,1041,-561,1036,-584,1028,-605,1016,-624,1002,-641,987,-654,987,-654,930,-677,924,-677e" filled="t" fillcolor="#981B1E" stroked="f">
                <v:path arrowok="t"/>
                <v:fill/>
              </v:shape>
            </v:group>
            <v:group style="position:absolute;left:933;top:-609;width:74;height:74" coordorigin="933,-609" coordsize="74,74">
              <v:shape style="position:absolute;left:933;top:-609;width:74;height:74" coordorigin="933,-609" coordsize="74,74" path="m1007,-582l933,-582,933,-562,959,-562,959,-535,980,-535,980,-562,1007,-562,1007,-582e" filled="t" fillcolor="#FFFFFF" stroked="f">
                <v:path arrowok="t"/>
                <v:fill/>
              </v:shape>
              <v:shape style="position:absolute;left:933;top:-609;width:74;height:74" coordorigin="933,-609" coordsize="74,74" path="m980,-609l959,-609,959,-582,980,-582,980,-609e" filled="t" fillcolor="#FFFFFF" stroked="f">
                <v:path arrowok="t"/>
                <v:fill/>
              </v:shape>
            </v:group>
            <v:group style="position:absolute;left:817;top:-604;width:11;height:42" coordorigin="817,-604" coordsize="11,42">
              <v:shape style="position:absolute;left:817;top:-604;width:11;height:42" coordorigin="817,-604" coordsize="11,42" path="m817,-583l828,-583e" filled="f" stroked="t" strokeweight="2.223pt" strokecolor="#FFFFFF">
                <v:path arrowok="t"/>
              </v:shape>
            </v:group>
            <v:group style="position:absolute;left:833;top:-605;width:11;height:43" coordorigin="833,-605" coordsize="11,43">
              <v:shape style="position:absolute;left:833;top:-605;width:11;height:43" coordorigin="833,-605" coordsize="11,43" path="m843,-594l833,-594,833,-562,843,-562,843,-594e" filled="t" fillcolor="#FFFFFF" stroked="f">
                <v:path arrowok="t"/>
                <v:fill/>
              </v:shape>
              <v:shape style="position:absolute;left:833;top:-605;width:11;height:43" coordorigin="833,-605" coordsize="11,43" path="m843,-605l833,-605,833,-597,843,-597,843,-605e" filled="t" fillcolor="#FFFFFF" stroked="f">
                <v:path arrowok="t"/>
                <v:fill/>
              </v:shape>
            </v:group>
            <v:group style="position:absolute;left:848;top:-604;width:27;height:43" coordorigin="848,-604" coordsize="27,43">
              <v:shape style="position:absolute;left:848;top:-604;width:27;height:43" coordorigin="848,-604" coordsize="27,43" path="m875,-566l858,-566,859,-562,862,-561,872,-561,875,-566e" filled="t" fillcolor="#FFFFFF" stroked="f">
                <v:path arrowok="t"/>
                <v:fill/>
              </v:shape>
              <v:shape style="position:absolute;left:848;top:-604;width:27;height:43" coordorigin="848,-604" coordsize="27,43" path="m858,-604l848,-604,848,-562,858,-562,858,-566,875,-566,875,-569,859,-569,858,-571,858,-585,859,-587,874,-587,874,-590,858,-590,858,-604e" filled="t" fillcolor="#FFFFFF" stroked="f">
                <v:path arrowok="t"/>
                <v:fill/>
              </v:shape>
              <v:shape style="position:absolute;left:848;top:-604;width:27;height:43" coordorigin="848,-604" coordsize="27,43" path="m874,-587l864,-587,864,-585,864,-571,864,-569,875,-569,875,-582,875,-585,874,-587e" filled="t" fillcolor="#FFFFFF" stroked="f">
                <v:path arrowok="t"/>
                <v:fill/>
              </v:shape>
              <v:shape style="position:absolute;left:848;top:-604;width:27;height:43" coordorigin="848,-604" coordsize="27,43" path="m870,-594l862,-594,860,-593,858,-590,874,-590,873,-592,870,-594e" filled="t" fillcolor="#FFFFFF" stroked="f">
                <v:path arrowok="t"/>
                <v:fill/>
              </v:shape>
            </v:group>
            <v:group style="position:absolute;left:878;top:-594;width:19;height:33" coordorigin="878,-594" coordsize="19,33">
              <v:shape style="position:absolute;left:878;top:-594;width:19;height:33" coordorigin="878,-594" coordsize="19,33" path="m888,-594l878,-594,878,-562,889,-562,889,-583,890,-585,897,-585,897,-588,888,-588,888,-594e" filled="t" fillcolor="#FFFFFF" stroked="f">
                <v:path arrowok="t"/>
                <v:fill/>
              </v:shape>
              <v:shape style="position:absolute;left:878;top:-594;width:19;height:33" coordorigin="878,-594" coordsize="19,33" path="m897,-585l896,-585,897,-584,897,-585e" filled="t" fillcolor="#FFFFFF" stroked="f">
                <v:path arrowok="t"/>
                <v:fill/>
              </v:shape>
              <v:shape style="position:absolute;left:878;top:-594;width:19;height:33" coordorigin="878,-594" coordsize="19,33" path="m892,-594l890,-592,888,-588,897,-588,897,-594,892,-594e" filled="t" fillcolor="#FFFFFF" stroked="f">
                <v:path arrowok="t"/>
                <v:fill/>
              </v:shape>
            </v:group>
            <v:group style="position:absolute;left:899;top:-595;width:27;height:34" coordorigin="899,-595" coordsize="27,34">
              <v:shape style="position:absolute;left:899;top:-595;width:27;height:34" coordorigin="899,-595" coordsize="27,34" path="m922,-595l908,-595,906,-594,900,-590,899,-586,899,-565,902,-561,922,-561,926,-566,926,-568,910,-568,909,-570,909,-586,910,-588,926,-588,926,-590,922,-595e" filled="t" fillcolor="#FFFFFF" stroked="f">
                <v:path arrowok="t"/>
                <v:fill/>
              </v:shape>
              <v:shape style="position:absolute;left:899;top:-595;width:27;height:34" coordorigin="899,-595" coordsize="27,34" path="m926,-588l915,-588,915,-586,915,-570,915,-568,926,-568,926,-588e" filled="t" fillcolor="#FFFFFF" stroked="f">
                <v:path arrowok="t"/>
                <v:fill/>
              </v:shape>
            </v:group>
            <v:group style="position:absolute;left:817;top:-541;width:11;height:43" coordorigin="817,-541" coordsize="11,43">
              <v:shape style="position:absolute;left:817;top:-541;width:11;height:43" coordorigin="817,-541" coordsize="11,43" path="m828,-530l817,-530,817,-498,828,-498,828,-530e" filled="t" fillcolor="#FFFFFF" stroked="f">
                <v:path arrowok="t"/>
                <v:fill/>
              </v:shape>
              <v:shape style="position:absolute;left:817;top:-541;width:11;height:43" coordorigin="817,-541" coordsize="11,43" path="m828,-541l817,-541,817,-533,828,-533,828,-541e" filled="t" fillcolor="#FFFFFF" stroked="f">
                <v:path arrowok="t"/>
                <v:fill/>
              </v:shape>
            </v:group>
            <v:group style="position:absolute;left:832;top:-531;width:27;height:33" coordorigin="832,-531" coordsize="27,33">
              <v:shape style="position:absolute;left:832;top:-531;width:27;height:33" coordorigin="832,-531" coordsize="27,33" path="m843,-530l832,-530,832,-498,843,-498,843,-522,844,-523,859,-523,859,-525,859,-526,842,-526,843,-530e" filled="t" fillcolor="#FFFFFF" stroked="f">
                <v:path arrowok="t"/>
                <v:fill/>
              </v:shape>
              <v:shape style="position:absolute;left:832;top:-531;width:27;height:33" coordorigin="832,-531" coordsize="27,33" path="m859,-523l848,-523,848,-522,848,-498,859,-498,859,-523e" filled="t" fillcolor="#FFFFFF" stroked="f">
                <v:path arrowok="t"/>
                <v:fill/>
              </v:shape>
              <v:shape style="position:absolute;left:832;top:-531;width:27;height:33" coordorigin="832,-531" coordsize="27,33" path="m853,-531l847,-531,844,-529,842,-526,859,-526,859,-527,856,-530,853,-531e" filled="t" fillcolor="#FFFFFF" stroked="f">
                <v:path arrowok="t"/>
                <v:fill/>
              </v:shape>
            </v:group>
            <v:group style="position:absolute;left:861;top:-539;width:19;height:42" coordorigin="861,-539" coordsize="19,42">
              <v:shape style="position:absolute;left:861;top:-539;width:19;height:42" coordorigin="861,-539" coordsize="19,42" path="m875,-539l865,-539,865,-530,861,-530,861,-523,865,-523,865,-504,865,-502,865,-501,866,-499,869,-498,878,-498,880,-498,880,-505,876,-505,875,-506,875,-523,880,-523,880,-530,875,-530,875,-539e" filled="t" fillcolor="#FFFFFF" stroked="f">
                <v:path arrowok="t"/>
                <v:fill/>
              </v:shape>
              <v:shape style="position:absolute;left:861;top:-539;width:19;height:42" coordorigin="861,-539" coordsize="19,42" path="m880,-505l876,-505,880,-505e" filled="t" fillcolor="#FFFFFF" stroked="f">
                <v:path arrowok="t"/>
                <v:fill/>
              </v:shape>
            </v:group>
            <v:group style="position:absolute;left:881;top:-531;width:27;height:34" coordorigin="881,-531" coordsize="27,34">
              <v:shape style="position:absolute;left:881;top:-531;width:27;height:34" coordorigin="881,-531" coordsize="27,34" path="m904,-531l889,-531,885,-529,882,-523,881,-523,881,-520,881,-502,884,-497,903,-497,907,-501,907,-504,892,-504,892,-505,892,-512,907,-512,907,-518,892,-518,892,-523,892,-525,907,-525,907,-527,904,-531e" filled="t" fillcolor="#FFFFFF" stroked="f">
                <v:path arrowok="t"/>
                <v:fill/>
              </v:shape>
              <v:shape style="position:absolute;left:881;top:-531;width:27;height:34" coordorigin="881,-531" coordsize="27,34" path="m907,-509l898,-509,897,-505,897,-504,907,-504,907,-509e" filled="t" fillcolor="#FFFFFF" stroked="f">
                <v:path arrowok="t"/>
                <v:fill/>
              </v:shape>
              <v:shape style="position:absolute;left:881;top:-531;width:27;height:34" coordorigin="881,-531" coordsize="27,34" path="m907,-525l897,-525,897,-523,897,-518,907,-518,907,-525e" filled="t" fillcolor="#FFFFFF" stroked="f">
                <v:path arrowok="t"/>
                <v:fill/>
              </v:shape>
            </v:group>
            <v:group style="position:absolute;left:910;top:-531;width:19;height:33" coordorigin="910,-531" coordsize="19,33">
              <v:shape style="position:absolute;left:910;top:-531;width:19;height:33" coordorigin="910,-531" coordsize="19,33" path="m920,-530l910,-530,910,-498,921,-498,921,-520,922,-521,929,-521,929,-525,920,-525,920,-530e" filled="t" fillcolor="#FFFFFF" stroked="f">
                <v:path arrowok="t"/>
                <v:fill/>
              </v:shape>
              <v:shape style="position:absolute;left:910;top:-531;width:19;height:33" coordorigin="910,-531" coordsize="19,33" path="m929,-521l928,-521,929,-521,929,-521e" filled="t" fillcolor="#FFFFFF" stroked="f">
                <v:path arrowok="t"/>
                <v:fill/>
              </v:shape>
              <v:shape style="position:absolute;left:910;top:-531;width:19;height:33" coordorigin="910,-531" coordsize="19,33" path="m924,-531l922,-529,920,-525,929,-525,929,-531,924,-531e" filled="t" fillcolor="#FFFFFF" stroked="f">
                <v:path arrowok="t"/>
                <v:fill/>
              </v:shape>
            </v:group>
            <v:group style="position:absolute;left:931;top:-531;width:27;height:33" coordorigin="931,-531" coordsize="27,33">
              <v:shape style="position:absolute;left:931;top:-531;width:27;height:33" coordorigin="931,-531" coordsize="27,33" path="m942,-530l931,-530,931,-498,942,-498,942,-522,943,-523,958,-523,958,-525,958,-526,941,-526,942,-530e" filled="t" fillcolor="#FFFFFF" stroked="f">
                <v:path arrowok="t"/>
                <v:fill/>
              </v:shape>
              <v:shape style="position:absolute;left:931;top:-531;width:27;height:33" coordorigin="931,-531" coordsize="27,33" path="m958,-523l947,-523,947,-522,947,-498,958,-498,958,-523e" filled="t" fillcolor="#FFFFFF" stroked="f">
                <v:path arrowok="t"/>
                <v:fill/>
              </v:shape>
              <v:shape style="position:absolute;left:931;top:-531;width:27;height:33" coordorigin="931,-531" coordsize="27,33" path="m953,-531l946,-531,943,-529,941,-526,958,-526,958,-527,955,-530,953,-531e" filled="t" fillcolor="#FFFFFF" stroked="f">
                <v:path arrowok="t"/>
                <v:fill/>
              </v:shape>
            </v:group>
            <v:group style="position:absolute;left:961;top:-531;width:27;height:34" coordorigin="961,-531" coordsize="27,34">
              <v:shape style="position:absolute;left:961;top:-531;width:27;height:34" coordorigin="961,-531" coordsize="27,34" path="m984,-531l969,-531,965,-529,962,-523,962,-523,961,-520,961,-502,965,-497,984,-497,987,-501,987,-504,973,-504,972,-505,972,-512,988,-512,988,-518,972,-518,972,-523,973,-525,988,-525,988,-527,984,-531e" filled="t" fillcolor="#FFFFFF" stroked="f">
                <v:path arrowok="t"/>
                <v:fill/>
              </v:shape>
              <v:shape style="position:absolute;left:961;top:-531;width:27;height:34" coordorigin="961,-531" coordsize="27,34" path="m988,-509l978,-509,978,-505,977,-504,987,-504,988,-509e" filled="t" fillcolor="#FFFFFF" stroked="f">
                <v:path arrowok="t"/>
                <v:fill/>
              </v:shape>
              <v:shape style="position:absolute;left:961;top:-531;width:27;height:34" coordorigin="961,-531" coordsize="27,34" path="m988,-525l977,-525,978,-523,978,-518,988,-518,988,-525e" filled="t" fillcolor="#FFFFFF" stroked="f">
                <v:path arrowok="t"/>
                <v:fill/>
              </v:shape>
            </v:group>
            <v:group style="position:absolute;left:989;top:-539;width:19;height:42" coordorigin="989,-539" coordsize="19,42">
              <v:shape style="position:absolute;left:989;top:-539;width:19;height:42" coordorigin="989,-539" coordsize="19,42" path="m1003,-539l993,-539,993,-530,989,-530,989,-523,992,-523,992,-504,993,-502,993,-501,994,-499,996,-498,1005,-498,1007,-498,1007,-505,1004,-505,1003,-506,1003,-523,1007,-523,1007,-530,1003,-530,1003,-539e" filled="t" fillcolor="#FFFFFF" stroked="f">
                <v:path arrowok="t"/>
                <v:fill/>
              </v:shape>
              <v:shape style="position:absolute;left:989;top:-539;width:19;height:42" coordorigin="989,-539" coordsize="19,42" path="m1007,-505l1004,-505,1007,-505e" filled="t" fillcolor="#FFFFFF" stroked="f">
                <v:path arrowok="t"/>
                <v:fill/>
              </v:shape>
            </v:group>
            <v:group style="position:absolute;left:738;top:-709;width:915;height:397" coordorigin="738,-709" coordsize="915,397">
              <v:shape style="position:absolute;left:738;top:-709;width:915;height:397" coordorigin="738,-709" coordsize="915,397" path="m1049,-709l904,-709,882,-708,825,-690,776,-649,745,-596,738,-558,738,-534,753,-474,791,-424,845,-390,1564,-379,1564,-313,1652,-400,1631,-421,904,-421,883,-422,827,-446,787,-500,779,-535,780,-559,813,-630,865,-662,1049,-668,1049,-709e" filled="t" fillcolor="#782665" stroked="f">
                <v:path arrowok="t"/>
                <v:fill/>
              </v:shape>
              <v:shape style="position:absolute;left:738;top:-709;width:915;height:397" coordorigin="738,-709" coordsize="915,397" path="m1564,-487l1564,-421,1631,-421,1564,-487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27708pt;width:11.339pt;height:11pt;mso-position-horizontal-relative:page;mso-position-vertical-relative:paragraph;z-index:-7434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’OPZION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RITIEN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1.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Secondo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Jean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Bodin,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sov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2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arbitraria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quindi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dispotico.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assoluta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arbitraria.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giusta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limitata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eggi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Stato.</w:t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2.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adri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ellegrini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giunsero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bordo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Mayflower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Nord</w:t>
      </w:r>
      <w:r>
        <w:rPr>
          <w:rFonts w:ascii="Trebuchet MS" w:hAnsi="Trebuchet MS" w:cs="Trebuchet MS" w:eastAsia="Trebuchet MS"/>
          <w:sz w:val="25"/>
          <w:szCs w:val="25"/>
          <w:spacing w:val="-1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America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37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1620...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6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anglicana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invi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Giacomo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subirono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persecuzioni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poiché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puritani.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furono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lasciare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paese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ede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cattolica.</w:t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b/>
          <w:bCs/>
        </w:rPr>
        <w:t>3.</w:t>
      </w:r>
      <w:r>
        <w:rPr>
          <w:rFonts w:ascii="Trebuchet MS" w:hAnsi="Trebuchet MS" w:cs="Trebuchet MS" w:eastAsia="Trebuchet MS"/>
          <w:sz w:val="27"/>
          <w:szCs w:val="27"/>
          <w:spacing w:val="-55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</w:rPr>
        <w:t>levellers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inglesi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vo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levano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ottenere...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2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l’uniformità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religiosa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dell’Inghilterra.</w:t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riduzione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tasse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corona.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3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repubblica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tipo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parlamentare.</w:t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5" w:lineRule="auto"/>
        <w:ind w:left="117" w:right="494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4.569663pt;width:11.339pt;height:11pt;mso-position-horizontal-relative:page;mso-position-vertical-relative:paragraph;z-index:-7433" coordorigin="737,91" coordsize="227,220">
            <v:shape style="position:absolute;left:737;top:91;width:227;height:220" coordorigin="737,91" coordsize="227,220" path="m737,311l964,311,964,91,737,91,737,311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SCRIV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ESPOSITIV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POLITIC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FRANCES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GUIDA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RICHELIE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MAZZARIN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MASSIM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SVILUP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8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PUNTI.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Chi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Richelieu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azzarino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quale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ru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rivestirono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</w:r>
    </w:p>
    <w:p>
      <w:pPr>
        <w:spacing w:before="2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Successi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insuccessi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Richelieu</w:t>
      </w:r>
    </w:p>
    <w:p>
      <w:pPr>
        <w:spacing w:before="2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Mazzarino,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interna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Fronda</w:t>
      </w:r>
    </w:p>
    <w:p>
      <w:pPr>
        <w:spacing w:before="21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2"/>
        </w:rPr>
        <w:t>●</w:t>
      </w:r>
      <w:r>
        <w:rPr>
          <w:rFonts w:ascii="Times New Roman" w:hAnsi="Times New Roman" w:cs="Times New Roman" w:eastAsia="Times New Roman"/>
          <w:sz w:val="26"/>
          <w:szCs w:val="26"/>
          <w:spacing w:val="62"/>
          <w:w w:val="100"/>
          <w:position w:val="-2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Mazzarino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position w:val="0"/>
        </w:rPr>
        <w:t>estera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pgMar w:header="-858993459" w:footer="560" w:top="460" w:bottom="740" w:left="620" w:right="780"/>
          <w:pgSz w:w="11060" w:h="14760"/>
        </w:sectPr>
      </w:pPr>
      <w:rPr/>
    </w:p>
    <w:p>
      <w:pPr>
        <w:spacing w:before="76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42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173271pt;width:11.339pt;height:11pt;mso-position-horizontal-relative:page;mso-position-vertical-relative:paragraph;z-index:-7432" coordorigin="1020,123" coordsize="227,220">
            <v:shape style="position:absolute;left:1020;top:123;width:227;height:220" coordorigin="1020,123" coordsize="227,220" path="m1020,343l1247,343,1247,123,1020,123,1020,343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ABBIN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CONCETT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RISPETTI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99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99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EFINIZIONE: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2" w:lineRule="auto"/>
        <w:ind w:left="3785" w:right="468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Lungo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puritani,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arlamento,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soliti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portare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capelli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corti.</w:t>
      </w:r>
    </w:p>
    <w:p>
      <w:pPr>
        <w:spacing w:before="14" w:after="0" w:line="272" w:lineRule="auto"/>
        <w:ind w:left="3785" w:right="127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Petition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Rights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compost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96"/>
        </w:rPr>
        <w:t>pacifist</w:t>
      </w:r>
      <w:r>
        <w:rPr>
          <w:rFonts w:ascii="Trebuchet MS" w:hAnsi="Trebuchet MS" w:cs="Trebuchet MS" w:eastAsia="Trebuchet MS"/>
          <w:sz w:val="25"/>
          <w:szCs w:val="25"/>
          <w:spacing w:val="0"/>
          <w:w w:val="96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6"/>
          <w:w w:val="96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oltranz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contrar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ogn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form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organizzazion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autorit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religiosa.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72" w:lineRule="auto"/>
        <w:ind w:left="3785" w:right="139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Cavalieri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Accols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riorganizzazion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truppe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parlamentar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second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indottrinament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politico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religios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stamp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puritano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esso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inoltre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soldat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eleggevan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liberament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uffi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ciali.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72" w:lineRule="auto"/>
        <w:ind w:left="3785" w:right="117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rotonde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4.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Documento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condannava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fiscalismo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monarchico,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l’oppressività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anglicana,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l’abitudine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trattenere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cittadini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autorizzazione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alcun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tribunale.</w:t>
      </w:r>
    </w:p>
    <w:p>
      <w:pPr>
        <w:spacing w:before="14" w:after="0" w:line="272" w:lineRule="auto"/>
        <w:ind w:left="3785" w:right="374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New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Model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Army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5.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estrema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dell’esercito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parlamentare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sosteneva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l’abbattimento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monarchia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l’istituzione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repubblica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governata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eletto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suffragio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universale.</w:t>
      </w:r>
    </w:p>
    <w:p>
      <w:pPr>
        <w:spacing w:before="14" w:after="0" w:line="272" w:lineRule="auto"/>
        <w:ind w:left="3785" w:right="123" w:firstLine="-3685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5"/>
          <w:szCs w:val="25"/>
          <w:spacing w:val="2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Levellers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                          </w:t>
      </w:r>
      <w:r>
        <w:rPr>
          <w:rFonts w:ascii="Trebuchet MS" w:hAnsi="Trebuchet MS" w:cs="Trebuchet MS" w:eastAsia="Trebuchet MS"/>
          <w:sz w:val="25"/>
          <w:szCs w:val="25"/>
          <w:spacing w:val="69"/>
          <w:w w:val="100"/>
          <w:i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6.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sostenitori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appartenevan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all’aristocrazia,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gentry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all’altissima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borghesia.</w:t>
      </w:r>
    </w:p>
    <w:p>
      <w:pPr>
        <w:spacing w:before="14" w:after="0" w:line="272" w:lineRule="auto"/>
        <w:ind w:left="3785" w:right="676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g.</w:t>
      </w:r>
      <w:r>
        <w:rPr>
          <w:rFonts w:ascii="Trebuchet MS" w:hAnsi="Trebuchet MS" w:cs="Trebuchet MS" w:eastAsia="Trebuchet MS"/>
          <w:sz w:val="25"/>
          <w:szCs w:val="25"/>
          <w:spacing w:val="-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Diggers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7.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Assemblea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convocata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Stuart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fino</w:t>
      </w:r>
      <w:r>
        <w:rPr>
          <w:rFonts w:ascii="Trebuchet MS" w:hAnsi="Trebuchet MS" w:cs="Trebuchet MS" w:eastAsia="Trebuchet MS"/>
          <w:sz w:val="25"/>
          <w:szCs w:val="25"/>
          <w:spacing w:val="-2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1653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rifiutò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collaborare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sovrano.</w:t>
      </w:r>
    </w:p>
    <w:p>
      <w:pPr>
        <w:spacing w:before="14" w:after="0" w:line="272" w:lineRule="auto"/>
        <w:ind w:left="3785" w:right="130" w:firstLine="-3685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w w:val="99"/>
          <w:b/>
          <w:bCs/>
        </w:rPr>
        <w:t>h.</w:t>
      </w:r>
      <w:r>
        <w:rPr>
          <w:rFonts w:ascii="Trebuchet MS" w:hAnsi="Trebuchet MS" w:cs="Trebuchet MS" w:eastAsia="Trebuchet MS"/>
          <w:sz w:val="25"/>
          <w:szCs w:val="25"/>
          <w:spacing w:val="-3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Quaccheri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8.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estrem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dell’esercit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parlamentar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arrivò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sostener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l’abolizion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dell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propriet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à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privata.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4" w:after="0" w:line="240" w:lineRule="auto"/>
        <w:ind w:left="100" w:right="-20"/>
        <w:jc w:val="left"/>
        <w:tabs>
          <w:tab w:pos="3500" w:val="left"/>
        </w:tabs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</w:t>
      </w:r>
      <w:r>
        <w:rPr>
          <w:rFonts w:ascii="Trebuchet MS" w:hAnsi="Trebuchet MS" w:cs="Trebuchet MS" w:eastAsia="Trebuchet MS"/>
          <w:sz w:val="25"/>
          <w:szCs w:val="25"/>
          <w:spacing w:val="4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  <w:t>Commonwealth</w:t>
        <w:tab/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i/>
        </w:rPr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9.</w:t>
      </w:r>
      <w:r>
        <w:rPr>
          <w:rFonts w:ascii="Trebuchet MS" w:hAnsi="Trebuchet MS" w:cs="Trebuchet MS" w:eastAsia="Trebuchet MS"/>
          <w:sz w:val="25"/>
          <w:szCs w:val="25"/>
          <w:spacing w:val="-3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Nome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epubblica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inglese.</w:t>
      </w:r>
    </w:p>
    <w:p>
      <w:pPr>
        <w:jc w:val="left"/>
        <w:spacing w:after="0"/>
        <w:sectPr>
          <w:pgMar w:header="-858993459" w:footer="560" w:top="440" w:bottom="660" w:left="920" w:right="660"/>
          <w:pgSz w:w="11060" w:h="14760"/>
        </w:sectPr>
      </w:pPr>
      <w:rPr/>
    </w:p>
    <w:p>
      <w:pPr>
        <w:spacing w:before="70" w:after="0" w:line="214" w:lineRule="auto"/>
        <w:ind w:left="117" w:right="113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7.975021pt;width:11.339pt;height:11pt;mso-position-horizontal-relative:page;mso-position-vertical-relative:paragraph;z-index:-7431" coordorigin="737,160" coordsize="227,220">
            <v:shape style="position:absolute;left:737;top:160;width:227;height:220" coordorigin="737,160" coordsize="227,220" path="m737,380l964,380,964,160,737,160,737,380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FRAS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CORRE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AMENT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AFFERMAZION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AFFRON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ALCUN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ALLA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GUERR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CIVIL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INGLES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L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’AFFERMAZION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CROMWELL.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Du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ante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guer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8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cavalieri...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schierarono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schierarono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puritani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esprimevano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int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ressi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borghesia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medio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alta,</w:t>
      </w:r>
    </w:p>
    <w:p>
      <w:pPr>
        <w:spacing w:before="26" w:after="0" w:line="240" w:lineRule="auto"/>
        <w:ind w:left="645" w:right="3152"/>
        <w:jc w:val="center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artigiani,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commercianti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bottegai.</w:t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comparsa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Oliver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Cromwell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sulla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scena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politica...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determinante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sorti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guerra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civile.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permise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puritani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avere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meglio.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subito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caratterizzata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dall’ostilità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confronti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essere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accusato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adimento,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Cromwell...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fuggire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Londra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rec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esule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Irlanda.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vinse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realisti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scozzesi,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occupò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Londra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epurò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arlamento.</w:t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sostenne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quaccheri.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1649,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Carlo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abolì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Camera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Lords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proclamò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epubblica.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costretto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all’es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ilio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processat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condannato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morte.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nasc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ita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  <w:i/>
        </w:rPr>
        <w:t>Commonwealth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Cromwell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incrementò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potenza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comm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rciale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coloniale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inglese.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Cromwell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firmò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l’Atto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navigazione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Svezia,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Danimarca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ortogallo.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44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Cromwell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alleò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Francia.</w:t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spacing w:val="0"/>
          <w:w w:val="100"/>
          <w:b/>
          <w:bCs/>
        </w:rPr>
        <w:t>f.</w:t>
      </w:r>
      <w:r>
        <w:rPr>
          <w:rFonts w:ascii="Trebuchet MS" w:hAnsi="Trebuchet MS" w:cs="Trebuchet MS" w:eastAsia="Trebuchet MS"/>
          <w:sz w:val="27"/>
          <w:szCs w:val="27"/>
          <w:spacing w:val="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governo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Cromwell...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0" w:after="0" w:line="339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1.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assunse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chiaramente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connotati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emocrazia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parlamentare.</w:t>
      </w:r>
    </w:p>
    <w:p>
      <w:pPr>
        <w:spacing w:before="0" w:after="0" w:line="330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2.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caratteri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zzato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politica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econom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ico-so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ciale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tradizionalista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</w:p>
    <w:p>
      <w:pPr>
        <w:spacing w:before="26" w:after="0" w:line="240" w:lineRule="auto"/>
        <w:ind w:left="6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orientata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mantenimento</w:t>
      </w:r>
      <w:r>
        <w:rPr>
          <w:rFonts w:ascii="Trebuchet MS" w:hAnsi="Trebuchet MS" w:cs="Trebuchet MS" w:eastAsia="Trebuchet MS"/>
          <w:sz w:val="25"/>
          <w:szCs w:val="25"/>
          <w:spacing w:val="-1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privilegi.</w:t>
      </w:r>
    </w:p>
    <w:p>
      <w:pPr>
        <w:spacing w:before="0" w:after="0" w:line="337" w:lineRule="exact"/>
        <w:ind w:left="4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□</w:t>
      </w:r>
      <w:r>
        <w:rPr>
          <w:rFonts w:ascii="Times New Roman" w:hAnsi="Times New Roman" w:cs="Times New Roman" w:eastAsia="Times New Roman"/>
          <w:sz w:val="32"/>
          <w:szCs w:val="32"/>
          <w:spacing w:val="1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3.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assomigliò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sempre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dittatura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m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ilitare.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7" w:after="0" w:line="214" w:lineRule="auto"/>
        <w:ind w:left="117" w:right="496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36.850399pt;margin-top:6.325008pt;width:11.339pt;height:11pt;mso-position-horizontal-relative:page;mso-position-vertical-relative:paragraph;z-index:-7430" coordorigin="737,127" coordsize="227,220">
            <v:shape style="position:absolute;left:737;top:127;width:227;height:220" coordorigin="737,127" coordsize="227,220" path="m737,347l964,347,964,127,737,127,737,347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TTENZION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’INCISION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165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RAPPRESEN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CAP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FROND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SELEZION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45" w:after="0" w:line="272" w:lineRule="auto"/>
        <w:ind w:left="117" w:right="69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DESCRIZION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CORRETT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  <w:b/>
          <w:bCs/>
        </w:rPr>
        <w:t>F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ACEND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RIFERIMEN</w:t>
      </w:r>
      <w:r>
        <w:rPr>
          <w:rFonts w:ascii="Trebuchet MS" w:hAnsi="Trebuchet MS" w:cs="Trebuchet MS" w:eastAsia="Trebuchet MS"/>
          <w:sz w:val="25"/>
          <w:szCs w:val="25"/>
          <w:spacing w:val="-18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Ò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CH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OSSE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7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ALLE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INFORMAZION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POSSESSO.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jc w:val="left"/>
        <w:spacing w:after="0"/>
        <w:sectPr>
          <w:pgMar w:header="-858993459" w:footer="560" w:top="420" w:bottom="740" w:left="620" w:right="11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5.303724pt;height:286.56pt;mso-position-horizontal-relative:char;mso-position-vertical-relative:line" type="#_x0000_t75">
            <v:imagedata r:id="rId10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pedane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rova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Luigi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</w:t>
      </w:r>
      <w:r>
        <w:rPr>
          <w:rFonts w:ascii="Trebuchet MS" w:hAnsi="Trebuchet MS" w:cs="Trebuchet MS" w:eastAsia="Trebuchet MS"/>
          <w:sz w:val="25"/>
          <w:szCs w:val="25"/>
          <w:spacing w:val="-3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piedi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u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pedane,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giova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Luigi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XIII.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c.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Accanto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virtù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ruolo,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raffigurata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madre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Anna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d’Austria.</w:t>
      </w:r>
    </w:p>
    <w:p>
      <w:pPr>
        <w:spacing w:before="39" w:after="0" w:line="240" w:lineRule="auto"/>
        <w:ind w:left="100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Fronda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principi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costretti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gesto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formale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</w:p>
    <w:p>
      <w:pPr>
        <w:spacing w:before="39" w:after="0" w:line="240" w:lineRule="auto"/>
        <w:ind w:left="384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sottomissione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loro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ritorno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arigi.</w:t>
      </w:r>
    </w:p>
    <w:p>
      <w:pPr>
        <w:spacing w:before="39" w:after="0" w:line="272" w:lineRule="auto"/>
        <w:ind w:left="384" w:right="209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e.</w:t>
      </w:r>
      <w:r>
        <w:rPr>
          <w:rFonts w:ascii="Trebuchet MS" w:hAnsi="Trebuchet MS" w:cs="Trebuchet MS" w:eastAsia="Trebuchet MS"/>
          <w:sz w:val="25"/>
          <w:szCs w:val="25"/>
          <w:spacing w:val="-2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capi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Fronda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parlamentare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inchina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davanti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sovrano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suggellare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patto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siglato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dopo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sconfitta</w:t>
      </w:r>
      <w:r>
        <w:rPr>
          <w:rFonts w:ascii="Trebuchet MS" w:hAnsi="Trebuchet MS" w:cs="Trebuchet MS" w:eastAsia="Trebuchet MS"/>
          <w:sz w:val="25"/>
          <w:szCs w:val="25"/>
          <w:spacing w:val="-2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arigi.</w:t>
      </w:r>
    </w:p>
    <w:p>
      <w:pPr>
        <w:jc w:val="left"/>
        <w:spacing w:after="0"/>
        <w:sectPr>
          <w:pgMar w:header="-858993459" w:footer="560" w:top="460" w:bottom="660" w:left="920" w:right="62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282.562286pt;margin-top:89.748894pt;width:.1pt;height:.7pt;mso-position-horizontal-relative:page;mso-position-vertical-relative:page;z-index:-7428" coordorigin="5651,1795" coordsize="2,14">
            <v:shape style="position:absolute;left:5651;top:1795;width:2;height:14" coordorigin="5651,1795" coordsize="0,14" path="m5651,1795l5651,1809e" filled="f" stroked="t" strokeweight="0pt" strokecolor="#000000">
              <v:path arrowok="t"/>
            </v:shape>
          </v:group>
          <w10:wrap type="none"/>
        </w:pict>
      </w:r>
      <w:r>
        <w:rPr/>
        <w:pict>
          <v:group style="position:absolute;margin-left:498.382294pt;margin-top:89.748894pt;width:.1pt;height:.7pt;mso-position-horizontal-relative:page;mso-position-vertical-relative:page;z-index:-7427" coordorigin="9968,1795" coordsize="2,14">
            <v:shape style="position:absolute;left:9968;top:1795;width:2;height:14" coordorigin="9968,1795" coordsize="0,14" path="m9968,1795l9968,1809e" filled="f" stroked="t" strokeweight="0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16.999998" w:type="dxa"/>
      </w:tblPr>
      <w:tblGrid/>
      <w:tr>
        <w:trPr>
          <w:trHeight w:val="113" w:hRule="exact"/>
        </w:trPr>
        <w:tc>
          <w:tcPr>
            <w:tcW w:w="9298" w:type="dxa"/>
            <w:gridSpan w:val="2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135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124" w:hRule="exact"/>
        </w:trPr>
        <w:tc>
          <w:tcPr>
            <w:tcW w:w="4818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>
              <w:spacing w:before="0" w:after="0" w:line="368" w:lineRule="exact"/>
              <w:ind w:right="-20"/>
              <w:jc w:val="left"/>
              <w:rPr>
                <w:rFonts w:ascii="Arial" w:hAnsi="Arial" w:cs="Arial" w:eastAsia="Arial"/>
                <w:sz w:val="52"/>
                <w:szCs w:val="52"/>
              </w:rPr>
            </w:pPr>
            <w:rPr/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prov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21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d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i</w:t>
            </w:r>
            <w:r>
              <w:rPr>
                <w:rFonts w:ascii="Arial" w:hAnsi="Arial" w:cs="Arial" w:eastAsia="Arial"/>
                <w:sz w:val="52"/>
                <w:szCs w:val="52"/>
                <w:spacing w:val="-4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8"/>
                <w:w w:val="97"/>
                <w:b/>
                <w:bCs/>
                <w:position w:val="4"/>
              </w:rPr>
              <w:t>verific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97"/>
                <w:b/>
                <w:bCs/>
                <w:position w:val="4"/>
              </w:rPr>
              <w:t>a</w:t>
            </w:r>
            <w:r>
              <w:rPr>
                <w:rFonts w:ascii="Arial" w:hAnsi="Arial" w:cs="Arial" w:eastAsia="Arial"/>
                <w:sz w:val="52"/>
                <w:szCs w:val="52"/>
                <w:spacing w:val="-16"/>
                <w:w w:val="97"/>
                <w:b/>
                <w:bCs/>
                <w:position w:val="4"/>
              </w:rPr>
              <w:t> </w:t>
            </w:r>
            <w:r>
              <w:rPr>
                <w:rFonts w:ascii="Arial" w:hAnsi="Arial" w:cs="Arial" w:eastAsia="Arial"/>
                <w:sz w:val="52"/>
                <w:szCs w:val="52"/>
                <w:spacing w:val="-39"/>
                <w:w w:val="100"/>
                <w:b/>
                <w:bCs/>
                <w:position w:val="4"/>
              </w:rPr>
              <w:t>20</w:t>
            </w:r>
            <w:r>
              <w:rPr>
                <w:rFonts w:ascii="Arial" w:hAnsi="Arial" w:cs="Arial" w:eastAsia="Arial"/>
                <w:sz w:val="52"/>
                <w:szCs w:val="52"/>
                <w:spacing w:val="0"/>
                <w:w w:val="100"/>
                <w:position w:val="0"/>
              </w:rPr>
            </w:r>
          </w:p>
          <w:p>
            <w:pPr>
              <w:spacing w:before="0" w:after="0" w:line="308" w:lineRule="exact"/>
              <w:ind w:right="-20"/>
              <w:jc w:val="left"/>
              <w:rPr>
                <w:rFonts w:ascii="Arial" w:hAnsi="Arial" w:cs="Arial" w:eastAsia="Arial"/>
                <w:sz w:val="28"/>
                <w:szCs w:val="28"/>
              </w:rPr>
            </w:pPr>
            <w:rPr/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1"/>
                <w:w w:val="100"/>
              </w:rPr>
              <w:t>Volum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e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17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1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26"/>
                <w:w w:val="100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42"/>
              </w:rPr>
              <w:t>•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-60"/>
                <w:w w:val="142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77"/>
              </w:rPr>
              <w:t>Cap.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21"/>
                <w:w w:val="77"/>
              </w:rPr>
              <w:t> </w:t>
            </w:r>
            <w:r>
              <w:rPr>
                <w:rFonts w:ascii="Arial" w:hAnsi="Arial" w:cs="Arial" w:eastAsia="Arial"/>
                <w:sz w:val="28"/>
                <w:szCs w:val="28"/>
                <w:color w:val="58595B"/>
                <w:spacing w:val="0"/>
                <w:w w:val="100"/>
              </w:rPr>
              <w:t>20</w:t>
            </w:r>
            <w:r>
              <w:rPr>
                <w:rFonts w:ascii="Arial" w:hAnsi="Arial" w:cs="Arial" w:eastAsia="Arial"/>
                <w:sz w:val="28"/>
                <w:szCs w:val="28"/>
                <w:color w:val="000000"/>
                <w:spacing w:val="0"/>
                <w:w w:val="100"/>
              </w:rPr>
            </w:r>
          </w:p>
          <w:p>
            <w:pPr>
              <w:spacing w:before="0" w:after="0" w:line="205" w:lineRule="exact"/>
              <w:ind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4"/>
                <w:w w:val="78"/>
              </w:rPr>
              <w:t>L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’Italia:</w:t>
            </w:r>
            <w:r>
              <w:rPr>
                <w:rFonts w:ascii="Arial" w:hAnsi="Arial" w:cs="Arial" w:eastAsia="Arial"/>
                <w:sz w:val="20"/>
                <w:szCs w:val="20"/>
                <w:spacing w:val="7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decadenza</w:t>
            </w:r>
            <w:r>
              <w:rPr>
                <w:rFonts w:ascii="Arial" w:hAnsi="Arial" w:cs="Arial" w:eastAsia="Arial"/>
                <w:sz w:val="20"/>
                <w:szCs w:val="20"/>
                <w:spacing w:val="-6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politica</w:t>
            </w:r>
            <w:r>
              <w:rPr>
                <w:rFonts w:ascii="Arial" w:hAnsi="Arial" w:cs="Arial" w:eastAsia="Arial"/>
                <w:sz w:val="20"/>
                <w:szCs w:val="20"/>
                <w:spacing w:val="17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78"/>
              </w:rPr>
              <w:t>e</w:t>
            </w:r>
            <w:r>
              <w:rPr>
                <w:rFonts w:ascii="Arial" w:hAnsi="Arial" w:cs="Arial" w:eastAsia="Arial"/>
                <w:sz w:val="20"/>
                <w:szCs w:val="20"/>
                <w:spacing w:val="2"/>
                <w:w w:val="78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primato</w:t>
            </w:r>
            <w:r>
              <w:rPr>
                <w:rFonts w:ascii="Arial" w:hAnsi="Arial" w:cs="Arial" w:eastAsia="Arial"/>
                <w:sz w:val="20"/>
                <w:szCs w:val="20"/>
                <w:spacing w:val="3"/>
                <w:w w:val="80"/>
              </w:rPr>
              <w:t> 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80"/>
              </w:rPr>
              <w:t>culturale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07" w:right="-2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Pr/>
            <w:r>
              <w:rPr>
                <w:rFonts w:ascii="Arial" w:hAnsi="Arial" w:cs="Arial" w:eastAsia="Arial"/>
                <w:sz w:val="20"/>
                <w:szCs w:val="20"/>
                <w:spacing w:val="-11"/>
                <w:w w:val="76"/>
              </w:rPr>
              <w:t>ONLINE</w:t>
            </w:r>
            <w:r>
              <w:rPr>
                <w:rFonts w:ascii="Arial" w:hAnsi="Arial" w:cs="Arial" w:eastAsia="Arial"/>
                <w:sz w:val="20"/>
                <w:szCs w:val="20"/>
                <w:spacing w:val="0"/>
                <w:w w:val="100"/>
              </w:rPr>
            </w:r>
          </w:p>
        </w:tc>
        <w:tc>
          <w:tcPr>
            <w:tcW w:w="4480" w:type="dxa"/>
            <w:tcBorders>
              <w:top w:val="nil" w:sz="6" w:space="0" w:color="auto"/>
              <w:bottom w:val="dotted" w:sz="5.6" w:space="0" w:color="000000"/>
              <w:left w:val="nil" w:sz="6" w:space="0" w:color="auto"/>
              <w:right w:val="nil" w:sz="6" w:space="0" w:color="auto"/>
            </w:tcBorders>
          </w:tcPr>
          <w:p>
            <w:pPr>
              <w:spacing w:before="6" w:after="0" w:line="160" w:lineRule="exact"/>
              <w:jc w:val="left"/>
              <w:rPr>
                <w:sz w:val="16"/>
                <w:szCs w:val="16"/>
              </w:rPr>
            </w:pPr>
            <w:rPr/>
            <w:r>
              <w:rPr>
                <w:sz w:val="16"/>
                <w:szCs w:val="16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2"/>
                <w:w w:val="73"/>
              </w:rPr>
              <w:t>Alunno/a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00" w:lineRule="exact"/>
              <w:jc w:val="left"/>
              <w:rPr>
                <w:sz w:val="20"/>
                <w:szCs w:val="20"/>
              </w:rPr>
            </w:pPr>
            <w:rPr/>
            <w:r>
              <w:rPr>
                <w:sz w:val="20"/>
                <w:szCs w:val="20"/>
              </w:rPr>
            </w:r>
          </w:p>
          <w:p>
            <w:pPr>
              <w:spacing w:before="0" w:after="0" w:line="240" w:lineRule="auto"/>
              <w:ind w:left="89" w:right="-20"/>
              <w:jc w:val="left"/>
              <w:tabs>
                <w:tab w:pos="1520" w:val="left"/>
              </w:tabs>
              <w:rPr>
                <w:rFonts w:ascii="Arial" w:hAnsi="Arial" w:cs="Arial" w:eastAsia="Arial"/>
                <w:sz w:val="18"/>
                <w:szCs w:val="18"/>
              </w:rPr>
            </w:pPr>
            <w:rPr/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Class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e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  <w:tab/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Dat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3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1"/>
                <w:w w:val="70"/>
              </w:rPr>
              <w:t>dell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70"/>
              </w:rPr>
              <w:t>a</w:t>
            </w:r>
            <w:r>
              <w:rPr>
                <w:rFonts w:ascii="Arial" w:hAnsi="Arial" w:cs="Arial" w:eastAsia="Arial"/>
                <w:sz w:val="18"/>
                <w:szCs w:val="18"/>
                <w:spacing w:val="6"/>
                <w:w w:val="70"/>
              </w:rPr>
              <w:t> </w:t>
            </w:r>
            <w:r>
              <w:rPr>
                <w:rFonts w:ascii="Arial" w:hAnsi="Arial" w:cs="Arial" w:eastAsia="Arial"/>
                <w:sz w:val="18"/>
                <w:szCs w:val="18"/>
                <w:spacing w:val="-2"/>
                <w:w w:val="71"/>
              </w:rPr>
              <w:t>prova</w:t>
            </w:r>
            <w:r>
              <w:rPr>
                <w:rFonts w:ascii="Arial" w:hAnsi="Arial" w:cs="Arial" w:eastAsia="Arial"/>
                <w:sz w:val="18"/>
                <w:szCs w:val="18"/>
                <w:spacing w:val="0"/>
                <w:w w:val="100"/>
              </w:rPr>
            </w:r>
          </w:p>
        </w:tc>
        <w:tc>
          <w:tcPr>
            <w:tcW w:w="135" w:type="dxa"/>
            <w:vMerge/>
            <w:tcBorders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  <w:tr>
        <w:trPr>
          <w:trHeight w:val="180" w:hRule="exact"/>
        </w:trPr>
        <w:tc>
          <w:tcPr>
            <w:tcW w:w="4818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E2E3E4"/>
          </w:tcPr>
          <w:p>
            <w:pPr/>
            <w:rPr/>
          </w:p>
        </w:tc>
        <w:tc>
          <w:tcPr>
            <w:tcW w:w="4480" w:type="dxa"/>
            <w:tcBorders>
              <w:top w:val="dotted" w:sz="5.6" w:space="0" w:color="000000"/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  <w:tc>
          <w:tcPr>
            <w:tcW w:w="135" w:type="dxa"/>
            <w:vMerge/>
            <w:tcBorders>
              <w:bottom w:val="nil" w:sz="6" w:space="0" w:color="auto"/>
              <w:left w:val="nil" w:sz="6" w:space="0" w:color="auto"/>
              <w:right w:val="nil" w:sz="6" w:space="0" w:color="auto"/>
            </w:tcBorders>
            <w:shd w:val="clear" w:color="auto" w:fill="000000"/>
          </w:tcPr>
          <w:p>
            <w:pPr/>
            <w:rPr/>
          </w:p>
        </w:tc>
      </w:tr>
    </w:tbl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" w:after="0" w:line="240" w:lineRule="auto"/>
        <w:ind w:left="159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282.562286pt;margin-top:-48.634922pt;width:215.82pt;height:.7pt;mso-position-horizontal-relative:page;mso-position-vertical-relative:paragraph;z-index:-7429" coordorigin="5651,-973" coordsize="4316,14">
            <v:group style="position:absolute;left:5693;top:-966;width:4254;height:2" coordorigin="5693,-966" coordsize="4254,2">
              <v:shape style="position:absolute;left:5693;top:-966;width:4254;height:2" coordorigin="5693,-966" coordsize="4254,0" path="m5693,-966l9947,-966e" filled="f" stroked="t" strokeweight=".7pt" strokecolor="#000000">
                <v:path arrowok="t"/>
                <v:stroke dashstyle="dash"/>
              </v:shape>
            </v:group>
            <v:group style="position:absolute;left:5651;top:-973;width:2;height:14" coordorigin="5651,-973" coordsize="2,14">
              <v:shape style="position:absolute;left:5651;top:-973;width:2;height:14" coordorigin="5651,-973" coordsize="0,14" path="m5651,-973l5651,-959e" filled="f" stroked="t" strokeweight="0pt" strokecolor="#000000">
                <v:path arrowok="t"/>
              </v:shape>
            </v:group>
            <v:group style="position:absolute;left:9968;top:-973;width:2;height:14" coordorigin="9968,-973" coordsize="2,14">
              <v:shape style="position:absolute;left:9968;top:-973;width:2;height:14" coordorigin="9968,-973" coordsize="0,14" path="m9968,-973l9968,-959e" filled="f" stroked="t" strokeweight="0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6.526649pt;margin-top:-32.277023pt;width:68.873955pt;height:20.542pt;mso-position-horizontal-relative:page;mso-position-vertical-relative:paragraph;z-index:-7426" coordorigin="731,-646" coordsize="1377,411">
            <v:shape style="position:absolute;left:1704;top:-639;width:404;height:396" type="#_x0000_t75">
              <v:imagedata r:id="rId106" o:title=""/>
            </v:shape>
            <v:shape style="position:absolute;left:1943;top:-605;width:141;height:326" type="#_x0000_t75">
              <v:imagedata r:id="rId107" o:title=""/>
            </v:shape>
            <v:group style="position:absolute;left:779;top:-609;width:265;height:265" coordorigin="779,-609" coordsize="265,265">
              <v:shape style="position:absolute;left:779;top:-609;width:265;height:265" coordorigin="779,-609" coordsize="265,265" path="m910,-609l910,-609,849,-593,832,-582,793,-531,779,-462,779,-462,779,-456,782,-445,784,-435,789,-423,792,-417,802,-400,816,-384,872,-350,917,-344,917,-344,926,-344,938,-346,948,-349,959,-352,969,-357,979,-362,988,-368,996,-375,1004,-382,1012,-390,1018,-399,1024,-408,1029,-417,1034,-427,1037,-438,1040,-449,1042,-460,1043,-476,1042,-492,927,-607,910,-609e" filled="t" fillcolor="#981B1E" stroked="f">
                <v:path arrowok="t"/>
                <v:fill/>
              </v:shape>
            </v:group>
            <v:group style="position:absolute;left:933;top:-538;width:74;height:74" coordorigin="933,-538" coordsize="74,74">
              <v:shape style="position:absolute;left:933;top:-538;width:74;height:74" coordorigin="933,-538" coordsize="74,74" path="m1007,-511l933,-511,933,-491,959,-491,959,-464,980,-464,980,-491,1007,-491,1007,-511e" filled="t" fillcolor="#FFFFFF" stroked="f">
                <v:path arrowok="t"/>
                <v:fill/>
              </v:shape>
              <v:shape style="position:absolute;left:933;top:-538;width:74;height:74" coordorigin="933,-538" coordsize="74,74" path="m980,-538l959,-538,959,-511,980,-511,980,-538e" filled="t" fillcolor="#FFFFFF" stroked="f">
                <v:path arrowok="t"/>
                <v:fill/>
              </v:shape>
            </v:group>
            <v:group style="position:absolute;left:817;top:-533;width:11;height:42" coordorigin="817,-533" coordsize="11,42">
              <v:shape style="position:absolute;left:817;top:-533;width:11;height:42" coordorigin="817,-533" coordsize="11,42" path="m817,-512l828,-512e" filled="f" stroked="t" strokeweight="2.223pt" strokecolor="#FFFFFF">
                <v:path arrowok="t"/>
              </v:shape>
            </v:group>
            <v:group style="position:absolute;left:833;top:-534;width:11;height:43" coordorigin="833,-534" coordsize="11,43">
              <v:shape style="position:absolute;left:833;top:-534;width:11;height:43" coordorigin="833,-534" coordsize="11,43" path="m843,-523l833,-523,833,-491,843,-491,843,-523e" filled="t" fillcolor="#FFFFFF" stroked="f">
                <v:path arrowok="t"/>
                <v:fill/>
              </v:shape>
              <v:shape style="position:absolute;left:833;top:-534;width:11;height:43" coordorigin="833,-534" coordsize="11,43" path="m843,-534l833,-534,833,-526,843,-526,843,-534e" filled="t" fillcolor="#FFFFFF" stroked="f">
                <v:path arrowok="t"/>
                <v:fill/>
              </v:shape>
            </v:group>
            <v:group style="position:absolute;left:848;top:-533;width:27;height:43" coordorigin="848,-533" coordsize="27,43">
              <v:shape style="position:absolute;left:848;top:-533;width:27;height:43" coordorigin="848,-533" coordsize="27,43" path="m875,-495l858,-495,859,-491,862,-490,872,-490,875,-495e" filled="t" fillcolor="#FFFFFF" stroked="f">
                <v:path arrowok="t"/>
                <v:fill/>
              </v:shape>
              <v:shape style="position:absolute;left:848;top:-533;width:27;height:43" coordorigin="848,-533" coordsize="27,43" path="m858,-533l848,-533,848,-491,858,-491,858,-495,875,-495,875,-498,859,-498,858,-500,858,-514,859,-516,874,-516,874,-519,858,-519,858,-533e" filled="t" fillcolor="#FFFFFF" stroked="f">
                <v:path arrowok="t"/>
                <v:fill/>
              </v:shape>
              <v:shape style="position:absolute;left:848;top:-533;width:27;height:43" coordorigin="848,-533" coordsize="27,43" path="m874,-516l864,-516,864,-514,864,-500,864,-498,875,-498,875,-511,875,-514,874,-516e" filled="t" fillcolor="#FFFFFF" stroked="f">
                <v:path arrowok="t"/>
                <v:fill/>
              </v:shape>
              <v:shape style="position:absolute;left:848;top:-533;width:27;height:43" coordorigin="848,-533" coordsize="27,43" path="m870,-524l862,-524,860,-522,858,-519,874,-519,873,-521,870,-524e" filled="t" fillcolor="#FFFFFF" stroked="f">
                <v:path arrowok="t"/>
                <v:fill/>
              </v:shape>
            </v:group>
            <v:group style="position:absolute;left:878;top:-524;width:19;height:33" coordorigin="878,-524" coordsize="19,33">
              <v:shape style="position:absolute;left:878;top:-524;width:19;height:33" coordorigin="878,-524" coordsize="19,33" path="m888,-523l878,-523,878,-491,889,-491,889,-512,890,-514,897,-514,897,-518,888,-518,888,-523e" filled="t" fillcolor="#FFFFFF" stroked="f">
                <v:path arrowok="t"/>
                <v:fill/>
              </v:shape>
              <v:shape style="position:absolute;left:878;top:-524;width:19;height:33" coordorigin="878,-524" coordsize="19,33" path="m897,-514l896,-514,897,-514,897,-514e" filled="t" fillcolor="#FFFFFF" stroked="f">
                <v:path arrowok="t"/>
                <v:fill/>
              </v:shape>
              <v:shape style="position:absolute;left:878;top:-524;width:19;height:33" coordorigin="878,-524" coordsize="19,33" path="m892,-524l890,-522,888,-518,897,-518,897,-523,892,-524e" filled="t" fillcolor="#FFFFFF" stroked="f">
                <v:path arrowok="t"/>
                <v:fill/>
              </v:shape>
            </v:group>
            <v:group style="position:absolute;left:899;top:-524;width:27;height:34" coordorigin="899,-524" coordsize="27,34">
              <v:shape style="position:absolute;left:899;top:-524;width:27;height:34" coordorigin="899,-524" coordsize="27,34" path="m922,-524l908,-524,906,-523,900,-519,899,-515,899,-494,902,-490,922,-490,926,-495,926,-497,910,-497,909,-499,909,-515,910,-517,926,-517,926,-519,922,-524e" filled="t" fillcolor="#FFFFFF" stroked="f">
                <v:path arrowok="t"/>
                <v:fill/>
              </v:shape>
              <v:shape style="position:absolute;left:899;top:-524;width:27;height:34" coordorigin="899,-524" coordsize="27,34" path="m926,-517l915,-517,915,-515,915,-499,915,-497,926,-497,926,-517e" filled="t" fillcolor="#FFFFFF" stroked="f">
                <v:path arrowok="t"/>
                <v:fill/>
              </v:shape>
            </v:group>
            <v:group style="position:absolute;left:817;top:-470;width:11;height:43" coordorigin="817,-470" coordsize="11,43">
              <v:shape style="position:absolute;left:817;top:-470;width:11;height:43" coordorigin="817,-470" coordsize="11,43" path="m828,-459l817,-459,817,-427,828,-427,828,-459e" filled="t" fillcolor="#FFFFFF" stroked="f">
                <v:path arrowok="t"/>
                <v:fill/>
              </v:shape>
              <v:shape style="position:absolute;left:817;top:-470;width:11;height:43" coordorigin="817,-470" coordsize="11,43" path="m828,-470l817,-470,817,-462,828,-462,828,-470e" filled="t" fillcolor="#FFFFFF" stroked="f">
                <v:path arrowok="t"/>
                <v:fill/>
              </v:shape>
            </v:group>
            <v:group style="position:absolute;left:832;top:-460;width:27;height:33" coordorigin="832,-460" coordsize="27,33">
              <v:shape style="position:absolute;left:832;top:-460;width:27;height:33" coordorigin="832,-460" coordsize="27,33" path="m843,-459l832,-459,832,-427,843,-427,843,-451,844,-452,859,-452,859,-454,859,-455,842,-455,843,-459e" filled="t" fillcolor="#FFFFFF" stroked="f">
                <v:path arrowok="t"/>
                <v:fill/>
              </v:shape>
              <v:shape style="position:absolute;left:832;top:-460;width:27;height:33" coordorigin="832,-460" coordsize="27,33" path="m859,-452l848,-452,848,-451,848,-427,859,-427,859,-452e" filled="t" fillcolor="#FFFFFF" stroked="f">
                <v:path arrowok="t"/>
                <v:fill/>
              </v:shape>
              <v:shape style="position:absolute;left:832;top:-460;width:27;height:33" coordorigin="832,-460" coordsize="27,33" path="m853,-460l847,-460,844,-459,842,-455,859,-455,859,-456,856,-459,853,-460e" filled="t" fillcolor="#FFFFFF" stroked="f">
                <v:path arrowok="t"/>
                <v:fill/>
              </v:shape>
            </v:group>
            <v:group style="position:absolute;left:861;top:-469;width:19;height:42" coordorigin="861,-469" coordsize="19,42">
              <v:shape style="position:absolute;left:861;top:-469;width:19;height:42" coordorigin="861,-469" coordsize="19,42" path="m875,-469l865,-469,865,-459,861,-459,861,-452,865,-452,865,-434,865,-431,865,-430,866,-428,869,-427,878,-427,880,-427,880,-434,876,-434,875,-435,875,-452,880,-452,880,-459,875,-459,875,-469e" filled="t" fillcolor="#FFFFFF" stroked="f">
                <v:path arrowok="t"/>
                <v:fill/>
              </v:shape>
              <v:shape style="position:absolute;left:861;top:-469;width:19;height:42" coordorigin="861,-469" coordsize="19,42" path="m880,-434l876,-434,880,-434e" filled="t" fillcolor="#FFFFFF" stroked="f">
                <v:path arrowok="t"/>
                <v:fill/>
              </v:shape>
            </v:group>
            <v:group style="position:absolute;left:881;top:-460;width:27;height:34" coordorigin="881,-460" coordsize="27,34">
              <v:shape style="position:absolute;left:881;top:-460;width:27;height:34" coordorigin="881,-460" coordsize="27,34" path="m904,-460l889,-460,885,-459,882,-453,881,-452,881,-449,881,-431,884,-427,903,-427,907,-430,907,-433,892,-433,892,-434,892,-442,907,-442,907,-447,892,-447,892,-453,892,-454,907,-454,907,-456,904,-460e" filled="t" fillcolor="#FFFFFF" stroked="f">
                <v:path arrowok="t"/>
                <v:fill/>
              </v:shape>
              <v:shape style="position:absolute;left:881;top:-460;width:27;height:34" coordorigin="881,-460" coordsize="27,34" path="m907,-438l898,-438,897,-434,897,-433,907,-433,907,-438e" filled="t" fillcolor="#FFFFFF" stroked="f">
                <v:path arrowok="t"/>
                <v:fill/>
              </v:shape>
              <v:shape style="position:absolute;left:881;top:-460;width:27;height:34" coordorigin="881,-460" coordsize="27,34" path="m907,-454l897,-454,897,-453,897,-447,907,-447,907,-454e" filled="t" fillcolor="#FFFFFF" stroked="f">
                <v:path arrowok="t"/>
                <v:fill/>
              </v:shape>
            </v:group>
            <v:group style="position:absolute;left:910;top:-460;width:19;height:33" coordorigin="910,-460" coordsize="19,33">
              <v:shape style="position:absolute;left:910;top:-460;width:19;height:33" coordorigin="910,-460" coordsize="19,33" path="m920,-459l910,-459,910,-427,921,-427,921,-449,922,-450,929,-450,929,-454,920,-454,920,-459e" filled="t" fillcolor="#FFFFFF" stroked="f">
                <v:path arrowok="t"/>
                <v:fill/>
              </v:shape>
              <v:shape style="position:absolute;left:910;top:-460;width:19;height:33" coordorigin="910,-460" coordsize="19,33" path="m929,-450l928,-450,929,-450,929,-450e" filled="t" fillcolor="#FFFFFF" stroked="f">
                <v:path arrowok="t"/>
                <v:fill/>
              </v:shape>
              <v:shape style="position:absolute;left:910;top:-460;width:19;height:33" coordorigin="910,-460" coordsize="19,33" path="m924,-460l922,-458,920,-454,929,-454,929,-460,924,-460e" filled="t" fillcolor="#FFFFFF" stroked="f">
                <v:path arrowok="t"/>
                <v:fill/>
              </v:shape>
            </v:group>
            <v:group style="position:absolute;left:931;top:-460;width:27;height:33" coordorigin="931,-460" coordsize="27,33">
              <v:shape style="position:absolute;left:931;top:-460;width:27;height:33" coordorigin="931,-460" coordsize="27,33" path="m942,-459l931,-459,931,-427,942,-427,942,-451,943,-452,958,-452,958,-454,958,-455,941,-455,942,-459e" filled="t" fillcolor="#FFFFFF" stroked="f">
                <v:path arrowok="t"/>
                <v:fill/>
              </v:shape>
              <v:shape style="position:absolute;left:931;top:-460;width:27;height:33" coordorigin="931,-460" coordsize="27,33" path="m958,-452l947,-452,947,-451,947,-427,958,-427,958,-452e" filled="t" fillcolor="#FFFFFF" stroked="f">
                <v:path arrowok="t"/>
                <v:fill/>
              </v:shape>
              <v:shape style="position:absolute;left:931;top:-460;width:27;height:33" coordorigin="931,-460" coordsize="27,33" path="m953,-460l946,-460,943,-459,941,-455,958,-455,958,-456,955,-459,953,-460e" filled="t" fillcolor="#FFFFFF" stroked="f">
                <v:path arrowok="t"/>
                <v:fill/>
              </v:shape>
            </v:group>
            <v:group style="position:absolute;left:961;top:-460;width:27;height:34" coordorigin="961,-460" coordsize="27,34">
              <v:shape style="position:absolute;left:961;top:-460;width:27;height:34" coordorigin="961,-460" coordsize="27,34" path="m984,-460l969,-460,965,-459,962,-453,962,-452,961,-449,961,-431,965,-427,984,-427,987,-430,987,-433,973,-433,972,-434,972,-442,988,-442,988,-447,972,-447,972,-453,973,-454,988,-454,988,-456,984,-460e" filled="t" fillcolor="#FFFFFF" stroked="f">
                <v:path arrowok="t"/>
                <v:fill/>
              </v:shape>
              <v:shape style="position:absolute;left:961;top:-460;width:27;height:34" coordorigin="961,-460" coordsize="27,34" path="m988,-438l978,-438,978,-434,977,-433,987,-433,988,-438e" filled="t" fillcolor="#FFFFFF" stroked="f">
                <v:path arrowok="t"/>
                <v:fill/>
              </v:shape>
              <v:shape style="position:absolute;left:961;top:-460;width:27;height:34" coordorigin="961,-460" coordsize="27,34" path="m988,-454l977,-454,978,-453,978,-447,988,-447,988,-454e" filled="t" fillcolor="#FFFFFF" stroked="f">
                <v:path arrowok="t"/>
                <v:fill/>
              </v:shape>
            </v:group>
            <v:group style="position:absolute;left:989;top:-469;width:19;height:42" coordorigin="989,-469" coordsize="19,42">
              <v:shape style="position:absolute;left:989;top:-469;width:19;height:42" coordorigin="989,-469" coordsize="19,42" path="m1003,-469l993,-469,993,-459,989,-459,989,-452,992,-452,992,-434,993,-431,993,-430,994,-428,996,-427,1005,-427,1007,-427,1007,-434,1004,-434,1003,-435,1003,-452,1007,-452,1007,-459,1003,-459,1003,-469e" filled="t" fillcolor="#FFFFFF" stroked="f">
                <v:path arrowok="t"/>
                <v:fill/>
              </v:shape>
              <v:shape style="position:absolute;left:989;top:-469;width:19;height:42" coordorigin="989,-469" coordsize="19,42" path="m1007,-434l1004,-434,1007,-434e" filled="t" fillcolor="#FFFFFF" stroked="f">
                <v:path arrowok="t"/>
                <v:fill/>
              </v:shape>
            </v:group>
            <v:group style="position:absolute;left:738;top:-639;width:915;height:397" coordorigin="738,-639" coordsize="915,397">
              <v:shape style="position:absolute;left:738;top:-639;width:915;height:397" coordorigin="738,-639" coordsize="915,397" path="m1049,-639l904,-639,882,-637,825,-619,776,-579,745,-525,738,-487,738,-463,753,-403,791,-353,845,-319,1564,-308,1564,-242,1652,-329,1631,-350,904,-350,883,-351,827,-375,787,-429,779,-464,780,-488,813,-559,865,-592,1049,-597,1049,-639e" filled="t" fillcolor="#782665" stroked="f">
                <v:path arrowok="t"/>
                <v:fill/>
              </v:shape>
              <v:shape style="position:absolute;left:738;top:-639;width:915;height:397" coordorigin="738,-639" coordsize="915,397" path="m1564,-417l1564,-350,1631,-350,1564,-417e" filled="t" fillcolor="#782665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36.850399pt;margin-top:6.277076pt;width:11.339pt;height:11pt;mso-position-horizontal-relative:page;mso-position-vertical-relative:paragraph;z-index:-7425" coordorigin="737,126" coordsize="227,220">
            <v:shape style="position:absolute;left:737;top:126;width:227;height:220" coordorigin="737,126" coordsize="227,220" path="m737,346l964,346,964,126,737,126,737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INDIV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FR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RIUSCIRON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MANTENERE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268" w:lineRule="exact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UN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99"/>
          <w:b/>
          <w:bCs/>
        </w:rPr>
        <w:t>CE</w:t>
      </w:r>
      <w:r>
        <w:rPr>
          <w:rFonts w:ascii="Trebuchet MS" w:hAnsi="Trebuchet MS" w:cs="Trebuchet MS" w:eastAsia="Trebuchet MS"/>
          <w:sz w:val="25"/>
          <w:szCs w:val="25"/>
          <w:spacing w:val="-13"/>
          <w:w w:val="99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99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AU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ONOMI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2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DALL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3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17"/>
          <w:w w:val="100"/>
          <w:b/>
          <w:bCs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AGNOL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6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DESCRIV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1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SINTETICAMENT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67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LOR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O</w:t>
      </w:r>
      <w:r>
        <w:rPr>
          <w:rFonts w:ascii="Trebuchet MS" w:hAnsi="Trebuchet MS" w:cs="Trebuchet MS" w:eastAsia="Trebuchet MS"/>
          <w:sz w:val="25"/>
          <w:szCs w:val="25"/>
          <w:spacing w:val="-1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PRINCI</w:t>
      </w:r>
      <w:r>
        <w:rPr>
          <w:rFonts w:ascii="Trebuchet MS" w:hAnsi="Trebuchet MS" w:cs="Trebuchet MS" w:eastAsia="Trebuchet MS"/>
          <w:sz w:val="25"/>
          <w:szCs w:val="25"/>
          <w:spacing w:val="-21"/>
          <w:w w:val="100"/>
          <w:b/>
          <w:bCs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AL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CA</w:t>
      </w:r>
      <w:r>
        <w:rPr>
          <w:rFonts w:ascii="Trebuchet MS" w:hAnsi="Trebuchet MS" w:cs="Trebuchet MS" w:eastAsia="Trebuchet MS"/>
          <w:sz w:val="25"/>
          <w:szCs w:val="25"/>
          <w:spacing w:val="-2"/>
          <w:w w:val="100"/>
          <w:b/>
          <w:bCs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-26"/>
          <w:w w:val="100"/>
          <w:b/>
          <w:bCs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-3"/>
          <w:w w:val="100"/>
          <w:b/>
          <w:bCs/>
        </w:rPr>
        <w:t>TTERISTICHE.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a.</w:t>
      </w:r>
      <w:r>
        <w:rPr>
          <w:rFonts w:ascii="Trebuchet MS" w:hAnsi="Trebuchet MS" w:cs="Trebuchet MS" w:eastAsia="Trebuchet MS"/>
          <w:sz w:val="27"/>
          <w:szCs w:val="27"/>
          <w:spacing w:val="-41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Ducato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voia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48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Granducato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-4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3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oscana</w:t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48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c.</w:t>
      </w:r>
      <w:r>
        <w:rPr>
          <w:rFonts w:ascii="Trebuchet MS" w:hAnsi="Trebuchet MS" w:cs="Trebuchet MS" w:eastAsia="Trebuchet MS"/>
          <w:sz w:val="27"/>
          <w:szCs w:val="27"/>
          <w:spacing w:val="-35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Chiesa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48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d.</w:t>
      </w:r>
      <w:r>
        <w:rPr>
          <w:rFonts w:ascii="Trebuchet MS" w:hAnsi="Trebuchet MS" w:cs="Trebuchet MS" w:eastAsia="Trebuchet MS"/>
          <w:sz w:val="27"/>
          <w:szCs w:val="27"/>
          <w:spacing w:val="-54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epubblica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Genova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48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7"/>
          <w:szCs w:val="27"/>
          <w:w w:val="99"/>
          <w:b/>
          <w:bCs/>
        </w:rPr>
        <w:t>e.</w:t>
      </w:r>
      <w:r>
        <w:rPr>
          <w:rFonts w:ascii="Trebuchet MS" w:hAnsi="Trebuchet MS" w:cs="Trebuchet MS" w:eastAsia="Trebuchet MS"/>
          <w:sz w:val="27"/>
          <w:szCs w:val="27"/>
          <w:spacing w:val="-52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0"/>
          <w:w w:val="100"/>
        </w:rPr>
        <w:t>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epubblica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6"/>
          <w:w w:val="100"/>
        </w:rPr>
        <w:t>V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enezia</w:t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7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jc w:val="left"/>
        <w:spacing w:after="0"/>
        <w:sectPr>
          <w:pgMar w:header="-858993459" w:footer="560" w:top="460" w:bottom="740" w:left="620" w:right="780"/>
          <w:pgSz w:w="11060" w:h="14760"/>
        </w:sectPr>
      </w:pPr>
      <w:rPr/>
    </w:p>
    <w:p>
      <w:pPr>
        <w:spacing w:before="76" w:after="0" w:line="218" w:lineRule="auto"/>
        <w:ind w:left="101" w:right="451" w:firstLine="41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8.558668pt;width:11.339pt;height:11pt;mso-position-horizontal-relative:page;mso-position-vertical-relative:paragraph;z-index:-7424" coordorigin="1020,171" coordsize="227,220">
            <v:shape style="position:absolute;left:1020;top:171;width:227;height:220" coordorigin="1020,171" coordsize="227,220" path="m1020,391l1247,391,1247,171,1020,171,1020,391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2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SPIEGA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1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0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RIGHE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SIGNIFIC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LEGAM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ESISTENTE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TERMINI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: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BAROCCO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,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ROMA.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.....................................................................................................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18" w:lineRule="auto"/>
        <w:ind w:left="100" w:right="288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759093pt;width:11.339pt;height:11pt;mso-position-horizontal-relative:page;mso-position-vertical-relative:paragraph;z-index:-7423" coordorigin="1020,95" coordsize="227,220">
            <v:shape style="position:absolute;left:1020;top:95;width:227;height:220" coordorigin="1020,95" coordsize="227,220" path="m1020,315l1247,315,1247,95,1020,95,1020,315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3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ABELL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METTEND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8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EVI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ENZ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LEGAM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CH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ALIAN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VE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AGNA.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0.471907" w:type="dxa"/>
      </w:tblPr>
      <w:tblGrid/>
      <w:tr>
        <w:trPr>
          <w:trHeight w:val="402" w:hRule="exact"/>
        </w:trPr>
        <w:tc>
          <w:tcPr>
            <w:tcW w:w="2466" w:type="dxa"/>
            <w:tcBorders>
              <w:top w:val="dotted" w:sz="4" w:space="0" w:color="000000"/>
              <w:bottom w:val="dotted" w:sz="4" w:space="0" w:color="000000"/>
              <w:left w:val="dotted" w:sz="4.000025" w:space="0" w:color="000000"/>
              <w:right w:val="single" w:sz=".0008" w:space="0" w:color="000000"/>
            </w:tcBorders>
          </w:tcPr>
          <w:p>
            <w:pPr>
              <w:spacing w:before="6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-10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epubblica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Genova</w:t>
            </w:r>
          </w:p>
        </w:tc>
        <w:tc>
          <w:tcPr>
            <w:tcW w:w="6814" w:type="dxa"/>
            <w:tcBorders>
              <w:top w:val="dotted" w:sz="4" w:space="0" w:color="000000"/>
              <w:bottom w:val="dotted" w:sz="4" w:space="0" w:color="000000"/>
              <w:left w:val="single" w:sz=".0008" w:space="0" w:color="000000"/>
              <w:right w:val="single" w:sz=".0032" w:space="0" w:color="000000"/>
            </w:tcBorders>
          </w:tcPr>
          <w:p>
            <w:pPr>
              <w:spacing w:before="60" w:after="0" w:line="240" w:lineRule="auto"/>
              <w:ind w:left="57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La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Spagna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era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il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cliente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più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importante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dei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banchieri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genovesi</w:t>
            </w:r>
          </w:p>
        </w:tc>
      </w:tr>
      <w:tr>
        <w:trPr>
          <w:trHeight w:val="667" w:hRule="exact"/>
        </w:trPr>
        <w:tc>
          <w:tcPr>
            <w:tcW w:w="2466" w:type="dxa"/>
            <w:tcBorders>
              <w:top w:val="dotted" w:sz="4" w:space="0" w:color="000000"/>
              <w:bottom w:val="dotted" w:sz="4" w:space="0" w:color="000000"/>
              <w:left w:val="dotted" w:sz="4.000025" w:space="0" w:color="000000"/>
              <w:right w:val="single" w:sz=".0008" w:space="0" w:color="000000"/>
            </w:tcBorders>
          </w:tcPr>
          <w:p>
            <w:pPr>
              <w:spacing w:before="6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Granducato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</w:p>
          <w:p>
            <w:pPr>
              <w:spacing w:before="41" w:after="0" w:line="277" w:lineRule="exact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-30"/>
                <w:w w:val="100"/>
              </w:rPr>
              <w:t>T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oscana</w:t>
            </w:r>
          </w:p>
        </w:tc>
        <w:tc>
          <w:tcPr>
            <w:tcW w:w="6814" w:type="dxa"/>
            <w:tcBorders>
              <w:top w:val="dotted" w:sz="4" w:space="0" w:color="000000"/>
              <w:bottom w:val="dotted" w:sz="4" w:space="0" w:color="000000"/>
              <w:left w:val="single" w:sz=".0008" w:space="0" w:color="000000"/>
              <w:right w:val="single" w:sz=".0032" w:space="0" w:color="000000"/>
            </w:tcBorders>
          </w:tcPr>
          <w:p>
            <w:pPr>
              <w:spacing w:before="60" w:after="0" w:line="240" w:lineRule="auto"/>
              <w:ind w:left="57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..........................................................................</w:t>
            </w:r>
          </w:p>
        </w:tc>
      </w:tr>
      <w:tr>
        <w:trPr>
          <w:trHeight w:val="430" w:hRule="exact"/>
        </w:trPr>
        <w:tc>
          <w:tcPr>
            <w:tcW w:w="2466" w:type="dxa"/>
            <w:tcBorders>
              <w:top w:val="dotted" w:sz="4" w:space="0" w:color="000000"/>
              <w:bottom w:val="dotted" w:sz="4" w:space="0" w:color="000000"/>
              <w:left w:val="dotted" w:sz="4.000025" w:space="0" w:color="000000"/>
              <w:right w:val="single" w:sz=".0008" w:space="0" w:color="000000"/>
            </w:tcBorders>
          </w:tcPr>
          <w:p>
            <w:pPr>
              <w:spacing w:before="6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Ducato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Savoia</w:t>
            </w:r>
          </w:p>
        </w:tc>
        <w:tc>
          <w:tcPr>
            <w:tcW w:w="6814" w:type="dxa"/>
            <w:tcBorders>
              <w:top w:val="dotted" w:sz="4" w:space="0" w:color="000000"/>
              <w:bottom w:val="dotted" w:sz="4" w:space="0" w:color="000000"/>
              <w:left w:val="single" w:sz=".0008" w:space="0" w:color="000000"/>
              <w:right w:val="single" w:sz=".0032" w:space="0" w:color="000000"/>
            </w:tcBorders>
          </w:tcPr>
          <w:p>
            <w:pPr>
              <w:spacing w:before="60" w:after="0" w:line="240" w:lineRule="auto"/>
              <w:ind w:left="57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..........................................................................</w:t>
            </w:r>
          </w:p>
        </w:tc>
      </w:tr>
      <w:tr>
        <w:trPr>
          <w:trHeight w:val="430" w:hRule="exact"/>
        </w:trPr>
        <w:tc>
          <w:tcPr>
            <w:tcW w:w="2466" w:type="dxa"/>
            <w:tcBorders>
              <w:top w:val="dotted" w:sz="4" w:space="0" w:color="000000"/>
              <w:bottom w:val="dotted" w:sz="4" w:space="0" w:color="000000"/>
              <w:left w:val="dotted" w:sz="4.000025" w:space="0" w:color="000000"/>
              <w:right w:val="single" w:sz=".0008" w:space="0" w:color="000000"/>
            </w:tcBorders>
          </w:tcPr>
          <w:p>
            <w:pPr>
              <w:spacing w:before="60" w:after="0" w:line="240" w:lineRule="auto"/>
              <w:ind w:left="52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-10"/>
                <w:w w:val="100"/>
              </w:rPr>
              <w:t>R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epubblica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di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 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-15"/>
                <w:w w:val="100"/>
              </w:rPr>
              <w:t>V</w:t>
            </w:r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enezia</w:t>
            </w:r>
          </w:p>
        </w:tc>
        <w:tc>
          <w:tcPr>
            <w:tcW w:w="6814" w:type="dxa"/>
            <w:tcBorders>
              <w:top w:val="dotted" w:sz="4" w:space="0" w:color="000000"/>
              <w:bottom w:val="dotted" w:sz="4" w:space="0" w:color="000000"/>
              <w:left w:val="single" w:sz=".0008" w:space="0" w:color="000000"/>
              <w:right w:val="single" w:sz=".0032" w:space="0" w:color="000000"/>
            </w:tcBorders>
          </w:tcPr>
          <w:p>
            <w:pPr>
              <w:spacing w:before="60" w:after="0" w:line="240" w:lineRule="auto"/>
              <w:ind w:left="57" w:right="-20"/>
              <w:jc w:val="left"/>
              <w:rPr>
                <w:rFonts w:ascii="Trebuchet MS" w:hAnsi="Trebuchet MS" w:cs="Trebuchet MS" w:eastAsia="Trebuchet MS"/>
                <w:sz w:val="24"/>
                <w:szCs w:val="24"/>
              </w:rPr>
            </w:pPr>
            <w:rPr/>
            <w:r>
              <w:rPr>
                <w:rFonts w:ascii="Trebuchet MS" w:hAnsi="Trebuchet MS" w:cs="Trebuchet MS" w:eastAsia="Trebuchet MS"/>
                <w:sz w:val="24"/>
                <w:szCs w:val="24"/>
                <w:spacing w:val="0"/>
                <w:w w:val="100"/>
              </w:rPr>
              <w:t>..........................................................................</w:t>
            </w:r>
          </w:p>
        </w:tc>
      </w:tr>
    </w:tbl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auto"/>
        <w:ind w:left="142" w:right="788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6.277061pt;width:11.339pt;height:11pt;mso-position-horizontal-relative:page;mso-position-vertical-relative:paragraph;z-index:-7422" coordorigin="1020,126" coordsize="227,220">
            <v:shape style="position:absolute;left:1020;top:126;width:227;height:220" coordorigin="1020,126" coordsize="227,220" path="m1020,346l1247,346,1247,126,1020,126,1020,346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4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COMPL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SCHE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"/>
          <w:w w:val="100"/>
          <w:b/>
          <w:bCs/>
          <w:position w:val="0"/>
        </w:rPr>
        <w:t>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INFORM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SULL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“RIVO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NAPOLE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ANA”.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9" w:lineRule="auto"/>
        <w:ind w:left="100" w:right="60"/>
        <w:jc w:val="both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Quando: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Dove: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-12"/>
          <w:w w:val="100"/>
        </w:rPr>
        <w:t>P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erché: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protagonisti: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leader:</w:t>
      </w:r>
      <w:r>
        <w:rPr>
          <w:rFonts w:ascii="Trebuchet MS" w:hAnsi="Trebuchet MS" w:cs="Trebuchet MS" w:eastAsia="Trebuchet MS"/>
          <w:sz w:val="25"/>
          <w:szCs w:val="25"/>
          <w:spacing w:val="2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8" w:lineRule="auto"/>
        <w:ind w:left="100" w:right="278" w:firstLine="42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/>
        <w:pict>
          <v:group style="position:absolute;margin-left:51.023602pt;margin-top:4.760485pt;width:11.339pt;height:11pt;mso-position-horizontal-relative:page;mso-position-vertical-relative:paragraph;z-index:-7421" coordorigin="1020,95" coordsize="227,220">
            <v:shape style="position:absolute;left:1020;top:95;width:227;height:220" coordorigin="1020,95" coordsize="227,220" path="m1020,315l1247,315,1247,95,1020,95,1020,315xe" filled="t" fillcolor="#939598" stroked="f">
              <v:path arrowok="t"/>
              <v:fill/>
            </v:shape>
          </v:group>
          <w10:wrap type="none"/>
        </w:pic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0"/>
          <w:w w:val="100"/>
          <w:b/>
          <w:bCs/>
        </w:rPr>
        <w:t>5</w:t>
      </w:r>
      <w:r>
        <w:rPr>
          <w:rFonts w:ascii="Trebuchet MS" w:hAnsi="Trebuchet MS" w:cs="Trebuchet MS" w:eastAsia="Trebuchet MS"/>
          <w:sz w:val="25"/>
          <w:szCs w:val="25"/>
          <w:color w:val="FFFFFF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20"/>
          <w:b/>
          <w:bCs/>
          <w:position w:val="-6"/>
        </w:rPr>
        <w:t>•</w:t>
      </w:r>
      <w:r>
        <w:rPr>
          <w:rFonts w:ascii="Arial" w:hAnsi="Arial" w:cs="Arial" w:eastAsia="Arial"/>
          <w:sz w:val="40"/>
          <w:szCs w:val="40"/>
          <w:color w:val="000000"/>
          <w:spacing w:val="-73"/>
          <w:w w:val="100"/>
          <w:b/>
          <w:bCs/>
          <w:position w:val="-6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OSSE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’IMMAGIN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P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AGIN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0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SEGUENT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6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SCEGL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DIDASCALI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PIÙ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OPPO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3"/>
          <w:w w:val="99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99"/>
          <w:b/>
          <w:bCs/>
          <w:position w:val="0"/>
        </w:rPr>
        <w:t>TUN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99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6"/>
          <w:w w:val="99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QUELL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PROPOST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MOTI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V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AND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2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PE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R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9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ISCRIT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17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O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5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3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TU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b/>
          <w:bCs/>
          <w:position w:val="0"/>
        </w:rPr>
        <w:t>A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4"/>
          <w:w w:val="100"/>
          <w:b/>
          <w:bCs/>
          <w:position w:val="0"/>
        </w:rPr>
        <w:t> 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SCE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1"/>
          <w:w w:val="100"/>
          <w:b/>
          <w:bCs/>
          <w:position w:val="0"/>
        </w:rPr>
        <w:t>L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26"/>
          <w:w w:val="100"/>
          <w:b/>
          <w:bCs/>
          <w:position w:val="0"/>
        </w:rPr>
        <w:t>T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-3"/>
          <w:w w:val="100"/>
          <w:b/>
          <w:bCs/>
          <w:position w:val="0"/>
        </w:rPr>
        <w:t>A.</w:t>
      </w:r>
      <w:r>
        <w:rPr>
          <w:rFonts w:ascii="Trebuchet MS" w:hAnsi="Trebuchet MS" w:cs="Trebuchet MS" w:eastAsia="Trebuchet MS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-858993459" w:footer="560" w:top="400" w:bottom="740" w:left="920" w:right="640"/>
          <w:pgSz w:w="11060" w:h="1476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4.80553pt;height:311.76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7" w:after="0" w:line="272" w:lineRule="auto"/>
        <w:ind w:left="401" w:right="382" w:firstLine="-283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  <w:b/>
          <w:bCs/>
        </w:rPr>
        <w:t>a.</w:t>
      </w:r>
      <w:r>
        <w:rPr>
          <w:rFonts w:ascii="Trebuchet MS" w:hAnsi="Trebuchet MS" w:cs="Trebuchet MS" w:eastAsia="Trebuchet MS"/>
          <w:sz w:val="25"/>
          <w:szCs w:val="25"/>
          <w:spacing w:val="-19"/>
          <w:w w:val="100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sono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descritti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momen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t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iniziali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rivolta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napoletana: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Masaniello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arringa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folla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risponde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lanciando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sassi</w:t>
      </w:r>
      <w:r>
        <w:rPr>
          <w:rFonts w:ascii="Trebuchet MS" w:hAnsi="Trebuchet MS" w:cs="Trebuchet MS" w:eastAsia="Trebuchet MS"/>
          <w:sz w:val="25"/>
          <w:szCs w:val="25"/>
          <w:spacing w:val="-5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utilizzando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canne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contro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luogo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gabella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suoi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esattori.</w:t>
      </w:r>
    </w:p>
    <w:p>
      <w:pPr>
        <w:spacing w:before="0" w:after="0" w:line="272" w:lineRule="auto"/>
        <w:ind w:left="401" w:right="301" w:firstLine="-284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99"/>
          <w:b/>
          <w:bCs/>
        </w:rPr>
        <w:t>b.</w:t>
      </w:r>
      <w:r>
        <w:rPr>
          <w:rFonts w:ascii="Trebuchet MS" w:hAnsi="Trebuchet MS" w:cs="Trebuchet MS" w:eastAsia="Trebuchet MS"/>
          <w:sz w:val="25"/>
          <w:szCs w:val="25"/>
          <w:spacing w:val="-28"/>
          <w:w w:val="99"/>
          <w:b/>
          <w:bCs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questa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immagine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è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rappresentato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uno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</w:t>
      </w:r>
      <w:r>
        <w:rPr>
          <w:rFonts w:ascii="Trebuchet MS" w:hAnsi="Trebuchet MS" w:cs="Trebuchet MS" w:eastAsia="Trebuchet MS"/>
          <w:sz w:val="25"/>
          <w:szCs w:val="25"/>
          <w:spacing w:val="1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momenti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in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cui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viceré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spagnolo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Napoli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radunava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folla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nobili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per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distribuire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beni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cariche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feudali;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dall’altra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parte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il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popolo</w:t>
      </w:r>
      <w:r>
        <w:rPr>
          <w:rFonts w:ascii="Trebuchet MS" w:hAnsi="Trebuchet MS" w:cs="Trebuchet MS" w:eastAsia="Trebuchet MS"/>
          <w:sz w:val="25"/>
          <w:szCs w:val="25"/>
          <w:spacing w:val="-8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che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 </w:t>
      </w:r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protestava.</w:t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01" w:right="-20"/>
        <w:jc w:val="left"/>
        <w:rPr>
          <w:rFonts w:ascii="Trebuchet MS" w:hAnsi="Trebuchet MS" w:cs="Trebuchet MS" w:eastAsia="Trebuchet MS"/>
          <w:sz w:val="25"/>
          <w:szCs w:val="25"/>
        </w:rPr>
      </w:pPr>
      <w:rPr/>
      <w:r>
        <w:rPr>
          <w:rFonts w:ascii="Trebuchet MS" w:hAnsi="Trebuchet MS" w:cs="Trebuchet MS" w:eastAsia="Trebuchet MS"/>
          <w:sz w:val="25"/>
          <w:szCs w:val="25"/>
          <w:spacing w:val="0"/>
          <w:w w:val="100"/>
        </w:rPr>
        <w:t>...............................................................................................</w:t>
      </w:r>
    </w:p>
    <w:sectPr>
      <w:pgMar w:header="-858993459" w:footer="560" w:top="460" w:bottom="740" w:left="620" w:right="920"/>
      <w:pgSz w:w="11060" w:h="14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Palatino Linotype">
    <w:altName w:val="Palatino Linotype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1.77478pt;margin-top:699.01178pt;width:4.764086pt;height:37.996232pt;mso-position-horizontal-relative:page;mso-position-vertical-relative:page;z-index:-7745" coordorigin="9035,13980" coordsize="95,760">
          <v:group style="position:absolute;left:9085;top:14029;width:2;height:712" coordorigin="9085,14029" coordsize="2,712">
            <v:shape style="position:absolute;left:9085;top:14029;width:2;height:712" coordorigin="9085,14029" coordsize="0,712" path="m9085,14740l9085,14029e" filled="f" stroked="t" strokeweight="1pt" strokecolor="#7E6F6C">
              <v:path arrowok="t"/>
            </v:shape>
          </v:group>
          <v:group style="position:absolute;left:9045;top:13990;width:75;height:78" coordorigin="9045,13990" coordsize="75,78">
            <v:shape style="position:absolute;left:9045;top:13990;width:75;height:78" coordorigin="9045,13990" coordsize="75,78" path="m9096,13990l9070,13994,9053,14005,9045,14023,9050,14047,9064,14062,9084,14068,9085,14069,9106,14062,9121,14047,9120,14018,9111,14000,9096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5.086609pt;margin-top:707.121216pt;width:22.640001pt;height:22.0pt;mso-position-horizontal-relative:page;mso-position-vertical-relative:page;z-index:-7744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329315pt;margin-top:711.640686pt;width:107.089406pt;height:11.0pt;mso-position-horizontal-relative:page;mso-position-vertical-relative:page;z-index:-7743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00"/>
                    <w:b/>
                    <w:bCs/>
                  </w:rPr>
                  <w:t>Verifiche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3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00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2"/>
                    <w:w w:val="148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10"/>
                    <w:b/>
                    <w:bCs/>
                  </w:rPr>
                  <w:t>’inc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2"/>
                    <w:w w:val="11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12"/>
                    <w:b/>
                    <w:bCs/>
                  </w:rPr>
                  <w:t>usione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7.444084pt;margin-top:699.01178pt;width:4.764086pt;height:37.996232pt;mso-position-horizontal-relative:page;mso-position-vertical-relative:page;z-index:-7742" coordorigin="1949,13980" coordsize="95,760">
          <v:group style="position:absolute;left:1998;top:14029;width:2;height:712" coordorigin="1998,14029" coordsize="2,712">
            <v:shape style="position:absolute;left:1998;top:14029;width:2;height:712" coordorigin="1998,14029" coordsize="0,712" path="m1998,14740l1998,14029e" filled="f" stroked="t" strokeweight="1pt" strokecolor="#7E6F6C">
              <v:path arrowok="t"/>
            </v:shape>
          </v:group>
          <v:group style="position:absolute;left:1959;top:13990;width:75;height:78" coordorigin="1959,13990" coordsize="75,78">
            <v:shape style="position:absolute;left:1959;top:13990;width:75;height:78" coordorigin="1959,13990" coordsize="75,78" path="m2010,13990l1984,13994,1967,14005,1959,14023,1964,14047,1978,14062,1997,14068,1998,14069,2020,14062,2034,14047,2033,14018,2024,14000,2010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.447098pt;margin-top:707.121216pt;width:22.640001pt;height:22.0pt;mso-position-horizontal-relative:page;mso-position-vertical-relative:page;z-index:-7741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1.755898pt;margin-top:711.640686pt;width:102.464302pt;height:11.0pt;mso-position-horizontal-relative:page;mso-position-vertical-relative:page;z-index:-7740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w w:val="77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77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68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13"/>
                    <w:b/>
                    <w:bCs/>
                  </w:rPr>
                  <w:t>eri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26"/>
                    <w:b/>
                    <w:bCs/>
                  </w:rPr>
                  <w:t>li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00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2"/>
                    <w:w w:val="148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1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16"/>
                    <w:b/>
                    <w:bCs/>
                  </w:rPr>
                  <w:t>erific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97.444084pt;margin-top:699.01178pt;width:4.764086pt;height:37.996232pt;mso-position-horizontal-relative:page;mso-position-vertical-relative:page;z-index:-7739" coordorigin="1949,13980" coordsize="95,760">
          <v:group style="position:absolute;left:1998;top:14029;width:2;height:712" coordorigin="1998,14029" coordsize="2,712">
            <v:shape style="position:absolute;left:1998;top:14029;width:2;height:712" coordorigin="1998,14029" coordsize="0,712" path="m1998,14740l1998,14029e" filled="f" stroked="t" strokeweight="1pt" strokecolor="#7E6F6C">
              <v:path arrowok="t"/>
            </v:shape>
          </v:group>
          <v:group style="position:absolute;left:1959;top:13990;width:75;height:78" coordorigin="1959,13990" coordsize="75,78">
            <v:shape style="position:absolute;left:1959;top:13990;width:75;height:78" coordorigin="1959,13990" coordsize="75,78" path="m2010,13990l1984,13994,1967,14005,1959,14023,1964,14047,1978,14062,1997,14068,1998,14069,2020,14062,2034,14047,2033,14018,2024,14000,2010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6.447098pt;margin-top:707.121216pt;width:22.640001pt;height:22.0pt;mso-position-horizontal-relative:page;mso-position-vertical-relative:page;z-index:-7738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52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1.755898pt;margin-top:711.640686pt;width:102.464302pt;height:11.0pt;mso-position-horizontal-relative:page;mso-position-vertical-relative:page;z-index:-7737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w w:val="77"/>
                    <w:b/>
                    <w:bCs/>
                  </w:rPr>
                  <w:t>M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77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68"/>
                    <w:b/>
                    <w:bCs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13"/>
                    <w:b/>
                    <w:bCs/>
                  </w:rPr>
                  <w:t>eri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26"/>
                    <w:b/>
                    <w:bCs/>
                  </w:rPr>
                  <w:t>li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00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1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2"/>
                    <w:w w:val="148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-5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1"/>
                    <w:b/>
                    <w:bCs/>
                  </w:rPr>
                  <w:t>V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116"/>
                    <w:b/>
                    <w:bCs/>
                  </w:rPr>
                  <w:t>erific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E6F6C"/>
                    <w:spacing w:val="0"/>
                    <w:w w:val="75"/>
                    <w:b/>
                    <w:bCs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451.77478pt;margin-top:699.01178pt;width:4.764086pt;height:37.996232pt;mso-position-horizontal-relative:page;mso-position-vertical-relative:page;z-index:-7736" coordorigin="9035,13980" coordsize="95,760">
          <v:group style="position:absolute;left:9085;top:14029;width:2;height:712" coordorigin="9085,14029" coordsize="2,712">
            <v:shape style="position:absolute;left:9085;top:14029;width:2;height:712" coordorigin="9085,14029" coordsize="0,712" path="m9085,14740l9085,14029e" filled="f" stroked="t" strokeweight="1pt" strokecolor="#7E6F6C">
              <v:path arrowok="t"/>
            </v:shape>
          </v:group>
          <v:group style="position:absolute;left:9045;top:13990;width:75;height:78" coordorigin="9045,13990" coordsize="75,78">
            <v:shape style="position:absolute;left:9045;top:13990;width:75;height:78" coordorigin="9045,13990" coordsize="75,78" path="m9096,13990l9070,13994,9053,14005,9045,14023,9050,14047,9064,14062,9084,14068,9085,14069,9106,14062,9121,14047,9120,14018,9111,14000,9096,13990e" filled="t" fillcolor="#7E6F6C" stroked="f">
              <v:path arrowok="t"/>
              <v:fill/>
            </v:shape>
          </v:group>
          <w10:wrap type="none"/>
        </v:group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55.086609pt;margin-top:707.121216pt;width:22.640001pt;height:22.0pt;mso-position-horizontal-relative:page;mso-position-vertical-relative:page;z-index:-7735" type="#_x0000_t202" filled="f" stroked="f">
          <v:textbox inset="0,0,0,0">
            <w:txbxContent>
              <w:p>
                <w:pPr>
                  <w:spacing w:before="0" w:after="0" w:line="419" w:lineRule="exact"/>
                  <w:ind w:left="40" w:right="-6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w w:val="93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7E6F6C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53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40"/>
                    <w:szCs w:val="4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5.329315pt;margin-top:711.640686pt;width:107.089406pt;height:11.0pt;mso-position-horizontal-relative:page;mso-position-vertical-relative:page;z-index:-7734" type="#_x0000_t202" filled="f" stroked="f">
          <v:textbox inset="0,0,0,0">
            <w:txbxContent>
              <w:p>
                <w:pPr>
                  <w:spacing w:before="0" w:after="0" w:line="200" w:lineRule="exact"/>
                  <w:ind w:left="20" w:right="-47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00"/>
                    <w:b/>
                    <w:bCs/>
                  </w:rPr>
                  <w:t>Verifiche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38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00"/>
                    <w:b/>
                    <w:bCs/>
                  </w:rPr>
                  <w:t>per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16"/>
                    <w:w w:val="100"/>
                    <w:b/>
                    <w:bCs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12"/>
                    <w:w w:val="148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10"/>
                    <w:b/>
                    <w:bCs/>
                  </w:rPr>
                  <w:t>’inc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-2"/>
                    <w:w w:val="110"/>
                    <w:b/>
                    <w:bCs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782665"/>
                    <w:spacing w:val="0"/>
                    <w:w w:val="112"/>
                    <w:b/>
                    <w:bCs/>
                  </w:rPr>
                  <w:t>usione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jp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jp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jp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jpg"/><Relationship Id="rId72" Type="http://schemas.openxmlformats.org/officeDocument/2006/relationships/footer" Target="footer3.xml"/><Relationship Id="rId73" Type="http://schemas.openxmlformats.org/officeDocument/2006/relationships/footer" Target="footer4.xml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jp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2018-05-29T15:18:02Z</dcterms:created>
  <dcterms:modified xsi:type="dcterms:W3CDTF">2018-05-29T15:18:02Z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2018-05-11T00:00:00Z</vt:filetime>
  </property>
  <property fmtid="{D5CDD505-2E9C-101B-9397-08002B2CF9AE}" pid="3" name="LastSaved">
    <vt:filetime>2018-05-29T00:00:00Z</vt:filetime>
  </property>
</Properties>
</file>