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35" w:after="0" w:line="240" w:lineRule="auto"/>
        <w:ind w:left="116" w:right="-20"/>
        <w:jc w:val="left"/>
        <w:rPr>
          <w:rFonts w:ascii="Arial" w:hAnsi="Arial" w:cs="Arial" w:eastAsia="Arial"/>
          <w:sz w:val="50"/>
          <w:szCs w:val="50"/>
        </w:rPr>
      </w:pPr>
      <w:rPr/>
      <w:r>
        <w:rPr/>
        <w:pict>
          <v:group style="position:absolute;margin-left:50.823299pt;margin-top:35.455605pt;width:464.882pt;height:.1pt;mso-position-horizontal-relative:page;mso-position-vertical-relative:paragraph;z-index:-2329" coordorigin="1016,709" coordsize="9298,2">
            <v:shape style="position:absolute;left:1016;top:709;width:9298;height:2" coordorigin="1016,709" coordsize="9298,0" path="m1016,709l10314,709e" filled="f" stroked="t" strokeweight="3pt" strokecolor="#BCBEC0">
              <v:path arrowok="t"/>
              <v:stroke dashstyle="longDash"/>
            </v:shape>
          </v:group>
          <w10:wrap type="none"/>
        </w:pict>
      </w:r>
      <w:r>
        <w:rPr>
          <w:rFonts w:ascii="Arial" w:hAnsi="Arial" w:cs="Arial" w:eastAsia="Arial"/>
          <w:sz w:val="50"/>
          <w:szCs w:val="50"/>
          <w:spacing w:val="0"/>
          <w:w w:val="78"/>
          <w:b/>
          <w:bCs/>
        </w:rPr>
        <w:t>TERZO</w:t>
      </w:r>
      <w:r>
        <w:rPr>
          <w:rFonts w:ascii="Arial" w:hAnsi="Arial" w:cs="Arial" w:eastAsia="Arial"/>
          <w:sz w:val="50"/>
          <w:szCs w:val="50"/>
          <w:spacing w:val="3"/>
          <w:w w:val="78"/>
          <w:b/>
          <w:bCs/>
        </w:rPr>
        <w:t> </w:t>
      </w:r>
      <w:r>
        <w:rPr>
          <w:rFonts w:ascii="Arial" w:hAnsi="Arial" w:cs="Arial" w:eastAsia="Arial"/>
          <w:sz w:val="50"/>
          <w:szCs w:val="50"/>
          <w:spacing w:val="0"/>
          <w:w w:val="100"/>
          <w:b/>
          <w:bCs/>
        </w:rPr>
        <w:t>ANNO</w:t>
      </w:r>
      <w:r>
        <w:rPr>
          <w:rFonts w:ascii="Arial" w:hAnsi="Arial" w:cs="Arial" w:eastAsia="Arial"/>
          <w:sz w:val="50"/>
          <w:szCs w:val="5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60" w:lineRule="exact"/>
        <w:ind w:left="116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446.680695pt;margin-top:47.070496pt;width:1.486pt;height:1.8915pt;mso-position-horizontal-relative:page;mso-position-vertical-relative:paragraph;z-index:-2328" coordorigin="8934,941" coordsize="30,38">
            <v:group style="position:absolute;left:8943;top:950;width:10;height:2" coordorigin="8943,950" coordsize="10,2">
              <v:shape style="position:absolute;left:8943;top:950;width:10;height:2" coordorigin="8943,950" coordsize="10,0" path="m8943,950l8953,950e" filled="f" stroked="t" strokeweight=".905pt" strokecolor="#7E6F6C">
                <v:path arrowok="t"/>
              </v:shape>
            </v:group>
            <v:group style="position:absolute;left:8943;top:969;width:10;height:2" coordorigin="8943,969" coordsize="10,2">
              <v:shape style="position:absolute;left:8943;top:969;width:10;height:2" coordorigin="8943,969" coordsize="10,0" path="m8943,969l8953,969e" filled="f" stroked="t" strokeweight=".986pt" strokecolor="#7E6F6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47.173706pt;margin-top:30.332996pt;width:.5pt;height:.1pt;mso-position-horizontal-relative:page;mso-position-vertical-relative:paragraph;z-index:-2327" coordorigin="8943,607" coordsize="10,2">
            <v:shape style="position:absolute;left:8943;top:607;width:10;height:2" coordorigin="8943,607" coordsize="10,0" path="m8943,607l8953,607e" filled="f" stroked="t" strokeweight=".905pt" strokecolor="#7E6F6C">
              <v:path arrowok="t"/>
            </v:shape>
          </v:group>
          <w10:wrap type="none"/>
        </w:pict>
      </w:r>
      <w:r>
        <w:rPr/>
        <w:pict>
          <v:group style="position:absolute;margin-left:135.869202pt;margin-top:74.612pt;width:1.487pt;height:1.9734pt;mso-position-horizontal-relative:page;mso-position-vertical-relative:paragraph;z-index:-2326" coordorigin="2717,1492" coordsize="30,39">
            <v:group style="position:absolute;left:2727;top:1502;width:10;height:2" coordorigin="2727,1502" coordsize="10,2">
              <v:shape style="position:absolute;left:2727;top:1502;width:10;height:2" coordorigin="2727,1502" coordsize="10,0" path="m2727,1502l2737,1502e" filled="f" stroked="t" strokeweight=".987pt" strokecolor="#7E6F6C">
                <v:path arrowok="t"/>
              </v:shape>
            </v:group>
            <v:group style="position:absolute;left:2727;top:1522;width:10;height:2" coordorigin="2727,1522" coordsize="10,2">
              <v:shape style="position:absolute;left:2727;top:1522;width:10;height:2" coordorigin="2727,1522" coordsize="10,0" path="m2727,1522l2737,1522e" filled="f" stroked="t" strokeweight=".986pt" strokecolor="#7E6F6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6.362701pt;margin-top:48.468998pt;width:.5pt;height:.1pt;mso-position-horizontal-relative:page;mso-position-vertical-relative:paragraph;z-index:-2325" coordorigin="2727,969" coordsize="10,2">
            <v:shape style="position:absolute;left:2727;top:969;width:10;height:2" coordorigin="2727,969" coordsize="10,0" path="m2727,969l2737,969e" filled="f" stroked="t" strokeweight=".986pt" strokecolor="#7E6F6C">
              <v:path arrowok="t"/>
            </v:shape>
          </v:group>
          <w10:wrap type="none"/>
        </w:pict>
      </w:r>
      <w:r>
        <w:rPr/>
        <w:pict>
          <v:group style="position:absolute;margin-left:135.869202pt;margin-top:102.235397pt;width:1.487pt;height:1.9584pt;mso-position-horizontal-relative:page;mso-position-vertical-relative:paragraph;z-index:-2324" coordorigin="2717,2045" coordsize="30,39">
            <v:group style="position:absolute;left:2727;top:2055;width:10;height:2" coordorigin="2727,2055" coordsize="10,2">
              <v:shape style="position:absolute;left:2727;top:2055;width:10;height:2" coordorigin="2727,2055" coordsize="10,0" path="m2727,2055l2737,2055e" filled="f" stroked="t" strokeweight=".987pt" strokecolor="#7E6F6C">
                <v:path arrowok="t"/>
              </v:shape>
            </v:group>
            <v:group style="position:absolute;left:2727;top:2074;width:10;height:2" coordorigin="2727,2074" coordsize="10,2">
              <v:shape style="position:absolute;left:2727;top:2074;width:10;height:2" coordorigin="2727,2074" coordsize="10,0" path="m2727,2074l2737,2074e" filled="f" stroked="t" strokeweight=".971pt" strokecolor="#7E6F6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4"/>
          <w:szCs w:val="14"/>
          <w:spacing w:val="0"/>
          <w:w w:val="79"/>
        </w:rPr>
        <w:t>Alunno/a</w:t>
      </w:r>
      <w:r>
        <w:rPr>
          <w:rFonts w:ascii="Arial" w:hAnsi="Arial" w:cs="Arial" w:eastAsia="Arial"/>
          <w:sz w:val="14"/>
          <w:szCs w:val="14"/>
          <w:spacing w:val="28"/>
          <w:w w:val="79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79"/>
        </w:rPr>
        <w:t>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 w:eastAsia="Arial"/>
          <w:sz w:val="14"/>
          <w:szCs w:val="14"/>
          <w:spacing w:val="0"/>
          <w:w w:val="79"/>
        </w:rPr>
        <w:t>   </w:t>
      </w:r>
      <w:r>
        <w:rPr>
          <w:rFonts w:ascii="Arial" w:hAnsi="Arial" w:cs="Arial" w:eastAsia="Arial"/>
          <w:sz w:val="14"/>
          <w:szCs w:val="14"/>
          <w:spacing w:val="17"/>
          <w:w w:val="79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79"/>
        </w:rPr>
        <w:t>Classe</w:t>
      </w:r>
      <w:r>
        <w:rPr>
          <w:rFonts w:ascii="Arial" w:hAnsi="Arial" w:cs="Arial" w:eastAsia="Arial"/>
          <w:sz w:val="14"/>
          <w:szCs w:val="14"/>
          <w:spacing w:val="-4"/>
          <w:w w:val="79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79"/>
        </w:rPr>
        <w:t>.........................</w:t>
      </w:r>
      <w:r>
        <w:rPr>
          <w:rFonts w:ascii="Arial" w:hAnsi="Arial" w:cs="Arial" w:eastAsia="Arial"/>
          <w:sz w:val="14"/>
          <w:szCs w:val="14"/>
          <w:spacing w:val="0"/>
          <w:w w:val="79"/>
        </w:rPr>
        <w:t>   </w:t>
      </w:r>
      <w:r>
        <w:rPr>
          <w:rFonts w:ascii="Arial" w:hAnsi="Arial" w:cs="Arial" w:eastAsia="Arial"/>
          <w:sz w:val="14"/>
          <w:szCs w:val="14"/>
          <w:spacing w:val="17"/>
          <w:w w:val="79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79"/>
        </w:rPr>
        <w:t>Data</w:t>
      </w:r>
      <w:r>
        <w:rPr>
          <w:rFonts w:ascii="Arial" w:hAnsi="Arial" w:cs="Arial" w:eastAsia="Arial"/>
          <w:sz w:val="14"/>
          <w:szCs w:val="14"/>
          <w:spacing w:val="6"/>
          <w:w w:val="79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79"/>
        </w:rPr>
        <w:t>della</w:t>
      </w:r>
      <w:r>
        <w:rPr>
          <w:rFonts w:ascii="Arial" w:hAnsi="Arial" w:cs="Arial" w:eastAsia="Arial"/>
          <w:sz w:val="14"/>
          <w:szCs w:val="14"/>
          <w:spacing w:val="15"/>
          <w:w w:val="79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79"/>
        </w:rPr>
        <w:t>prova</w:t>
      </w:r>
      <w:r>
        <w:rPr>
          <w:rFonts w:ascii="Arial" w:hAnsi="Arial" w:cs="Arial" w:eastAsia="Arial"/>
          <w:sz w:val="14"/>
          <w:szCs w:val="14"/>
          <w:spacing w:val="0"/>
          <w:w w:val="79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79"/>
        </w:rPr>
        <w:t>.......</w:t>
      </w:r>
      <w:r>
        <w:rPr>
          <w:rFonts w:ascii="Arial" w:hAnsi="Arial" w:cs="Arial" w:eastAsia="Arial"/>
          <w:sz w:val="14"/>
          <w:szCs w:val="14"/>
          <w:spacing w:val="4"/>
          <w:w w:val="79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79"/>
        </w:rPr>
        <w:t>/.......</w:t>
      </w:r>
      <w:r>
        <w:rPr>
          <w:rFonts w:ascii="Arial" w:hAnsi="Arial" w:cs="Arial" w:eastAsia="Arial"/>
          <w:sz w:val="14"/>
          <w:szCs w:val="14"/>
          <w:spacing w:val="20"/>
          <w:w w:val="79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/.......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1.466084" w:type="dxa"/>
      </w:tblPr>
      <w:tblGrid/>
      <w:tr>
        <w:trPr>
          <w:trHeight w:val="362" w:hRule="exact"/>
        </w:trPr>
        <w:tc>
          <w:tcPr>
            <w:tcW w:w="7917" w:type="dxa"/>
            <w:gridSpan w:val="2"/>
            <w:tcBorders>
              <w:top w:val="dotted" w:sz="4" w:space="0" w:color="7E6F6C"/>
              <w:bottom w:val="dotted" w:sz="4.000227" w:space="0" w:color="7E6F6C"/>
              <w:left w:val="single" w:sz="12.000019" w:space="0" w:color="7E6F6C"/>
              <w:right w:val="dotted" w:sz="4" w:space="0" w:color="7E6F6C"/>
            </w:tcBorders>
            <w:shd w:val="clear" w:color="auto" w:fill="E0D4B7"/>
          </w:tcPr>
          <w:p>
            <w:pPr>
              <w:spacing w:before="84" w:after="0" w:line="240" w:lineRule="auto"/>
              <w:ind w:left="70" w:right="-2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spacing w:val="0"/>
                <w:w w:val="82"/>
                <w:b/>
                <w:bCs/>
              </w:rPr>
              <w:t>COMPETENZE</w:t>
            </w:r>
            <w:r>
              <w:rPr>
                <w:rFonts w:ascii="Arial" w:hAnsi="Arial" w:cs="Arial" w:eastAsia="Arial"/>
                <w:sz w:val="17"/>
                <w:szCs w:val="17"/>
                <w:spacing w:val="-1"/>
                <w:w w:val="82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-10"/>
                <w:w w:val="84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84"/>
                <w:b/>
                <w:bCs/>
              </w:rPr>
              <w:t>TTI</w:t>
            </w:r>
            <w:r>
              <w:rPr>
                <w:rFonts w:ascii="Arial" w:hAnsi="Arial" w:cs="Arial" w:eastAsia="Arial"/>
                <w:sz w:val="17"/>
                <w:szCs w:val="17"/>
                <w:spacing w:val="-6"/>
                <w:w w:val="84"/>
                <w:b/>
                <w:bCs/>
              </w:rPr>
              <w:t>V</w:t>
            </w:r>
            <w:r>
              <w:rPr>
                <w:rFonts w:ascii="Arial" w:hAnsi="Arial" w:cs="Arial" w:eastAsia="Arial"/>
                <w:sz w:val="17"/>
                <w:szCs w:val="17"/>
                <w:spacing w:val="-10"/>
                <w:w w:val="84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78"/>
                <w:b/>
                <w:bCs/>
              </w:rPr>
              <w:t>TE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</w:r>
          </w:p>
        </w:tc>
      </w:tr>
      <w:tr>
        <w:trPr>
          <w:trHeight w:val="552" w:hRule="exact"/>
        </w:trPr>
        <w:tc>
          <w:tcPr>
            <w:tcW w:w="1701" w:type="dxa"/>
            <w:tcBorders>
              <w:top w:val="dotted" w:sz="4.000227" w:space="0" w:color="7E6F6C"/>
              <w:bottom w:val="dotted" w:sz="4.00002" w:space="0" w:color="7E6F6C"/>
              <w:left w:val="single" w:sz="12.000019" w:space="0" w:color="7E6F6C"/>
              <w:right w:val="dotted" w:sz="4" w:space="0" w:color="7E6F6C"/>
            </w:tcBorders>
            <w:shd w:val="clear" w:color="auto" w:fill="F4EFE7"/>
          </w:tcPr>
          <w:p>
            <w:pPr>
              <w:spacing w:before="84" w:after="0" w:line="240" w:lineRule="auto"/>
              <w:ind w:left="70" w:right="-2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spacing w:val="0"/>
                <w:w w:val="87"/>
                <w:b/>
                <w:bCs/>
              </w:rPr>
              <w:t>Area</w:t>
            </w:r>
            <w:r>
              <w:rPr>
                <w:rFonts w:ascii="Arial" w:hAnsi="Arial" w:cs="Arial" w:eastAsia="Arial"/>
                <w:sz w:val="17"/>
                <w:szCs w:val="17"/>
                <w:spacing w:val="-4"/>
                <w:w w:val="87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  <w:b/>
                <w:bCs/>
              </w:rPr>
              <w:t>metodologica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</w:r>
          </w:p>
        </w:tc>
        <w:tc>
          <w:tcPr>
            <w:tcW w:w="6216" w:type="dxa"/>
            <w:tcBorders>
              <w:top w:val="dotted" w:sz="4.000227" w:space="0" w:color="7E6F6C"/>
              <w:bottom w:val="dotted" w:sz="4.00002" w:space="0" w:color="7E6F6C"/>
              <w:left w:val="dotted" w:sz="4" w:space="0" w:color="7E6F6C"/>
              <w:right w:val="dotted" w:sz="4" w:space="0" w:color="7E6F6C"/>
            </w:tcBorders>
            <w:shd w:val="clear" w:color="auto" w:fill="F4EFE7"/>
          </w:tcPr>
          <w:p>
            <w:pPr>
              <w:spacing w:before="92" w:after="0" w:line="190" w:lineRule="exact"/>
              <w:ind w:left="80" w:right="10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spacing w:val="0"/>
                <w:w w:val="89"/>
              </w:rPr>
              <w:t>Saper</w:t>
            </w:r>
            <w:r>
              <w:rPr>
                <w:rFonts w:ascii="Arial" w:hAnsi="Arial" w:cs="Arial" w:eastAsia="Arial"/>
                <w:sz w:val="17"/>
                <w:szCs w:val="17"/>
                <w:spacing w:val="-5"/>
                <w:w w:val="89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89"/>
              </w:rPr>
              <w:t>rielaborare</w:t>
            </w:r>
            <w:r>
              <w:rPr>
                <w:rFonts w:ascii="Arial" w:hAnsi="Arial" w:cs="Arial" w:eastAsia="Arial"/>
                <w:sz w:val="17"/>
                <w:szCs w:val="17"/>
                <w:spacing w:val="20"/>
                <w:w w:val="89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89"/>
              </w:rPr>
              <w:t>autonomamente</w:t>
            </w:r>
            <w:r>
              <w:rPr>
                <w:rFonts w:ascii="Arial" w:hAnsi="Arial" w:cs="Arial" w:eastAsia="Arial"/>
                <w:sz w:val="17"/>
                <w:szCs w:val="17"/>
                <w:spacing w:val="-5"/>
                <w:w w:val="89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89"/>
              </w:rPr>
              <w:t>le</w:t>
            </w:r>
            <w:r>
              <w:rPr>
                <w:rFonts w:ascii="Arial" w:hAnsi="Arial" w:cs="Arial" w:eastAsia="Arial"/>
                <w:sz w:val="17"/>
                <w:szCs w:val="17"/>
                <w:spacing w:val="-1"/>
                <w:w w:val="89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89"/>
              </w:rPr>
              <w:t>informazioni</w:t>
            </w:r>
            <w:r>
              <w:rPr>
                <w:rFonts w:ascii="Arial" w:hAnsi="Arial" w:cs="Arial" w:eastAsia="Arial"/>
                <w:sz w:val="17"/>
                <w:szCs w:val="17"/>
                <w:spacing w:val="4"/>
                <w:w w:val="89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89"/>
              </w:rPr>
              <w:t>in</w:t>
            </w:r>
            <w:r>
              <w:rPr>
                <w:rFonts w:ascii="Arial" w:hAnsi="Arial" w:cs="Arial" w:eastAsia="Arial"/>
                <w:sz w:val="17"/>
                <w:szCs w:val="17"/>
                <w:spacing w:val="-1"/>
                <w:w w:val="89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89"/>
              </w:rPr>
              <w:t>situazioni</w:t>
            </w:r>
            <w:r>
              <w:rPr>
                <w:rFonts w:ascii="Arial" w:hAnsi="Arial" w:cs="Arial" w:eastAsia="Arial"/>
                <w:sz w:val="17"/>
                <w:szCs w:val="17"/>
                <w:spacing w:val="2"/>
                <w:w w:val="89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89"/>
              </w:rPr>
              <w:t>nuove</w:t>
            </w:r>
            <w:r>
              <w:rPr>
                <w:rFonts w:ascii="Arial" w:hAnsi="Arial" w:cs="Arial" w:eastAsia="Arial"/>
                <w:sz w:val="17"/>
                <w:szCs w:val="17"/>
                <w:spacing w:val="-5"/>
                <w:w w:val="89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89"/>
              </w:rPr>
              <w:t>al</w:t>
            </w:r>
            <w:r>
              <w:rPr>
                <w:rFonts w:ascii="Arial" w:hAnsi="Arial" w:cs="Arial" w:eastAsia="Arial"/>
                <w:sz w:val="17"/>
                <w:szCs w:val="17"/>
                <w:spacing w:val="-1"/>
                <w:w w:val="89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89"/>
              </w:rPr>
              <w:t>fine</w:t>
            </w:r>
            <w:r>
              <w:rPr>
                <w:rFonts w:ascii="Arial" w:hAnsi="Arial" w:cs="Arial" w:eastAsia="Arial"/>
                <w:sz w:val="17"/>
                <w:szCs w:val="17"/>
                <w:spacing w:val="6"/>
                <w:w w:val="89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89"/>
              </w:rPr>
              <w:t>di</w:t>
            </w:r>
            <w:r>
              <w:rPr>
                <w:rFonts w:ascii="Arial" w:hAnsi="Arial" w:cs="Arial" w:eastAsia="Arial"/>
                <w:sz w:val="17"/>
                <w:szCs w:val="17"/>
                <w:spacing w:val="-1"/>
                <w:w w:val="89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formulare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un</w:t>
            </w:r>
            <w:r>
              <w:rPr>
                <w:rFonts w:ascii="Arial" w:hAnsi="Arial" w:cs="Arial" w:eastAsia="Arial"/>
                <w:sz w:val="17"/>
                <w:szCs w:val="17"/>
                <w:spacing w:val="-7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giudizio</w:t>
            </w:r>
            <w:r>
              <w:rPr>
                <w:rFonts w:ascii="Arial" w:hAnsi="Arial" w:cs="Arial" w:eastAsia="Arial"/>
                <w:sz w:val="17"/>
                <w:szCs w:val="17"/>
                <w:spacing w:val="-5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e</w:t>
            </w:r>
            <w:r>
              <w:rPr>
                <w:rFonts w:ascii="Arial" w:hAnsi="Arial" w:cs="Arial" w:eastAsia="Arial"/>
                <w:sz w:val="17"/>
                <w:szCs w:val="17"/>
                <w:spacing w:val="-6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una</w:t>
            </w:r>
            <w:r>
              <w:rPr>
                <w:rFonts w:ascii="Arial" w:hAnsi="Arial" w:cs="Arial" w:eastAsia="Arial"/>
                <w:sz w:val="17"/>
                <w:szCs w:val="17"/>
                <w:spacing w:val="-8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visione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personale</w:t>
            </w:r>
            <w:r>
              <w:rPr>
                <w:rFonts w:ascii="Arial" w:hAnsi="Arial" w:cs="Arial" w:eastAsia="Arial"/>
                <w:sz w:val="17"/>
                <w:szCs w:val="17"/>
                <w:spacing w:val="2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della</w:t>
            </w:r>
            <w:r>
              <w:rPr>
                <w:rFonts w:ascii="Arial" w:hAnsi="Arial" w:cs="Arial" w:eastAsia="Arial"/>
                <w:sz w:val="17"/>
                <w:szCs w:val="17"/>
                <w:spacing w:val="2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realtà.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</w:r>
          </w:p>
        </w:tc>
      </w:tr>
      <w:tr>
        <w:trPr>
          <w:trHeight w:val="552" w:hRule="exact"/>
        </w:trPr>
        <w:tc>
          <w:tcPr>
            <w:tcW w:w="1701" w:type="dxa"/>
            <w:tcBorders>
              <w:top w:val="dotted" w:sz="4.00002" w:space="0" w:color="7E6F6C"/>
              <w:bottom w:val="dotted" w:sz="4.000125" w:space="0" w:color="7E6F6C"/>
              <w:left w:val="single" w:sz="12.000019" w:space="0" w:color="7E6F6C"/>
              <w:right w:val="dotted" w:sz="4" w:space="0" w:color="7E6F6C"/>
            </w:tcBorders>
            <w:shd w:val="clear" w:color="auto" w:fill="F4EFE7"/>
          </w:tcPr>
          <w:p>
            <w:pPr>
              <w:spacing w:before="91" w:after="0" w:line="190" w:lineRule="exact"/>
              <w:ind w:left="70" w:right="57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spacing w:val="0"/>
                <w:w w:val="87"/>
                <w:b/>
                <w:bCs/>
              </w:rPr>
              <w:t>Area</w:t>
            </w:r>
            <w:r>
              <w:rPr>
                <w:rFonts w:ascii="Arial" w:hAnsi="Arial" w:cs="Arial" w:eastAsia="Arial"/>
                <w:sz w:val="17"/>
                <w:szCs w:val="17"/>
                <w:spacing w:val="-4"/>
                <w:w w:val="87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  <w:b/>
                <w:bCs/>
              </w:rPr>
              <w:t>logico-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85"/>
                <w:b/>
                <w:bCs/>
              </w:rPr>
              <w:t>argomentativa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</w:r>
          </w:p>
        </w:tc>
        <w:tc>
          <w:tcPr>
            <w:tcW w:w="6216" w:type="dxa"/>
            <w:tcBorders>
              <w:top w:val="dotted" w:sz="4.00002" w:space="0" w:color="7E6F6C"/>
              <w:bottom w:val="dotted" w:sz="4.000125" w:space="0" w:color="7E6F6C"/>
              <w:left w:val="dotted" w:sz="4" w:space="0" w:color="7E6F6C"/>
              <w:right w:val="dotted" w:sz="4" w:space="0" w:color="7E6F6C"/>
            </w:tcBorders>
            <w:shd w:val="clear" w:color="auto" w:fill="F4EFE7"/>
          </w:tcPr>
          <w:p>
            <w:pPr>
              <w:spacing w:before="92" w:after="0" w:line="190" w:lineRule="exact"/>
              <w:ind w:left="80" w:right="742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Acquisire</w:t>
            </w:r>
            <w:r>
              <w:rPr>
                <w:rFonts w:ascii="Arial" w:hAnsi="Arial" w:cs="Arial" w:eastAsia="Arial"/>
                <w:sz w:val="17"/>
                <w:szCs w:val="17"/>
                <w:spacing w:val="8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l’abitudine</w:t>
            </w:r>
            <w:r>
              <w:rPr>
                <w:rFonts w:ascii="Arial" w:hAnsi="Arial" w:cs="Arial" w:eastAsia="Arial"/>
                <w:sz w:val="17"/>
                <w:szCs w:val="17"/>
                <w:spacing w:val="2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a</w:t>
            </w:r>
            <w:r>
              <w:rPr>
                <w:rFonts w:ascii="Arial" w:hAnsi="Arial" w:cs="Arial" w:eastAsia="Arial"/>
                <w:sz w:val="17"/>
                <w:szCs w:val="17"/>
                <w:spacing w:val="-8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ragionare</w:t>
            </w:r>
            <w:r>
              <w:rPr>
                <w:rFonts w:ascii="Arial" w:hAnsi="Arial" w:cs="Arial" w:eastAsia="Arial"/>
                <w:sz w:val="17"/>
                <w:szCs w:val="17"/>
                <w:spacing w:val="1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con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rigore</w:t>
            </w:r>
            <w:r>
              <w:rPr>
                <w:rFonts w:ascii="Arial" w:hAnsi="Arial" w:cs="Arial" w:eastAsia="Arial"/>
                <w:sz w:val="17"/>
                <w:szCs w:val="17"/>
                <w:spacing w:val="3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logico,</w:t>
            </w:r>
            <w:r>
              <w:rPr>
                <w:rFonts w:ascii="Arial" w:hAnsi="Arial" w:cs="Arial" w:eastAsia="Arial"/>
                <w:sz w:val="17"/>
                <w:szCs w:val="17"/>
                <w:spacing w:val="-1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a</w:t>
            </w:r>
            <w:r>
              <w:rPr>
                <w:rFonts w:ascii="Arial" w:hAnsi="Arial" w:cs="Arial" w:eastAsia="Arial"/>
                <w:sz w:val="17"/>
                <w:szCs w:val="17"/>
                <w:spacing w:val="-8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identificare</w:t>
            </w:r>
            <w:r>
              <w:rPr>
                <w:rFonts w:ascii="Arial" w:hAnsi="Arial" w:cs="Arial" w:eastAsia="Arial"/>
                <w:sz w:val="17"/>
                <w:szCs w:val="17"/>
                <w:spacing w:val="19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17"/>
                <w:szCs w:val="17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problemi</w:t>
            </w:r>
            <w:r>
              <w:rPr>
                <w:rFonts w:ascii="Arial" w:hAnsi="Arial" w:cs="Arial" w:eastAsia="Arial"/>
                <w:sz w:val="17"/>
                <w:szCs w:val="17"/>
                <w:spacing w:val="1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e</w:t>
            </w:r>
            <w:r>
              <w:rPr>
                <w:rFonts w:ascii="Arial" w:hAnsi="Arial" w:cs="Arial" w:eastAsia="Arial"/>
                <w:sz w:val="17"/>
                <w:szCs w:val="17"/>
                <w:spacing w:val="-6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individuare</w:t>
            </w:r>
            <w:r>
              <w:rPr>
                <w:rFonts w:ascii="Arial" w:hAnsi="Arial" w:cs="Arial" w:eastAsia="Arial"/>
                <w:sz w:val="17"/>
                <w:szCs w:val="17"/>
                <w:spacing w:val="-6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possibili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soluzioni.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</w:r>
          </w:p>
        </w:tc>
      </w:tr>
      <w:tr>
        <w:trPr>
          <w:trHeight w:val="932" w:hRule="exact"/>
        </w:trPr>
        <w:tc>
          <w:tcPr>
            <w:tcW w:w="1701" w:type="dxa"/>
            <w:tcBorders>
              <w:top w:val="dotted" w:sz="4.000125" w:space="0" w:color="7E6F6C"/>
              <w:bottom w:val="dotted" w:sz="4.000014" w:space="0" w:color="7E6F6C"/>
              <w:left w:val="single" w:sz="12.000019" w:space="0" w:color="7E6F6C"/>
              <w:right w:val="dotted" w:sz="4" w:space="0" w:color="7E6F6C"/>
            </w:tcBorders>
            <w:shd w:val="clear" w:color="auto" w:fill="F4EFE7"/>
          </w:tcPr>
          <w:p>
            <w:pPr>
              <w:spacing w:before="91" w:after="0" w:line="190" w:lineRule="exact"/>
              <w:ind w:left="70" w:right="40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spacing w:val="0"/>
                <w:w w:val="87"/>
                <w:b/>
                <w:bCs/>
              </w:rPr>
              <w:t>Area</w:t>
            </w:r>
            <w:r>
              <w:rPr>
                <w:rFonts w:ascii="Arial" w:hAnsi="Arial" w:cs="Arial" w:eastAsia="Arial"/>
                <w:sz w:val="17"/>
                <w:szCs w:val="17"/>
                <w:spacing w:val="-4"/>
                <w:w w:val="87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87"/>
                <w:b/>
                <w:bCs/>
              </w:rPr>
              <w:t>linguistico-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87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  <w:b/>
                <w:bCs/>
              </w:rPr>
              <w:t>comunicativa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</w:r>
          </w:p>
        </w:tc>
        <w:tc>
          <w:tcPr>
            <w:tcW w:w="6216" w:type="dxa"/>
            <w:tcBorders>
              <w:top w:val="dotted" w:sz="4.000125" w:space="0" w:color="7E6F6C"/>
              <w:bottom w:val="dotted" w:sz="4.000014" w:space="0" w:color="7E6F6C"/>
              <w:left w:val="dotted" w:sz="4" w:space="0" w:color="7E6F6C"/>
              <w:right w:val="dotted" w:sz="4" w:space="0" w:color="7E6F6C"/>
            </w:tcBorders>
            <w:shd w:val="clear" w:color="auto" w:fill="F4EFE7"/>
          </w:tcPr>
          <w:p>
            <w:pPr>
              <w:spacing w:before="92" w:after="0" w:line="190" w:lineRule="exact"/>
              <w:ind w:left="80" w:right="157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•</w:t>
            </w:r>
            <w:r>
              <w:rPr>
                <w:rFonts w:ascii="Arial" w:hAnsi="Arial" w:cs="Arial" w:eastAsia="Arial"/>
                <w:sz w:val="17"/>
                <w:szCs w:val="17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Ricavare</w:t>
            </w:r>
            <w:r>
              <w:rPr>
                <w:rFonts w:ascii="Arial" w:hAnsi="Arial" w:cs="Arial" w:eastAsia="Arial"/>
                <w:sz w:val="17"/>
                <w:szCs w:val="17"/>
                <w:spacing w:val="-5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da</w:t>
            </w:r>
            <w:r>
              <w:rPr>
                <w:rFonts w:ascii="Arial" w:hAnsi="Arial" w:cs="Arial" w:eastAsia="Arial"/>
                <w:sz w:val="17"/>
                <w:szCs w:val="17"/>
                <w:spacing w:val="-7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fonti</w:t>
            </w:r>
            <w:r>
              <w:rPr>
                <w:rFonts w:ascii="Arial" w:hAnsi="Arial" w:cs="Arial" w:eastAsia="Arial"/>
                <w:sz w:val="17"/>
                <w:szCs w:val="17"/>
                <w:spacing w:val="8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diverse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(scritte,</w:t>
            </w:r>
            <w:r>
              <w:rPr>
                <w:rFonts w:ascii="Arial" w:hAnsi="Arial" w:cs="Arial" w:eastAsia="Arial"/>
                <w:sz w:val="17"/>
                <w:szCs w:val="17"/>
                <w:spacing w:val="11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iconografiche,</w:t>
            </w:r>
            <w:r>
              <w:rPr>
                <w:rFonts w:ascii="Arial" w:hAnsi="Arial" w:cs="Arial" w:eastAsia="Arial"/>
                <w:sz w:val="17"/>
                <w:szCs w:val="17"/>
                <w:spacing w:val="16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Internet)</w:t>
            </w:r>
            <w:r>
              <w:rPr>
                <w:rFonts w:ascii="Arial" w:hAnsi="Arial" w:cs="Arial" w:eastAsia="Arial"/>
                <w:sz w:val="17"/>
                <w:szCs w:val="17"/>
                <w:spacing w:val="7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informazioni</w:t>
            </w:r>
            <w:r>
              <w:rPr>
                <w:rFonts w:ascii="Arial" w:hAnsi="Arial" w:cs="Arial" w:eastAsia="Arial"/>
                <w:sz w:val="17"/>
                <w:szCs w:val="17"/>
                <w:spacing w:val="-5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utili</w:t>
            </w:r>
            <w:r>
              <w:rPr>
                <w:rFonts w:ascii="Arial" w:hAnsi="Arial" w:cs="Arial" w:eastAsia="Arial"/>
                <w:sz w:val="17"/>
                <w:szCs w:val="17"/>
                <w:spacing w:val="10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per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17"/>
                <w:szCs w:val="17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propri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scopi,</w:t>
            </w:r>
            <w:r>
              <w:rPr>
                <w:rFonts w:ascii="Arial" w:hAnsi="Arial" w:cs="Arial" w:eastAsia="Arial"/>
                <w:sz w:val="17"/>
                <w:szCs w:val="17"/>
                <w:spacing w:val="-1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selezionarle</w:t>
            </w:r>
            <w:r>
              <w:rPr>
                <w:rFonts w:ascii="Arial" w:hAnsi="Arial" w:cs="Arial" w:eastAsia="Arial"/>
                <w:sz w:val="17"/>
                <w:szCs w:val="17"/>
                <w:spacing w:val="-5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e</w:t>
            </w:r>
            <w:r>
              <w:rPr>
                <w:rFonts w:ascii="Arial" w:hAnsi="Arial" w:cs="Arial" w:eastAsia="Arial"/>
                <w:sz w:val="17"/>
                <w:szCs w:val="17"/>
                <w:spacing w:val="-6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confrontarle.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</w:r>
          </w:p>
          <w:p>
            <w:pPr>
              <w:spacing w:before="0" w:after="0" w:line="190" w:lineRule="exact"/>
              <w:ind w:left="80" w:right="213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•</w:t>
            </w:r>
            <w:r>
              <w:rPr>
                <w:rFonts w:ascii="Arial" w:hAnsi="Arial" w:cs="Arial" w:eastAsia="Arial"/>
                <w:sz w:val="17"/>
                <w:szCs w:val="17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Rielaborare</w:t>
            </w:r>
            <w:r>
              <w:rPr>
                <w:rFonts w:ascii="Arial" w:hAnsi="Arial" w:cs="Arial" w:eastAsia="Arial"/>
                <w:sz w:val="17"/>
                <w:szCs w:val="17"/>
                <w:spacing w:val="-5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ed</w:t>
            </w:r>
            <w:r>
              <w:rPr>
                <w:rFonts w:ascii="Arial" w:hAnsi="Arial" w:cs="Arial" w:eastAsia="Arial"/>
                <w:sz w:val="17"/>
                <w:szCs w:val="17"/>
                <w:spacing w:val="-7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esporre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17"/>
                <w:szCs w:val="17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temi</w:t>
            </w:r>
            <w:r>
              <w:rPr>
                <w:rFonts w:ascii="Arial" w:hAnsi="Arial" w:cs="Arial" w:eastAsia="Arial"/>
                <w:sz w:val="17"/>
                <w:szCs w:val="17"/>
                <w:spacing w:val="-2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trattati</w:t>
            </w:r>
            <w:r>
              <w:rPr>
                <w:rFonts w:ascii="Arial" w:hAnsi="Arial" w:cs="Arial" w:eastAsia="Arial"/>
                <w:sz w:val="17"/>
                <w:szCs w:val="17"/>
                <w:spacing w:val="18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in</w:t>
            </w:r>
            <w:r>
              <w:rPr>
                <w:rFonts w:ascii="Arial" w:hAnsi="Arial" w:cs="Arial" w:eastAsia="Arial"/>
                <w:sz w:val="17"/>
                <w:szCs w:val="17"/>
                <w:spacing w:val="-3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modo</w:t>
            </w:r>
            <w:r>
              <w:rPr>
                <w:rFonts w:ascii="Arial" w:hAnsi="Arial" w:cs="Arial" w:eastAsia="Arial"/>
                <w:sz w:val="17"/>
                <w:szCs w:val="17"/>
                <w:spacing w:val="-14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rispondente</w:t>
            </w:r>
            <w:r>
              <w:rPr>
                <w:rFonts w:ascii="Arial" w:hAnsi="Arial" w:cs="Arial" w:eastAsia="Arial"/>
                <w:sz w:val="17"/>
                <w:szCs w:val="17"/>
                <w:spacing w:val="4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e</w:t>
            </w:r>
            <w:r>
              <w:rPr>
                <w:rFonts w:ascii="Arial" w:hAnsi="Arial" w:cs="Arial" w:eastAsia="Arial"/>
                <w:sz w:val="17"/>
                <w:szCs w:val="17"/>
                <w:spacing w:val="-6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attento</w:t>
            </w:r>
            <w:r>
              <w:rPr>
                <w:rFonts w:ascii="Arial" w:hAnsi="Arial" w:cs="Arial" w:eastAsia="Arial"/>
                <w:sz w:val="17"/>
                <w:szCs w:val="17"/>
                <w:spacing w:val="5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alle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loro</w:t>
            </w:r>
            <w:r>
              <w:rPr>
                <w:rFonts w:ascii="Arial" w:hAnsi="Arial" w:cs="Arial" w:eastAsia="Arial"/>
                <w:sz w:val="17"/>
                <w:szCs w:val="17"/>
                <w:spacing w:val="3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relazioni,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avvalendosi</w:t>
            </w:r>
            <w:r>
              <w:rPr>
                <w:rFonts w:ascii="Arial" w:hAnsi="Arial" w:cs="Arial" w:eastAsia="Arial"/>
                <w:sz w:val="17"/>
                <w:szCs w:val="17"/>
                <w:spacing w:val="-15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del</w:t>
            </w:r>
            <w:r>
              <w:rPr>
                <w:rFonts w:ascii="Arial" w:hAnsi="Arial" w:cs="Arial" w:eastAsia="Arial"/>
                <w:sz w:val="17"/>
                <w:szCs w:val="17"/>
                <w:spacing w:val="-6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lessico</w:t>
            </w:r>
            <w:r>
              <w:rPr>
                <w:rFonts w:ascii="Arial" w:hAnsi="Arial" w:cs="Arial" w:eastAsia="Arial"/>
                <w:sz w:val="17"/>
                <w:szCs w:val="17"/>
                <w:spacing w:val="-1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di</w:t>
            </w:r>
            <w:r>
              <w:rPr>
                <w:rFonts w:ascii="Arial" w:hAnsi="Arial" w:cs="Arial" w:eastAsia="Arial"/>
                <w:sz w:val="17"/>
                <w:szCs w:val="17"/>
                <w:spacing w:val="-4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base</w:t>
            </w:r>
            <w:r>
              <w:rPr>
                <w:rFonts w:ascii="Arial" w:hAnsi="Arial" w:cs="Arial" w:eastAsia="Arial"/>
                <w:sz w:val="17"/>
                <w:szCs w:val="17"/>
                <w:spacing w:val="-13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delle</w:t>
            </w:r>
            <w:r>
              <w:rPr>
                <w:rFonts w:ascii="Arial" w:hAnsi="Arial" w:cs="Arial" w:eastAsia="Arial"/>
                <w:sz w:val="17"/>
                <w:szCs w:val="17"/>
                <w:spacing w:val="-2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varie</w:t>
            </w:r>
            <w:r>
              <w:rPr>
                <w:rFonts w:ascii="Arial" w:hAnsi="Arial" w:cs="Arial" w:eastAsia="Arial"/>
                <w:sz w:val="17"/>
                <w:szCs w:val="17"/>
                <w:spacing w:val="-2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discipline.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</w:r>
          </w:p>
        </w:tc>
      </w:tr>
      <w:tr>
        <w:trPr>
          <w:trHeight w:val="1882" w:hRule="exact"/>
        </w:trPr>
        <w:tc>
          <w:tcPr>
            <w:tcW w:w="1701" w:type="dxa"/>
            <w:tcBorders>
              <w:top w:val="dotted" w:sz="4.000014" w:space="0" w:color="7E6F6C"/>
              <w:bottom w:val="dotted" w:sz="4.000023" w:space="0" w:color="7E6F6C"/>
              <w:left w:val="single" w:sz="12.000019" w:space="0" w:color="7E6F6C"/>
              <w:right w:val="dotted" w:sz="4" w:space="0" w:color="7E6F6C"/>
            </w:tcBorders>
            <w:shd w:val="clear" w:color="auto" w:fill="F4EFE7"/>
          </w:tcPr>
          <w:p>
            <w:pPr>
              <w:spacing w:before="92" w:after="0" w:line="190" w:lineRule="exact"/>
              <w:ind w:left="70" w:right="655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spacing w:val="0"/>
                <w:w w:val="86"/>
                <w:b/>
                <w:bCs/>
              </w:rPr>
              <w:t>Area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86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86"/>
                <w:b/>
                <w:bCs/>
              </w:rPr>
              <w:t>storico-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86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  <w:b/>
                <w:bCs/>
              </w:rPr>
              <w:t>umanistica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</w:r>
          </w:p>
        </w:tc>
        <w:tc>
          <w:tcPr>
            <w:tcW w:w="6216" w:type="dxa"/>
            <w:tcBorders>
              <w:top w:val="dotted" w:sz="4.000014" w:space="0" w:color="7E6F6C"/>
              <w:bottom w:val="dotted" w:sz="4.000023" w:space="0" w:color="7E6F6C"/>
              <w:left w:val="dotted" w:sz="4" w:space="0" w:color="7E6F6C"/>
              <w:right w:val="dotted" w:sz="4" w:space="0" w:color="7E6F6C"/>
            </w:tcBorders>
            <w:shd w:val="clear" w:color="auto" w:fill="F4EFE7"/>
          </w:tcPr>
          <w:p>
            <w:pPr>
              <w:spacing w:before="85" w:after="0" w:line="240" w:lineRule="auto"/>
              <w:ind w:left="80" w:right="-2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•</w:t>
            </w:r>
            <w:r>
              <w:rPr>
                <w:rFonts w:ascii="Arial" w:hAnsi="Arial" w:cs="Arial" w:eastAsia="Arial"/>
                <w:sz w:val="17"/>
                <w:szCs w:val="17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89"/>
              </w:rPr>
              <w:t>Conoscere</w:t>
            </w:r>
            <w:r>
              <w:rPr>
                <w:rFonts w:ascii="Arial" w:hAnsi="Arial" w:cs="Arial" w:eastAsia="Arial"/>
                <w:sz w:val="17"/>
                <w:szCs w:val="17"/>
                <w:spacing w:val="-5"/>
                <w:w w:val="89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17"/>
                <w:szCs w:val="17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presupposti</w:t>
            </w:r>
            <w:r>
              <w:rPr>
                <w:rFonts w:ascii="Arial" w:hAnsi="Arial" w:cs="Arial" w:eastAsia="Arial"/>
                <w:sz w:val="17"/>
                <w:szCs w:val="17"/>
                <w:spacing w:val="-6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culturali</w:t>
            </w:r>
            <w:r>
              <w:rPr>
                <w:rFonts w:ascii="Arial" w:hAnsi="Arial" w:cs="Arial" w:eastAsia="Arial"/>
                <w:sz w:val="17"/>
                <w:szCs w:val="17"/>
                <w:spacing w:val="18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e</w:t>
            </w:r>
            <w:r>
              <w:rPr>
                <w:rFonts w:ascii="Arial" w:hAnsi="Arial" w:cs="Arial" w:eastAsia="Arial"/>
                <w:sz w:val="17"/>
                <w:szCs w:val="17"/>
                <w:spacing w:val="-8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la</w:t>
            </w:r>
            <w:r>
              <w:rPr>
                <w:rFonts w:ascii="Arial" w:hAnsi="Arial" w:cs="Arial" w:eastAsia="Arial"/>
                <w:sz w:val="17"/>
                <w:szCs w:val="17"/>
                <w:spacing w:val="-4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natura</w:t>
            </w:r>
            <w:r>
              <w:rPr>
                <w:rFonts w:ascii="Arial" w:hAnsi="Arial" w:cs="Arial" w:eastAsia="Arial"/>
                <w:sz w:val="17"/>
                <w:szCs w:val="17"/>
                <w:spacing w:val="-1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delle</w:t>
            </w:r>
            <w:r>
              <w:rPr>
                <w:rFonts w:ascii="Arial" w:hAnsi="Arial" w:cs="Arial" w:eastAsia="Arial"/>
                <w:sz w:val="17"/>
                <w:szCs w:val="17"/>
                <w:spacing w:val="-2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istituzioni</w:t>
            </w:r>
            <w:r>
              <w:rPr>
                <w:rFonts w:ascii="Arial" w:hAnsi="Arial" w:cs="Arial" w:eastAsia="Arial"/>
                <w:sz w:val="17"/>
                <w:szCs w:val="17"/>
                <w:spacing w:val="-6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politiche,</w:t>
            </w:r>
            <w:r>
              <w:rPr>
                <w:rFonts w:ascii="Arial" w:hAnsi="Arial" w:cs="Arial" w:eastAsia="Arial"/>
                <w:sz w:val="17"/>
                <w:szCs w:val="17"/>
                <w:spacing w:val="1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giuridiche,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</w:r>
          </w:p>
          <w:p>
            <w:pPr>
              <w:spacing w:before="2" w:after="0" w:line="190" w:lineRule="exact"/>
              <w:ind w:left="80" w:right="43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sociali</w:t>
            </w:r>
            <w:r>
              <w:rPr>
                <w:rFonts w:ascii="Arial" w:hAnsi="Arial" w:cs="Arial" w:eastAsia="Arial"/>
                <w:sz w:val="17"/>
                <w:szCs w:val="17"/>
                <w:spacing w:val="9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ed</w:t>
            </w:r>
            <w:r>
              <w:rPr>
                <w:rFonts w:ascii="Arial" w:hAnsi="Arial" w:cs="Arial" w:eastAsia="Arial"/>
                <w:sz w:val="17"/>
                <w:szCs w:val="17"/>
                <w:spacing w:val="-7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economiche,</w:t>
            </w:r>
            <w:r>
              <w:rPr>
                <w:rFonts w:ascii="Arial" w:hAnsi="Arial" w:cs="Arial" w:eastAsia="Arial"/>
                <w:sz w:val="17"/>
                <w:szCs w:val="17"/>
                <w:spacing w:val="4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con</w:t>
            </w:r>
            <w:r>
              <w:rPr>
                <w:rFonts w:ascii="Arial" w:hAnsi="Arial" w:cs="Arial" w:eastAsia="Arial"/>
                <w:sz w:val="17"/>
                <w:szCs w:val="17"/>
                <w:spacing w:val="3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riferimento</w:t>
            </w:r>
            <w:r>
              <w:rPr>
                <w:rFonts w:ascii="Arial" w:hAnsi="Arial" w:cs="Arial" w:eastAsia="Arial"/>
                <w:sz w:val="17"/>
                <w:szCs w:val="17"/>
                <w:spacing w:val="11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particolare</w:t>
            </w:r>
            <w:r>
              <w:rPr>
                <w:rFonts w:ascii="Arial" w:hAnsi="Arial" w:cs="Arial" w:eastAsia="Arial"/>
                <w:sz w:val="17"/>
                <w:szCs w:val="17"/>
                <w:spacing w:val="26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all’Italia</w:t>
            </w:r>
            <w:r>
              <w:rPr>
                <w:rFonts w:ascii="Arial" w:hAnsi="Arial" w:cs="Arial" w:eastAsia="Arial"/>
                <w:sz w:val="17"/>
                <w:szCs w:val="17"/>
                <w:spacing w:val="17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e</w:t>
            </w:r>
            <w:r>
              <w:rPr>
                <w:rFonts w:ascii="Arial" w:hAnsi="Arial" w:cs="Arial" w:eastAsia="Arial"/>
                <w:sz w:val="17"/>
                <w:szCs w:val="17"/>
                <w:spacing w:val="-6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all’Europa,</w:t>
            </w:r>
            <w:r>
              <w:rPr>
                <w:rFonts w:ascii="Arial" w:hAnsi="Arial" w:cs="Arial" w:eastAsia="Arial"/>
                <w:sz w:val="17"/>
                <w:szCs w:val="17"/>
                <w:spacing w:val="-13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e</w:t>
            </w:r>
            <w:r>
              <w:rPr>
                <w:rFonts w:ascii="Arial" w:hAnsi="Arial" w:cs="Arial" w:eastAsia="Arial"/>
                <w:sz w:val="17"/>
                <w:szCs w:val="17"/>
                <w:spacing w:val="-6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comprendere</w:t>
            </w:r>
            <w:r>
              <w:rPr>
                <w:rFonts w:ascii="Arial" w:hAnsi="Arial" w:cs="Arial" w:eastAsia="Arial"/>
                <w:sz w:val="17"/>
                <w:szCs w:val="17"/>
                <w:spacing w:val="5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3"/>
              </w:rPr>
              <w:t>diritti</w:t>
            </w:r>
            <w:r>
              <w:rPr>
                <w:rFonts w:ascii="Arial" w:hAnsi="Arial" w:cs="Arial" w:eastAsia="Arial"/>
                <w:sz w:val="17"/>
                <w:szCs w:val="17"/>
                <w:spacing w:val="8"/>
                <w:w w:val="93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3"/>
              </w:rPr>
              <w:t>e</w:t>
            </w:r>
            <w:r>
              <w:rPr>
                <w:rFonts w:ascii="Arial" w:hAnsi="Arial" w:cs="Arial" w:eastAsia="Arial"/>
                <w:sz w:val="17"/>
                <w:szCs w:val="17"/>
                <w:spacing w:val="-10"/>
                <w:w w:val="93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17"/>
                <w:szCs w:val="17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doveri</w:t>
            </w:r>
            <w:r>
              <w:rPr>
                <w:rFonts w:ascii="Arial" w:hAnsi="Arial" w:cs="Arial" w:eastAsia="Arial"/>
                <w:sz w:val="17"/>
                <w:szCs w:val="17"/>
                <w:spacing w:val="-6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che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caratterizzano</w:t>
            </w:r>
            <w:r>
              <w:rPr>
                <w:rFonts w:ascii="Arial" w:hAnsi="Arial" w:cs="Arial" w:eastAsia="Arial"/>
                <w:sz w:val="17"/>
                <w:szCs w:val="17"/>
                <w:spacing w:val="-6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l’essere</w:t>
            </w:r>
            <w:r>
              <w:rPr>
                <w:rFonts w:ascii="Arial" w:hAnsi="Arial" w:cs="Arial" w:eastAsia="Arial"/>
                <w:sz w:val="17"/>
                <w:szCs w:val="17"/>
                <w:spacing w:val="-6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cittadini.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</w:r>
          </w:p>
          <w:p>
            <w:pPr>
              <w:spacing w:before="0" w:after="0" w:line="190" w:lineRule="exact"/>
              <w:ind w:left="80" w:right="147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•</w:t>
            </w:r>
            <w:r>
              <w:rPr>
                <w:rFonts w:ascii="Arial" w:hAnsi="Arial" w:cs="Arial" w:eastAsia="Arial"/>
                <w:sz w:val="17"/>
                <w:szCs w:val="17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Conoscere,</w:t>
            </w:r>
            <w:r>
              <w:rPr>
                <w:rFonts w:ascii="Arial" w:hAnsi="Arial" w:cs="Arial" w:eastAsia="Arial"/>
                <w:sz w:val="17"/>
                <w:szCs w:val="17"/>
                <w:spacing w:val="-14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con</w:t>
            </w:r>
            <w:r>
              <w:rPr>
                <w:rFonts w:ascii="Arial" w:hAnsi="Arial" w:cs="Arial" w:eastAsia="Arial"/>
                <w:sz w:val="17"/>
                <w:szCs w:val="17"/>
                <w:spacing w:val="3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riferimento</w:t>
            </w:r>
            <w:r>
              <w:rPr>
                <w:rFonts w:ascii="Arial" w:hAnsi="Arial" w:cs="Arial" w:eastAsia="Arial"/>
                <w:sz w:val="17"/>
                <w:szCs w:val="17"/>
                <w:spacing w:val="11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agli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avvenimenti,</w:t>
            </w:r>
            <w:r>
              <w:rPr>
                <w:rFonts w:ascii="Arial" w:hAnsi="Arial" w:cs="Arial" w:eastAsia="Arial"/>
                <w:sz w:val="17"/>
                <w:szCs w:val="17"/>
                <w:spacing w:val="-5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ai</w:t>
            </w:r>
            <w:r>
              <w:rPr>
                <w:rFonts w:ascii="Arial" w:hAnsi="Arial" w:cs="Arial" w:eastAsia="Arial"/>
                <w:sz w:val="17"/>
                <w:szCs w:val="17"/>
                <w:spacing w:val="-3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contesti</w:t>
            </w:r>
            <w:r>
              <w:rPr>
                <w:rFonts w:ascii="Arial" w:hAnsi="Arial" w:cs="Arial" w:eastAsia="Arial"/>
                <w:sz w:val="17"/>
                <w:szCs w:val="17"/>
                <w:spacing w:val="12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geografici</w:t>
            </w:r>
            <w:r>
              <w:rPr>
                <w:rFonts w:ascii="Arial" w:hAnsi="Arial" w:cs="Arial" w:eastAsia="Arial"/>
                <w:sz w:val="17"/>
                <w:szCs w:val="17"/>
                <w:spacing w:val="17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e</w:t>
            </w:r>
            <w:r>
              <w:rPr>
                <w:rFonts w:ascii="Arial" w:hAnsi="Arial" w:cs="Arial" w:eastAsia="Arial"/>
                <w:sz w:val="17"/>
                <w:szCs w:val="17"/>
                <w:spacing w:val="-6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ai</w:t>
            </w:r>
            <w:r>
              <w:rPr>
                <w:rFonts w:ascii="Arial" w:hAnsi="Arial" w:cs="Arial" w:eastAsia="Arial"/>
                <w:sz w:val="17"/>
                <w:szCs w:val="17"/>
                <w:spacing w:val="-3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personaggi</w:t>
            </w:r>
            <w:r>
              <w:rPr>
                <w:rFonts w:ascii="Arial" w:hAnsi="Arial" w:cs="Arial" w:eastAsia="Arial"/>
                <w:sz w:val="17"/>
                <w:szCs w:val="17"/>
                <w:spacing w:val="-5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più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importanti,</w:t>
            </w:r>
            <w:r>
              <w:rPr>
                <w:rFonts w:ascii="Arial" w:hAnsi="Arial" w:cs="Arial" w:eastAsia="Arial"/>
                <w:sz w:val="17"/>
                <w:szCs w:val="17"/>
                <w:spacing w:val="-6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la</w:t>
            </w:r>
            <w:r>
              <w:rPr>
                <w:rFonts w:ascii="Arial" w:hAnsi="Arial" w:cs="Arial" w:eastAsia="Arial"/>
                <w:sz w:val="17"/>
                <w:szCs w:val="17"/>
                <w:spacing w:val="-4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storia</w:t>
            </w:r>
            <w:r>
              <w:rPr>
                <w:rFonts w:ascii="Arial" w:hAnsi="Arial" w:cs="Arial" w:eastAsia="Arial"/>
                <w:sz w:val="17"/>
                <w:szCs w:val="17"/>
                <w:spacing w:val="3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d’Italia</w:t>
            </w:r>
            <w:r>
              <w:rPr>
                <w:rFonts w:ascii="Arial" w:hAnsi="Arial" w:cs="Arial" w:eastAsia="Arial"/>
                <w:sz w:val="17"/>
                <w:szCs w:val="17"/>
                <w:spacing w:val="9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inserita</w:t>
            </w:r>
            <w:r>
              <w:rPr>
                <w:rFonts w:ascii="Arial" w:hAnsi="Arial" w:cs="Arial" w:eastAsia="Arial"/>
                <w:sz w:val="17"/>
                <w:szCs w:val="17"/>
                <w:spacing w:val="5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nel</w:t>
            </w:r>
            <w:r>
              <w:rPr>
                <w:rFonts w:ascii="Arial" w:hAnsi="Arial" w:cs="Arial" w:eastAsia="Arial"/>
                <w:sz w:val="17"/>
                <w:szCs w:val="17"/>
                <w:spacing w:val="-6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contesto</w:t>
            </w:r>
            <w:r>
              <w:rPr>
                <w:rFonts w:ascii="Arial" w:hAnsi="Arial" w:cs="Arial" w:eastAsia="Arial"/>
                <w:sz w:val="17"/>
                <w:szCs w:val="17"/>
                <w:spacing w:val="1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europeo</w:t>
            </w:r>
            <w:r>
              <w:rPr>
                <w:rFonts w:ascii="Arial" w:hAnsi="Arial" w:cs="Arial" w:eastAsia="Arial"/>
                <w:sz w:val="17"/>
                <w:szCs w:val="17"/>
                <w:spacing w:val="-12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e</w:t>
            </w:r>
            <w:r>
              <w:rPr>
                <w:rFonts w:ascii="Arial" w:hAnsi="Arial" w:cs="Arial" w:eastAsia="Arial"/>
                <w:sz w:val="17"/>
                <w:szCs w:val="17"/>
                <w:spacing w:val="-8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internazionale.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</w:r>
          </w:p>
          <w:p>
            <w:pPr>
              <w:spacing w:before="0" w:after="0" w:line="190" w:lineRule="exact"/>
              <w:ind w:left="80" w:right="128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•</w:t>
            </w:r>
            <w:r>
              <w:rPr>
                <w:rFonts w:ascii="Arial" w:hAnsi="Arial" w:cs="Arial" w:eastAsia="Arial"/>
                <w:sz w:val="17"/>
                <w:szCs w:val="17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Utilizzare</w:t>
            </w:r>
            <w:r>
              <w:rPr>
                <w:rFonts w:ascii="Arial" w:hAnsi="Arial" w:cs="Arial" w:eastAsia="Arial"/>
                <w:sz w:val="17"/>
                <w:szCs w:val="17"/>
                <w:spacing w:val="-12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metodi,</w:t>
            </w:r>
            <w:r>
              <w:rPr>
                <w:rFonts w:ascii="Arial" w:hAnsi="Arial" w:cs="Arial" w:eastAsia="Arial"/>
                <w:sz w:val="17"/>
                <w:szCs w:val="17"/>
                <w:spacing w:val="-11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concetti</w:t>
            </w:r>
            <w:r>
              <w:rPr>
                <w:rFonts w:ascii="Arial" w:hAnsi="Arial" w:cs="Arial" w:eastAsia="Arial"/>
                <w:sz w:val="17"/>
                <w:szCs w:val="17"/>
                <w:spacing w:val="24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e</w:t>
            </w:r>
            <w:r>
              <w:rPr>
                <w:rFonts w:ascii="Arial" w:hAnsi="Arial" w:cs="Arial" w:eastAsia="Arial"/>
                <w:sz w:val="17"/>
                <w:szCs w:val="17"/>
                <w:spacing w:val="-6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strumenti</w:t>
            </w:r>
            <w:r>
              <w:rPr>
                <w:rFonts w:ascii="Arial" w:hAnsi="Arial" w:cs="Arial" w:eastAsia="Arial"/>
                <w:sz w:val="17"/>
                <w:szCs w:val="17"/>
                <w:spacing w:val="2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della</w:t>
            </w:r>
            <w:r>
              <w:rPr>
                <w:rFonts w:ascii="Arial" w:hAnsi="Arial" w:cs="Arial" w:eastAsia="Arial"/>
                <w:sz w:val="17"/>
                <w:szCs w:val="17"/>
                <w:spacing w:val="2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geografia</w:t>
            </w:r>
            <w:r>
              <w:rPr>
                <w:rFonts w:ascii="Arial" w:hAnsi="Arial" w:cs="Arial" w:eastAsia="Arial"/>
                <w:sz w:val="17"/>
                <w:szCs w:val="17"/>
                <w:spacing w:val="2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per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la</w:t>
            </w:r>
            <w:r>
              <w:rPr>
                <w:rFonts w:ascii="Arial" w:hAnsi="Arial" w:cs="Arial" w:eastAsia="Arial"/>
                <w:sz w:val="17"/>
                <w:szCs w:val="17"/>
                <w:spacing w:val="-3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lettura</w:t>
            </w:r>
            <w:r>
              <w:rPr>
                <w:rFonts w:ascii="Arial" w:hAnsi="Arial" w:cs="Arial" w:eastAsia="Arial"/>
                <w:sz w:val="17"/>
                <w:szCs w:val="17"/>
                <w:spacing w:val="9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dei</w:t>
            </w:r>
            <w:r>
              <w:rPr>
                <w:rFonts w:ascii="Arial" w:hAnsi="Arial" w:cs="Arial" w:eastAsia="Arial"/>
                <w:sz w:val="17"/>
                <w:szCs w:val="17"/>
                <w:spacing w:val="-3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processi</w:t>
            </w:r>
            <w:r>
              <w:rPr>
                <w:rFonts w:ascii="Arial" w:hAnsi="Arial" w:cs="Arial" w:eastAsia="Arial"/>
                <w:sz w:val="17"/>
                <w:szCs w:val="17"/>
                <w:spacing w:val="7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storici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e</w:t>
            </w:r>
            <w:r>
              <w:rPr>
                <w:rFonts w:ascii="Arial" w:hAnsi="Arial" w:cs="Arial" w:eastAsia="Arial"/>
                <w:sz w:val="17"/>
                <w:szCs w:val="17"/>
                <w:spacing w:val="-8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per</w:t>
            </w:r>
            <w:r>
              <w:rPr>
                <w:rFonts w:ascii="Arial" w:hAnsi="Arial" w:cs="Arial" w:eastAsia="Arial"/>
                <w:sz w:val="17"/>
                <w:szCs w:val="17"/>
                <w:spacing w:val="-3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l’analisi</w:t>
            </w:r>
            <w:r>
              <w:rPr>
                <w:rFonts w:ascii="Arial" w:hAnsi="Arial" w:cs="Arial" w:eastAsia="Arial"/>
                <w:sz w:val="17"/>
                <w:szCs w:val="17"/>
                <w:spacing w:val="5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della</w:t>
            </w:r>
            <w:r>
              <w:rPr>
                <w:rFonts w:ascii="Arial" w:hAnsi="Arial" w:cs="Arial" w:eastAsia="Arial"/>
                <w:sz w:val="17"/>
                <w:szCs w:val="17"/>
                <w:spacing w:val="-2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società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contemporanea.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</w:r>
          </w:p>
          <w:p>
            <w:pPr>
              <w:spacing w:before="0" w:after="0" w:line="190" w:lineRule="exact"/>
              <w:ind w:left="80" w:right="233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•</w:t>
            </w:r>
            <w:r>
              <w:rPr>
                <w:rFonts w:ascii="Arial" w:hAnsi="Arial" w:cs="Arial" w:eastAsia="Arial"/>
                <w:sz w:val="17"/>
                <w:szCs w:val="17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Saper</w:t>
            </w:r>
            <w:r>
              <w:rPr>
                <w:rFonts w:ascii="Arial" w:hAnsi="Arial" w:cs="Arial" w:eastAsia="Arial"/>
                <w:sz w:val="17"/>
                <w:szCs w:val="17"/>
                <w:spacing w:val="-10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collocare</w:t>
            </w:r>
            <w:r>
              <w:rPr>
                <w:rFonts w:ascii="Arial" w:hAnsi="Arial" w:cs="Arial" w:eastAsia="Arial"/>
                <w:sz w:val="17"/>
                <w:szCs w:val="17"/>
                <w:spacing w:val="22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il</w:t>
            </w:r>
            <w:r>
              <w:rPr>
                <w:rFonts w:ascii="Arial" w:hAnsi="Arial" w:cs="Arial" w:eastAsia="Arial"/>
                <w:sz w:val="17"/>
                <w:szCs w:val="17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pensiero</w:t>
            </w:r>
            <w:r>
              <w:rPr>
                <w:rFonts w:ascii="Arial" w:hAnsi="Arial" w:cs="Arial" w:eastAsia="Arial"/>
                <w:sz w:val="17"/>
                <w:szCs w:val="17"/>
                <w:spacing w:val="-6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scientifico,</w:t>
            </w:r>
            <w:r>
              <w:rPr>
                <w:rFonts w:ascii="Arial" w:hAnsi="Arial" w:cs="Arial" w:eastAsia="Arial"/>
                <w:sz w:val="17"/>
                <w:szCs w:val="17"/>
                <w:spacing w:val="18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la</w:t>
            </w:r>
            <w:r>
              <w:rPr>
                <w:rFonts w:ascii="Arial" w:hAnsi="Arial" w:cs="Arial" w:eastAsia="Arial"/>
                <w:sz w:val="17"/>
                <w:szCs w:val="17"/>
                <w:spacing w:val="-4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storia</w:t>
            </w:r>
            <w:r>
              <w:rPr>
                <w:rFonts w:ascii="Arial" w:hAnsi="Arial" w:cs="Arial" w:eastAsia="Arial"/>
                <w:sz w:val="17"/>
                <w:szCs w:val="17"/>
                <w:spacing w:val="3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delle</w:t>
            </w:r>
            <w:r>
              <w:rPr>
                <w:rFonts w:ascii="Arial" w:hAnsi="Arial" w:cs="Arial" w:eastAsia="Arial"/>
                <w:sz w:val="17"/>
                <w:szCs w:val="17"/>
                <w:spacing w:val="-2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sue</w:t>
            </w:r>
            <w:r>
              <w:rPr>
                <w:rFonts w:ascii="Arial" w:hAnsi="Arial" w:cs="Arial" w:eastAsia="Arial"/>
                <w:sz w:val="17"/>
                <w:szCs w:val="17"/>
                <w:spacing w:val="-11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scoperte</w:t>
            </w:r>
            <w:r>
              <w:rPr>
                <w:rFonts w:ascii="Arial" w:hAnsi="Arial" w:cs="Arial" w:eastAsia="Arial"/>
                <w:sz w:val="17"/>
                <w:szCs w:val="17"/>
                <w:spacing w:val="1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e</w:t>
            </w:r>
            <w:r>
              <w:rPr>
                <w:rFonts w:ascii="Arial" w:hAnsi="Arial" w:cs="Arial" w:eastAsia="Arial"/>
                <w:sz w:val="17"/>
                <w:szCs w:val="17"/>
                <w:spacing w:val="-8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lo</w:t>
            </w:r>
            <w:r>
              <w:rPr>
                <w:rFonts w:ascii="Arial" w:hAnsi="Arial" w:cs="Arial" w:eastAsia="Arial"/>
                <w:sz w:val="17"/>
                <w:szCs w:val="17"/>
                <w:spacing w:val="-4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sviluppo</w:t>
            </w:r>
            <w:r>
              <w:rPr>
                <w:rFonts w:ascii="Arial" w:hAnsi="Arial" w:cs="Arial" w:eastAsia="Arial"/>
                <w:sz w:val="17"/>
                <w:szCs w:val="17"/>
                <w:spacing w:val="-12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delle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invenzioni</w:t>
            </w:r>
            <w:r>
              <w:rPr>
                <w:rFonts w:ascii="Arial" w:hAnsi="Arial" w:cs="Arial" w:eastAsia="Arial"/>
                <w:sz w:val="17"/>
                <w:szCs w:val="17"/>
                <w:spacing w:val="-13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tecnologiche</w:t>
            </w:r>
            <w:r>
              <w:rPr>
                <w:rFonts w:ascii="Arial" w:hAnsi="Arial" w:cs="Arial" w:eastAsia="Arial"/>
                <w:sz w:val="17"/>
                <w:szCs w:val="17"/>
                <w:spacing w:val="23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nell’ambito</w:t>
            </w:r>
            <w:r>
              <w:rPr>
                <w:rFonts w:ascii="Arial" w:hAnsi="Arial" w:cs="Arial" w:eastAsia="Arial"/>
                <w:sz w:val="17"/>
                <w:szCs w:val="17"/>
                <w:spacing w:val="3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più</w:t>
            </w:r>
            <w:r>
              <w:rPr>
                <w:rFonts w:ascii="Arial" w:hAnsi="Arial" w:cs="Arial" w:eastAsia="Arial"/>
                <w:sz w:val="17"/>
                <w:szCs w:val="17"/>
                <w:spacing w:val="-3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vasto</w:t>
            </w:r>
            <w:r>
              <w:rPr>
                <w:rFonts w:ascii="Arial" w:hAnsi="Arial" w:cs="Arial" w:eastAsia="Arial"/>
                <w:sz w:val="17"/>
                <w:szCs w:val="17"/>
                <w:spacing w:val="-5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della</w:t>
            </w:r>
            <w:r>
              <w:rPr>
                <w:rFonts w:ascii="Arial" w:hAnsi="Arial" w:cs="Arial" w:eastAsia="Arial"/>
                <w:sz w:val="17"/>
                <w:szCs w:val="17"/>
                <w:spacing w:val="2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storia</w:t>
            </w:r>
            <w:r>
              <w:rPr>
                <w:rFonts w:ascii="Arial" w:hAnsi="Arial" w:cs="Arial" w:eastAsia="Arial"/>
                <w:sz w:val="17"/>
                <w:szCs w:val="17"/>
                <w:spacing w:val="7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delle</w:t>
            </w:r>
            <w:r>
              <w:rPr>
                <w:rFonts w:ascii="Arial" w:hAnsi="Arial" w:cs="Arial" w:eastAsia="Arial"/>
                <w:sz w:val="17"/>
                <w:szCs w:val="17"/>
                <w:spacing w:val="2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idee.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</w:r>
          </w:p>
        </w:tc>
      </w:tr>
      <w:tr>
        <w:trPr>
          <w:trHeight w:val="932" w:hRule="exact"/>
        </w:trPr>
        <w:tc>
          <w:tcPr>
            <w:tcW w:w="1701" w:type="dxa"/>
            <w:tcBorders>
              <w:top w:val="dotted" w:sz="4.000023" w:space="0" w:color="7E6F6C"/>
              <w:bottom w:val="dotted" w:sz="4" w:space="0" w:color="7E6F6C"/>
              <w:left w:val="single" w:sz="12.000019" w:space="0" w:color="7E6F6C"/>
              <w:right w:val="dotted" w:sz="4" w:space="0" w:color="7E6F6C"/>
            </w:tcBorders>
            <w:shd w:val="clear" w:color="auto" w:fill="F4EFE7"/>
          </w:tcPr>
          <w:p>
            <w:pPr>
              <w:spacing w:before="92" w:after="0" w:line="190" w:lineRule="exact"/>
              <w:ind w:left="70" w:right="551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spacing w:val="0"/>
                <w:w w:val="83"/>
                <w:b/>
                <w:bCs/>
              </w:rPr>
              <w:t>Competenze</w:t>
            </w:r>
            <w:r>
              <w:rPr>
                <w:rFonts w:ascii="Arial" w:hAnsi="Arial" w:cs="Arial" w:eastAsia="Arial"/>
                <w:sz w:val="17"/>
                <w:szCs w:val="17"/>
                <w:spacing w:val="-2"/>
                <w:w w:val="83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  <w:b/>
                <w:bCs/>
              </w:rPr>
              <w:t>di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  <w:b/>
                <w:bCs/>
              </w:rPr>
              <w:t>cittadinanza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</w:r>
          </w:p>
        </w:tc>
        <w:tc>
          <w:tcPr>
            <w:tcW w:w="6216" w:type="dxa"/>
            <w:tcBorders>
              <w:top w:val="dotted" w:sz="4.000023" w:space="0" w:color="7E6F6C"/>
              <w:bottom w:val="dotted" w:sz="4" w:space="0" w:color="7E6F6C"/>
              <w:left w:val="dotted" w:sz="4" w:space="0" w:color="7E6F6C"/>
              <w:right w:val="dotted" w:sz="4" w:space="0" w:color="7E6F6C"/>
            </w:tcBorders>
            <w:shd w:val="clear" w:color="auto" w:fill="F4EFE7"/>
          </w:tcPr>
          <w:p>
            <w:pPr>
              <w:spacing w:before="93" w:after="0" w:line="190" w:lineRule="exact"/>
              <w:ind w:left="80" w:right="33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spacing w:val="0"/>
                <w:w w:val="89"/>
              </w:rPr>
              <w:t>Conoscere</w:t>
            </w:r>
            <w:r>
              <w:rPr>
                <w:rFonts w:ascii="Arial" w:hAnsi="Arial" w:cs="Arial" w:eastAsia="Arial"/>
                <w:sz w:val="17"/>
                <w:szCs w:val="17"/>
                <w:spacing w:val="-5"/>
                <w:w w:val="89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17"/>
                <w:szCs w:val="17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presupposti</w:t>
            </w:r>
            <w:r>
              <w:rPr>
                <w:rFonts w:ascii="Arial" w:hAnsi="Arial" w:cs="Arial" w:eastAsia="Arial"/>
                <w:sz w:val="17"/>
                <w:szCs w:val="17"/>
                <w:spacing w:val="-6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culturali</w:t>
            </w:r>
            <w:r>
              <w:rPr>
                <w:rFonts w:ascii="Arial" w:hAnsi="Arial" w:cs="Arial" w:eastAsia="Arial"/>
                <w:sz w:val="17"/>
                <w:szCs w:val="17"/>
                <w:spacing w:val="18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e</w:t>
            </w:r>
            <w:r>
              <w:rPr>
                <w:rFonts w:ascii="Arial" w:hAnsi="Arial" w:cs="Arial" w:eastAsia="Arial"/>
                <w:sz w:val="17"/>
                <w:szCs w:val="17"/>
                <w:spacing w:val="-8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la</w:t>
            </w:r>
            <w:r>
              <w:rPr>
                <w:rFonts w:ascii="Arial" w:hAnsi="Arial" w:cs="Arial" w:eastAsia="Arial"/>
                <w:sz w:val="17"/>
                <w:szCs w:val="17"/>
                <w:spacing w:val="-4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natura</w:t>
            </w:r>
            <w:r>
              <w:rPr>
                <w:rFonts w:ascii="Arial" w:hAnsi="Arial" w:cs="Arial" w:eastAsia="Arial"/>
                <w:sz w:val="17"/>
                <w:szCs w:val="17"/>
                <w:spacing w:val="-1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delle</w:t>
            </w:r>
            <w:r>
              <w:rPr>
                <w:rFonts w:ascii="Arial" w:hAnsi="Arial" w:cs="Arial" w:eastAsia="Arial"/>
                <w:sz w:val="17"/>
                <w:szCs w:val="17"/>
                <w:spacing w:val="-2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istituzioni</w:t>
            </w:r>
            <w:r>
              <w:rPr>
                <w:rFonts w:ascii="Arial" w:hAnsi="Arial" w:cs="Arial" w:eastAsia="Arial"/>
                <w:sz w:val="17"/>
                <w:szCs w:val="17"/>
                <w:spacing w:val="-6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politiche,</w:t>
            </w:r>
            <w:r>
              <w:rPr>
                <w:rFonts w:ascii="Arial" w:hAnsi="Arial" w:cs="Arial" w:eastAsia="Arial"/>
                <w:sz w:val="17"/>
                <w:szCs w:val="17"/>
                <w:spacing w:val="1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giuridiche</w:t>
            </w:r>
            <w:r>
              <w:rPr>
                <w:rFonts w:ascii="Arial" w:hAnsi="Arial" w:cs="Arial" w:eastAsia="Arial"/>
                <w:sz w:val="17"/>
                <w:szCs w:val="17"/>
                <w:spacing w:val="9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e</w:t>
            </w:r>
            <w:r>
              <w:rPr>
                <w:rFonts w:ascii="Arial" w:hAnsi="Arial" w:cs="Arial" w:eastAsia="Arial"/>
                <w:sz w:val="17"/>
                <w:szCs w:val="17"/>
                <w:spacing w:val="-8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socio-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economiche,</w:t>
            </w:r>
            <w:r>
              <w:rPr>
                <w:rFonts w:ascii="Arial" w:hAnsi="Arial" w:cs="Arial" w:eastAsia="Arial"/>
                <w:sz w:val="17"/>
                <w:szCs w:val="17"/>
                <w:spacing w:val="4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con</w:t>
            </w:r>
            <w:r>
              <w:rPr>
                <w:rFonts w:ascii="Arial" w:hAnsi="Arial" w:cs="Arial" w:eastAsia="Arial"/>
                <w:sz w:val="17"/>
                <w:szCs w:val="17"/>
                <w:spacing w:val="3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riferimento</w:t>
            </w:r>
            <w:r>
              <w:rPr>
                <w:rFonts w:ascii="Arial" w:hAnsi="Arial" w:cs="Arial" w:eastAsia="Arial"/>
                <w:sz w:val="17"/>
                <w:szCs w:val="17"/>
                <w:spacing w:val="11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all’ordinamento</w:t>
            </w:r>
            <w:r>
              <w:rPr>
                <w:rFonts w:ascii="Arial" w:hAnsi="Arial" w:cs="Arial" w:eastAsia="Arial"/>
                <w:sz w:val="17"/>
                <w:szCs w:val="17"/>
                <w:spacing w:val="6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della</w:t>
            </w:r>
            <w:r>
              <w:rPr>
                <w:rFonts w:ascii="Arial" w:hAnsi="Arial" w:cs="Arial" w:eastAsia="Arial"/>
                <w:sz w:val="17"/>
                <w:szCs w:val="17"/>
                <w:spacing w:val="2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Repubblica</w:t>
            </w:r>
            <w:r>
              <w:rPr>
                <w:rFonts w:ascii="Arial" w:hAnsi="Arial" w:cs="Arial" w:eastAsia="Arial"/>
                <w:sz w:val="17"/>
                <w:szCs w:val="17"/>
                <w:spacing w:val="-14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italiana,</w:t>
            </w:r>
            <w:r>
              <w:rPr>
                <w:rFonts w:ascii="Arial" w:hAnsi="Arial" w:cs="Arial" w:eastAsia="Arial"/>
                <w:sz w:val="17"/>
                <w:szCs w:val="17"/>
                <w:spacing w:val="1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anche</w:t>
            </w:r>
            <w:r>
              <w:rPr>
                <w:rFonts w:ascii="Arial" w:hAnsi="Arial" w:cs="Arial" w:eastAsia="Arial"/>
                <w:sz w:val="17"/>
                <w:szCs w:val="17"/>
                <w:spacing w:val="-1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in</w:t>
            </w:r>
            <w:r>
              <w:rPr>
                <w:rFonts w:ascii="Arial" w:hAnsi="Arial" w:cs="Arial" w:eastAsia="Arial"/>
                <w:sz w:val="17"/>
                <w:szCs w:val="17"/>
                <w:spacing w:val="-3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rapporto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ad</w:t>
            </w:r>
            <w:r>
              <w:rPr>
                <w:rFonts w:ascii="Arial" w:hAnsi="Arial" w:cs="Arial" w:eastAsia="Arial"/>
                <w:sz w:val="17"/>
                <w:szCs w:val="17"/>
                <w:spacing w:val="-7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altri</w:t>
            </w:r>
            <w:r>
              <w:rPr>
                <w:rFonts w:ascii="Arial" w:hAnsi="Arial" w:cs="Arial" w:eastAsia="Arial"/>
                <w:sz w:val="17"/>
                <w:szCs w:val="17"/>
                <w:spacing w:val="11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documenti</w:t>
            </w:r>
            <w:r>
              <w:rPr>
                <w:rFonts w:ascii="Arial" w:hAnsi="Arial" w:cs="Arial" w:eastAsia="Arial"/>
                <w:sz w:val="17"/>
                <w:szCs w:val="17"/>
                <w:spacing w:val="3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fondamentali</w:t>
            </w:r>
            <w:r>
              <w:rPr>
                <w:rFonts w:ascii="Arial" w:hAnsi="Arial" w:cs="Arial" w:eastAsia="Arial"/>
                <w:sz w:val="17"/>
                <w:szCs w:val="17"/>
                <w:spacing w:val="4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europei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e</w:t>
            </w:r>
            <w:r>
              <w:rPr>
                <w:rFonts w:ascii="Arial" w:hAnsi="Arial" w:cs="Arial" w:eastAsia="Arial"/>
                <w:sz w:val="17"/>
                <w:szCs w:val="17"/>
                <w:spacing w:val="-6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internazionali,</w:t>
            </w:r>
            <w:r>
              <w:rPr>
                <w:rFonts w:ascii="Arial" w:hAnsi="Arial" w:cs="Arial" w:eastAsia="Arial"/>
                <w:sz w:val="17"/>
                <w:szCs w:val="17"/>
                <w:spacing w:val="-5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e</w:t>
            </w:r>
            <w:r>
              <w:rPr>
                <w:rFonts w:ascii="Arial" w:hAnsi="Arial" w:cs="Arial" w:eastAsia="Arial"/>
                <w:sz w:val="17"/>
                <w:szCs w:val="17"/>
                <w:spacing w:val="-6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all’esercizio</w:t>
            </w:r>
            <w:r>
              <w:rPr>
                <w:rFonts w:ascii="Arial" w:hAnsi="Arial" w:cs="Arial" w:eastAsia="Arial"/>
                <w:sz w:val="17"/>
                <w:szCs w:val="17"/>
                <w:spacing w:val="12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dei</w:t>
            </w:r>
            <w:r>
              <w:rPr>
                <w:rFonts w:ascii="Arial" w:hAnsi="Arial" w:cs="Arial" w:eastAsia="Arial"/>
                <w:sz w:val="17"/>
                <w:szCs w:val="17"/>
                <w:spacing w:val="-3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diritti</w:t>
            </w:r>
            <w:r>
              <w:rPr>
                <w:rFonts w:ascii="Arial" w:hAnsi="Arial" w:cs="Arial" w:eastAsia="Arial"/>
                <w:sz w:val="17"/>
                <w:szCs w:val="17"/>
                <w:spacing w:val="20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e</w:t>
            </w:r>
            <w:r>
              <w:rPr>
                <w:rFonts w:ascii="Arial" w:hAnsi="Arial" w:cs="Arial" w:eastAsia="Arial"/>
                <w:sz w:val="17"/>
                <w:szCs w:val="17"/>
                <w:spacing w:val="-6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dei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doveri</w:t>
            </w:r>
            <w:r>
              <w:rPr>
                <w:rFonts w:ascii="Arial" w:hAnsi="Arial" w:cs="Arial" w:eastAsia="Arial"/>
                <w:sz w:val="17"/>
                <w:szCs w:val="17"/>
                <w:spacing w:val="-6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che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caratterizzano</w:t>
            </w:r>
            <w:r>
              <w:rPr>
                <w:rFonts w:ascii="Arial" w:hAnsi="Arial" w:cs="Arial" w:eastAsia="Arial"/>
                <w:sz w:val="17"/>
                <w:szCs w:val="17"/>
                <w:spacing w:val="-6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l’essere</w:t>
            </w:r>
            <w:r>
              <w:rPr>
                <w:rFonts w:ascii="Arial" w:hAnsi="Arial" w:cs="Arial" w:eastAsia="Arial"/>
                <w:sz w:val="17"/>
                <w:szCs w:val="17"/>
                <w:spacing w:val="-6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cittadini.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</w:r>
          </w:p>
        </w:tc>
      </w:tr>
    </w:tbl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NumType w:start="1"/>
          <w:pgMar w:footer="320" w:top="540" w:bottom="520" w:left="900" w:right="680"/>
          <w:footerReference w:type="odd" r:id="rId5"/>
          <w:footerReference w:type="even" r:id="rId6"/>
          <w:type w:val="continuous"/>
          <w:pgSz w:w="11060" w:h="14760"/>
        </w:sectPr>
      </w:pPr>
      <w:rPr/>
    </w:p>
    <w:p>
      <w:pPr>
        <w:spacing w:before="0" w:after="0" w:line="540" w:lineRule="exact"/>
        <w:ind w:left="116" w:right="-112"/>
        <w:jc w:val="left"/>
        <w:rPr>
          <w:rFonts w:ascii="Arial" w:hAnsi="Arial" w:cs="Arial" w:eastAsia="Arial"/>
          <w:sz w:val="48"/>
          <w:szCs w:val="48"/>
        </w:rPr>
      </w:pPr>
      <w:rPr/>
      <w:r>
        <w:rPr/>
        <w:pict>
          <v:group style="position:absolute;margin-left:135.872696pt;margin-top:-86.058067pt;width:1.48pt;height:1.9514pt;mso-position-horizontal-relative:page;mso-position-vertical-relative:paragraph;z-index:-2322" coordorigin="2717,-1721" coordsize="30,39">
            <v:group style="position:absolute;left:2727;top:-1711;width:10;height:2" coordorigin="2727,-1711" coordsize="10,2">
              <v:shape style="position:absolute;left:2727;top:-1711;width:10;height:2" coordorigin="2727,-1711" coordsize="10,0" path="m2727,-1711l2737,-1711e" filled="f" stroked="t" strokeweight=".98pt" strokecolor="#7E6F6C">
                <v:path arrowok="t"/>
              </v:shape>
            </v:group>
            <v:group style="position:absolute;left:2727;top:-1692;width:10;height:2" coordorigin="2727,-1692" coordsize="10,2">
              <v:shape style="position:absolute;left:2727;top:-1692;width:10;height:2" coordorigin="2727,-1692" coordsize="10,0" path="m2727,-1692l2737,-1692e" filled="f" stroked="t" strokeweight=".971pt" strokecolor="#7E6F6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6.362701pt;margin-top:-38.940166pt;width:.5pt;height:.1pt;mso-position-horizontal-relative:page;mso-position-vertical-relative:paragraph;z-index:-2321" coordorigin="2727,-779" coordsize="10,2">
            <v:shape style="position:absolute;left:2727;top:-779;width:10;height:2" coordorigin="2727,-779" coordsize="10,0" path="m2727,-779l2737,-779e" filled="f" stroked="t" strokeweight=".971pt" strokecolor="#7E6F6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48"/>
          <w:szCs w:val="48"/>
          <w:color w:val="7E6F6C"/>
          <w:spacing w:val="-32"/>
          <w:w w:val="83"/>
          <w:b/>
          <w:bCs/>
          <w:position w:val="-1"/>
        </w:rPr>
        <w:t>V</w:t>
      </w:r>
      <w:r>
        <w:rPr>
          <w:rFonts w:ascii="Arial" w:hAnsi="Arial" w:cs="Arial" w:eastAsia="Arial"/>
          <w:sz w:val="48"/>
          <w:szCs w:val="48"/>
          <w:color w:val="7E6F6C"/>
          <w:spacing w:val="-14"/>
          <w:w w:val="84"/>
          <w:b/>
          <w:bCs/>
          <w:position w:val="-1"/>
        </w:rPr>
        <w:t>ers</w:t>
      </w:r>
      <w:r>
        <w:rPr>
          <w:rFonts w:ascii="Arial" w:hAnsi="Arial" w:cs="Arial" w:eastAsia="Arial"/>
          <w:sz w:val="48"/>
          <w:szCs w:val="48"/>
          <w:color w:val="7E6F6C"/>
          <w:spacing w:val="0"/>
          <w:w w:val="84"/>
          <w:b/>
          <w:bCs/>
          <w:position w:val="-1"/>
        </w:rPr>
        <w:t>o</w:t>
      </w:r>
      <w:r>
        <w:rPr>
          <w:rFonts w:ascii="Arial" w:hAnsi="Arial" w:cs="Arial" w:eastAsia="Arial"/>
          <w:sz w:val="48"/>
          <w:szCs w:val="48"/>
          <w:color w:val="7E6F6C"/>
          <w:spacing w:val="-7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7E6F6C"/>
          <w:spacing w:val="-14"/>
          <w:w w:val="87"/>
          <w:b/>
          <w:bCs/>
          <w:position w:val="-1"/>
        </w:rPr>
        <w:t>l</w:t>
      </w:r>
      <w:r>
        <w:rPr>
          <w:rFonts w:ascii="Arial" w:hAnsi="Arial" w:cs="Arial" w:eastAsia="Arial"/>
          <w:sz w:val="48"/>
          <w:szCs w:val="48"/>
          <w:color w:val="7E6F6C"/>
          <w:spacing w:val="0"/>
          <w:w w:val="87"/>
          <w:b/>
          <w:bCs/>
          <w:position w:val="-1"/>
        </w:rPr>
        <w:t>o</w:t>
      </w:r>
      <w:r>
        <w:rPr>
          <w:rFonts w:ascii="Arial" w:hAnsi="Arial" w:cs="Arial" w:eastAsia="Arial"/>
          <w:sz w:val="48"/>
          <w:szCs w:val="48"/>
          <w:color w:val="7E6F6C"/>
          <w:spacing w:val="-7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7E6F6C"/>
          <w:spacing w:val="-14"/>
          <w:w w:val="84"/>
          <w:b/>
          <w:bCs/>
          <w:position w:val="-1"/>
        </w:rPr>
        <w:t>Stat</w:t>
      </w:r>
      <w:r>
        <w:rPr>
          <w:rFonts w:ascii="Arial" w:hAnsi="Arial" w:cs="Arial" w:eastAsia="Arial"/>
          <w:sz w:val="48"/>
          <w:szCs w:val="48"/>
          <w:color w:val="7E6F6C"/>
          <w:spacing w:val="0"/>
          <w:w w:val="84"/>
          <w:b/>
          <w:bCs/>
          <w:position w:val="-1"/>
        </w:rPr>
        <w:t>o</w:t>
      </w:r>
      <w:r>
        <w:rPr>
          <w:rFonts w:ascii="Arial" w:hAnsi="Arial" w:cs="Arial" w:eastAsia="Arial"/>
          <w:sz w:val="48"/>
          <w:szCs w:val="48"/>
          <w:color w:val="7E6F6C"/>
          <w:spacing w:val="-7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7E6F6C"/>
          <w:spacing w:val="-14"/>
          <w:w w:val="83"/>
          <w:b/>
          <w:bCs/>
          <w:position w:val="-1"/>
        </w:rPr>
        <w:t>moderno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96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-11"/>
          <w:w w:val="76"/>
        </w:rPr>
        <w:t>ONLINE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900" w:right="680"/>
          <w:cols w:num="2" w:equalWidth="0">
            <w:col w:w="4252" w:space="4109"/>
            <w:col w:w="1119"/>
          </w:cols>
        </w:sectPr>
      </w:pPr>
      <w:rPr/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/>
        <w:pict>
          <v:group style="position:absolute;margin-left:135.872696pt;margin-top:229.701401pt;width:1.48pt;height:1.9515pt;mso-position-horizontal-relative:page;mso-position-vertical-relative:page;z-index:-2323" coordorigin="2717,4594" coordsize="30,39">
            <v:group style="position:absolute;left:2727;top:4604;width:10;height:2" coordorigin="2727,4604" coordsize="10,2">
              <v:shape style="position:absolute;left:2727;top:4604;width:10;height:2" coordorigin="2727,4604" coordsize="10,0" path="m2727,4604l2737,4604e" filled="f" stroked="t" strokeweight=".971pt" strokecolor="#7E6F6C">
                <v:path arrowok="t"/>
              </v:shape>
            </v:group>
            <v:group style="position:absolute;left:2727;top:4623;width:10;height:2" coordorigin="2727,4623" coordsize="10,2">
              <v:shape style="position:absolute;left:2727;top:4623;width:10;height:2" coordorigin="2727,4623" coordsize="10,0" path="m2727,4623l2737,4623e" filled="f" stroked="t" strokeweight=".98pt" strokecolor="#7E6F6C">
                <v:path arrowok="t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left="343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50.823299pt;margin-top:3.848888pt;width:7.087pt;height:7.5pt;mso-position-horizontal-relative:page;mso-position-vertical-relative:paragraph;z-index:-2342" coordorigin="1016,77" coordsize="142,150">
            <v:shape style="position:absolute;left:1016;top:77;width:142;height:150" coordorigin="1016,77" coordsize="142,150" path="m1016,227l1158,227,1158,77,1016,77,1016,227xe" filled="t" fillcolor="#853035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446.949951pt;margin-top:-45.49041pt;width:69.273959pt;height:21.342pt;mso-position-horizontal-relative:page;mso-position-vertical-relative:paragraph;z-index:-2330" coordorigin="8939,-910" coordsize="1385,427">
            <v:shape style="position:absolute;left:9921;top:-895;width:404;height:396" type="#_x0000_t75">
              <v:imagedata r:id="rId7" o:title=""/>
            </v:shape>
            <v:shape style="position:absolute;left:10159;top:-861;width:141;height:326" type="#_x0000_t75">
              <v:imagedata r:id="rId8" o:title=""/>
            </v:shape>
            <v:group style="position:absolute;left:9149;top:-794;width:74;height:74" coordorigin="9149,-794" coordsize="74,74">
              <v:shape style="position:absolute;left:9149;top:-794;width:74;height:74" coordorigin="9149,-794" coordsize="74,74" path="m9223,-767l9149,-767,9149,-748,9176,-748,9176,-720,9196,-720,9196,-748,9223,-748,9223,-767e" filled="t" fillcolor="#FFFFFF" stroked="f">
                <v:path arrowok="t"/>
                <v:fill/>
              </v:shape>
              <v:shape style="position:absolute;left:9149;top:-794;width:74;height:74" coordorigin="9149,-794" coordsize="74,74" path="m9196,-794l9176,-794,9176,-767,9196,-767,9196,-794e" filled="t" fillcolor="#FFFFFF" stroked="f">
                <v:path arrowok="t"/>
                <v:fill/>
              </v:shape>
            </v:group>
            <v:group style="position:absolute;left:9034;top:-790;width:11;height:42" coordorigin="9034,-790" coordsize="11,42">
              <v:shape style="position:absolute;left:9034;top:-790;width:11;height:42" coordorigin="9034,-790" coordsize="11,42" path="m9034,-768l9044,-768e" filled="f" stroked="t" strokeweight="2.223pt" strokecolor="#FFFFFF">
                <v:path arrowok="t"/>
              </v:shape>
            </v:group>
            <v:group style="position:absolute;left:9049;top:-790;width:11;height:43" coordorigin="9049,-790" coordsize="11,43">
              <v:shape style="position:absolute;left:9049;top:-790;width:11;height:43" coordorigin="9049,-790" coordsize="11,43" path="m9060,-779l9049,-779,9049,-747,9060,-747,9060,-779e" filled="t" fillcolor="#FFFFFF" stroked="f">
                <v:path arrowok="t"/>
                <v:fill/>
              </v:shape>
              <v:shape style="position:absolute;left:9049;top:-790;width:11;height:43" coordorigin="9049,-790" coordsize="11,43" path="m9060,-790l9049,-790,9049,-782,9060,-782,9060,-790e" filled="t" fillcolor="#FFFFFF" stroked="f">
                <v:path arrowok="t"/>
                <v:fill/>
              </v:shape>
            </v:group>
            <v:group style="position:absolute;left:9064;top:-789;width:27;height:43" coordorigin="9064,-789" coordsize="27,43">
              <v:shape style="position:absolute;left:9064;top:-789;width:27;height:43" coordorigin="9064,-789" coordsize="27,43" path="m9092,-751l9075,-751,9076,-748,9078,-746,9089,-746,9092,-751e" filled="t" fillcolor="#FFFFFF" stroked="f">
                <v:path arrowok="t"/>
                <v:fill/>
              </v:shape>
              <v:shape style="position:absolute;left:9064;top:-789;width:27;height:43" coordorigin="9064,-789" coordsize="27,43" path="m9075,-789l9064,-789,9064,-747,9075,-747,9075,-751,9092,-751,9092,-754,9075,-754,9075,-756,9075,-770,9075,-772,9091,-772,9090,-775,9075,-775,9075,-789e" filled="t" fillcolor="#FFFFFF" stroked="f">
                <v:path arrowok="t"/>
                <v:fill/>
              </v:shape>
              <v:shape style="position:absolute;left:9064;top:-789;width:27;height:43" coordorigin="9064,-789" coordsize="27,43" path="m9091,-772l9080,-772,9081,-770,9081,-756,9080,-754,9092,-754,9092,-767,9091,-770,9091,-772e" filled="t" fillcolor="#FFFFFF" stroked="f">
                <v:path arrowok="t"/>
                <v:fill/>
              </v:shape>
              <v:shape style="position:absolute;left:9064;top:-789;width:27;height:43" coordorigin="9064,-789" coordsize="27,43" path="m9087,-780l9079,-780,9076,-778,9075,-775,9090,-775,9090,-777,9087,-780e" filled="t" fillcolor="#FFFFFF" stroked="f">
                <v:path arrowok="t"/>
                <v:fill/>
              </v:shape>
            </v:group>
            <v:group style="position:absolute;left:9095;top:-780;width:19;height:33" coordorigin="9095,-780" coordsize="19,33">
              <v:shape style="position:absolute;left:9095;top:-780;width:19;height:33" coordorigin="9095,-780" coordsize="19,33" path="m9105,-779l9095,-779,9095,-747,9105,-747,9105,-768,9107,-770,9114,-770,9114,-774,9105,-774,9105,-779e" filled="t" fillcolor="#FFFFFF" stroked="f">
                <v:path arrowok="t"/>
                <v:fill/>
              </v:shape>
              <v:shape style="position:absolute;left:9095;top:-780;width:19;height:33" coordorigin="9095,-780" coordsize="19,33" path="m9114,-770l9112,-770,9114,-770,9114,-770e" filled="t" fillcolor="#FFFFFF" stroked="f">
                <v:path arrowok="t"/>
                <v:fill/>
              </v:shape>
              <v:shape style="position:absolute;left:9095;top:-780;width:19;height:33" coordorigin="9095,-780" coordsize="19,33" path="m9109,-780l9106,-778,9105,-774,9114,-774,9114,-780,9109,-780e" filled="t" fillcolor="#FFFFFF" stroked="f">
                <v:path arrowok="t"/>
                <v:fill/>
              </v:shape>
            </v:group>
            <v:group style="position:absolute;left:9115;top:-780;width:27;height:34" coordorigin="9115,-780" coordsize="27,34">
              <v:shape style="position:absolute;left:9115;top:-780;width:27;height:34" coordorigin="9115,-780" coordsize="27,34" path="m9139,-780l9125,-780,9122,-779,9116,-775,9115,-771,9115,-751,9119,-746,9139,-746,9142,-751,9142,-753,9126,-753,9126,-755,9126,-771,9126,-773,9142,-773,9142,-776,9139,-780e" filled="t" fillcolor="#FFFFFF" stroked="f">
                <v:path arrowok="t"/>
                <v:fill/>
              </v:shape>
              <v:shape style="position:absolute;left:9115;top:-780;width:27;height:34" coordorigin="9115,-780" coordsize="27,34" path="m9142,-773l9131,-773,9132,-771,9132,-755,9131,-753,9142,-753,9142,-773e" filled="t" fillcolor="#FFFFFF" stroked="f">
                <v:path arrowok="t"/>
                <v:fill/>
              </v:shape>
            </v:group>
            <v:group style="position:absolute;left:9034;top:-726;width:11;height:43" coordorigin="9034,-726" coordsize="11,43">
              <v:shape style="position:absolute;left:9034;top:-726;width:11;height:43" coordorigin="9034,-726" coordsize="11,43" path="m9044,-716l9034,-716,9034,-684,9044,-684,9044,-716e" filled="t" fillcolor="#FFFFFF" stroked="f">
                <v:path arrowok="t"/>
                <v:fill/>
              </v:shape>
              <v:shape style="position:absolute;left:9034;top:-726;width:11;height:43" coordorigin="9034,-726" coordsize="11,43" path="m9044,-726l9034,-726,9034,-719,9044,-719,9044,-726e" filled="t" fillcolor="#FFFFFF" stroked="f">
                <v:path arrowok="t"/>
                <v:fill/>
              </v:shape>
            </v:group>
            <v:group style="position:absolute;left:9049;top:-717;width:27;height:33" coordorigin="9049,-717" coordsize="27,33">
              <v:shape style="position:absolute;left:9049;top:-717;width:27;height:33" coordorigin="9049,-717" coordsize="27,33" path="m9059,-716l9049,-716,9049,-684,9059,-684,9060,-707,9060,-708,9075,-708,9075,-711,9075,-712,9059,-712,9059,-716e" filled="t" fillcolor="#FFFFFF" stroked="f">
                <v:path arrowok="t"/>
                <v:fill/>
              </v:shape>
              <v:shape style="position:absolute;left:9049;top:-717;width:27;height:33" coordorigin="9049,-717" coordsize="27,33" path="m9075,-708l9064,-708,9065,-707,9065,-684,9075,-684,9075,-708e" filled="t" fillcolor="#FFFFFF" stroked="f">
                <v:path arrowok="t"/>
                <v:fill/>
              </v:shape>
              <v:shape style="position:absolute;left:9049;top:-717;width:27;height:33" coordorigin="9049,-717" coordsize="27,33" path="m9070,-717l9063,-717,9061,-715,9059,-712,9075,-712,9075,-712,9072,-716,9070,-717e" filled="t" fillcolor="#FFFFFF" stroked="f">
                <v:path arrowok="t"/>
                <v:fill/>
              </v:shape>
            </v:group>
            <v:group style="position:absolute;left:9077;top:-725;width:19;height:42" coordorigin="9077,-725" coordsize="19,42">
              <v:shape style="position:absolute;left:9077;top:-725;width:19;height:42" coordorigin="9077,-725" coordsize="19,42" path="m9092,-725l9081,-725,9081,-716,9077,-716,9077,-709,9081,-709,9081,-690,9081,-688,9082,-686,9083,-684,9085,-683,9094,-683,9096,-684,9096,-690,9093,-690,9092,-691,9092,-709,9096,-709,9096,-716,9092,-716,9092,-725e" filled="t" fillcolor="#FFFFFF" stroked="f">
                <v:path arrowok="t"/>
                <v:fill/>
              </v:shape>
              <v:shape style="position:absolute;left:9077;top:-725;width:19;height:42" coordorigin="9077,-725" coordsize="19,42" path="m9096,-690l9093,-690,9096,-690e" filled="t" fillcolor="#FFFFFF" stroked="f">
                <v:path arrowok="t"/>
                <v:fill/>
              </v:shape>
            </v:group>
            <v:group style="position:absolute;left:9097;top:-717;width:27;height:34" coordorigin="9097,-717" coordsize="27,34">
              <v:shape style="position:absolute;left:9097;top:-717;width:27;height:34" coordorigin="9097,-717" coordsize="27,34" path="m9120,-717l9105,-717,9101,-715,9098,-709,9098,-708,9097,-705,9097,-687,9101,-683,9120,-683,9123,-686,9123,-689,9109,-689,9108,-691,9108,-698,9124,-698,9124,-704,9108,-704,9108,-709,9109,-710,9124,-710,9124,-712,9120,-717e" filled="t" fillcolor="#FFFFFF" stroked="f">
                <v:path arrowok="t"/>
                <v:fill/>
              </v:shape>
              <v:shape style="position:absolute;left:9097;top:-717;width:27;height:34" coordorigin="9097,-717" coordsize="27,34" path="m9124,-695l9114,-695,9114,-691,9113,-689,9123,-689,9124,-695e" filled="t" fillcolor="#FFFFFF" stroked="f">
                <v:path arrowok="t"/>
                <v:fill/>
              </v:shape>
              <v:shape style="position:absolute;left:9097;top:-717;width:27;height:34" coordorigin="9097,-717" coordsize="27,34" path="m9124,-710l9113,-710,9114,-709,9114,-704,9124,-704,9124,-710e" filled="t" fillcolor="#FFFFFF" stroked="f">
                <v:path arrowok="t"/>
                <v:fill/>
              </v:shape>
            </v:group>
            <v:group style="position:absolute;left:9127;top:-716;width:19;height:33" coordorigin="9127,-716" coordsize="19,33">
              <v:shape style="position:absolute;left:9127;top:-716;width:19;height:33" coordorigin="9127,-716" coordsize="19,33" path="m9137,-716l9127,-716,9127,-684,9137,-684,9137,-705,9139,-707,9146,-707,9146,-710,9137,-710,9137,-716e" filled="t" fillcolor="#FFFFFF" stroked="f">
                <v:path arrowok="t"/>
                <v:fill/>
              </v:shape>
              <v:shape style="position:absolute;left:9127;top:-716;width:19;height:33" coordorigin="9127,-716" coordsize="19,33" path="m9146,-707l9144,-707,9146,-706,9146,-707e" filled="t" fillcolor="#FFFFFF" stroked="f">
                <v:path arrowok="t"/>
                <v:fill/>
              </v:shape>
              <v:shape style="position:absolute;left:9127;top:-716;width:19;height:33" coordorigin="9127,-716" coordsize="19,33" path="m9141,-716l9138,-714,9137,-710,9146,-710,9146,-716,9141,-716e" filled="t" fillcolor="#FFFFFF" stroked="f">
                <v:path arrowok="t"/>
                <v:fill/>
              </v:shape>
            </v:group>
            <v:group style="position:absolute;left:9148;top:-717;width:27;height:33" coordorigin="9148,-717" coordsize="27,33">
              <v:shape style="position:absolute;left:9148;top:-717;width:27;height:33" coordorigin="9148,-717" coordsize="27,33" path="m9158,-716l9148,-716,9148,-684,9159,-684,9159,-707,9159,-708,9175,-708,9175,-711,9174,-712,9158,-712,9158,-716e" filled="t" fillcolor="#FFFFFF" stroked="f">
                <v:path arrowok="t"/>
                <v:fill/>
              </v:shape>
              <v:shape style="position:absolute;left:9148;top:-717;width:27;height:33" coordorigin="9148,-717" coordsize="27,33" path="m9175,-708l9163,-708,9164,-707,9164,-684,9175,-684,9175,-708e" filled="t" fillcolor="#FFFFFF" stroked="f">
                <v:path arrowok="t"/>
                <v:fill/>
              </v:shape>
              <v:shape style="position:absolute;left:9148;top:-717;width:27;height:33" coordorigin="9148,-717" coordsize="27,33" path="m9169,-717l9162,-717,9160,-715,9158,-712,9174,-712,9174,-712,9171,-716,9169,-717e" filled="t" fillcolor="#FFFFFF" stroked="f">
                <v:path arrowok="t"/>
                <v:fill/>
              </v:shape>
            </v:group>
            <v:group style="position:absolute;left:9178;top:-717;width:27;height:34" coordorigin="9178,-717" coordsize="27,34">
              <v:shape style="position:absolute;left:9178;top:-717;width:27;height:34" coordorigin="9178,-717" coordsize="27,34" path="m9201,-717l9185,-717,9182,-715,9178,-709,9178,-708,9178,-705,9178,-687,9181,-683,9200,-683,9204,-686,9204,-689,9189,-689,9188,-691,9188,-698,9204,-698,9204,-704,9188,-704,9189,-709,9189,-710,9204,-710,9204,-712,9201,-717e" filled="t" fillcolor="#FFFFFF" stroked="f">
                <v:path arrowok="t"/>
                <v:fill/>
              </v:shape>
              <v:shape style="position:absolute;left:9178;top:-717;width:27;height:34" coordorigin="9178,-717" coordsize="27,34" path="m9204,-695l9194,-695,9194,-691,9194,-689,9204,-689,9204,-695e" filled="t" fillcolor="#FFFFFF" stroked="f">
                <v:path arrowok="t"/>
                <v:fill/>
              </v:shape>
              <v:shape style="position:absolute;left:9178;top:-717;width:27;height:34" coordorigin="9178,-717" coordsize="27,34" path="m9204,-710l9194,-710,9194,-709,9194,-704,9204,-704,9204,-710e" filled="t" fillcolor="#FFFFFF" stroked="f">
                <v:path arrowok="t"/>
                <v:fill/>
              </v:shape>
            </v:group>
            <v:group style="position:absolute;left:9205;top:-725;width:19;height:42" coordorigin="9205,-725" coordsize="19,42">
              <v:shape style="position:absolute;left:9205;top:-725;width:19;height:42" coordorigin="9205,-725" coordsize="19,42" path="m9220,-725l9209,-725,9209,-716,9205,-716,9205,-709,9209,-709,9209,-690,9209,-688,9210,-686,9210,-684,9213,-683,9222,-683,9224,-684,9224,-690,9220,-690,9220,-691,9220,-709,9224,-709,9224,-716,9220,-716,9220,-725e" filled="t" fillcolor="#FFFFFF" stroked="f">
                <v:path arrowok="t"/>
                <v:fill/>
              </v:shape>
              <v:shape style="position:absolute;left:9205;top:-725;width:19;height:42" coordorigin="9205,-725" coordsize="19,42" path="m9224,-690l9220,-690,9224,-690e" filled="t" fillcolor="#FFFFFF" stroked="f">
                <v:path arrowok="t"/>
                <v:fill/>
              </v:shape>
            </v:group>
            <v:group style="position:absolute;left:8954;top:-895;width:915;height:397" coordorigin="8954,-895" coordsize="915,397">
              <v:shape style="position:absolute;left:8954;top:-895;width:915;height:397" coordorigin="8954,-895" coordsize="915,397" path="m9266,-895l9120,-895,9099,-894,9041,-876,8992,-835,8962,-782,8954,-744,8955,-719,8970,-659,9008,-610,9061,-576,9780,-565,9780,-498,9869,-585,9848,-606,9120,-606,9099,-608,9044,-631,9004,-685,8995,-721,8997,-744,9029,-815,9082,-848,9266,-854,9266,-895e" filled="t" fillcolor="#782665" stroked="f">
                <v:path arrowok="t"/>
                <v:fill/>
              </v:shape>
              <v:shape style="position:absolute;left:8954;top:-895;width:915;height:397" coordorigin="8954,-895" coordsize="915,397" path="m9780,-673l9780,-606,9848,-606,9780,-673e" filled="t" fillcolor="#782665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1"/>
          <w:szCs w:val="21"/>
          <w:spacing w:val="-15"/>
          <w:w w:val="81"/>
          <w:b/>
          <w:bCs/>
        </w:rPr>
        <w:t>T</w:t>
      </w:r>
      <w:r>
        <w:rPr>
          <w:rFonts w:ascii="Arial" w:hAnsi="Arial" w:cs="Arial" w:eastAsia="Arial"/>
          <w:sz w:val="21"/>
          <w:szCs w:val="21"/>
          <w:spacing w:val="-2"/>
          <w:w w:val="81"/>
          <w:b/>
          <w:bCs/>
        </w:rPr>
        <w:t>empo</w:t>
      </w:r>
      <w:r>
        <w:rPr>
          <w:rFonts w:ascii="Arial" w:hAnsi="Arial" w:cs="Arial" w:eastAsia="Arial"/>
          <w:sz w:val="21"/>
          <w:szCs w:val="21"/>
          <w:spacing w:val="0"/>
          <w:w w:val="81"/>
          <w:b/>
          <w:bCs/>
        </w:rPr>
        <w:t>:</w:t>
      </w:r>
      <w:r>
        <w:rPr>
          <w:rFonts w:ascii="Arial" w:hAnsi="Arial" w:cs="Arial" w:eastAsia="Arial"/>
          <w:sz w:val="21"/>
          <w:szCs w:val="21"/>
          <w:spacing w:val="-10"/>
          <w:w w:val="81"/>
          <w:b/>
          <w:bCs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81"/>
          <w:b/>
          <w:bCs/>
        </w:rPr>
        <w:t>6</w:t>
      </w:r>
      <w:r>
        <w:rPr>
          <w:rFonts w:ascii="Arial" w:hAnsi="Arial" w:cs="Arial" w:eastAsia="Arial"/>
          <w:sz w:val="21"/>
          <w:szCs w:val="21"/>
          <w:spacing w:val="-7"/>
          <w:w w:val="81"/>
          <w:b/>
          <w:bCs/>
        </w:rPr>
        <w:t> </w:t>
      </w:r>
      <w:r>
        <w:rPr>
          <w:rFonts w:ascii="Arial" w:hAnsi="Arial" w:cs="Arial" w:eastAsia="Arial"/>
          <w:sz w:val="21"/>
          <w:szCs w:val="21"/>
          <w:spacing w:val="-2"/>
          <w:w w:val="81"/>
          <w:b/>
          <w:bCs/>
        </w:rPr>
        <w:t>or</w:t>
      </w:r>
      <w:r>
        <w:rPr>
          <w:rFonts w:ascii="Arial" w:hAnsi="Arial" w:cs="Arial" w:eastAsia="Arial"/>
          <w:sz w:val="21"/>
          <w:szCs w:val="21"/>
          <w:spacing w:val="0"/>
          <w:w w:val="81"/>
          <w:b/>
          <w:bCs/>
        </w:rPr>
        <w:t>e</w:t>
      </w:r>
      <w:r>
        <w:rPr>
          <w:rFonts w:ascii="Arial" w:hAnsi="Arial" w:cs="Arial" w:eastAsia="Arial"/>
          <w:sz w:val="21"/>
          <w:szCs w:val="21"/>
          <w:spacing w:val="7"/>
          <w:w w:val="81"/>
          <w:b/>
          <w:bCs/>
        </w:rPr>
        <w:t> </w:t>
      </w:r>
      <w:r>
        <w:rPr>
          <w:rFonts w:ascii="Arial" w:hAnsi="Arial" w:cs="Arial" w:eastAsia="Arial"/>
          <w:sz w:val="21"/>
          <w:szCs w:val="21"/>
          <w:spacing w:val="-2"/>
          <w:w w:val="81"/>
          <w:b/>
          <w:bCs/>
        </w:rPr>
        <w:t>(</w:t>
      </w:r>
      <w:r>
        <w:rPr>
          <w:rFonts w:ascii="Arial" w:hAnsi="Arial" w:cs="Arial" w:eastAsia="Arial"/>
          <w:sz w:val="21"/>
          <w:szCs w:val="21"/>
          <w:spacing w:val="0"/>
          <w:w w:val="81"/>
          <w:b/>
          <w:bCs/>
        </w:rPr>
        <w:t>4</w:t>
      </w:r>
      <w:r>
        <w:rPr>
          <w:rFonts w:ascii="Arial" w:hAnsi="Arial" w:cs="Arial" w:eastAsia="Arial"/>
          <w:sz w:val="21"/>
          <w:szCs w:val="21"/>
          <w:spacing w:val="-5"/>
          <w:w w:val="81"/>
          <w:b/>
          <w:bCs/>
        </w:rPr>
        <w:t> </w:t>
      </w:r>
      <w:r>
        <w:rPr>
          <w:rFonts w:ascii="Arial" w:hAnsi="Arial" w:cs="Arial" w:eastAsia="Arial"/>
          <w:sz w:val="21"/>
          <w:szCs w:val="21"/>
          <w:spacing w:val="-2"/>
          <w:w w:val="81"/>
          <w:b/>
          <w:bCs/>
        </w:rPr>
        <w:t>or</w:t>
      </w:r>
      <w:r>
        <w:rPr>
          <w:rFonts w:ascii="Arial" w:hAnsi="Arial" w:cs="Arial" w:eastAsia="Arial"/>
          <w:sz w:val="21"/>
          <w:szCs w:val="21"/>
          <w:spacing w:val="0"/>
          <w:w w:val="81"/>
          <w:b/>
          <w:bCs/>
        </w:rPr>
        <w:t>e</w:t>
      </w:r>
      <w:r>
        <w:rPr>
          <w:rFonts w:ascii="Arial" w:hAnsi="Arial" w:cs="Arial" w:eastAsia="Arial"/>
          <w:sz w:val="21"/>
          <w:szCs w:val="21"/>
          <w:spacing w:val="7"/>
          <w:w w:val="81"/>
          <w:b/>
          <w:bCs/>
        </w:rPr>
        <w:t> </w:t>
      </w:r>
      <w:r>
        <w:rPr>
          <w:rFonts w:ascii="Arial" w:hAnsi="Arial" w:cs="Arial" w:eastAsia="Arial"/>
          <w:sz w:val="21"/>
          <w:szCs w:val="21"/>
          <w:spacing w:val="-2"/>
          <w:w w:val="81"/>
          <w:b/>
          <w:bCs/>
        </w:rPr>
        <w:t>pe</w:t>
      </w:r>
      <w:r>
        <w:rPr>
          <w:rFonts w:ascii="Arial" w:hAnsi="Arial" w:cs="Arial" w:eastAsia="Arial"/>
          <w:sz w:val="21"/>
          <w:szCs w:val="21"/>
          <w:spacing w:val="0"/>
          <w:w w:val="81"/>
          <w:b/>
          <w:bCs/>
        </w:rPr>
        <w:t>r</w:t>
      </w:r>
      <w:r>
        <w:rPr>
          <w:rFonts w:ascii="Arial" w:hAnsi="Arial" w:cs="Arial" w:eastAsia="Arial"/>
          <w:sz w:val="21"/>
          <w:szCs w:val="21"/>
          <w:spacing w:val="7"/>
          <w:w w:val="81"/>
          <w:b/>
          <w:bCs/>
        </w:rPr>
        <w:t> </w:t>
      </w:r>
      <w:r>
        <w:rPr>
          <w:rFonts w:ascii="Arial" w:hAnsi="Arial" w:cs="Arial" w:eastAsia="Arial"/>
          <w:sz w:val="21"/>
          <w:szCs w:val="21"/>
          <w:spacing w:val="-2"/>
          <w:w w:val="81"/>
          <w:b/>
          <w:bCs/>
        </w:rPr>
        <w:t>l</w:t>
      </w:r>
      <w:r>
        <w:rPr>
          <w:rFonts w:ascii="Arial" w:hAnsi="Arial" w:cs="Arial" w:eastAsia="Arial"/>
          <w:sz w:val="21"/>
          <w:szCs w:val="21"/>
          <w:spacing w:val="0"/>
          <w:w w:val="81"/>
          <w:b/>
          <w:bCs/>
        </w:rPr>
        <w:t>o</w:t>
      </w:r>
      <w:r>
        <w:rPr>
          <w:rFonts w:ascii="Arial" w:hAnsi="Arial" w:cs="Arial" w:eastAsia="Arial"/>
          <w:sz w:val="21"/>
          <w:szCs w:val="21"/>
          <w:spacing w:val="6"/>
          <w:w w:val="81"/>
          <w:b/>
          <w:bCs/>
        </w:rPr>
        <w:t> </w:t>
      </w:r>
      <w:r>
        <w:rPr>
          <w:rFonts w:ascii="Arial" w:hAnsi="Arial" w:cs="Arial" w:eastAsia="Arial"/>
          <w:sz w:val="21"/>
          <w:szCs w:val="21"/>
          <w:spacing w:val="-2"/>
          <w:w w:val="81"/>
          <w:b/>
          <w:bCs/>
        </w:rPr>
        <w:t>svolgiment</w:t>
      </w:r>
      <w:r>
        <w:rPr>
          <w:rFonts w:ascii="Arial" w:hAnsi="Arial" w:cs="Arial" w:eastAsia="Arial"/>
          <w:sz w:val="21"/>
          <w:szCs w:val="21"/>
          <w:spacing w:val="0"/>
          <w:w w:val="81"/>
          <w:b/>
          <w:bCs/>
        </w:rPr>
        <w:t>o</w:t>
      </w:r>
      <w:r>
        <w:rPr>
          <w:rFonts w:ascii="Arial" w:hAnsi="Arial" w:cs="Arial" w:eastAsia="Arial"/>
          <w:sz w:val="21"/>
          <w:szCs w:val="21"/>
          <w:spacing w:val="16"/>
          <w:w w:val="81"/>
          <w:b/>
          <w:bCs/>
        </w:rPr>
        <w:t> </w:t>
      </w:r>
      <w:r>
        <w:rPr>
          <w:rFonts w:ascii="Arial" w:hAnsi="Arial" w:cs="Arial" w:eastAsia="Arial"/>
          <w:sz w:val="21"/>
          <w:szCs w:val="21"/>
          <w:spacing w:val="-2"/>
          <w:w w:val="81"/>
          <w:b/>
          <w:bCs/>
        </w:rPr>
        <w:t>dell</w:t>
      </w:r>
      <w:r>
        <w:rPr>
          <w:rFonts w:ascii="Arial" w:hAnsi="Arial" w:cs="Arial" w:eastAsia="Arial"/>
          <w:sz w:val="21"/>
          <w:szCs w:val="21"/>
          <w:spacing w:val="0"/>
          <w:w w:val="81"/>
          <w:b/>
          <w:bCs/>
        </w:rPr>
        <w:t>e</w:t>
      </w:r>
      <w:r>
        <w:rPr>
          <w:rFonts w:ascii="Arial" w:hAnsi="Arial" w:cs="Arial" w:eastAsia="Arial"/>
          <w:sz w:val="21"/>
          <w:szCs w:val="21"/>
          <w:spacing w:val="37"/>
          <w:w w:val="81"/>
          <w:b/>
          <w:bCs/>
        </w:rPr>
        <w:t> </w:t>
      </w:r>
      <w:r>
        <w:rPr>
          <w:rFonts w:ascii="Arial" w:hAnsi="Arial" w:cs="Arial" w:eastAsia="Arial"/>
          <w:sz w:val="21"/>
          <w:szCs w:val="21"/>
          <w:spacing w:val="-2"/>
          <w:w w:val="81"/>
          <w:b/>
          <w:bCs/>
        </w:rPr>
        <w:t>attivit</w:t>
      </w:r>
      <w:r>
        <w:rPr>
          <w:rFonts w:ascii="Arial" w:hAnsi="Arial" w:cs="Arial" w:eastAsia="Arial"/>
          <w:sz w:val="21"/>
          <w:szCs w:val="21"/>
          <w:spacing w:val="0"/>
          <w:w w:val="81"/>
          <w:b/>
          <w:bCs/>
        </w:rPr>
        <w:t>à</w:t>
      </w:r>
      <w:r>
        <w:rPr>
          <w:rFonts w:ascii="Arial" w:hAnsi="Arial" w:cs="Arial" w:eastAsia="Arial"/>
          <w:sz w:val="21"/>
          <w:szCs w:val="21"/>
          <w:spacing w:val="33"/>
          <w:w w:val="81"/>
          <w:b/>
          <w:bCs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81"/>
          <w:b/>
          <w:bCs/>
        </w:rPr>
        <w:t>+</w:t>
      </w:r>
      <w:r>
        <w:rPr>
          <w:rFonts w:ascii="Arial" w:hAnsi="Arial" w:cs="Arial" w:eastAsia="Arial"/>
          <w:sz w:val="21"/>
          <w:szCs w:val="21"/>
          <w:spacing w:val="0"/>
          <w:w w:val="81"/>
          <w:b/>
          <w:bCs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81"/>
          <w:b/>
          <w:bCs/>
        </w:rPr>
        <w:t>2</w:t>
      </w:r>
      <w:r>
        <w:rPr>
          <w:rFonts w:ascii="Arial" w:hAnsi="Arial" w:cs="Arial" w:eastAsia="Arial"/>
          <w:sz w:val="21"/>
          <w:szCs w:val="21"/>
          <w:spacing w:val="-7"/>
          <w:w w:val="81"/>
          <w:b/>
          <w:bCs/>
        </w:rPr>
        <w:t> </w:t>
      </w:r>
      <w:r>
        <w:rPr>
          <w:rFonts w:ascii="Arial" w:hAnsi="Arial" w:cs="Arial" w:eastAsia="Arial"/>
          <w:sz w:val="21"/>
          <w:szCs w:val="21"/>
          <w:spacing w:val="-2"/>
          <w:w w:val="81"/>
          <w:b/>
          <w:bCs/>
        </w:rPr>
        <w:t>or</w:t>
      </w:r>
      <w:r>
        <w:rPr>
          <w:rFonts w:ascii="Arial" w:hAnsi="Arial" w:cs="Arial" w:eastAsia="Arial"/>
          <w:sz w:val="21"/>
          <w:szCs w:val="21"/>
          <w:spacing w:val="0"/>
          <w:w w:val="81"/>
          <w:b/>
          <w:bCs/>
        </w:rPr>
        <w:t>e</w:t>
      </w:r>
      <w:r>
        <w:rPr>
          <w:rFonts w:ascii="Arial" w:hAnsi="Arial" w:cs="Arial" w:eastAsia="Arial"/>
          <w:sz w:val="21"/>
          <w:szCs w:val="21"/>
          <w:spacing w:val="7"/>
          <w:w w:val="81"/>
          <w:b/>
          <w:bCs/>
        </w:rPr>
        <w:t> </w:t>
      </w:r>
      <w:r>
        <w:rPr>
          <w:rFonts w:ascii="Arial" w:hAnsi="Arial" w:cs="Arial" w:eastAsia="Arial"/>
          <w:sz w:val="21"/>
          <w:szCs w:val="21"/>
          <w:spacing w:val="-2"/>
          <w:w w:val="81"/>
          <w:b/>
          <w:bCs/>
        </w:rPr>
        <w:t>pe</w:t>
      </w:r>
      <w:r>
        <w:rPr>
          <w:rFonts w:ascii="Arial" w:hAnsi="Arial" w:cs="Arial" w:eastAsia="Arial"/>
          <w:sz w:val="21"/>
          <w:szCs w:val="21"/>
          <w:spacing w:val="0"/>
          <w:w w:val="81"/>
          <w:b/>
          <w:bCs/>
        </w:rPr>
        <w:t>r</w:t>
      </w:r>
      <w:r>
        <w:rPr>
          <w:rFonts w:ascii="Arial" w:hAnsi="Arial" w:cs="Arial" w:eastAsia="Arial"/>
          <w:sz w:val="21"/>
          <w:szCs w:val="21"/>
          <w:spacing w:val="7"/>
          <w:w w:val="81"/>
          <w:b/>
          <w:bCs/>
        </w:rPr>
        <w:t> </w:t>
      </w:r>
      <w:r>
        <w:rPr>
          <w:rFonts w:ascii="Arial" w:hAnsi="Arial" w:cs="Arial" w:eastAsia="Arial"/>
          <w:sz w:val="21"/>
          <w:szCs w:val="21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1"/>
          <w:szCs w:val="21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spacing w:val="-2"/>
          <w:w w:val="81"/>
          <w:b/>
          <w:bCs/>
        </w:rPr>
        <w:t>prodott</w:t>
      </w:r>
      <w:r>
        <w:rPr>
          <w:rFonts w:ascii="Arial" w:hAnsi="Arial" w:cs="Arial" w:eastAsia="Arial"/>
          <w:sz w:val="21"/>
          <w:szCs w:val="21"/>
          <w:spacing w:val="0"/>
          <w:w w:val="81"/>
          <w:b/>
          <w:bCs/>
        </w:rPr>
        <w:t>o</w:t>
      </w:r>
      <w:r>
        <w:rPr>
          <w:rFonts w:ascii="Arial" w:hAnsi="Arial" w:cs="Arial" w:eastAsia="Arial"/>
          <w:sz w:val="21"/>
          <w:szCs w:val="21"/>
          <w:spacing w:val="1"/>
          <w:w w:val="81"/>
          <w:b/>
          <w:bCs/>
        </w:rPr>
        <w:t> </w:t>
      </w:r>
      <w:r>
        <w:rPr>
          <w:rFonts w:ascii="Arial" w:hAnsi="Arial" w:cs="Arial" w:eastAsia="Arial"/>
          <w:sz w:val="21"/>
          <w:szCs w:val="21"/>
          <w:spacing w:val="-2"/>
          <w:w w:val="100"/>
          <w:b/>
          <w:bCs/>
        </w:rPr>
        <w:t>finale)</w:t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52" w:lineRule="auto"/>
        <w:ind w:left="116" w:right="1370"/>
        <w:jc w:val="both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90"/>
        </w:rPr>
        <w:t>Questa</w:t>
      </w:r>
      <w:r>
        <w:rPr>
          <w:rFonts w:ascii="Arial" w:hAnsi="Arial" w:cs="Arial" w:eastAsia="Arial"/>
          <w:sz w:val="19"/>
          <w:szCs w:val="19"/>
          <w:spacing w:val="-15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prova</w:t>
      </w:r>
      <w:r>
        <w:rPr>
          <w:rFonts w:ascii="Arial" w:hAnsi="Arial" w:cs="Arial" w:eastAsia="Arial"/>
          <w:sz w:val="19"/>
          <w:szCs w:val="19"/>
          <w:spacing w:val="8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intende</w:t>
      </w:r>
      <w:r>
        <w:rPr>
          <w:rFonts w:ascii="Arial" w:hAnsi="Arial" w:cs="Arial" w:eastAsia="Arial"/>
          <w:sz w:val="19"/>
          <w:szCs w:val="19"/>
          <w:spacing w:val="10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verificare</w:t>
      </w:r>
      <w:r>
        <w:rPr>
          <w:rFonts w:ascii="Arial" w:hAnsi="Arial" w:cs="Arial" w:eastAsia="Arial"/>
          <w:sz w:val="19"/>
          <w:szCs w:val="19"/>
          <w:spacing w:val="34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spacing w:val="-14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tua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capacità</w:t>
      </w:r>
      <w:r>
        <w:rPr>
          <w:rFonts w:ascii="Arial" w:hAnsi="Arial" w:cs="Arial" w:eastAsia="Arial"/>
          <w:sz w:val="19"/>
          <w:szCs w:val="19"/>
          <w:spacing w:val="9"/>
          <w:w w:val="9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di</w:t>
      </w:r>
      <w:r>
        <w:rPr>
          <w:rFonts w:ascii="Arial" w:hAnsi="Arial" w:cs="Arial" w:eastAsia="Arial"/>
          <w:sz w:val="19"/>
          <w:szCs w:val="19"/>
          <w:spacing w:val="-14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8"/>
        </w:rPr>
        <w:t>analizzare</w:t>
      </w:r>
      <w:r>
        <w:rPr>
          <w:rFonts w:ascii="Arial" w:hAnsi="Arial" w:cs="Arial" w:eastAsia="Arial"/>
          <w:sz w:val="19"/>
          <w:szCs w:val="19"/>
          <w:spacing w:val="4"/>
          <w:w w:val="88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8"/>
        </w:rPr>
        <w:t>un</w:t>
      </w:r>
      <w:r>
        <w:rPr>
          <w:rFonts w:ascii="Arial" w:hAnsi="Arial" w:cs="Arial" w:eastAsia="Arial"/>
          <w:sz w:val="19"/>
          <w:szCs w:val="19"/>
          <w:spacing w:val="6"/>
          <w:w w:val="88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8"/>
        </w:rPr>
        <w:t>fenomeno</w:t>
      </w:r>
      <w:r>
        <w:rPr>
          <w:rFonts w:ascii="Arial" w:hAnsi="Arial" w:cs="Arial" w:eastAsia="Arial"/>
          <w:sz w:val="19"/>
          <w:szCs w:val="19"/>
          <w:spacing w:val="13"/>
          <w:w w:val="88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di</w:t>
      </w:r>
      <w:r>
        <w:rPr>
          <w:rFonts w:ascii="Arial" w:hAnsi="Arial" w:cs="Arial" w:eastAsia="Arial"/>
          <w:sz w:val="19"/>
          <w:szCs w:val="19"/>
          <w:spacing w:val="-14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ampia</w:t>
      </w:r>
      <w:r>
        <w:rPr>
          <w:rFonts w:ascii="Arial" w:hAnsi="Arial" w:cs="Arial" w:eastAsia="Arial"/>
          <w:sz w:val="19"/>
          <w:szCs w:val="19"/>
          <w:spacing w:val="-2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durata,</w:t>
      </w:r>
      <w:r>
        <w:rPr>
          <w:rFonts w:ascii="Arial" w:hAnsi="Arial" w:cs="Arial" w:eastAsia="Arial"/>
          <w:sz w:val="19"/>
          <w:szCs w:val="19"/>
          <w:spacing w:val="9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mettendo</w:t>
      </w:r>
      <w:r>
        <w:rPr>
          <w:rFonts w:ascii="Arial" w:hAnsi="Arial" w:cs="Arial" w:eastAsia="Arial"/>
          <w:sz w:val="19"/>
          <w:szCs w:val="19"/>
          <w:spacing w:val="3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in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campo</w:t>
      </w:r>
      <w:r>
        <w:rPr>
          <w:rFonts w:ascii="Arial" w:hAnsi="Arial" w:cs="Arial" w:eastAsia="Arial"/>
          <w:sz w:val="19"/>
          <w:szCs w:val="19"/>
          <w:spacing w:val="-12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tutte</w:t>
      </w:r>
      <w:r>
        <w:rPr>
          <w:rFonts w:ascii="Arial" w:hAnsi="Arial" w:cs="Arial" w:eastAsia="Arial"/>
          <w:sz w:val="19"/>
          <w:szCs w:val="19"/>
          <w:spacing w:val="5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le</w:t>
      </w:r>
      <w:r>
        <w:rPr>
          <w:rFonts w:ascii="Arial" w:hAnsi="Arial" w:cs="Arial" w:eastAsia="Arial"/>
          <w:sz w:val="19"/>
          <w:szCs w:val="19"/>
          <w:spacing w:val="-5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conoscenze</w:t>
      </w:r>
      <w:r>
        <w:rPr>
          <w:rFonts w:ascii="Arial" w:hAnsi="Arial" w:cs="Arial" w:eastAsia="Arial"/>
          <w:sz w:val="19"/>
          <w:szCs w:val="19"/>
          <w:spacing w:val="-16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acquisite</w:t>
      </w:r>
      <w:r>
        <w:rPr>
          <w:rFonts w:ascii="Arial" w:hAnsi="Arial" w:cs="Arial" w:eastAsia="Arial"/>
          <w:sz w:val="19"/>
          <w:szCs w:val="19"/>
          <w:spacing w:val="1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a</w:t>
      </w:r>
      <w:r>
        <w:rPr>
          <w:rFonts w:ascii="Arial" w:hAnsi="Arial" w:cs="Arial" w:eastAsia="Arial"/>
          <w:sz w:val="19"/>
          <w:szCs w:val="19"/>
          <w:spacing w:val="-8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riguardo</w:t>
      </w:r>
      <w:r>
        <w:rPr>
          <w:rFonts w:ascii="Arial" w:hAnsi="Arial" w:cs="Arial" w:eastAsia="Arial"/>
          <w:sz w:val="19"/>
          <w:szCs w:val="19"/>
          <w:spacing w:val="1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durante</w:t>
      </w:r>
      <w:r>
        <w:rPr>
          <w:rFonts w:ascii="Arial" w:hAnsi="Arial" w:cs="Arial" w:eastAsia="Arial"/>
          <w:sz w:val="19"/>
          <w:szCs w:val="19"/>
          <w:spacing w:val="-6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l’anno</w:t>
      </w:r>
      <w:r>
        <w:rPr>
          <w:rFonts w:ascii="Arial" w:hAnsi="Arial" w:cs="Arial" w:eastAsia="Arial"/>
          <w:sz w:val="19"/>
          <w:szCs w:val="19"/>
          <w:spacing w:val="-6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scolastico.</w:t>
      </w:r>
      <w:r>
        <w:rPr>
          <w:rFonts w:ascii="Arial" w:hAnsi="Arial" w:cs="Arial" w:eastAsia="Arial"/>
          <w:sz w:val="19"/>
          <w:szCs w:val="19"/>
          <w:spacing w:val="0"/>
          <w:w w:val="100"/>
        </w:rPr>
      </w:r>
    </w:p>
    <w:p>
      <w:pPr>
        <w:spacing w:before="0" w:after="0" w:line="252" w:lineRule="auto"/>
        <w:ind w:left="116" w:right="1368"/>
        <w:jc w:val="both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90"/>
        </w:rPr>
        <w:t>Dovrai</w:t>
      </w:r>
      <w:r>
        <w:rPr>
          <w:rFonts w:ascii="Arial" w:hAnsi="Arial" w:cs="Arial" w:eastAsia="Arial"/>
          <w:sz w:val="19"/>
          <w:szCs w:val="19"/>
          <w:spacing w:val="31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ripercorrere</w:t>
      </w:r>
      <w:r>
        <w:rPr>
          <w:rFonts w:ascii="Arial" w:hAnsi="Arial" w:cs="Arial" w:eastAsia="Arial"/>
          <w:sz w:val="19"/>
          <w:szCs w:val="19"/>
          <w:spacing w:val="32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gli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sviluppi</w:t>
      </w:r>
      <w:r>
        <w:rPr>
          <w:rFonts w:ascii="Arial" w:hAnsi="Arial" w:cs="Arial" w:eastAsia="Arial"/>
          <w:sz w:val="19"/>
          <w:szCs w:val="19"/>
          <w:spacing w:val="-1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che</w:t>
      </w:r>
      <w:r>
        <w:rPr>
          <w:rFonts w:ascii="Arial" w:hAnsi="Arial" w:cs="Arial" w:eastAsia="Arial"/>
          <w:sz w:val="19"/>
          <w:szCs w:val="19"/>
          <w:spacing w:val="1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nel</w:t>
      </w:r>
      <w:r>
        <w:rPr>
          <w:rFonts w:ascii="Arial" w:hAnsi="Arial" w:cs="Arial" w:eastAsia="Arial"/>
          <w:sz w:val="19"/>
          <w:szCs w:val="19"/>
          <w:spacing w:val="-5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corso</w:t>
      </w:r>
      <w:r>
        <w:rPr>
          <w:rFonts w:ascii="Arial" w:hAnsi="Arial" w:cs="Arial" w:eastAsia="Arial"/>
          <w:sz w:val="19"/>
          <w:szCs w:val="19"/>
          <w:spacing w:val="6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dell’età</w:t>
      </w:r>
      <w:r>
        <w:rPr>
          <w:rFonts w:ascii="Arial" w:hAnsi="Arial" w:cs="Arial" w:eastAsia="Arial"/>
          <w:sz w:val="19"/>
          <w:szCs w:val="19"/>
          <w:spacing w:val="4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medievale</w:t>
      </w:r>
      <w:r>
        <w:rPr>
          <w:rFonts w:ascii="Arial" w:hAnsi="Arial" w:cs="Arial" w:eastAsia="Arial"/>
          <w:sz w:val="19"/>
          <w:szCs w:val="19"/>
          <w:spacing w:val="-8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hanno</w:t>
      </w:r>
      <w:r>
        <w:rPr>
          <w:rFonts w:ascii="Arial" w:hAnsi="Arial" w:cs="Arial" w:eastAsia="Arial"/>
          <w:sz w:val="19"/>
          <w:szCs w:val="19"/>
          <w:spacing w:val="-13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caratterizzato</w:t>
      </w:r>
      <w:r>
        <w:rPr>
          <w:rFonts w:ascii="Arial" w:hAnsi="Arial" w:cs="Arial" w:eastAsia="Arial"/>
          <w:sz w:val="19"/>
          <w:szCs w:val="19"/>
          <w:spacing w:val="4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la</w:t>
      </w:r>
      <w:r>
        <w:rPr>
          <w:rFonts w:ascii="Arial" w:hAnsi="Arial" w:cs="Arial" w:eastAsia="Arial"/>
          <w:sz w:val="19"/>
          <w:szCs w:val="19"/>
          <w:spacing w:val="-5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storia</w:t>
      </w:r>
      <w:r>
        <w:rPr>
          <w:rFonts w:ascii="Arial" w:hAnsi="Arial" w:cs="Arial" w:eastAsia="Arial"/>
          <w:sz w:val="19"/>
          <w:szCs w:val="19"/>
          <w:spacing w:val="6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delle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strut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-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3"/>
        </w:rPr>
        <w:t>ture</w:t>
      </w:r>
      <w:r>
        <w:rPr>
          <w:rFonts w:ascii="Arial" w:hAnsi="Arial" w:cs="Arial" w:eastAsia="Arial"/>
          <w:sz w:val="19"/>
          <w:szCs w:val="19"/>
          <w:spacing w:val="-5"/>
          <w:w w:val="93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3"/>
        </w:rPr>
        <w:t>statali</w:t>
      </w:r>
      <w:r>
        <w:rPr>
          <w:rFonts w:ascii="Arial" w:hAnsi="Arial" w:cs="Arial" w:eastAsia="Arial"/>
          <w:sz w:val="19"/>
          <w:szCs w:val="19"/>
          <w:spacing w:val="-5"/>
          <w:w w:val="93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spacing w:val="-21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lo</w:t>
      </w:r>
      <w:r>
        <w:rPr>
          <w:rFonts w:ascii="Arial" w:hAnsi="Arial" w:cs="Arial" w:eastAsia="Arial"/>
          <w:sz w:val="19"/>
          <w:szCs w:val="19"/>
          <w:spacing w:val="-21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sviluppo</w:t>
      </w:r>
      <w:r>
        <w:rPr>
          <w:rFonts w:ascii="Arial" w:hAnsi="Arial" w:cs="Arial" w:eastAsia="Arial"/>
          <w:sz w:val="19"/>
          <w:szCs w:val="19"/>
          <w:spacing w:val="-11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delle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forme</w:t>
      </w:r>
      <w:r>
        <w:rPr>
          <w:rFonts w:ascii="Arial" w:hAnsi="Arial" w:cs="Arial" w:eastAsia="Arial"/>
          <w:sz w:val="19"/>
          <w:szCs w:val="19"/>
          <w:spacing w:val="-4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di</w:t>
      </w:r>
      <w:r>
        <w:rPr>
          <w:rFonts w:ascii="Arial" w:hAnsi="Arial" w:cs="Arial" w:eastAsia="Arial"/>
          <w:sz w:val="19"/>
          <w:szCs w:val="19"/>
          <w:spacing w:val="-21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governo,</w:t>
      </w:r>
      <w:r>
        <w:rPr>
          <w:rFonts w:ascii="Arial" w:hAnsi="Arial" w:cs="Arial" w:eastAsia="Arial"/>
          <w:sz w:val="19"/>
          <w:szCs w:val="19"/>
          <w:spacing w:val="-11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attraverso</w:t>
      </w:r>
      <w:r>
        <w:rPr>
          <w:rFonts w:ascii="Arial" w:hAnsi="Arial" w:cs="Arial" w:eastAsia="Arial"/>
          <w:sz w:val="19"/>
          <w:szCs w:val="19"/>
          <w:spacing w:val="13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il</w:t>
      </w:r>
      <w:r>
        <w:rPr>
          <w:rFonts w:ascii="Arial" w:hAnsi="Arial" w:cs="Arial" w:eastAsia="Arial"/>
          <w:sz w:val="19"/>
          <w:szCs w:val="19"/>
          <w:spacing w:val="-9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passaggio</w:t>
      </w:r>
      <w:r>
        <w:rPr>
          <w:rFonts w:ascii="Arial" w:hAnsi="Arial" w:cs="Arial" w:eastAsia="Arial"/>
          <w:sz w:val="19"/>
          <w:szCs w:val="19"/>
          <w:spacing w:val="-13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dai</w:t>
      </w:r>
      <w:r>
        <w:rPr>
          <w:rFonts w:ascii="Arial" w:hAnsi="Arial" w:cs="Arial" w:eastAsia="Arial"/>
          <w:sz w:val="19"/>
          <w:szCs w:val="19"/>
          <w:spacing w:val="-4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poteri</w:t>
      </w:r>
      <w:r>
        <w:rPr>
          <w:rFonts w:ascii="Arial" w:hAnsi="Arial" w:cs="Arial" w:eastAsia="Arial"/>
          <w:sz w:val="19"/>
          <w:szCs w:val="19"/>
          <w:spacing w:val="5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universali</w:t>
      </w:r>
      <w:r>
        <w:rPr>
          <w:rFonts w:ascii="Arial" w:hAnsi="Arial" w:cs="Arial" w:eastAsia="Arial"/>
          <w:sz w:val="19"/>
          <w:szCs w:val="19"/>
          <w:spacing w:val="4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alla</w:t>
      </w:r>
      <w:r>
        <w:rPr>
          <w:rFonts w:ascii="Arial" w:hAnsi="Arial" w:cs="Arial" w:eastAsia="Arial"/>
          <w:sz w:val="19"/>
          <w:szCs w:val="19"/>
          <w:spacing w:val="-1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progres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-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siva</w:t>
      </w:r>
      <w:r>
        <w:rPr>
          <w:rFonts w:ascii="Arial" w:hAnsi="Arial" w:cs="Arial" w:eastAsia="Arial"/>
          <w:sz w:val="19"/>
          <w:szCs w:val="19"/>
          <w:spacing w:val="2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affermazione</w:t>
      </w:r>
      <w:r>
        <w:rPr>
          <w:rFonts w:ascii="Arial" w:hAnsi="Arial" w:cs="Arial" w:eastAsia="Arial"/>
          <w:sz w:val="19"/>
          <w:szCs w:val="19"/>
          <w:spacing w:val="-5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dei</w:t>
      </w:r>
      <w:r>
        <w:rPr>
          <w:rFonts w:ascii="Arial" w:hAnsi="Arial" w:cs="Arial" w:eastAsia="Arial"/>
          <w:sz w:val="19"/>
          <w:szCs w:val="19"/>
          <w:spacing w:val="6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poteri</w:t>
      </w:r>
      <w:r>
        <w:rPr>
          <w:rFonts w:ascii="Arial" w:hAnsi="Arial" w:cs="Arial" w:eastAsia="Arial"/>
          <w:sz w:val="19"/>
          <w:szCs w:val="19"/>
          <w:spacing w:val="15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dei</w:t>
      </w:r>
      <w:r>
        <w:rPr>
          <w:rFonts w:ascii="Arial" w:hAnsi="Arial" w:cs="Arial" w:eastAsia="Arial"/>
          <w:sz w:val="19"/>
          <w:szCs w:val="19"/>
          <w:spacing w:val="6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singoli</w:t>
      </w:r>
      <w:r>
        <w:rPr>
          <w:rFonts w:ascii="Arial" w:hAnsi="Arial" w:cs="Arial" w:eastAsia="Arial"/>
          <w:sz w:val="19"/>
          <w:szCs w:val="19"/>
          <w:spacing w:val="11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Stati,</w:t>
      </w:r>
      <w:r>
        <w:rPr>
          <w:rFonts w:ascii="Arial" w:hAnsi="Arial" w:cs="Arial" w:eastAsia="Arial"/>
          <w:sz w:val="19"/>
          <w:szCs w:val="19"/>
          <w:spacing w:val="1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prima</w:t>
      </w:r>
      <w:r>
        <w:rPr>
          <w:rFonts w:ascii="Arial" w:hAnsi="Arial" w:cs="Arial" w:eastAsia="Arial"/>
          <w:sz w:val="19"/>
          <w:szCs w:val="19"/>
          <w:spacing w:val="6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attraverso</w:t>
      </w:r>
      <w:r>
        <w:rPr>
          <w:rFonts w:ascii="Arial" w:hAnsi="Arial" w:cs="Arial" w:eastAsia="Arial"/>
          <w:sz w:val="19"/>
          <w:szCs w:val="19"/>
          <w:spacing w:val="14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spacing w:val="-11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forma</w:t>
      </w:r>
      <w:r>
        <w:rPr>
          <w:rFonts w:ascii="Arial" w:hAnsi="Arial" w:cs="Arial" w:eastAsia="Arial"/>
          <w:sz w:val="19"/>
          <w:szCs w:val="19"/>
          <w:spacing w:val="6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delle</w:t>
      </w:r>
      <w:r>
        <w:rPr>
          <w:rFonts w:ascii="Arial" w:hAnsi="Arial" w:cs="Arial" w:eastAsia="Arial"/>
          <w:sz w:val="19"/>
          <w:szCs w:val="19"/>
          <w:spacing w:val="10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monarchie</w:t>
      </w:r>
      <w:r>
        <w:rPr>
          <w:rFonts w:ascii="Arial" w:hAnsi="Arial" w:cs="Arial" w:eastAsia="Arial"/>
          <w:sz w:val="19"/>
          <w:szCs w:val="19"/>
          <w:spacing w:val="6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feudali,</w:t>
      </w:r>
      <w:r>
        <w:rPr>
          <w:rFonts w:ascii="Arial" w:hAnsi="Arial" w:cs="Arial" w:eastAsia="Arial"/>
          <w:sz w:val="19"/>
          <w:szCs w:val="19"/>
          <w:spacing w:val="6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in</w:t>
      </w:r>
      <w:r>
        <w:rPr>
          <w:rFonts w:ascii="Arial" w:hAnsi="Arial" w:cs="Arial" w:eastAsia="Arial"/>
          <w:sz w:val="19"/>
          <w:szCs w:val="19"/>
          <w:spacing w:val="-11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cui</w:t>
      </w:r>
      <w:r>
        <w:rPr>
          <w:rFonts w:ascii="Arial" w:hAnsi="Arial" w:cs="Arial" w:eastAsia="Arial"/>
          <w:sz w:val="19"/>
          <w:szCs w:val="19"/>
          <w:spacing w:val="-11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il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dominio</w:t>
      </w:r>
      <w:r>
        <w:rPr>
          <w:rFonts w:ascii="Arial" w:hAnsi="Arial" w:cs="Arial" w:eastAsia="Arial"/>
          <w:sz w:val="19"/>
          <w:szCs w:val="19"/>
          <w:spacing w:val="-2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del</w:t>
      </w:r>
      <w:r>
        <w:rPr>
          <w:rFonts w:ascii="Arial" w:hAnsi="Arial" w:cs="Arial" w:eastAsia="Arial"/>
          <w:sz w:val="19"/>
          <w:szCs w:val="19"/>
          <w:spacing w:val="1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re</w:t>
      </w:r>
      <w:r>
        <w:rPr>
          <w:rFonts w:ascii="Arial" w:hAnsi="Arial" w:cs="Arial" w:eastAsia="Arial"/>
          <w:sz w:val="19"/>
          <w:szCs w:val="19"/>
          <w:spacing w:val="-19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su</w:t>
      </w:r>
      <w:r>
        <w:rPr>
          <w:rFonts w:ascii="Arial" w:hAnsi="Arial" w:cs="Arial" w:eastAsia="Arial"/>
          <w:sz w:val="19"/>
          <w:szCs w:val="19"/>
          <w:spacing w:val="-6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un</w:t>
      </w:r>
      <w:r>
        <w:rPr>
          <w:rFonts w:ascii="Arial" w:hAnsi="Arial" w:cs="Arial" w:eastAsia="Arial"/>
          <w:sz w:val="19"/>
          <w:szCs w:val="19"/>
          <w:spacing w:val="-6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determinato</w:t>
      </w:r>
      <w:r>
        <w:rPr>
          <w:rFonts w:ascii="Arial" w:hAnsi="Arial" w:cs="Arial" w:eastAsia="Arial"/>
          <w:sz w:val="19"/>
          <w:szCs w:val="19"/>
          <w:spacing w:val="-2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territorio</w:t>
      </w:r>
      <w:r>
        <w:rPr>
          <w:rFonts w:ascii="Arial" w:hAnsi="Arial" w:cs="Arial" w:eastAsia="Arial"/>
          <w:sz w:val="19"/>
          <w:szCs w:val="19"/>
          <w:spacing w:val="26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poggiava</w:t>
      </w:r>
      <w:r>
        <w:rPr>
          <w:rFonts w:ascii="Arial" w:hAnsi="Arial" w:cs="Arial" w:eastAsia="Arial"/>
          <w:sz w:val="19"/>
          <w:szCs w:val="19"/>
          <w:spacing w:val="-10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sui</w:t>
      </w:r>
      <w:r>
        <w:rPr>
          <w:rFonts w:ascii="Arial" w:hAnsi="Arial" w:cs="Arial" w:eastAsia="Arial"/>
          <w:sz w:val="19"/>
          <w:szCs w:val="19"/>
          <w:spacing w:val="-2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vincoli</w:t>
      </w:r>
      <w:r>
        <w:rPr>
          <w:rFonts w:ascii="Arial" w:hAnsi="Arial" w:cs="Arial" w:eastAsia="Arial"/>
          <w:sz w:val="19"/>
          <w:szCs w:val="19"/>
          <w:spacing w:val="8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vassallatici,</w:t>
      </w:r>
      <w:r>
        <w:rPr>
          <w:rFonts w:ascii="Arial" w:hAnsi="Arial" w:cs="Arial" w:eastAsia="Arial"/>
          <w:sz w:val="19"/>
          <w:szCs w:val="19"/>
          <w:spacing w:val="7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poi</w:t>
      </w:r>
      <w:r>
        <w:rPr>
          <w:rFonts w:ascii="Arial" w:hAnsi="Arial" w:cs="Arial" w:eastAsia="Arial"/>
          <w:sz w:val="19"/>
          <w:szCs w:val="19"/>
          <w:spacing w:val="-2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attraverso</w:t>
      </w:r>
      <w:r>
        <w:rPr>
          <w:rFonts w:ascii="Arial" w:hAnsi="Arial" w:cs="Arial" w:eastAsia="Arial"/>
          <w:sz w:val="19"/>
          <w:szCs w:val="19"/>
          <w:spacing w:val="6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la</w:t>
      </w:r>
      <w:r>
        <w:rPr>
          <w:rFonts w:ascii="Arial" w:hAnsi="Arial" w:cs="Arial" w:eastAsia="Arial"/>
          <w:sz w:val="19"/>
          <w:szCs w:val="19"/>
          <w:spacing w:val="-19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progressiva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crescita</w:t>
      </w:r>
      <w:r>
        <w:rPr>
          <w:rFonts w:ascii="Arial" w:hAnsi="Arial" w:cs="Arial" w:eastAsia="Arial"/>
          <w:sz w:val="19"/>
          <w:szCs w:val="19"/>
          <w:spacing w:val="27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di</w:t>
      </w:r>
      <w:r>
        <w:rPr>
          <w:rFonts w:ascii="Arial" w:hAnsi="Arial" w:cs="Arial" w:eastAsia="Arial"/>
          <w:sz w:val="19"/>
          <w:szCs w:val="19"/>
          <w:spacing w:val="-3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un</w:t>
      </w:r>
      <w:r>
        <w:rPr>
          <w:rFonts w:ascii="Arial" w:hAnsi="Arial" w:cs="Arial" w:eastAsia="Arial"/>
          <w:sz w:val="19"/>
          <w:szCs w:val="19"/>
          <w:spacing w:val="-8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corpo</w:t>
      </w:r>
      <w:r>
        <w:rPr>
          <w:rFonts w:ascii="Arial" w:hAnsi="Arial" w:cs="Arial" w:eastAsia="Arial"/>
          <w:sz w:val="19"/>
          <w:szCs w:val="19"/>
          <w:spacing w:val="9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di</w:t>
      </w:r>
      <w:r>
        <w:rPr>
          <w:rFonts w:ascii="Arial" w:hAnsi="Arial" w:cs="Arial" w:eastAsia="Arial"/>
          <w:sz w:val="19"/>
          <w:szCs w:val="19"/>
          <w:spacing w:val="-3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funzionari,</w:t>
      </w:r>
      <w:r>
        <w:rPr>
          <w:rFonts w:ascii="Arial" w:hAnsi="Arial" w:cs="Arial" w:eastAsia="Arial"/>
          <w:sz w:val="19"/>
          <w:szCs w:val="19"/>
          <w:spacing w:val="-6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di</w:t>
      </w:r>
      <w:r>
        <w:rPr>
          <w:rFonts w:ascii="Arial" w:hAnsi="Arial" w:cs="Arial" w:eastAsia="Arial"/>
          <w:sz w:val="19"/>
          <w:szCs w:val="19"/>
          <w:spacing w:val="-3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militari</w:t>
      </w:r>
      <w:r>
        <w:rPr>
          <w:rFonts w:ascii="Arial" w:hAnsi="Arial" w:cs="Arial" w:eastAsia="Arial"/>
          <w:sz w:val="19"/>
          <w:szCs w:val="19"/>
          <w:spacing w:val="16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e</w:t>
      </w:r>
      <w:r>
        <w:rPr>
          <w:rFonts w:ascii="Arial" w:hAnsi="Arial" w:cs="Arial" w:eastAsia="Arial"/>
          <w:sz w:val="19"/>
          <w:szCs w:val="19"/>
          <w:spacing w:val="-7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di</w:t>
      </w:r>
      <w:r>
        <w:rPr>
          <w:rFonts w:ascii="Arial" w:hAnsi="Arial" w:cs="Arial" w:eastAsia="Arial"/>
          <w:sz w:val="19"/>
          <w:szCs w:val="19"/>
          <w:spacing w:val="-3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un</w:t>
      </w:r>
      <w:r>
        <w:rPr>
          <w:rFonts w:ascii="Arial" w:hAnsi="Arial" w:cs="Arial" w:eastAsia="Arial"/>
          <w:sz w:val="19"/>
          <w:szCs w:val="19"/>
          <w:spacing w:val="-8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apparato</w:t>
      </w:r>
      <w:r>
        <w:rPr>
          <w:rFonts w:ascii="Arial" w:hAnsi="Arial" w:cs="Arial" w:eastAsia="Arial"/>
          <w:sz w:val="19"/>
          <w:szCs w:val="19"/>
          <w:spacing w:val="2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fiscale</w:t>
      </w:r>
      <w:r>
        <w:rPr>
          <w:rFonts w:ascii="Arial" w:hAnsi="Arial" w:cs="Arial" w:eastAsia="Arial"/>
          <w:sz w:val="19"/>
          <w:szCs w:val="19"/>
          <w:spacing w:val="16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direttamente</w:t>
      </w:r>
      <w:r>
        <w:rPr>
          <w:rFonts w:ascii="Arial" w:hAnsi="Arial" w:cs="Arial" w:eastAsia="Arial"/>
          <w:sz w:val="19"/>
          <w:szCs w:val="19"/>
          <w:spacing w:val="5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soggetti</w:t>
      </w:r>
      <w:r>
        <w:rPr>
          <w:rFonts w:ascii="Arial" w:hAnsi="Arial" w:cs="Arial" w:eastAsia="Arial"/>
          <w:sz w:val="19"/>
          <w:szCs w:val="19"/>
          <w:spacing w:val="8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al</w:t>
      </w:r>
      <w:r>
        <w:rPr>
          <w:rFonts w:ascii="Arial" w:hAnsi="Arial" w:cs="Arial" w:eastAsia="Arial"/>
          <w:sz w:val="19"/>
          <w:szCs w:val="19"/>
          <w:spacing w:val="-3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sovrano,</w:t>
      </w:r>
      <w:r>
        <w:rPr>
          <w:rFonts w:ascii="Arial" w:hAnsi="Arial" w:cs="Arial" w:eastAsia="Arial"/>
          <w:sz w:val="19"/>
          <w:szCs w:val="19"/>
          <w:spacing w:val="-13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per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arrivare</w:t>
      </w:r>
      <w:r>
        <w:rPr>
          <w:rFonts w:ascii="Arial" w:hAnsi="Arial" w:cs="Arial" w:eastAsia="Arial"/>
          <w:sz w:val="19"/>
          <w:szCs w:val="19"/>
          <w:spacing w:val="17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alle</w:t>
      </w:r>
      <w:r>
        <w:rPr>
          <w:rFonts w:ascii="Arial" w:hAnsi="Arial" w:cs="Arial" w:eastAsia="Arial"/>
          <w:sz w:val="19"/>
          <w:szCs w:val="19"/>
          <w:spacing w:val="7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prime</w:t>
      </w:r>
      <w:r>
        <w:rPr>
          <w:rFonts w:ascii="Arial" w:hAnsi="Arial" w:cs="Arial" w:eastAsia="Arial"/>
          <w:sz w:val="19"/>
          <w:szCs w:val="19"/>
          <w:spacing w:val="4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forme</w:t>
      </w:r>
      <w:r>
        <w:rPr>
          <w:rFonts w:ascii="Arial" w:hAnsi="Arial" w:cs="Arial" w:eastAsia="Arial"/>
          <w:sz w:val="19"/>
          <w:szCs w:val="19"/>
          <w:spacing w:val="4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germinali</w:t>
      </w:r>
      <w:r>
        <w:rPr>
          <w:rFonts w:ascii="Arial" w:hAnsi="Arial" w:cs="Arial" w:eastAsia="Arial"/>
          <w:sz w:val="19"/>
          <w:szCs w:val="19"/>
          <w:spacing w:val="4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di</w:t>
      </w:r>
      <w:r>
        <w:rPr>
          <w:rFonts w:ascii="Arial" w:hAnsi="Arial" w:cs="Arial" w:eastAsia="Arial"/>
          <w:sz w:val="19"/>
          <w:szCs w:val="19"/>
          <w:spacing w:val="-13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Stato</w:t>
      </w:r>
      <w:r>
        <w:rPr>
          <w:rFonts w:ascii="Arial" w:hAnsi="Arial" w:cs="Arial" w:eastAsia="Arial"/>
          <w:sz w:val="19"/>
          <w:szCs w:val="19"/>
          <w:spacing w:val="4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nazionale</w:t>
      </w:r>
      <w:r>
        <w:rPr>
          <w:rFonts w:ascii="Arial" w:hAnsi="Arial" w:cs="Arial" w:eastAsia="Arial"/>
          <w:sz w:val="19"/>
          <w:szCs w:val="19"/>
          <w:spacing w:val="-4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nel</w:t>
      </w:r>
      <w:r>
        <w:rPr>
          <w:rFonts w:ascii="Arial" w:hAnsi="Arial" w:cs="Arial" w:eastAsia="Arial"/>
          <w:sz w:val="19"/>
          <w:szCs w:val="19"/>
          <w:spacing w:val="7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corso</w:t>
      </w:r>
      <w:r>
        <w:rPr>
          <w:rFonts w:ascii="Arial" w:hAnsi="Arial" w:cs="Arial" w:eastAsia="Arial"/>
          <w:sz w:val="19"/>
          <w:szCs w:val="19"/>
          <w:spacing w:val="18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del</w:t>
      </w:r>
      <w:r>
        <w:rPr>
          <w:rFonts w:ascii="Arial" w:hAnsi="Arial" w:cs="Arial" w:eastAsia="Arial"/>
          <w:sz w:val="19"/>
          <w:szCs w:val="19"/>
          <w:spacing w:val="7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XV</w:t>
      </w:r>
      <w:r>
        <w:rPr>
          <w:rFonts w:ascii="Arial" w:hAnsi="Arial" w:cs="Arial" w:eastAsia="Arial"/>
          <w:sz w:val="19"/>
          <w:szCs w:val="19"/>
          <w:spacing w:val="-13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secolo.</w:t>
      </w:r>
      <w:r>
        <w:rPr>
          <w:rFonts w:ascii="Arial" w:hAnsi="Arial" w:cs="Arial" w:eastAsia="Arial"/>
          <w:sz w:val="19"/>
          <w:szCs w:val="19"/>
          <w:spacing w:val="10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Alla</w:t>
      </w:r>
      <w:r>
        <w:rPr>
          <w:rFonts w:ascii="Arial" w:hAnsi="Arial" w:cs="Arial" w:eastAsia="Arial"/>
          <w:sz w:val="19"/>
          <w:szCs w:val="19"/>
          <w:spacing w:val="14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fine</w:t>
      </w:r>
      <w:r>
        <w:rPr>
          <w:rFonts w:ascii="Arial" w:hAnsi="Arial" w:cs="Arial" w:eastAsia="Arial"/>
          <w:sz w:val="19"/>
          <w:szCs w:val="19"/>
          <w:spacing w:val="13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dovrai</w:t>
      </w:r>
      <w:r>
        <w:rPr>
          <w:rFonts w:ascii="Arial" w:hAnsi="Arial" w:cs="Arial" w:eastAsia="Arial"/>
          <w:sz w:val="19"/>
          <w:szCs w:val="19"/>
          <w:spacing w:val="9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produrre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una</w:t>
      </w:r>
      <w:r>
        <w:rPr>
          <w:rFonts w:ascii="Arial" w:hAnsi="Arial" w:cs="Arial" w:eastAsia="Arial"/>
          <w:sz w:val="19"/>
          <w:szCs w:val="19"/>
          <w:spacing w:val="-5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relazione.</w:t>
      </w:r>
      <w:r>
        <w:rPr>
          <w:rFonts w:ascii="Arial" w:hAnsi="Arial" w:cs="Arial" w:eastAsia="Arial"/>
          <w:sz w:val="19"/>
          <w:szCs w:val="19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9" w:right="8265"/>
        <w:jc w:val="both"/>
        <w:rPr>
          <w:rFonts w:ascii="Arial" w:hAnsi="Arial" w:cs="Arial" w:eastAsia="Arial"/>
          <w:sz w:val="19"/>
          <w:szCs w:val="19"/>
        </w:rPr>
      </w:pPr>
      <w:rPr/>
      <w:r>
        <w:rPr/>
        <w:pict>
          <v:group style="position:absolute;margin-left:51.436298pt;margin-top:.875496pt;width:25.936pt;height:9pt;mso-position-horizontal-relative:page;mso-position-vertical-relative:paragraph;z-index:-2341" coordorigin="1029,18" coordsize="519,180">
            <v:shape style="position:absolute;left:1029;top:18;width:519;height:180" coordorigin="1029,18" coordsize="519,180" path="m1029,198l1547,198,1547,18,1029,18,1029,198xe" filled="t" fillcolor="#7E6F6C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9"/>
          <w:szCs w:val="19"/>
          <w:color w:val="FFFFFF"/>
          <w:spacing w:val="-7"/>
          <w:w w:val="81"/>
        </w:rPr>
        <w:t>F</w:t>
      </w:r>
      <w:r>
        <w:rPr>
          <w:rFonts w:ascii="Arial" w:hAnsi="Arial" w:cs="Arial" w:eastAsia="Arial"/>
          <w:sz w:val="19"/>
          <w:szCs w:val="19"/>
          <w:color w:val="FFFFFF"/>
          <w:spacing w:val="-2"/>
          <w:w w:val="81"/>
        </w:rPr>
        <w:t>AS</w:t>
      </w:r>
      <w:r>
        <w:rPr>
          <w:rFonts w:ascii="Arial" w:hAnsi="Arial" w:cs="Arial" w:eastAsia="Arial"/>
          <w:sz w:val="19"/>
          <w:szCs w:val="19"/>
          <w:color w:val="FFFFFF"/>
          <w:spacing w:val="0"/>
          <w:w w:val="81"/>
        </w:rPr>
        <w:t>E</w:t>
      </w:r>
      <w:r>
        <w:rPr>
          <w:rFonts w:ascii="Arial" w:hAnsi="Arial" w:cs="Arial" w:eastAsia="Arial"/>
          <w:sz w:val="19"/>
          <w:szCs w:val="19"/>
          <w:color w:val="FFFFFF"/>
          <w:spacing w:val="-9"/>
          <w:w w:val="81"/>
        </w:rPr>
        <w:t> </w:t>
      </w:r>
      <w:r>
        <w:rPr>
          <w:rFonts w:ascii="Arial" w:hAnsi="Arial" w:cs="Arial" w:eastAsia="Arial"/>
          <w:sz w:val="19"/>
          <w:szCs w:val="19"/>
          <w:color w:val="FFFFFF"/>
          <w:spacing w:val="0"/>
          <w:w w:val="81"/>
        </w:rPr>
        <w:t>1</w:t>
      </w:r>
      <w:r>
        <w:rPr>
          <w:rFonts w:ascii="Arial" w:hAnsi="Arial" w:cs="Arial" w:eastAsia="Arial"/>
          <w:sz w:val="19"/>
          <w:szCs w:val="19"/>
          <w:color w:val="FFFFFF"/>
          <w:spacing w:val="3"/>
          <w:w w:val="81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81"/>
        </w:rPr>
        <w:t>[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81"/>
        </w:rPr>
        <w:t>2</w:t>
      </w:r>
      <w:r>
        <w:rPr>
          <w:rFonts w:ascii="Arial" w:hAnsi="Arial" w:cs="Arial" w:eastAsia="Arial"/>
          <w:sz w:val="19"/>
          <w:szCs w:val="19"/>
          <w:color w:val="000000"/>
          <w:spacing w:val="4"/>
          <w:w w:val="81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100"/>
        </w:rPr>
        <w:t>ore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  <w:t>]</w:t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16" w:right="3064"/>
        <w:jc w:val="both"/>
        <w:rPr>
          <w:rFonts w:ascii="Arial" w:hAnsi="Arial" w:cs="Arial" w:eastAsia="Arial"/>
          <w:sz w:val="19"/>
          <w:szCs w:val="19"/>
        </w:rPr>
      </w:pPr>
      <w:rPr/>
      <w:r>
        <w:rPr/>
        <w:pict>
          <v:group style="position:absolute;margin-left:116.877998pt;margin-top:22.881691pt;width:1.485pt;height:20.078500pt;mso-position-horizontal-relative:page;mso-position-vertical-relative:paragraph;z-index:-2340" coordorigin="2338,458" coordsize="30,402">
            <v:group style="position:absolute;left:2352;top:496;width:2;height:286" coordorigin="2352,496" coordsize="2,286">
              <v:shape style="position:absolute;left:2352;top:496;width:2;height:286" coordorigin="2352,496" coordsize="0,286" path="m2352,782l2352,496e" filled="f" stroked="t" strokeweight=".5pt" strokecolor="#7E6F6C">
                <v:path arrowok="t"/>
                <v:stroke dashstyle="dash"/>
              </v:shape>
            </v:group>
            <v:group style="position:absolute;left:2347;top:830;width:10;height:2" coordorigin="2347,830" coordsize="10,2">
              <v:shape style="position:absolute;left:2347;top:830;width:10;height:2" coordorigin="2347,830" coordsize="10,0" path="m2347,830l2357,830e" filled="f" stroked="t" strokeweight=".955pt" strokecolor="#7E6F6C">
                <v:path arrowok="t"/>
              </v:shape>
            </v:group>
            <v:group style="position:absolute;left:2347;top:467;width:10;height:2" coordorigin="2347,467" coordsize="10,2">
              <v:shape style="position:absolute;left:2347;top:467;width:10;height:2" coordorigin="2347,467" coordsize="10,0" path="m2347,467l2357,467e" filled="f" stroked="t" strokeweight=".955pt" strokecolor="#7E6F6C">
                <v:path arrowok="t"/>
              </v:shape>
            </v:group>
            <v:group style="position:absolute;left:2347;top:849;width:10;height:2" coordorigin="2347,849" coordsize="10,2">
              <v:shape style="position:absolute;left:2347;top:849;width:10;height:2" coordorigin="2347,849" coordsize="10,0" path="m2347,849l2357,849e" filled="f" stroked="t" strokeweight=".985pt" strokecolor="#7E6F6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82.925293pt;margin-top:22.881691pt;width:1.485pt;height:20.078500pt;mso-position-horizontal-relative:page;mso-position-vertical-relative:paragraph;z-index:-2339" coordorigin="3659,458" coordsize="30,402">
            <v:group style="position:absolute;left:3673;top:496;width:2;height:286" coordorigin="3673,496" coordsize="2,286">
              <v:shape style="position:absolute;left:3673;top:496;width:2;height:286" coordorigin="3673,496" coordsize="0,286" path="m3673,782l3673,496e" filled="f" stroked="t" strokeweight=".5pt" strokecolor="#7E6F6C">
                <v:path arrowok="t"/>
                <v:stroke dashstyle="dash"/>
              </v:shape>
            </v:group>
            <v:group style="position:absolute;left:3668;top:830;width:10;height:2" coordorigin="3668,830" coordsize="10,2">
              <v:shape style="position:absolute;left:3668;top:830;width:10;height:2" coordorigin="3668,830" coordsize="10,0" path="m3668,830l3678,830e" filled="f" stroked="t" strokeweight=".955pt" strokecolor="#7E6F6C">
                <v:path arrowok="t"/>
              </v:shape>
            </v:group>
            <v:group style="position:absolute;left:3668;top:467;width:10;height:2" coordorigin="3668,467" coordsize="10,2">
              <v:shape style="position:absolute;left:3668;top:467;width:10;height:2" coordorigin="3668,467" coordsize="10,0" path="m3668,467l3678,467e" filled="f" stroked="t" strokeweight=".955pt" strokecolor="#7E6F6C">
                <v:path arrowok="t"/>
              </v:shape>
            </v:group>
            <v:group style="position:absolute;left:3668;top:849;width:10;height:2" coordorigin="3668,849" coordsize="10,2">
              <v:shape style="position:absolute;left:3668;top:849;width:10;height:2" coordorigin="3668,849" coordsize="10,0" path="m3668,849l3678,849e" filled="f" stroked="t" strokeweight=".985pt" strokecolor="#7E6F6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48.972504pt;margin-top:22.881691pt;width:1.485pt;height:20.078500pt;mso-position-horizontal-relative:page;mso-position-vertical-relative:paragraph;z-index:-2338" coordorigin="4979,458" coordsize="30,402">
            <v:group style="position:absolute;left:4994;top:496;width:2;height:286" coordorigin="4994,496" coordsize="2,286">
              <v:shape style="position:absolute;left:4994;top:496;width:2;height:286" coordorigin="4994,496" coordsize="0,286" path="m4994,782l4994,496e" filled="f" stroked="t" strokeweight=".5pt" strokecolor="#7E6F6C">
                <v:path arrowok="t"/>
                <v:stroke dashstyle="dash"/>
              </v:shape>
            </v:group>
            <v:group style="position:absolute;left:4989;top:830;width:10;height:2" coordorigin="4989,830" coordsize="10,2">
              <v:shape style="position:absolute;left:4989;top:830;width:10;height:2" coordorigin="4989,830" coordsize="10,0" path="m4989,830l4999,830e" filled="f" stroked="t" strokeweight=".955pt" strokecolor="#7E6F6C">
                <v:path arrowok="t"/>
              </v:shape>
            </v:group>
            <v:group style="position:absolute;left:4989;top:467;width:10;height:2" coordorigin="4989,467" coordsize="10,2">
              <v:shape style="position:absolute;left:4989;top:467;width:10;height:2" coordorigin="4989,467" coordsize="10,0" path="m4989,467l4999,467e" filled="f" stroked="t" strokeweight=".955pt" strokecolor="#7E6F6C">
                <v:path arrowok="t"/>
              </v:shape>
            </v:group>
            <v:group style="position:absolute;left:4989;top:849;width:10;height:2" coordorigin="4989,849" coordsize="10,2">
              <v:shape style="position:absolute;left:4989;top:849;width:10;height:2" coordorigin="4989,849" coordsize="10,0" path="m4989,849l4999,849e" filled="f" stroked="t" strokeweight=".985pt" strokecolor="#7E6F6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5.019806pt;margin-top:22.881691pt;width:1.485pt;height:20.078500pt;mso-position-horizontal-relative:page;mso-position-vertical-relative:paragraph;z-index:-2337" coordorigin="6300,458" coordsize="30,402">
            <v:group style="position:absolute;left:6315;top:496;width:2;height:286" coordorigin="6315,496" coordsize="2,286">
              <v:shape style="position:absolute;left:6315;top:496;width:2;height:286" coordorigin="6315,496" coordsize="0,286" path="m6315,782l6315,496e" filled="f" stroked="t" strokeweight=".5pt" strokecolor="#7E6F6C">
                <v:path arrowok="t"/>
                <v:stroke dashstyle="dash"/>
              </v:shape>
            </v:group>
            <v:group style="position:absolute;left:6310;top:830;width:10;height:2" coordorigin="6310,830" coordsize="10,2">
              <v:shape style="position:absolute;left:6310;top:830;width:10;height:2" coordorigin="6310,830" coordsize="10,0" path="m6310,830l6320,830e" filled="f" stroked="t" strokeweight=".955pt" strokecolor="#7E6F6C">
                <v:path arrowok="t"/>
              </v:shape>
            </v:group>
            <v:group style="position:absolute;left:6310;top:467;width:10;height:2" coordorigin="6310,467" coordsize="10,2">
              <v:shape style="position:absolute;left:6310;top:467;width:10;height:2" coordorigin="6310,467" coordsize="10,0" path="m6310,467l6320,467e" filled="f" stroked="t" strokeweight=".955pt" strokecolor="#7E6F6C">
                <v:path arrowok="t"/>
              </v:shape>
            </v:group>
            <v:group style="position:absolute;left:6310;top:849;width:10;height:2" coordorigin="6310,849" coordsize="10,2">
              <v:shape style="position:absolute;left:6310;top:849;width:10;height:2" coordorigin="6310,849" coordsize="10,0" path="m6310,849l6320,849e" filled="f" stroked="t" strokeweight=".985pt" strokecolor="#7E6F6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81.066986pt;margin-top:22.881691pt;width:1.485pt;height:20.078500pt;mso-position-horizontal-relative:page;mso-position-vertical-relative:paragraph;z-index:-2336" coordorigin="7621,458" coordsize="30,402">
            <v:group style="position:absolute;left:7636;top:496;width:2;height:286" coordorigin="7636,496" coordsize="2,286">
              <v:shape style="position:absolute;left:7636;top:496;width:2;height:286" coordorigin="7636,496" coordsize="0,286" path="m7636,782l7636,496e" filled="f" stroked="t" strokeweight=".5pt" strokecolor="#7E6F6C">
                <v:path arrowok="t"/>
                <v:stroke dashstyle="dash"/>
              </v:shape>
            </v:group>
            <v:group style="position:absolute;left:7631;top:830;width:10;height:2" coordorigin="7631,830" coordsize="10,2">
              <v:shape style="position:absolute;left:7631;top:830;width:10;height:2" coordorigin="7631,830" coordsize="10,0" path="m7631,830l7641,830e" filled="f" stroked="t" strokeweight=".955pt" strokecolor="#7E6F6C">
                <v:path arrowok="t"/>
              </v:shape>
            </v:group>
            <v:group style="position:absolute;left:7631;top:467;width:10;height:2" coordorigin="7631,467" coordsize="10,2">
              <v:shape style="position:absolute;left:7631;top:467;width:10;height:2" coordorigin="7631,467" coordsize="10,0" path="m7631,467l7641,467e" filled="f" stroked="t" strokeweight=".955pt" strokecolor="#7E6F6C">
                <v:path arrowok="t"/>
              </v:shape>
            </v:group>
            <v:group style="position:absolute;left:7631;top:849;width:10;height:2" coordorigin="7631,849" coordsize="10,2">
              <v:shape style="position:absolute;left:7631;top:849;width:10;height:2" coordorigin="7631,849" coordsize="10,0" path="m7631,849l7641,849e" filled="f" stroked="t" strokeweight=".985pt" strokecolor="#7E6F6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7.370499pt;margin-top:69.078194pt;width:.5pt;height:.1pt;mso-position-horizontal-relative:page;mso-position-vertical-relative:paragraph;z-index:-2335" coordorigin="2347,1382" coordsize="10,2">
            <v:shape style="position:absolute;left:2347;top:1382;width:10;height:2" coordorigin="2347,1382" coordsize="10,0" path="m2347,1382l2357,1382e" filled="f" stroked="t" strokeweight=".986pt" strokecolor="#7E6F6C">
              <v:path arrowok="t"/>
            </v:shape>
          </v:group>
          <w10:wrap type="none"/>
        </w:pict>
      </w:r>
      <w:r>
        <w:rPr/>
        <w:pict>
          <v:group style="position:absolute;margin-left:183.417801pt;margin-top:69.078194pt;width:.5pt;height:.1pt;mso-position-horizontal-relative:page;mso-position-vertical-relative:paragraph;z-index:-2334" coordorigin="3668,1382" coordsize="10,2">
            <v:shape style="position:absolute;left:3668;top:1382;width:10;height:2" coordorigin="3668,1382" coordsize="10,0" path="m3668,1382l3678,1382e" filled="f" stroked="t" strokeweight=".986pt" strokecolor="#7E6F6C">
              <v:path arrowok="t"/>
            </v:shape>
          </v:group>
          <w10:wrap type="none"/>
        </w:pict>
      </w:r>
      <w:r>
        <w:rPr/>
        <w:pict>
          <v:group style="position:absolute;margin-left:249.464996pt;margin-top:69.078194pt;width:.5pt;height:.1pt;mso-position-horizontal-relative:page;mso-position-vertical-relative:paragraph;z-index:-2333" coordorigin="4989,1382" coordsize="10,2">
            <v:shape style="position:absolute;left:4989;top:1382;width:10;height:2" coordorigin="4989,1382" coordsize="10,0" path="m4989,1382l4999,1382e" filled="f" stroked="t" strokeweight=".986pt" strokecolor="#7E6F6C">
              <v:path arrowok="t"/>
            </v:shape>
          </v:group>
          <w10:wrap type="none"/>
        </w:pict>
      </w:r>
      <w:r>
        <w:rPr/>
        <w:pict>
          <v:group style="position:absolute;margin-left:315.512299pt;margin-top:69.078194pt;width:.5pt;height:.1pt;mso-position-horizontal-relative:page;mso-position-vertical-relative:paragraph;z-index:-2332" coordorigin="6310,1382" coordsize="10,2">
            <v:shape style="position:absolute;left:6310;top:1382;width:10;height:2" coordorigin="6310,1382" coordsize="10,0" path="m6310,1382l6320,1382e" filled="f" stroked="t" strokeweight=".986pt" strokecolor="#7E6F6C">
              <v:path arrowok="t"/>
            </v:shape>
          </v:group>
          <w10:wrap type="none"/>
        </w:pict>
      </w:r>
      <w:r>
        <w:rPr/>
        <w:pict>
          <v:group style="position:absolute;margin-left:381.559509pt;margin-top:69.078194pt;width:.5pt;height:.1pt;mso-position-horizontal-relative:page;mso-position-vertical-relative:paragraph;z-index:-2331" coordorigin="7631,1382" coordsize="10,2">
            <v:shape style="position:absolute;left:7631;top:1382;width:10;height:2" coordorigin="7631,1382" coordsize="10,0" path="m7631,1382l7641,1382e" filled="f" stroked="t" strokeweight=".986pt" strokecolor="#7E6F6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9"/>
          <w:szCs w:val="19"/>
          <w:spacing w:val="0"/>
          <w:w w:val="89"/>
          <w:b/>
          <w:bCs/>
        </w:rPr>
        <w:t>1.</w:t>
      </w:r>
      <w:r>
        <w:rPr>
          <w:rFonts w:ascii="Arial" w:hAnsi="Arial" w:cs="Arial" w:eastAsia="Arial"/>
          <w:sz w:val="19"/>
          <w:szCs w:val="19"/>
          <w:spacing w:val="0"/>
          <w:w w:val="89"/>
          <w:b/>
          <w:bCs/>
        </w:rPr>
        <w:t> </w:t>
      </w:r>
      <w:r>
        <w:rPr>
          <w:rFonts w:ascii="Arial" w:hAnsi="Arial" w:cs="Arial" w:eastAsia="Arial"/>
          <w:sz w:val="19"/>
          <w:szCs w:val="19"/>
          <w:spacing w:val="47"/>
          <w:w w:val="89"/>
          <w:b/>
          <w:bCs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Associa</w:t>
      </w:r>
      <w:r>
        <w:rPr>
          <w:rFonts w:ascii="Arial" w:hAnsi="Arial" w:cs="Arial" w:eastAsia="Arial"/>
          <w:sz w:val="19"/>
          <w:szCs w:val="19"/>
          <w:spacing w:val="15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al</w:t>
      </w:r>
      <w:r>
        <w:rPr>
          <w:rFonts w:ascii="Arial" w:hAnsi="Arial" w:cs="Arial" w:eastAsia="Arial"/>
          <w:sz w:val="19"/>
          <w:szCs w:val="19"/>
          <w:spacing w:val="-1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giusto</w:t>
      </w:r>
      <w:r>
        <w:rPr>
          <w:rFonts w:ascii="Arial" w:hAnsi="Arial" w:cs="Arial" w:eastAsia="Arial"/>
          <w:sz w:val="19"/>
          <w:szCs w:val="19"/>
          <w:spacing w:val="5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intervallo</w:t>
      </w:r>
      <w:r>
        <w:rPr>
          <w:rFonts w:ascii="Arial" w:hAnsi="Arial" w:cs="Arial" w:eastAsia="Arial"/>
          <w:sz w:val="19"/>
          <w:szCs w:val="19"/>
          <w:spacing w:val="25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temporale</w:t>
      </w:r>
      <w:r>
        <w:rPr>
          <w:rFonts w:ascii="Arial" w:hAnsi="Arial" w:cs="Arial" w:eastAsia="Arial"/>
          <w:sz w:val="19"/>
          <w:szCs w:val="19"/>
          <w:spacing w:val="12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i</w:t>
      </w:r>
      <w:r>
        <w:rPr>
          <w:rFonts w:ascii="Arial" w:hAnsi="Arial" w:cs="Arial" w:eastAsia="Arial"/>
          <w:sz w:val="19"/>
          <w:szCs w:val="19"/>
          <w:spacing w:val="-11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fenomeni</w:t>
      </w:r>
      <w:r>
        <w:rPr>
          <w:rFonts w:ascii="Arial" w:hAnsi="Arial" w:cs="Arial" w:eastAsia="Arial"/>
          <w:sz w:val="19"/>
          <w:szCs w:val="19"/>
          <w:spacing w:val="-14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illustrati</w:t>
      </w:r>
      <w:r>
        <w:rPr>
          <w:rFonts w:ascii="Arial" w:hAnsi="Arial" w:cs="Arial" w:eastAsia="Arial"/>
          <w:sz w:val="19"/>
          <w:szCs w:val="19"/>
          <w:spacing w:val="20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dalle</w:t>
      </w:r>
      <w:r>
        <w:rPr>
          <w:rFonts w:ascii="Arial" w:hAnsi="Arial" w:cs="Arial" w:eastAsia="Arial"/>
          <w:sz w:val="19"/>
          <w:szCs w:val="19"/>
          <w:spacing w:val="-2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carte</w:t>
      </w:r>
      <w:r>
        <w:rPr>
          <w:rFonts w:ascii="Arial" w:hAnsi="Arial" w:cs="Arial" w:eastAsia="Arial"/>
          <w:sz w:val="19"/>
          <w:szCs w:val="19"/>
          <w:spacing w:val="6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proposte.</w:t>
      </w:r>
      <w:r>
        <w:rPr>
          <w:rFonts w:ascii="Arial" w:hAnsi="Arial" w:cs="Arial" w:eastAsia="Arial"/>
          <w:sz w:val="19"/>
          <w:szCs w:val="19"/>
          <w:spacing w:val="0"/>
          <w:w w:val="10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1.466055" w:type="dxa"/>
      </w:tblPr>
      <w:tblGrid/>
      <w:tr>
        <w:trPr>
          <w:trHeight w:val="397" w:hRule="exact"/>
        </w:trPr>
        <w:tc>
          <w:tcPr>
            <w:tcW w:w="7926" w:type="dxa"/>
            <w:gridSpan w:val="6"/>
            <w:tcBorders>
              <w:top w:val="single" w:sz="12.000086" w:space="0" w:color="7E6F6C"/>
              <w:bottom w:val="dotted" w:sz="4.000012" w:space="0" w:color="7E6F6C"/>
              <w:left w:val="single" w:sz="12" w:space="0" w:color="7E6F6C"/>
              <w:right w:val="single" w:sz="12" w:space="0" w:color="7E6F6C"/>
            </w:tcBorders>
            <w:shd w:val="clear" w:color="auto" w:fill="EDE5D5"/>
          </w:tcPr>
          <w:p>
            <w:pPr>
              <w:spacing w:before="91" w:after="0" w:line="240" w:lineRule="auto"/>
              <w:ind w:left="65" w:right="-20"/>
              <w:jc w:val="left"/>
              <w:tabs>
                <w:tab w:pos="1380" w:val="left"/>
                <w:tab w:pos="2700" w:val="left"/>
                <w:tab w:pos="4020" w:val="left"/>
                <w:tab w:pos="5340" w:val="left"/>
                <w:tab w:pos="6660" w:val="left"/>
              </w:tabs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spacing w:val="0"/>
                <w:w w:val="92"/>
                <w:b/>
                <w:bCs/>
              </w:rPr>
              <w:t>VIII-IX</w:t>
            </w:r>
            <w:r>
              <w:rPr>
                <w:rFonts w:ascii="Arial" w:hAnsi="Arial" w:cs="Arial" w:eastAsia="Arial"/>
                <w:sz w:val="16"/>
                <w:szCs w:val="16"/>
                <w:spacing w:val="-5"/>
                <w:w w:val="92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  <w:b/>
                <w:bCs/>
              </w:rPr>
              <w:t>sec.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  <w:b/>
                <w:bCs/>
              </w:rPr>
              <w:tab/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88"/>
                <w:b/>
                <w:bCs/>
              </w:rPr>
              <w:t>IX-X</w:t>
            </w:r>
            <w:r>
              <w:rPr>
                <w:rFonts w:ascii="Arial" w:hAnsi="Arial" w:cs="Arial" w:eastAsia="Arial"/>
                <w:sz w:val="16"/>
                <w:szCs w:val="16"/>
                <w:spacing w:val="-4"/>
                <w:w w:val="88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  <w:b/>
                <w:bCs/>
              </w:rPr>
              <w:t>sec.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  <w:b/>
                <w:bCs/>
              </w:rPr>
              <w:tab/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  <w:b/>
                <w:bCs/>
              </w:rPr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  <w:b/>
                <w:bCs/>
              </w:rPr>
              <w:t>XI-XII</w:t>
            </w:r>
            <w:r>
              <w:rPr>
                <w:rFonts w:ascii="Arial" w:hAnsi="Arial" w:cs="Arial" w:eastAsia="Arial"/>
                <w:sz w:val="17"/>
                <w:szCs w:val="17"/>
                <w:spacing w:val="-6"/>
                <w:w w:val="91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  <w:b/>
                <w:bCs/>
              </w:rPr>
              <w:t>sec.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  <w:b/>
                <w:bCs/>
              </w:rPr>
              <w:tab/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2"/>
                <w:b/>
                <w:bCs/>
              </w:rPr>
              <w:t>XIII</w:t>
            </w:r>
            <w:r>
              <w:rPr>
                <w:rFonts w:ascii="Arial" w:hAnsi="Arial" w:cs="Arial" w:eastAsia="Arial"/>
                <w:sz w:val="17"/>
                <w:szCs w:val="17"/>
                <w:spacing w:val="-6"/>
                <w:w w:val="92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  <w:b/>
                <w:bCs/>
              </w:rPr>
              <w:t>sec.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  <w:b/>
                <w:bCs/>
              </w:rPr>
              <w:tab/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86"/>
                <w:b/>
                <w:bCs/>
              </w:rPr>
              <w:t>XIV</w:t>
            </w:r>
            <w:r>
              <w:rPr>
                <w:rFonts w:ascii="Arial" w:hAnsi="Arial" w:cs="Arial" w:eastAsia="Arial"/>
                <w:sz w:val="17"/>
                <w:szCs w:val="17"/>
                <w:spacing w:val="-3"/>
                <w:w w:val="86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  <w:b/>
                <w:bCs/>
              </w:rPr>
              <w:t>sec.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  <w:b/>
                <w:bCs/>
              </w:rPr>
              <w:tab/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83"/>
                <w:b/>
                <w:bCs/>
              </w:rPr>
              <w:t>XV</w:t>
            </w:r>
            <w:r>
              <w:rPr>
                <w:rFonts w:ascii="Arial" w:hAnsi="Arial" w:cs="Arial" w:eastAsia="Arial"/>
                <w:sz w:val="17"/>
                <w:szCs w:val="17"/>
                <w:spacing w:val="-2"/>
                <w:w w:val="83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  <w:b/>
                <w:bCs/>
              </w:rPr>
              <w:t>sec.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</w:r>
          </w:p>
        </w:tc>
      </w:tr>
      <w:tr>
        <w:trPr>
          <w:trHeight w:val="567" w:hRule="exact"/>
        </w:trPr>
        <w:tc>
          <w:tcPr>
            <w:tcW w:w="1321" w:type="dxa"/>
            <w:tcBorders>
              <w:top w:val="dotted" w:sz="4.000012" w:space="0" w:color="7E6F6C"/>
              <w:bottom w:val="single" w:sz="12.000059" w:space="0" w:color="7E6F6C"/>
              <w:left w:val="single" w:sz="12" w:space="0" w:color="7E6F6C"/>
              <w:right w:val="dotted" w:sz="4" w:space="0" w:color="7E6F6C"/>
            </w:tcBorders>
            <w:shd w:val="clear" w:color="auto" w:fill="F4EFE7"/>
          </w:tcPr>
          <w:p>
            <w:pPr/>
            <w:rPr/>
          </w:p>
        </w:tc>
        <w:tc>
          <w:tcPr>
            <w:tcW w:w="1321" w:type="dxa"/>
            <w:tcBorders>
              <w:top w:val="dotted" w:sz="4.000012" w:space="0" w:color="7E6F6C"/>
              <w:bottom w:val="single" w:sz="12.000059" w:space="0" w:color="7E6F6C"/>
              <w:left w:val="dotted" w:sz="4" w:space="0" w:color="7E6F6C"/>
              <w:right w:val="dotted" w:sz="4" w:space="0" w:color="7E6F6C"/>
            </w:tcBorders>
            <w:shd w:val="clear" w:color="auto" w:fill="F4EFE7"/>
          </w:tcPr>
          <w:p>
            <w:pPr/>
            <w:rPr/>
          </w:p>
        </w:tc>
        <w:tc>
          <w:tcPr>
            <w:tcW w:w="1321" w:type="dxa"/>
            <w:tcBorders>
              <w:top w:val="dotted" w:sz="4.000012" w:space="0" w:color="7E6F6C"/>
              <w:bottom w:val="single" w:sz="12.000059" w:space="0" w:color="7E6F6C"/>
              <w:left w:val="dotted" w:sz="4" w:space="0" w:color="7E6F6C"/>
              <w:right w:val="dotted" w:sz="4" w:space="0" w:color="7E6F6C"/>
            </w:tcBorders>
            <w:shd w:val="clear" w:color="auto" w:fill="F4EFE7"/>
          </w:tcPr>
          <w:p>
            <w:pPr/>
            <w:rPr/>
          </w:p>
        </w:tc>
        <w:tc>
          <w:tcPr>
            <w:tcW w:w="1321" w:type="dxa"/>
            <w:tcBorders>
              <w:top w:val="dotted" w:sz="4.000012" w:space="0" w:color="7E6F6C"/>
              <w:bottom w:val="single" w:sz="12.000059" w:space="0" w:color="7E6F6C"/>
              <w:left w:val="dotted" w:sz="4" w:space="0" w:color="7E6F6C"/>
              <w:right w:val="dotted" w:sz="4" w:space="0" w:color="7E6F6C"/>
            </w:tcBorders>
            <w:shd w:val="clear" w:color="auto" w:fill="F4EFE7"/>
          </w:tcPr>
          <w:p>
            <w:pPr/>
            <w:rPr/>
          </w:p>
        </w:tc>
        <w:tc>
          <w:tcPr>
            <w:tcW w:w="1321" w:type="dxa"/>
            <w:tcBorders>
              <w:top w:val="dotted" w:sz="4.000012" w:space="0" w:color="7E6F6C"/>
              <w:bottom w:val="single" w:sz="12.000059" w:space="0" w:color="7E6F6C"/>
              <w:left w:val="dotted" w:sz="4" w:space="0" w:color="7E6F6C"/>
              <w:right w:val="dotted" w:sz="4" w:space="0" w:color="7E6F6C"/>
            </w:tcBorders>
            <w:shd w:val="clear" w:color="auto" w:fill="F4EFE7"/>
          </w:tcPr>
          <w:p>
            <w:pPr/>
            <w:rPr/>
          </w:p>
        </w:tc>
        <w:tc>
          <w:tcPr>
            <w:tcW w:w="1321" w:type="dxa"/>
            <w:tcBorders>
              <w:top w:val="dotted" w:sz="4.000012" w:space="0" w:color="7E6F6C"/>
              <w:bottom w:val="single" w:sz="12.000059" w:space="0" w:color="7E6F6C"/>
              <w:left w:val="dotted" w:sz="4" w:space="0" w:color="7E6F6C"/>
              <w:right w:val="single" w:sz="12" w:space="0" w:color="7E6F6C"/>
            </w:tcBorders>
            <w:shd w:val="clear" w:color="auto" w:fill="F4EFE7"/>
          </w:tcPr>
          <w:p>
            <w:pPr/>
            <w:rPr/>
          </w:p>
        </w:tc>
      </w:tr>
    </w:tbl>
    <w:p>
      <w:pPr>
        <w:spacing w:after="0"/>
        <w:sectPr>
          <w:type w:val="continuous"/>
          <w:pgSz w:w="11060" w:h="14760"/>
          <w:pgMar w:top="540" w:bottom="520" w:left="900" w:right="680"/>
        </w:sectPr>
      </w:pPr>
      <w:rPr/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22" w:lineRule="exact"/>
        <w:ind w:left="2215" w:right="-41" w:firstLine="88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pict>
          <w10:wrap type="none"/>
          <v:shape style="position:absolute;margin-left:106.689608pt;margin-top:24.765865pt;width:26.572244pt;height:6.134732pt;mso-position-horizontal-relative:page;mso-position-vertical-relative:paragraph;z-index:-2280;rotation:300" type="#_x0000_t136" fillcolor="#000000" stroked="f">
            <o:extrusion v:ext="view" autorotationcenter="t"/>
            <v:textpath style="font-family:&amp;quot;Arial&amp;quot;;font-size:6pt;v-text-kern:t;mso-text-shadow:auto" string="IRLA NDA"/>
          </v:shape>
        </w:pic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REGN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DI</w:t>
      </w:r>
      <w:r>
        <w:rPr>
          <w:rFonts w:ascii="Arial" w:hAnsi="Arial" w:cs="Arial" w:eastAsia="Arial"/>
          <w:sz w:val="12"/>
          <w:szCs w:val="12"/>
          <w:spacing w:val="-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0"/>
        </w:rPr>
        <w:t>SCOZIA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22" w:lineRule="exact"/>
        <w:ind w:left="1936" w:right="33" w:firstLine="8"/>
        <w:jc w:val="center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91"/>
        </w:rPr>
        <w:t>REGNO</w:t>
      </w:r>
      <w:r>
        <w:rPr>
          <w:rFonts w:ascii="Arial" w:hAnsi="Arial" w:cs="Arial" w:eastAsia="Arial"/>
          <w:sz w:val="12"/>
          <w:szCs w:val="12"/>
          <w:spacing w:val="0"/>
          <w:w w:val="9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DI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8"/>
        </w:rPr>
        <w:t>INGHI</w:t>
      </w:r>
      <w:r>
        <w:rPr>
          <w:rFonts w:ascii="Arial" w:hAnsi="Arial" w:cs="Arial" w:eastAsia="Arial"/>
          <w:sz w:val="12"/>
          <w:szCs w:val="12"/>
          <w:spacing w:val="-10"/>
          <w:w w:val="98"/>
        </w:rPr>
        <w:t>L</w:t>
      </w:r>
      <w:r>
        <w:rPr>
          <w:rFonts w:ascii="Arial" w:hAnsi="Arial" w:cs="Arial" w:eastAsia="Arial"/>
          <w:sz w:val="12"/>
          <w:szCs w:val="12"/>
          <w:spacing w:val="0"/>
          <w:w w:val="92"/>
        </w:rPr>
        <w:t>TERRA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11" w:lineRule="auto"/>
        <w:ind w:right="-42" w:firstLine="4"/>
        <w:jc w:val="both"/>
        <w:rPr>
          <w:rFonts w:ascii="Arial" w:hAnsi="Arial" w:cs="Arial" w:eastAsia="Arial"/>
          <w:sz w:val="13"/>
          <w:szCs w:val="13"/>
        </w:rPr>
      </w:pPr>
      <w:rPr/>
      <w:r>
        <w:rPr/>
        <w:pict>
          <w10:wrap type="none"/>
          <v:shape style="position:absolute;margin-left:302.274426pt;margin-top:-16.120329pt;width:3.737149pt;height:5.685964pt;mso-position-horizontal-relative:page;mso-position-vertical-relative:paragraph;z-index:-2290;rotation:261" type="#_x0000_t136" fillcolor="#000000" stroked="f">
            <o:extrusion v:ext="view" autorotationcenter="t"/>
            <v:textpath style="font-family:&amp;quot;Arial&amp;quot;;font-size:5pt;v-text-kern:t;mso-text-shadow:auto" string="O"/>
          </v:shape>
        </w:pict>
      </w:r>
      <w:r>
        <w:rPr/>
        <w:pict>
          <w10:wrap type="none"/>
          <v:shape style="position:absolute;margin-left:302.82551pt;margin-top:-12.407323pt;width:3.600473pt;height:5.644987pt;mso-position-horizontal-relative:page;mso-position-vertical-relative:paragraph;z-index:-2289;rotation:265" type="#_x0000_t136" fillcolor="#000000" stroked="f">
            <o:extrusion v:ext="view" autorotationcenter="t"/>
            <v:textpath style="font-family:&amp;quot;Arial&amp;quot;;font-size:5pt;v-text-kern:t;mso-text-shadow:auto" string="C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0.939392pt;margin-top:-8.794768pt;width:7.677949pt;height:3.730601pt;mso-position-horizontal-relative:page;mso-position-vertical-relative:paragraph;z-index:-2288" type="#_x0000_t202" filled="f" stroked="f">
            <v:textbox inset="0,0,0,0" style="layout-flow:vertical;mso-layout-flow-alt:bottom-to-top">
              <w:txbxContent>
                <w:p>
                  <w:pPr>
                    <w:spacing w:before="9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Pr/>
                  <w:r>
                    <w:rPr>
                      <w:rFonts w:ascii="Arial" w:hAnsi="Arial" w:cs="Arial" w:eastAsia="Arial"/>
                      <w:sz w:val="11"/>
                      <w:szCs w:val="11"/>
                      <w:spacing w:val="0"/>
                      <w:w w:val="104"/>
                    </w:rPr>
                    <w:t>I</w:t>
                  </w:r>
                  <w:r>
                    <w:rPr>
                      <w:rFonts w:ascii="Arial" w:hAnsi="Arial" w:cs="Arial" w:eastAsia="Arial"/>
                      <w:sz w:val="11"/>
                      <w:szCs w:val="11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 style="position:absolute;margin-left:302.672478pt;margin-top:-6.799927pt;width:4.135052pt;height:5.644804pt;mso-position-horizontal-relative:page;mso-position-vertical-relative:paragraph;z-index:-2287;rotation:273" type="#_x0000_t136" fillcolor="#000000" stroked="f">
            <o:extrusion v:ext="view" autorotationcenter="t"/>
            <v:textpath style="font-family:&amp;quot;Arial&amp;quot;;font-size:5pt;v-text-kern:t;mso-text-shadow:auto" string="N"/>
          </v:shape>
        </w:pict>
      </w:r>
      <w:r>
        <w:rPr/>
        <w:pict>
          <w10:wrap type="none"/>
          <v:shape style="position:absolute;margin-left:207.884533pt;margin-top:-39.162578pt;width:27.446849pt;height:6.110232pt;mso-position-horizontal-relative:page;mso-position-vertical-relative:paragraph;z-index:-2278;rotation:306" type="#_x0000_t136" fillcolor="#000000" stroked="f">
            <o:extrusion v:ext="view" autorotationcenter="t"/>
            <v:textpath style="font-family:&amp;quot;Arial&amp;quot;;font-size:6pt;v-text-kern:t;mso-text-shadow:auto" string="REGNO DI"/>
          </v:shape>
        </w:pict>
      </w:r>
      <w:r>
        <w:rPr/>
        <w:pict>
          <w10:wrap type="none"/>
          <v:shape style="position:absolute;margin-left:211.976109pt;margin-top:-35.408025pt;width:28.882723pt;height:6.110241pt;mso-position-horizontal-relative:page;mso-position-vertical-relative:paragraph;z-index:-2277;rotation:306" type="#_x0000_t136" fillcolor="#000000" stroked="f">
            <o:extrusion v:ext="view" autorotationcenter="t"/>
            <v:textpath style="font-family:&amp;quot;Arial&amp;quot;;font-size:6pt;v-text-kern:t;mso-text-shadow:auto" string="NORVEGIA"/>
          </v:shape>
        </w:pict>
      </w:r>
      <w:r>
        <w:rPr>
          <w:rFonts w:ascii="Arial" w:hAnsi="Arial" w:cs="Arial" w:eastAsia="Arial"/>
          <w:sz w:val="13"/>
          <w:szCs w:val="13"/>
          <w:spacing w:val="0"/>
          <w:w w:val="89"/>
        </w:rPr>
        <w:t>MARE</w:t>
      </w:r>
      <w:r>
        <w:rPr>
          <w:rFonts w:ascii="Arial" w:hAnsi="Arial" w:cs="Arial" w:eastAsia="Arial"/>
          <w:sz w:val="13"/>
          <w:szCs w:val="13"/>
          <w:spacing w:val="0"/>
          <w:w w:val="89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D</w:t>
      </w:r>
      <w:r>
        <w:rPr>
          <w:rFonts w:ascii="Arial" w:hAnsi="Arial" w:cs="Arial" w:eastAsia="Arial"/>
          <w:sz w:val="13"/>
          <w:szCs w:val="13"/>
          <w:spacing w:val="9"/>
          <w:w w:val="100"/>
        </w:rPr>
        <w:t>E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L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88"/>
        </w:rPr>
        <w:t>NORD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22" w:lineRule="exact"/>
        <w:ind w:left="-10" w:right="-30" w:firstLine="20"/>
        <w:jc w:val="center"/>
        <w:rPr>
          <w:rFonts w:ascii="Arial" w:hAnsi="Arial" w:cs="Arial" w:eastAsia="Arial"/>
          <w:sz w:val="12"/>
          <w:szCs w:val="12"/>
        </w:rPr>
      </w:pPr>
      <w:rPr/>
      <w:r>
        <w:rPr/>
        <w:pict>
          <w10:wrap type="none"/>
          <v:shape style="position:absolute;margin-left:302.451858pt;margin-top:-11.719572pt;width:3.735477pt;height:5.684908pt;mso-position-horizontal-relative:page;mso-position-vertical-relative:paragraph;z-index:-2286;rotation:280" type="#_x0000_t136" fillcolor="#000000" stroked="f">
            <o:extrusion v:ext="view" autorotationcenter="t"/>
            <v:textpath style="font-family:&amp;quot;Arial&amp;quot;;font-size:5pt;v-text-kern:t;mso-text-shadow:auto" string="O"/>
          </v:shape>
        </w:pict>
      </w:r>
      <w:r>
        <w:rPr/>
        <w:pict>
          <w10:wrap type="none"/>
          <v:shape style="position:absolute;margin-left:302.058601pt;margin-top:-8.377295pt;width:3.092122pt;height:5.640782pt;mso-position-horizontal-relative:page;mso-position-vertical-relative:paragraph;z-index:-2285;rotation:285" type="#_x0000_t136" fillcolor="#000000" stroked="f">
            <o:extrusion v:ext="view" autorotationcenter="t"/>
            <v:textpath style="font-family:&amp;quot;Arial&amp;quot;;font-size:5pt;v-text-kern:t;mso-text-shadow:auto" string="T"/>
          </v:shape>
        </w:pict>
      </w:r>
      <w:r>
        <w:rPr/>
        <w:pict>
          <w10:wrap type="none"/>
          <v:shape style="position:absolute;margin-left:300.523512pt;margin-top:-4.993106pt;width:3.93788pt;height:5.698222pt;mso-position-horizontal-relative:page;mso-position-vertical-relative:paragraph;z-index:-2282;rotation:292" type="#_x0000_t136" fillcolor="#000000" stroked="f">
            <o:extrusion v:ext="view" autorotationcenter="t"/>
            <v:textpath style="font-family:&amp;quot;Arial&amp;quot;;font-size:5pt;v-text-kern:t;mso-text-shadow:auto" string="U"/>
          </v:shape>
        </w:pict>
      </w:r>
      <w:r>
        <w:rPr>
          <w:rFonts w:ascii="Arial" w:hAnsi="Arial" w:cs="Arial" w:eastAsia="Arial"/>
          <w:sz w:val="12"/>
          <w:szCs w:val="12"/>
          <w:spacing w:val="0"/>
          <w:w w:val="91"/>
        </w:rPr>
        <w:t>REGNO</w:t>
      </w:r>
      <w:r>
        <w:rPr>
          <w:rFonts w:ascii="Arial" w:hAnsi="Arial" w:cs="Arial" w:eastAsia="Arial"/>
          <w:sz w:val="12"/>
          <w:szCs w:val="12"/>
          <w:spacing w:val="0"/>
          <w:w w:val="9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DI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5"/>
        </w:rPr>
        <w:t>DANIMARC</w:t>
      </w:r>
      <w:r>
        <w:rPr>
          <w:rFonts w:ascii="Arial" w:hAnsi="Arial" w:cs="Arial" w:eastAsia="Arial"/>
          <w:sz w:val="12"/>
          <w:szCs w:val="12"/>
          <w:spacing w:val="0"/>
          <w:w w:val="93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22" w:lineRule="exact"/>
        <w:ind w:left="146" w:right="533"/>
        <w:jc w:val="center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w w:val="92"/>
        </w:rPr>
        <w:t>REGN</w:t>
      </w:r>
      <w:r>
        <w:rPr>
          <w:rFonts w:ascii="Arial" w:hAnsi="Arial" w:cs="Arial" w:eastAsia="Arial"/>
          <w:sz w:val="12"/>
          <w:szCs w:val="12"/>
          <w:w w:val="85"/>
        </w:rPr>
        <w:t>O</w:t>
      </w:r>
      <w:r>
        <w:rPr>
          <w:rFonts w:ascii="Arial" w:hAnsi="Arial" w:cs="Arial" w:eastAsia="Arial"/>
          <w:sz w:val="12"/>
          <w:szCs w:val="12"/>
          <w:w w:val="8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DI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1"/>
        </w:rPr>
        <w:t>SVEZIA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100" w:after="0" w:line="240" w:lineRule="auto"/>
        <w:ind w:left="359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Stoccolma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3"/>
          <w:szCs w:val="13"/>
        </w:rPr>
      </w:pPr>
      <w:rPr/>
      <w:r>
        <w:rPr/>
        <w:pict>
          <w10:wrap type="none"/>
          <v:shape style="position:absolute;margin-left:299.238939pt;margin-top:5.628958pt;width:3.442252pt;height:5.674768pt;mso-position-horizontal-relative:page;mso-position-vertical-relative:paragraph;z-index:-2281;rotation:298" type="#_x0000_t136" fillcolor="#000000" stroked="f">
            <o:extrusion v:ext="view" autorotationcenter="t"/>
            <v:textpath style="font-family:&amp;quot;Arial&amp;quot;;font-size:5pt;v-text-kern:t;mso-text-shadow:auto" string="E"/>
          </v:shape>
        </w:pict>
      </w:r>
      <w:r>
        <w:rPr>
          <w:rFonts w:ascii="Arial" w:hAnsi="Arial" w:cs="Arial" w:eastAsia="Arial"/>
          <w:sz w:val="13"/>
          <w:szCs w:val="13"/>
          <w:spacing w:val="0"/>
          <w:w w:val="94"/>
          <w:b/>
          <w:bCs/>
        </w:rPr>
        <w:t>Riga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59" w:after="0" w:line="240" w:lineRule="auto"/>
        <w:ind w:left="-30" w:right="331"/>
        <w:jc w:val="center"/>
        <w:rPr>
          <w:rFonts w:ascii="Arial" w:hAnsi="Arial" w:cs="Arial" w:eastAsia="Arial"/>
          <w:sz w:val="13"/>
          <w:szCs w:val="13"/>
        </w:rPr>
      </w:pPr>
      <w:rPr/>
      <w:r>
        <w:rPr/>
        <w:pict>
          <w10:wrap type="none"/>
          <v:shape style="position:absolute;margin-left:297.732599pt;margin-top:1.042621pt;width:3.11228pt;height:5.651757pt;mso-position-horizontal-relative:page;mso-position-vertical-relative:paragraph;z-index:-2279;rotation:303" type="#_x0000_t136" fillcolor="#000000" stroked="f">
            <o:extrusion v:ext="view" autorotationcenter="t"/>
            <v:textpath style="font-family:&amp;quot;Arial&amp;quot;;font-size:5pt;v-text-kern:t;mso-text-shadow:auto" string="T"/>
          </v:shape>
        </w:pict>
      </w:r>
      <w:r>
        <w:rPr/>
        <w:pict>
          <w10:wrap type="none"/>
          <v:shape style="position:absolute;margin-left:274.448792pt;margin-top:19.208408pt;width:3.695452pt;height:6.127619pt;mso-position-horizontal-relative:page;mso-position-vertical-relative:paragraph;z-index:-2275;rotation:335" type="#_x0000_t136" fillcolor="#000000" stroked="f">
            <o:extrusion v:ext="view" autorotationcenter="t"/>
            <v:textpath style="font-family:&amp;quot;Arial&amp;quot;;font-size:6pt;v-text-kern:t;mso-text-shadow:auto" string="E"/>
          </v:shape>
        </w:pict>
      </w:r>
      <w:r>
        <w:rPr>
          <w:rFonts w:ascii="Arial" w:hAnsi="Arial" w:cs="Arial" w:eastAsia="Arial"/>
          <w:sz w:val="13"/>
          <w:szCs w:val="13"/>
          <w:w w:val="93"/>
          <w:b/>
          <w:bCs/>
        </w:rPr>
        <w:t>Copenaghe</w:t>
      </w:r>
      <w:r>
        <w:rPr>
          <w:rFonts w:ascii="Arial" w:hAnsi="Arial" w:cs="Arial" w:eastAsia="Arial"/>
          <w:sz w:val="13"/>
          <w:szCs w:val="13"/>
          <w:w w:val="94"/>
          <w:b/>
          <w:bCs/>
        </w:rPr>
        <w:t>n</w:t>
      </w:r>
      <w:r>
        <w:rPr>
          <w:rFonts w:ascii="Arial" w:hAnsi="Arial" w:cs="Arial" w:eastAsia="Arial"/>
          <w:sz w:val="13"/>
          <w:szCs w:val="13"/>
          <w:w w:val="100"/>
        </w:rPr>
      </w:r>
    </w:p>
    <w:p>
      <w:pPr>
        <w:spacing w:before="76" w:after="0" w:line="250" w:lineRule="auto"/>
        <w:ind w:right="688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spacing w:val="0"/>
          <w:w w:val="93"/>
        </w:rPr>
        <w:t>Zone</w:t>
      </w:r>
      <w:r>
        <w:rPr>
          <w:rFonts w:ascii="Arial" w:hAnsi="Arial" w:cs="Arial" w:eastAsia="Arial"/>
          <w:sz w:val="16"/>
          <w:szCs w:val="16"/>
          <w:spacing w:val="-14"/>
          <w:w w:val="9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3"/>
        </w:rPr>
        <w:t>fedeli</w:t>
      </w:r>
      <w:r>
        <w:rPr>
          <w:rFonts w:ascii="Arial" w:hAnsi="Arial" w:cs="Arial" w:eastAsia="Arial"/>
          <w:sz w:val="16"/>
          <w:szCs w:val="16"/>
          <w:spacing w:val="9"/>
          <w:w w:val="9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0"/>
        </w:rPr>
        <w:t>papa</w:t>
      </w:r>
      <w:r>
        <w:rPr>
          <w:rFonts w:ascii="Arial" w:hAnsi="Arial" w:cs="Arial" w:eastAsia="Arial"/>
          <w:sz w:val="16"/>
          <w:szCs w:val="16"/>
          <w:spacing w:val="0"/>
          <w:w w:val="9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</w:t>
      </w:r>
      <w:r>
        <w:rPr>
          <w:rFonts w:ascii="Arial" w:hAnsi="Arial" w:cs="Arial" w:eastAsia="Arial"/>
          <w:sz w:val="16"/>
          <w:szCs w:val="16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Roma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" w:after="0" w:line="250" w:lineRule="auto"/>
        <w:ind w:right="68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93"/>
        </w:rPr>
        <w:t>Zone</w:t>
      </w:r>
      <w:r>
        <w:rPr>
          <w:rFonts w:ascii="Arial" w:hAnsi="Arial" w:cs="Arial" w:eastAsia="Arial"/>
          <w:sz w:val="16"/>
          <w:szCs w:val="16"/>
          <w:spacing w:val="-14"/>
          <w:w w:val="9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3"/>
        </w:rPr>
        <w:t>fedeli</w:t>
      </w:r>
      <w:r>
        <w:rPr>
          <w:rFonts w:ascii="Arial" w:hAnsi="Arial" w:cs="Arial" w:eastAsia="Arial"/>
          <w:sz w:val="16"/>
          <w:szCs w:val="16"/>
          <w:spacing w:val="9"/>
          <w:w w:val="9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0"/>
        </w:rPr>
        <w:t>papa</w:t>
      </w:r>
      <w:r>
        <w:rPr>
          <w:rFonts w:ascii="Arial" w:hAnsi="Arial" w:cs="Arial" w:eastAsia="Arial"/>
          <w:sz w:val="16"/>
          <w:szCs w:val="16"/>
          <w:spacing w:val="0"/>
          <w:w w:val="9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</w:t>
      </w:r>
      <w:r>
        <w:rPr>
          <w:rFonts w:ascii="Arial" w:hAnsi="Arial" w:cs="Arial" w:eastAsia="Arial"/>
          <w:sz w:val="16"/>
          <w:szCs w:val="16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Avignone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6" w:after="0" w:line="250" w:lineRule="auto"/>
        <w:ind w:right="703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90"/>
        </w:rPr>
        <w:t>Zone</w:t>
      </w:r>
      <w:r>
        <w:rPr>
          <w:rFonts w:ascii="Arial" w:hAnsi="Arial" w:cs="Arial" w:eastAsia="Arial"/>
          <w:sz w:val="16"/>
          <w:szCs w:val="16"/>
          <w:spacing w:val="-2"/>
          <w:w w:val="9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ufficialmente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6"/>
        </w:rPr>
        <w:t>fedeli</w:t>
      </w:r>
      <w:r>
        <w:rPr>
          <w:rFonts w:ascii="Arial" w:hAnsi="Arial" w:cs="Arial" w:eastAsia="Arial"/>
          <w:sz w:val="16"/>
          <w:szCs w:val="16"/>
          <w:spacing w:val="-4"/>
          <w:w w:val="9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Roma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183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ma</w:t>
      </w:r>
      <w:r>
        <w:rPr>
          <w:rFonts w:ascii="Arial" w:hAnsi="Arial" w:cs="Arial" w:eastAsia="Arial"/>
          <w:sz w:val="16"/>
          <w:szCs w:val="16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3"/>
        </w:rPr>
        <w:t>con</w:t>
      </w:r>
      <w:r>
        <w:rPr>
          <w:rFonts w:ascii="Arial" w:hAnsi="Arial" w:cs="Arial" w:eastAsia="Arial"/>
          <w:sz w:val="16"/>
          <w:szCs w:val="16"/>
          <w:spacing w:val="-5"/>
          <w:w w:val="9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3"/>
        </w:rPr>
        <w:t>oscillazioni</w:t>
      </w:r>
      <w:r>
        <w:rPr>
          <w:rFonts w:ascii="Arial" w:hAnsi="Arial" w:cs="Arial" w:eastAsia="Arial"/>
          <w:sz w:val="16"/>
          <w:szCs w:val="16"/>
          <w:spacing w:val="13"/>
          <w:w w:val="9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locali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49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 style="position:absolute;margin-left:270.266144pt;margin-top:12.276863pt;width:4.53566pt;height:6.156048pt;mso-position-horizontal-relative:page;mso-position-vertical-relative:paragraph;z-index:-2274;rotation:338" type="#_x0000_t136" fillcolor="#000000" stroked="f">
            <o:extrusion v:ext="view" autorotationcenter="t"/>
            <v:textpath style="font-family:&amp;quot;Arial&amp;quot;;font-size:6pt;v-text-kern:t;mso-text-shadow:auto" string="N"/>
          </v:shape>
        </w:pict>
      </w:r>
      <w:r>
        <w:rPr/>
        <w:pict>
          <w10:wrap type="none"/>
          <v:shape style="position:absolute;margin-left:268.731689pt;margin-top:13.440101pt;width:1.798036pt;height:6.130741pt;mso-position-horizontal-relative:page;mso-position-vertical-relative:paragraph;z-index:-2273;rotation:340" type="#_x0000_t136" fillcolor="#000000" stroked="f">
            <o:extrusion v:ext="view" autorotationcenter="t"/>
            <v:textpath style="font-family:&amp;quot;Arial&amp;quot;;font-size:6pt;v-text-kern:t;mso-text-shadow:auto" string="I"/>
          </v:shape>
        </w:pict>
      </w:r>
      <w:r>
        <w:rPr/>
        <w:pict>
          <w10:wrap type="none"/>
          <v:shape style="position:absolute;margin-left:264.805481pt;margin-top:14.4506pt;width:4.112753pt;height:6.110494pt;mso-position-horizontal-relative:page;mso-position-vertical-relative:paragraph;z-index:-2272;rotation:341" type="#_x0000_t136" fillcolor="#000000" stroked="f">
            <o:extrusion v:ext="view" autorotationcenter="t"/>
            <v:textpath style="font-family:&amp;quot;Arial&amp;quot;;font-size:6pt;v-text-kern:t;mso-text-shadow:auto" string="D"/>
          </v:shape>
        </w:pic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eco-o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todossi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pgMar w:header="0" w:footer="320" w:top="600" w:bottom="740" w:left="680" w:right="1360"/>
          <w:pgSz w:w="11060" w:h="14760"/>
          <w:cols w:num="5" w:equalWidth="0">
            <w:col w:w="2769" w:space="38"/>
            <w:col w:w="340" w:space="58"/>
            <w:col w:w="688" w:space="131"/>
            <w:col w:w="1121" w:space="1874"/>
            <w:col w:w="200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5" w:lineRule="auto"/>
        <w:ind w:left="699" w:right="-42" w:firstLine="9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</w:rPr>
        <w:t>OCEANO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5"/>
          <w:w w:val="88"/>
        </w:rPr>
        <w:t>A</w:t>
      </w:r>
      <w:r>
        <w:rPr>
          <w:rFonts w:ascii="Arial" w:hAnsi="Arial" w:cs="Arial" w:eastAsia="Arial"/>
          <w:sz w:val="13"/>
          <w:szCs w:val="13"/>
          <w:spacing w:val="0"/>
          <w:w w:val="90"/>
        </w:rPr>
        <w:t>TLANTI</w:t>
      </w:r>
      <w:r>
        <w:rPr>
          <w:rFonts w:ascii="Arial" w:hAnsi="Arial" w:cs="Arial" w:eastAsia="Arial"/>
          <w:sz w:val="13"/>
          <w:szCs w:val="13"/>
          <w:spacing w:val="-10"/>
          <w:w w:val="90"/>
        </w:rPr>
        <w:t>C</w:t>
      </w:r>
      <w:r>
        <w:rPr>
          <w:rFonts w:ascii="Arial" w:hAnsi="Arial" w:cs="Arial" w:eastAsia="Arial"/>
          <w:sz w:val="13"/>
          <w:szCs w:val="13"/>
          <w:spacing w:val="0"/>
          <w:w w:val="80"/>
        </w:rPr>
        <w:t>O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88" w:after="0" w:line="240" w:lineRule="auto"/>
        <w:ind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br w:type="column"/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Londra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24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Parigi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40" w:after="0" w:line="135" w:lineRule="exact"/>
        <w:ind w:left="304" w:right="-58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REG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67" w:after="0" w:line="240" w:lineRule="auto"/>
        <w:ind w:left="290" w:right="-60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br w:type="column"/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Ambu</w:t>
      </w:r>
      <w:r>
        <w:rPr>
          <w:rFonts w:ascii="Arial" w:hAnsi="Arial" w:cs="Arial" w:eastAsia="Arial"/>
          <w:sz w:val="13"/>
          <w:szCs w:val="13"/>
          <w:spacing w:val="-5"/>
          <w:w w:val="100"/>
          <w:b/>
          <w:bCs/>
        </w:rPr>
        <w:t>r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-17" w:right="325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w w:val="93"/>
          <w:b/>
          <w:bCs/>
        </w:rPr>
        <w:t>Coloni</w:t>
      </w:r>
      <w:r>
        <w:rPr>
          <w:rFonts w:ascii="Arial" w:hAnsi="Arial" w:cs="Arial" w:eastAsia="Arial"/>
          <w:sz w:val="13"/>
          <w:szCs w:val="13"/>
          <w:w w:val="97"/>
          <w:b/>
          <w:bCs/>
        </w:rPr>
        <w:t>a</w:t>
      </w:r>
      <w:r>
        <w:rPr>
          <w:rFonts w:ascii="Arial" w:hAnsi="Arial" w:cs="Arial" w:eastAsia="Arial"/>
          <w:sz w:val="13"/>
          <w:szCs w:val="13"/>
          <w:w w:val="100"/>
        </w:rPr>
      </w:r>
    </w:p>
    <w:p>
      <w:pPr>
        <w:spacing w:before="51" w:after="0" w:line="132" w:lineRule="exact"/>
        <w:ind w:left="-10" w:right="304" w:firstLine="44"/>
        <w:jc w:val="center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w w:val="91"/>
        </w:rPr>
        <w:t>S</w:t>
      </w:r>
      <w:r>
        <w:rPr>
          <w:rFonts w:ascii="Arial" w:hAnsi="Arial" w:cs="Arial" w:eastAsia="Arial"/>
          <w:sz w:val="12"/>
          <w:szCs w:val="12"/>
          <w:spacing w:val="2"/>
          <w:w w:val="91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89"/>
        </w:rPr>
        <w:t>CRO</w:t>
      </w:r>
      <w:r>
        <w:rPr>
          <w:rFonts w:ascii="Arial" w:hAnsi="Arial" w:cs="Arial" w:eastAsia="Arial"/>
          <w:sz w:val="12"/>
          <w:szCs w:val="12"/>
          <w:spacing w:val="0"/>
          <w:w w:val="8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3"/>
        </w:rPr>
        <w:t>ROMANO</w:t>
      </w:r>
      <w:r>
        <w:rPr>
          <w:rFonts w:ascii="Arial" w:hAnsi="Arial" w:cs="Arial" w:eastAsia="Arial"/>
          <w:sz w:val="12"/>
          <w:szCs w:val="12"/>
          <w:spacing w:val="0"/>
          <w:w w:val="93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3"/>
        </w:rPr>
        <w:t>IMPERO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40" w:lineRule="auto"/>
        <w:ind w:left="79" w:right="249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-3"/>
          <w:w w:val="92"/>
          <w:b/>
          <w:bCs/>
        </w:rPr>
        <w:t>V</w:t>
      </w:r>
      <w:r>
        <w:rPr>
          <w:rFonts w:ascii="Arial" w:hAnsi="Arial" w:cs="Arial" w:eastAsia="Arial"/>
          <w:sz w:val="13"/>
          <w:szCs w:val="13"/>
          <w:spacing w:val="0"/>
          <w:w w:val="92"/>
          <w:b/>
          <w:bCs/>
        </w:rPr>
        <w:t>a</w:t>
      </w:r>
      <w:r>
        <w:rPr>
          <w:rFonts w:ascii="Arial" w:hAnsi="Arial" w:cs="Arial" w:eastAsia="Arial"/>
          <w:sz w:val="13"/>
          <w:szCs w:val="13"/>
          <w:spacing w:val="0"/>
          <w:w w:val="97"/>
          <w:b/>
          <w:bCs/>
        </w:rPr>
        <w:t>rsavia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35" w:after="0" w:line="122" w:lineRule="exact"/>
        <w:ind w:left="634" w:right="-1" w:firstLine="-154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w w:val="92"/>
        </w:rPr>
        <w:t>REGN</w:t>
      </w:r>
      <w:r>
        <w:rPr>
          <w:rFonts w:ascii="Arial" w:hAnsi="Arial" w:cs="Arial" w:eastAsia="Arial"/>
          <w:sz w:val="12"/>
          <w:szCs w:val="12"/>
          <w:w w:val="85"/>
        </w:rPr>
        <w:t>O</w:t>
      </w:r>
      <w:r>
        <w:rPr>
          <w:rFonts w:ascii="Arial" w:hAnsi="Arial" w:cs="Arial" w:eastAsia="Arial"/>
          <w:sz w:val="12"/>
          <w:szCs w:val="12"/>
          <w:w w:val="8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DI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0" w:after="0" w:line="185" w:lineRule="exact"/>
        <w:ind w:left="-33" w:right="-53"/>
        <w:jc w:val="center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  <w:position w:val="-1"/>
        </w:rPr>
        <w:t>Prag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13"/>
          <w:szCs w:val="13"/>
          <w:spacing w:val="16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4"/>
          <w:position w:val="5"/>
        </w:rPr>
        <w:t>POLONIA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40" w:lineRule="auto"/>
        <w:ind w:left="-31" w:right="-51"/>
        <w:jc w:val="center"/>
        <w:rPr>
          <w:rFonts w:ascii="Arial" w:hAnsi="Arial" w:cs="Arial" w:eastAsia="Arial"/>
          <w:sz w:val="12"/>
          <w:szCs w:val="12"/>
        </w:rPr>
      </w:pPr>
      <w:rPr/>
      <w:r>
        <w:rPr/>
        <w:pict>
          <w10:wrap type="none"/>
          <v:shape style="position:absolute;margin-left:260.917236pt;margin-top:-8.760248pt;width:4.085225pt;height:6.160272pt;mso-position-horizontal-relative:page;mso-position-vertical-relative:paragraph;z-index:-2270;rotation:344" type="#_x0000_t136" fillcolor="#000000" stroked="f">
            <o:extrusion v:ext="view" autorotationcenter="t"/>
            <v:textpath style="font-family:&amp;quot;Arial&amp;quot;;font-size:6pt;v-text-kern:t;mso-text-shadow:auto" string="R"/>
          </v:shape>
        </w:pict>
      </w:r>
      <w:r>
        <w:rPr/>
        <w:pict>
          <w10:wrap type="none"/>
          <v:shape style="position:absolute;margin-left:257.073029pt;margin-top:-7.667543pt;width:4.021952pt;height:6.142639pt;mso-position-horizontal-relative:page;mso-position-vertical-relative:paragraph;z-index:-2267;rotation:346" type="#_x0000_t136" fillcolor="#000000" stroked="f">
            <o:extrusion v:ext="view" autorotationcenter="t"/>
            <v:textpath style="font-family:&amp;quot;Arial&amp;quot;;font-size:6pt;v-text-kern:t;mso-text-shadow:auto" string="O"/>
          </v:shape>
        </w:pict>
      </w:r>
      <w:r>
        <w:rPr>
          <w:rFonts w:ascii="Arial" w:hAnsi="Arial" w:cs="Arial" w:eastAsia="Arial"/>
          <w:sz w:val="12"/>
          <w:szCs w:val="12"/>
          <w:w w:val="98"/>
        </w:rPr>
        <w:t>LITU</w:t>
      </w:r>
      <w:r>
        <w:rPr>
          <w:rFonts w:ascii="Arial" w:hAnsi="Arial" w:cs="Arial" w:eastAsia="Arial"/>
          <w:sz w:val="12"/>
          <w:szCs w:val="12"/>
          <w:spacing w:val="-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ANIA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94" w:right="103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94"/>
          <w:b/>
          <w:bCs/>
        </w:rPr>
        <w:t>Kiev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144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1"/>
        </w:rPr>
        <w:t>Musulman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1"/>
        </w:rPr>
        <w:t>i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680" w:right="1360"/>
          <w:cols w:num="6" w:equalWidth="0">
            <w:col w:w="1345" w:space="617"/>
            <w:col w:w="706" w:space="563"/>
            <w:col w:w="838" w:space="83"/>
            <w:col w:w="921" w:space="522"/>
            <w:col w:w="538" w:space="887"/>
            <w:col w:w="2000"/>
          </w:cols>
        </w:sectPr>
      </w:pPr>
      <w:rPr/>
    </w:p>
    <w:p>
      <w:pPr>
        <w:spacing w:before="0" w:after="0" w:line="98" w:lineRule="exact"/>
        <w:ind w:right="165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97"/>
        </w:rPr>
        <w:t>DI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0" w:after="0" w:line="109" w:lineRule="exact"/>
        <w:ind w:right="-20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w w:val="95"/>
          <w:position w:val="-1"/>
        </w:rPr>
        <w:t>FRANC</w:t>
      </w:r>
      <w:r>
        <w:rPr>
          <w:rFonts w:ascii="Arial" w:hAnsi="Arial" w:cs="Arial" w:eastAsia="Arial"/>
          <w:sz w:val="12"/>
          <w:szCs w:val="12"/>
          <w:w w:val="96"/>
          <w:position w:val="-1"/>
        </w:rPr>
        <w:t>IA</w:t>
      </w:r>
      <w:r>
        <w:rPr>
          <w:rFonts w:ascii="Arial" w:hAnsi="Arial" w:cs="Arial" w:eastAsia="Arial"/>
          <w:sz w:val="12"/>
          <w:szCs w:val="12"/>
          <w:w w:val="100"/>
          <w:position w:val="0"/>
        </w:rPr>
      </w:r>
    </w:p>
    <w:p>
      <w:pPr>
        <w:spacing w:before="0" w:after="0" w:line="122" w:lineRule="exact"/>
        <w:ind w:left="1580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pict>
          <w10:wrap type="none"/>
          <v:shape style="position:absolute;margin-left:114.230453pt;margin-top:15.672227pt;width:12.611903pt;height:6.3267pt;mso-position-horizontal-relative:page;mso-position-vertical-relative:paragraph;z-index:-2269;rotation:345" type="#_x0000_t136" fillcolor="#000000" stroked="f">
            <o:extrusion v:ext="view" autorotationcenter="t"/>
            <v:textpath style="font-family:&amp;quot;Arial&amp;quot;;font-size:6pt;v-text-kern:t;mso-text-shadow:auto" string="R. DI"/>
          </v:shape>
        </w:pic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Bo</w:t>
      </w:r>
      <w:r>
        <w:rPr>
          <w:rFonts w:ascii="Arial" w:hAnsi="Arial" w:cs="Arial" w:eastAsia="Arial"/>
          <w:sz w:val="13"/>
          <w:szCs w:val="13"/>
          <w:spacing w:val="-6"/>
          <w:w w:val="100"/>
          <w:b/>
          <w:bCs/>
        </w:rPr>
        <w:t>r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deaux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10" w:after="0" w:line="240" w:lineRule="auto"/>
        <w:ind w:right="-62"/>
        <w:jc w:val="left"/>
        <w:tabs>
          <w:tab w:pos="1180" w:val="left"/>
        </w:tabs>
        <w:rPr>
          <w:rFonts w:ascii="Arial" w:hAnsi="Arial" w:cs="Arial" w:eastAsia="Arial"/>
          <w:sz w:val="13"/>
          <w:szCs w:val="13"/>
        </w:rPr>
      </w:pPr>
      <w:rPr/>
      <w:r>
        <w:rPr/>
        <w:br w:type="column"/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Monaco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Vienna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22" w:after="0" w:line="240" w:lineRule="auto"/>
        <w:ind w:right="113"/>
        <w:jc w:val="righ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97"/>
          <w:b/>
          <w:bCs/>
        </w:rPr>
        <w:t>Pest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122" w:lineRule="exact"/>
        <w:ind w:left="154" w:right="3735" w:firstLine="-154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w w:val="92"/>
        </w:rPr>
        <w:t>REGN</w:t>
      </w:r>
      <w:r>
        <w:rPr>
          <w:rFonts w:ascii="Arial" w:hAnsi="Arial" w:cs="Arial" w:eastAsia="Arial"/>
          <w:sz w:val="12"/>
          <w:szCs w:val="12"/>
          <w:w w:val="85"/>
        </w:rPr>
        <w:t>O</w:t>
      </w:r>
      <w:r>
        <w:rPr>
          <w:rFonts w:ascii="Arial" w:hAnsi="Arial" w:cs="Arial" w:eastAsia="Arial"/>
          <w:sz w:val="12"/>
          <w:szCs w:val="12"/>
          <w:w w:val="8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DI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680" w:right="1360"/>
          <w:cols w:num="3" w:equalWidth="0">
            <w:col w:w="2722" w:space="424"/>
            <w:col w:w="1603" w:space="89"/>
            <w:col w:w="4182"/>
          </w:cols>
        </w:sectPr>
      </w:pPr>
      <w:rPr/>
    </w:p>
    <w:p>
      <w:pPr>
        <w:spacing w:before="25" w:after="0" w:line="240" w:lineRule="auto"/>
        <w:ind w:right="-20"/>
        <w:jc w:val="right"/>
        <w:rPr>
          <w:rFonts w:ascii="Arial" w:hAnsi="Arial" w:cs="Arial" w:eastAsia="Arial"/>
          <w:sz w:val="13"/>
          <w:szCs w:val="13"/>
        </w:rPr>
      </w:pPr>
      <w:rPr/>
      <w:r>
        <w:rPr/>
        <w:pict>
          <w10:wrap type="none"/>
          <v:shape style="position:absolute;margin-left:53.455307pt;margin-top:26.3982pt;width:32.886799pt;height:6.111148pt;mso-position-horizontal-relative:page;mso-position-vertical-relative:paragraph;z-index:-2284;rotation:292" type="#_x0000_t136" fillcolor="#000000" stroked="f">
            <o:extrusion v:ext="view" autorotationcenter="t"/>
            <v:textpath style="font-family:&amp;quot;Arial&amp;quot;;font-size:6pt;v-text-kern:t;mso-text-shadow:auto" string="REGNO DEL"/>
          </v:shape>
        </w:pict>
      </w:r>
      <w:r>
        <w:rPr>
          <w:rFonts w:ascii="Arial" w:hAnsi="Arial" w:cs="Arial" w:eastAsia="Arial"/>
          <w:sz w:val="13"/>
          <w:szCs w:val="13"/>
          <w:spacing w:val="0"/>
          <w:w w:val="94"/>
          <w:b/>
          <w:bCs/>
        </w:rPr>
        <w:t>León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4" w:lineRule="exact"/>
        <w:ind w:right="-60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pict>
          <w10:wrap type="none"/>
          <v:shape style="position:absolute;margin-left:116.656181pt;margin-top:9.075767pt;width:42.986184pt;height:6.857034pt;mso-position-horizontal-relative:page;mso-position-vertical-relative:paragraph;z-index:-2276;rotation:330" type="#_x0000_t136" fillcolor="#000000" stroked="f">
            <o:extrusion v:ext="view" autorotationcenter="t"/>
            <v:textpath style="font-family:&amp;quot;Arial&amp;quot;;font-size:6pt;v-text-kern:t;mso-text-shadow:auto" string="R. DI ARA GONA"/>
          </v:shape>
        </w:pic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  <w:position w:val="-6"/>
        </w:rPr>
        <w:t>Saragozza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40" w:lineRule="auto"/>
        <w:ind w:right="-6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93"/>
          <w:b/>
          <w:bCs/>
        </w:rPr>
        <w:t>Avignone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58" w:after="0" w:line="240" w:lineRule="auto"/>
        <w:ind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br w:type="column"/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Milano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71" w:lineRule="exact"/>
        <w:ind w:left="211" w:right="-58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w w:val="90"/>
          <w:position w:val="-6"/>
        </w:rPr>
        <w:t>S</w:t>
      </w:r>
      <w:r>
        <w:rPr>
          <w:rFonts w:ascii="Arial" w:hAnsi="Arial" w:cs="Arial" w:eastAsia="Arial"/>
          <w:sz w:val="12"/>
          <w:szCs w:val="12"/>
          <w:spacing w:val="-9"/>
          <w:w w:val="90"/>
          <w:position w:val="-6"/>
        </w:rPr>
        <w:t>T</w:t>
      </w:r>
      <w:r>
        <w:rPr>
          <w:rFonts w:ascii="Arial" w:hAnsi="Arial" w:cs="Arial" w:eastAsia="Arial"/>
          <w:sz w:val="12"/>
          <w:szCs w:val="12"/>
          <w:spacing w:val="-5"/>
          <w:w w:val="92"/>
          <w:position w:val="-6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92"/>
          <w:position w:val="-6"/>
        </w:rPr>
        <w:t>T</w:t>
      </w:r>
      <w:r>
        <w:rPr>
          <w:rFonts w:ascii="Arial" w:hAnsi="Arial" w:cs="Arial" w:eastAsia="Arial"/>
          <w:sz w:val="12"/>
          <w:szCs w:val="12"/>
          <w:spacing w:val="-21"/>
          <w:w w:val="100"/>
          <w:position w:val="-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-6"/>
        </w:rPr>
        <w:t>O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</w:r>
    </w:p>
    <w:p>
      <w:pPr>
        <w:spacing w:before="0" w:after="0" w:line="123" w:lineRule="exact"/>
        <w:ind w:left="175" w:right="-58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br w:type="column"/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UNGHERIA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77" w:lineRule="exact"/>
        <w:ind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  <w:position w:val="-6"/>
        </w:rPr>
        <w:t>Belgrado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40" w:lineRule="auto"/>
        <w:ind w:right="-6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Buca</w:t>
      </w:r>
      <w:r>
        <w:rPr>
          <w:rFonts w:ascii="Arial" w:hAnsi="Arial" w:cs="Arial" w:eastAsia="Arial"/>
          <w:sz w:val="13"/>
          <w:szCs w:val="13"/>
          <w:spacing w:val="5"/>
          <w:w w:val="100"/>
          <w:b/>
          <w:bCs/>
        </w:rPr>
        <w:t>r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est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/>
        <w:br w:type="column"/>
      </w:r>
      <w:r>
        <w:rPr>
          <w:sz w:val="26"/>
          <w:szCs w:val="26"/>
        </w:rPr>
      </w:r>
    </w:p>
    <w:p>
      <w:pPr>
        <w:spacing w:before="0" w:after="0" w:line="148" w:lineRule="exact"/>
        <w:ind w:right="2399" w:firstLine="29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pict>
          <w10:wrap type="none"/>
          <v:shape style="position:absolute;margin-left:108.251839pt;margin-top:-1.680319pt;width:27.859479pt;height:6.592405pt;mso-position-horizontal-relative:page;mso-position-vertical-relative:paragraph;z-index:-2268;rotation:345" type="#_x0000_t136" fillcolor="#000000" stroked="f">
            <o:extrusion v:ext="view" autorotationcenter="t"/>
            <v:textpath style="font-family:&amp;quot;Arial&amp;quot;;font-size:6pt;v-text-kern:t;mso-text-shadow:auto" string="NA VARRA"/>
          </v:shape>
        </w:pic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MA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R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87"/>
        </w:rPr>
        <w:t>NERO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680" w:right="1360"/>
          <w:cols w:num="7" w:equalWidth="0">
            <w:col w:w="1232" w:space="171"/>
            <w:col w:w="619" w:space="92"/>
            <w:col w:w="553" w:space="740"/>
            <w:col w:w="570" w:space="578"/>
            <w:col w:w="776" w:space="72"/>
            <w:col w:w="546" w:space="293"/>
            <w:col w:w="2778"/>
          </w:cols>
        </w:sectPr>
      </w:pPr>
      <w:rPr/>
    </w:p>
    <w:p>
      <w:pPr>
        <w:spacing w:before="0" w:after="0" w:line="37" w:lineRule="exact"/>
        <w:ind w:left="116" w:right="-6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  <w:position w:val="2"/>
        </w:rPr>
        <w:t>Lisbona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0" w:after="0" w:line="121" w:lineRule="exact"/>
        <w:ind w:left="80" w:right="31"/>
        <w:jc w:val="center"/>
        <w:rPr>
          <w:rFonts w:ascii="Arial" w:hAnsi="Arial" w:cs="Arial" w:eastAsia="Arial"/>
          <w:sz w:val="13"/>
          <w:szCs w:val="13"/>
        </w:rPr>
      </w:pPr>
      <w:rPr/>
      <w:r>
        <w:rPr/>
        <w:br w:type="column"/>
      </w:r>
      <w:r>
        <w:rPr>
          <w:rFonts w:ascii="Arial" w:hAnsi="Arial" w:cs="Arial" w:eastAsia="Arial"/>
          <w:sz w:val="13"/>
          <w:szCs w:val="13"/>
          <w:spacing w:val="-13"/>
          <w:w w:val="92"/>
          <w:b/>
          <w:bCs/>
        </w:rPr>
        <w:t>T</w:t>
      </w:r>
      <w:r>
        <w:rPr>
          <w:rFonts w:ascii="Arial" w:hAnsi="Arial" w:cs="Arial" w:eastAsia="Arial"/>
          <w:sz w:val="13"/>
          <w:szCs w:val="13"/>
          <w:spacing w:val="0"/>
          <w:w w:val="92"/>
          <w:b/>
          <w:bCs/>
        </w:rPr>
        <w:t>o</w:t>
      </w:r>
      <w:r>
        <w:rPr>
          <w:rFonts w:ascii="Arial" w:hAnsi="Arial" w:cs="Arial" w:eastAsia="Arial"/>
          <w:sz w:val="13"/>
          <w:szCs w:val="13"/>
          <w:spacing w:val="0"/>
          <w:w w:val="97"/>
          <w:b/>
          <w:bCs/>
        </w:rPr>
        <w:t>ledo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34" w:after="0" w:line="122" w:lineRule="exact"/>
        <w:ind w:left="-10" w:right="-30" w:firstLine="9"/>
        <w:jc w:val="center"/>
        <w:rPr>
          <w:rFonts w:ascii="Arial" w:hAnsi="Arial" w:cs="Arial" w:eastAsia="Arial"/>
          <w:sz w:val="12"/>
          <w:szCs w:val="12"/>
        </w:rPr>
      </w:pPr>
      <w:rPr/>
      <w:r>
        <w:rPr/>
        <w:pict>
          <w10:wrap type="none"/>
          <v:shape style="position:absolute;margin-left:56.290991pt;margin-top:-4.739487pt;width:37.823098pt;height:6.111303pt;mso-position-horizontal-relative:page;mso-position-vertical-relative:paragraph;z-index:-2283;rotation:292" type="#_x0000_t136" fillcolor="#000000" stroked="f">
            <o:extrusion v:ext="view" autorotationcenter="t"/>
            <v:textpath style="font-family:&amp;quot;Arial&amp;quot;;font-size:6pt;v-text-kern:t;mso-text-shadow:auto" string="PORTOGALLO"/>
          </v:shape>
        </w:pict>
      </w:r>
      <w:r>
        <w:rPr/>
        <w:pict>
          <w10:wrap type="none"/>
          <v:shape style="position:absolute;margin-left:139.271271pt;margin-top:21.474716pt;width:24.548932pt;height:6.535025pt;mso-position-horizontal-relative:page;mso-position-vertical-relative:paragraph;z-index:-2266;rotation:346" type="#_x0000_t136" fillcolor="#000000" stroked="f">
            <o:extrusion v:ext="view" autorotationcenter="t"/>
            <v:textpath style="font-family:&amp;quot;Arial&amp;quot;;font-size:6pt;v-text-kern:t;mso-text-shadow:auto" string="BALEARI"/>
          </v:shape>
        </w:pict>
      </w:r>
      <w:r>
        <w:rPr>
          <w:rFonts w:ascii="Arial" w:hAnsi="Arial" w:cs="Arial" w:eastAsia="Arial"/>
          <w:sz w:val="12"/>
          <w:szCs w:val="12"/>
          <w:spacing w:val="0"/>
          <w:w w:val="90"/>
        </w:rPr>
        <w:t>REGN</w:t>
      </w:r>
      <w:r>
        <w:rPr>
          <w:rFonts w:ascii="Arial" w:hAnsi="Arial" w:cs="Arial" w:eastAsia="Arial"/>
          <w:sz w:val="12"/>
          <w:szCs w:val="12"/>
          <w:spacing w:val="0"/>
          <w:w w:val="90"/>
        </w:rPr>
        <w:t>O</w:t>
      </w:r>
      <w:r>
        <w:rPr>
          <w:rFonts w:ascii="Arial" w:hAnsi="Arial" w:cs="Arial" w:eastAsia="Arial"/>
          <w:sz w:val="12"/>
          <w:szCs w:val="12"/>
          <w:spacing w:val="1"/>
          <w:w w:val="9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DI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3"/>
        </w:rPr>
        <w:t>CASTIGLIA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40" w:lineRule="auto"/>
        <w:ind w:right="-6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Ba</w:t>
      </w:r>
      <w:r>
        <w:rPr>
          <w:rFonts w:ascii="Arial" w:hAnsi="Arial" w:cs="Arial" w:eastAsia="Arial"/>
          <w:sz w:val="13"/>
          <w:szCs w:val="13"/>
          <w:spacing w:val="-4"/>
          <w:w w:val="100"/>
          <w:b/>
          <w:bCs/>
        </w:rPr>
        <w:t>r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cellona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87" w:lineRule="exact"/>
        <w:ind w:left="309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br w:type="column"/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DELLA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</w:r>
    </w:p>
    <w:p>
      <w:pPr>
        <w:spacing w:before="0" w:after="0" w:line="124" w:lineRule="exact"/>
        <w:ind w:left="284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pict>
          <w10:wrap type="none"/>
          <v:shape style="position:absolute;margin-left:243.481296pt;margin-top:-9.321305pt;width:21.02457pt;height:6.117014pt;mso-position-horizontal-relative:page;mso-position-vertical-relative:paragraph;z-index:-2293;rotation:48" type="#_x0000_t136" fillcolor="#000000" stroked="f">
            <o:extrusion v:ext="view" autorotationcenter="t"/>
            <v:textpath style="font-family:&amp;quot;Arial&amp;quot;;font-size:6pt;v-text-kern:t;mso-text-shadow:auto" string="BOSNIA"/>
          </v:shape>
        </w:pic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CHIESA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0" w:after="0" w:line="136" w:lineRule="exact"/>
        <w:ind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Roma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120" w:lineRule="exact"/>
        <w:ind w:left="672" w:right="-58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pict>
          <w10:wrap type="none"/>
          <v:shape style="position:absolute;margin-left:322.592194pt;margin-top:6.460632pt;width:3.971473pt;height:6.10997pt;mso-position-horizontal-relative:page;mso-position-vertical-relative:paragraph;z-index:-2297;rotation:38" type="#_x0000_t136" fillcolor="#000000" stroked="f">
            <o:extrusion v:ext="view" autorotationcenter="t"/>
            <v:textpath style="font-family:&amp;quot;Arial&amp;quot;;font-size:6pt;v-text-kern:t;mso-text-shadow:auto" string="O"/>
          </v:shape>
        </w:pict>
      </w:r>
      <w:r>
        <w:rPr/>
        <w:pict>
          <w10:wrap type="none"/>
          <v:shape style="position:absolute;margin-left:319.668335pt;margin-top:4.09867pt;width:4.008111pt;height:6.109923pt;mso-position-horizontal-relative:page;mso-position-vertical-relative:paragraph;z-index:-2296;rotation:39" type="#_x0000_t136" fillcolor="#000000" stroked="f">
            <o:extrusion v:ext="view" autorotationcenter="t"/>
            <v:textpath style="font-family:&amp;quot;Arial&amp;quot;;font-size:6pt;v-text-kern:t;mso-text-shadow:auto" string="R"/>
          </v:shape>
        </w:pict>
      </w:r>
      <w:r>
        <w:rPr/>
        <w:pict>
          <w10:wrap type="none"/>
          <v:shape style="position:absolute;margin-left:258.523932pt;margin-top:10.308597pt;width:34.772116pt;height:6.117586pt;mso-position-horizontal-relative:page;mso-position-vertical-relative:paragraph;z-index:-2292;rotation:70" type="#_x0000_t136" fillcolor="#000000" stroked="f">
            <o:extrusion v:ext="view" autorotationcenter="t"/>
            <v:textpath style="font-family:&amp;quot;Arial&amp;quot;;font-size:6pt;v-text-kern:t;mso-text-shadow:auto" string="PRINCIPAT O"/>
          </v:shape>
        </w:pict>
      </w:r>
      <w:r>
        <w:rPr/>
        <w:pict>
          <w10:wrap type="none"/>
          <v:shape style="position:absolute;margin-left:253.64012pt;margin-top:12.066994pt;width:32.810809pt;height:6.121689pt;mso-position-horizontal-relative:page;mso-position-vertical-relative:paragraph;z-index:-2291;rotation:70" type="#_x0000_t136" fillcolor="#000000" stroked="f">
            <o:extrusion v:ext="view" autorotationcenter="t"/>
            <v:textpath style="font-family:&amp;quot;Arial&amp;quot;;font-size:6pt;v-text-kern:t;mso-text-shadow:auto" string="DI ALBANIA"/>
          </v:shape>
        </w:pic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REGN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35" w:after="0" w:line="240" w:lineRule="auto"/>
        <w:ind w:right="-58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br w:type="column"/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SERBIA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0" w:after="0" w:line="24" w:lineRule="exact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br w:type="column"/>
      </w:r>
      <w:r>
        <w:rPr>
          <w:rFonts w:ascii="Arial" w:hAnsi="Arial" w:cs="Arial" w:eastAsia="Arial"/>
          <w:sz w:val="12"/>
          <w:szCs w:val="12"/>
          <w:spacing w:val="3"/>
          <w:w w:val="92"/>
          <w:position w:val="2"/>
        </w:rPr>
        <w:t>V</w:t>
      </w:r>
      <w:r>
        <w:rPr>
          <w:rFonts w:ascii="Arial" w:hAnsi="Arial" w:cs="Arial" w:eastAsia="Arial"/>
          <w:sz w:val="12"/>
          <w:szCs w:val="12"/>
          <w:spacing w:val="0"/>
          <w:w w:val="92"/>
          <w:position w:val="2"/>
        </w:rPr>
        <w:t>ALA</w:t>
      </w:r>
      <w:r>
        <w:rPr>
          <w:rFonts w:ascii="Arial" w:hAnsi="Arial" w:cs="Arial" w:eastAsia="Arial"/>
          <w:sz w:val="12"/>
          <w:szCs w:val="12"/>
          <w:spacing w:val="-9"/>
          <w:w w:val="92"/>
          <w:position w:val="2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2"/>
        </w:rPr>
        <w:t>CCHIA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561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pict>
          <w10:wrap type="none"/>
          <v:shape style="position:absolute;margin-left:308.904480pt;margin-top:6.487368pt;width:12.872807pt;height:6.331743pt;mso-position-horizontal-relative:page;mso-position-vertical-relative:paragraph;z-index:-2295;rotation:40" type="#_x0000_t136" fillcolor="#000000" stroked="f">
            <o:extrusion v:ext="view" autorotationcenter="t"/>
            <v:textpath style="font-family:&amp;quot;Arial&amp;quot;;font-size:6pt;v-text-kern:t;mso-text-shadow:auto" string="M PE"/>
          </v:shape>
        </w:pict>
      </w:r>
      <w:r>
        <w:rPr/>
        <w:pict>
          <w10:wrap type="none"/>
          <v:shape style="position:absolute;margin-left:308.913574pt;margin-top:1.728234pt;width:1.723054pt;height:6.109954pt;mso-position-horizontal-relative:page;mso-position-vertical-relative:paragraph;z-index:-2294;rotation:42" type="#_x0000_t136" fillcolor="#000000" stroked="f">
            <o:extrusion v:ext="view" autorotationcenter="t"/>
            <v:textpath style="font-family:&amp;quot;Arial&amp;quot;;font-size:6pt;v-text-kern:t;mso-text-shadow:auto" string="I"/>
          </v:shape>
        </w:pic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Costantinopol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680" w:right="1360"/>
          <w:cols w:num="6" w:equalWidth="0">
            <w:col w:w="585" w:space="256"/>
            <w:col w:w="585" w:space="796"/>
            <w:col w:w="651" w:space="430"/>
            <w:col w:w="1074" w:space="335"/>
            <w:col w:w="417" w:space="62"/>
            <w:col w:w="3829"/>
          </w:cols>
        </w:sectPr>
      </w:pPr>
      <w:rPr/>
    </w:p>
    <w:p>
      <w:pPr>
        <w:spacing w:before="3" w:after="0" w:line="240" w:lineRule="auto"/>
        <w:ind w:right="-20"/>
        <w:jc w:val="righ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95"/>
          <w:b/>
          <w:bCs/>
        </w:rPr>
        <w:t>Granada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82" w:lineRule="exact"/>
        <w:ind w:left="98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br w:type="column"/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  <w:position w:val="1"/>
        </w:rPr>
        <w:t>Napol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  <w:position w:val="1"/>
        </w:rPr>
        <w:t>i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13" w:lineRule="exact"/>
        <w:ind w:right="-6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  <w:position w:val="-3"/>
        </w:rPr>
        <w:t>Paler</w:t>
      </w:r>
      <w:r>
        <w:rPr>
          <w:rFonts w:ascii="Arial" w:hAnsi="Arial" w:cs="Arial" w:eastAsia="Arial"/>
          <w:sz w:val="13"/>
          <w:szCs w:val="13"/>
          <w:spacing w:val="-4"/>
          <w:w w:val="100"/>
          <w:b/>
          <w:bCs/>
          <w:position w:val="-3"/>
        </w:rPr>
        <w:t>m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  <w:position w:val="-3"/>
        </w:rPr>
        <w:t>o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0" w:after="0" w:line="69" w:lineRule="exact"/>
        <w:ind w:left="138" w:right="4721"/>
        <w:jc w:val="center"/>
        <w:rPr>
          <w:rFonts w:ascii="Arial" w:hAnsi="Arial" w:cs="Arial" w:eastAsia="Arial"/>
          <w:sz w:val="12"/>
          <w:szCs w:val="12"/>
        </w:rPr>
      </w:pPr>
      <w:rPr/>
      <w:r>
        <w:rPr/>
        <w:br w:type="column"/>
      </w:r>
      <w:r>
        <w:rPr>
          <w:rFonts w:ascii="Arial" w:hAnsi="Arial" w:cs="Arial" w:eastAsia="Arial"/>
          <w:sz w:val="12"/>
          <w:szCs w:val="12"/>
          <w:spacing w:val="0"/>
          <w:w w:val="97"/>
          <w:position w:val="1"/>
        </w:rPr>
        <w:t>DI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</w:r>
    </w:p>
    <w:p>
      <w:pPr>
        <w:spacing w:before="0" w:after="0" w:line="124" w:lineRule="exact"/>
        <w:ind w:left="-29" w:right="4573"/>
        <w:jc w:val="center"/>
        <w:rPr>
          <w:rFonts w:ascii="Arial" w:hAnsi="Arial" w:cs="Arial" w:eastAsia="Arial"/>
          <w:sz w:val="12"/>
          <w:szCs w:val="12"/>
        </w:rPr>
      </w:pPr>
      <w:rPr/>
      <w:r>
        <w:rPr/>
        <w:pict>
          <w10:wrap type="none"/>
          <v:shape style="position:absolute;margin-left:353.424286pt;margin-top:15.59576pt;width:4.472467pt;height:6.110025pt;mso-position-horizontal-relative:page;mso-position-vertical-relative:paragraph;z-index:-2304;rotation:31" type="#_x0000_t136" fillcolor="#000000" stroked="f">
            <o:extrusion v:ext="view" autorotationcenter="t"/>
            <v:textpath style="font-family:&amp;quot;Arial&amp;quot;;font-size:6pt;v-text-kern:t;mso-text-shadow:auto" string="N"/>
          </v:shape>
        </w:pict>
      </w:r>
      <w:r>
        <w:rPr/>
        <w:pict>
          <w10:wrap type="none"/>
          <v:shape style="position:absolute;margin-left:349.863892pt;margin-top:13.154133pt;width:3.733222pt;height:6.110091pt;mso-position-horizontal-relative:page;mso-position-vertical-relative:paragraph;z-index:-2303;rotation:32" type="#_x0000_t136" fillcolor="#000000" stroked="f">
            <o:extrusion v:ext="view" autorotationcenter="t"/>
            <v:textpath style="font-family:&amp;quot;Arial&amp;quot;;font-size:6pt;v-text-kern:t;mso-text-shadow:auto" string="A"/>
          </v:shape>
        </w:pict>
      </w:r>
      <w:r>
        <w:rPr/>
        <w:pict>
          <w10:wrap type="none"/>
          <v:shape style="position:absolute;margin-left:345.16568pt;margin-top:10.617366pt;width:4.985767pt;height:6.10986pt;mso-position-horizontal-relative:page;mso-position-vertical-relative:paragraph;z-index:-2301;rotation:33" type="#_x0000_t136" fillcolor="#000000" stroked="f">
            <o:extrusion v:ext="view" autorotationcenter="t"/>
            <v:textpath style="font-family:&amp;quot;Arial&amp;quot;;font-size:6pt;v-text-kern:t;mso-text-shadow:auto" string="M"/>
          </v:shape>
        </w:pict>
      </w:r>
      <w:r>
        <w:rPr/>
        <w:pict>
          <w10:wrap type="none"/>
          <v:shape style="position:absolute;margin-left:341.074066pt;margin-top:7.629516pt;width:3.971493pt;height:6.110006pt;mso-position-horizontal-relative:page;mso-position-vertical-relative:paragraph;z-index:-2300;rotation:34" type="#_x0000_t136" fillcolor="#000000" stroked="f">
            <o:extrusion v:ext="view" autorotationcenter="t"/>
            <v:textpath style="font-family:&amp;quot;Arial&amp;quot;;font-size:6pt;v-text-kern:t;mso-text-shadow:auto" string="O"/>
          </v:shape>
        </w:pict>
      </w:r>
      <w:r>
        <w:rPr/>
        <w:pict>
          <w10:wrap type="none"/>
          <v:shape style="position:absolute;margin-left:335.283752pt;margin-top:4.567258pt;width:6.745419pt;height:6.128144pt;mso-position-horizontal-relative:page;mso-position-vertical-relative:paragraph;z-index:-2299;rotation:35" type="#_x0000_t136" fillcolor="#000000" stroked="f">
            <o:extrusion v:ext="view" autorotationcenter="t"/>
            <v:textpath style="font-family:&amp;quot;Arial&amp;quot;;font-size:6pt;v-text-kern:t;mso-text-shadow:auto" string="TT"/>
          </v:shape>
        </w:pict>
      </w:r>
      <w:r>
        <w:rPr/>
        <w:pict>
          <w10:wrap type="none"/>
          <v:shape style="position:absolute;margin-left:331.479584pt;margin-top:.8993pt;width:3.971463pt;height:6.109937pt;mso-position-horizontal-relative:page;mso-position-vertical-relative:paragraph;z-index:-2298;rotation:36" type="#_x0000_t136" fillcolor="#000000" stroked="f">
            <o:extrusion v:ext="view" autorotationcenter="t"/>
            <v:textpath style="font-family:&amp;quot;Arial&amp;quot;;font-size:6pt;v-text-kern:t;mso-text-shadow:auto" string="O"/>
          </v:shape>
        </w:pict>
      </w:r>
      <w:r>
        <w:rPr>
          <w:rFonts w:ascii="Arial" w:hAnsi="Arial" w:cs="Arial" w:eastAsia="Arial"/>
          <w:sz w:val="12"/>
          <w:szCs w:val="12"/>
          <w:spacing w:val="6"/>
          <w:w w:val="103"/>
        </w:rPr>
        <w:t>N</w:t>
      </w:r>
      <w:r>
        <w:rPr>
          <w:rFonts w:ascii="Arial" w:hAnsi="Arial" w:cs="Arial" w:eastAsia="Arial"/>
          <w:sz w:val="12"/>
          <w:szCs w:val="12"/>
          <w:spacing w:val="0"/>
          <w:w w:val="94"/>
        </w:rPr>
        <w:t>APOLI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jc w:val="center"/>
        <w:spacing w:after="0"/>
        <w:sectPr>
          <w:type w:val="continuous"/>
          <w:pgSz w:w="11060" w:h="14760"/>
          <w:pgMar w:top="540" w:bottom="520" w:left="680" w:right="1360"/>
          <w:cols w:num="3" w:equalWidth="0">
            <w:col w:w="1791" w:space="1660"/>
            <w:col w:w="511" w:space="1"/>
            <w:col w:w="5057"/>
          </w:cols>
        </w:sectPr>
      </w:pPr>
      <w:rPr/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3"/>
          <w:szCs w:val="13"/>
        </w:rPr>
      </w:pPr>
      <w:rPr/>
      <w:r>
        <w:rPr/>
        <w:pict>
          <w10:wrap type="none"/>
          <v:shape style="position:absolute;margin-left:357.624298pt;margin-top:-6.841969pt;width:3.971493pt;height:6.109937pt;mso-position-horizontal-relative:page;mso-position-vertical-relative:paragraph;z-index:-2306;rotation:30" type="#_x0000_t136" fillcolor="#000000" stroked="f">
            <o:extrusion v:ext="view" autorotationcenter="t"/>
            <v:textpath style="font-family:&amp;quot;Arial&amp;quot;;font-size:6pt;v-text-kern:t;mso-text-shadow:auto" string="O"/>
          </v:shape>
        </w:pict>
      </w:r>
      <w:r>
        <w:rPr>
          <w:rFonts w:ascii="Arial" w:hAnsi="Arial" w:cs="Arial" w:eastAsia="Arial"/>
          <w:sz w:val="13"/>
          <w:szCs w:val="13"/>
          <w:spacing w:val="-9"/>
          <w:w w:val="94"/>
          <w:b/>
          <w:bCs/>
        </w:rPr>
        <w:t>T</w:t>
      </w:r>
      <w:r>
        <w:rPr>
          <w:rFonts w:ascii="Arial" w:hAnsi="Arial" w:cs="Arial" w:eastAsia="Arial"/>
          <w:sz w:val="13"/>
          <w:szCs w:val="13"/>
          <w:spacing w:val="0"/>
          <w:w w:val="95"/>
          <w:b/>
          <w:bCs/>
        </w:rPr>
        <w:t>unisi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39" w:after="0" w:line="122" w:lineRule="exact"/>
        <w:ind w:left="254" w:right="553" w:firstLine="80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br w:type="column"/>
      </w:r>
      <w:r>
        <w:rPr>
          <w:rFonts w:ascii="Arial" w:hAnsi="Arial" w:cs="Arial" w:eastAsia="Arial"/>
          <w:sz w:val="12"/>
          <w:szCs w:val="12"/>
          <w:spacing w:val="0"/>
          <w:w w:val="94"/>
        </w:rPr>
        <w:t>R.</w:t>
      </w:r>
      <w:r>
        <w:rPr>
          <w:rFonts w:ascii="Arial" w:hAnsi="Arial" w:cs="Arial" w:eastAsia="Arial"/>
          <w:sz w:val="12"/>
          <w:szCs w:val="12"/>
          <w:spacing w:val="-11"/>
          <w:w w:val="9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DI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SICILIA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54" w:after="0" w:line="240" w:lineRule="auto"/>
        <w:ind w:right="-6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</w:rPr>
        <w:t>MAR</w:t>
      </w:r>
      <w:r>
        <w:rPr>
          <w:rFonts w:ascii="Arial" w:hAnsi="Arial" w:cs="Arial" w:eastAsia="Arial"/>
          <w:sz w:val="13"/>
          <w:szCs w:val="13"/>
          <w:spacing w:val="-3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89"/>
        </w:rPr>
        <w:t>MEDITERRAN</w:t>
      </w:r>
      <w:r>
        <w:rPr>
          <w:rFonts w:ascii="Arial" w:hAnsi="Arial" w:cs="Arial" w:eastAsia="Arial"/>
          <w:sz w:val="13"/>
          <w:szCs w:val="13"/>
          <w:spacing w:val="-8"/>
          <w:w w:val="89"/>
        </w:rPr>
        <w:t>E</w:t>
      </w:r>
      <w:r>
        <w:rPr>
          <w:rFonts w:ascii="Arial" w:hAnsi="Arial" w:cs="Arial" w:eastAsia="Arial"/>
          <w:sz w:val="13"/>
          <w:szCs w:val="13"/>
          <w:spacing w:val="0"/>
          <w:w w:val="80"/>
        </w:rPr>
        <w:t>O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137" w:lineRule="exact"/>
        <w:ind w:right="-60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br w:type="column"/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Atene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4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a.</w:t>
      </w:r>
      <w:r>
        <w:rPr>
          <w:rFonts w:ascii="Arial" w:hAnsi="Arial" w:cs="Arial" w:eastAsia="Arial"/>
          <w:sz w:val="16"/>
          <w:szCs w:val="16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Lo</w:t>
      </w:r>
      <w:r>
        <w:rPr>
          <w:rFonts w:ascii="Arial" w:hAnsi="Arial" w:cs="Arial" w:eastAsia="Arial"/>
          <w:sz w:val="16"/>
          <w:szCs w:val="16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6"/>
          <w:b/>
          <w:bCs/>
        </w:rPr>
        <w:t>scisma</w:t>
      </w:r>
      <w:r>
        <w:rPr>
          <w:rFonts w:ascii="Arial" w:hAnsi="Arial" w:cs="Arial" w:eastAsia="Arial"/>
          <w:sz w:val="16"/>
          <w:szCs w:val="16"/>
          <w:spacing w:val="2"/>
          <w:w w:val="96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d’Occiden</w:t>
      </w:r>
      <w:r>
        <w:rPr>
          <w:rFonts w:ascii="Arial" w:hAnsi="Arial" w:cs="Arial" w:eastAsia="Arial"/>
          <w:sz w:val="16"/>
          <w:szCs w:val="16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680" w:right="1360"/>
          <w:cols w:num="4" w:equalWidth="0">
            <w:col w:w="3189" w:space="365"/>
            <w:col w:w="1245" w:space="607"/>
            <w:col w:w="350" w:space="1160"/>
            <w:col w:w="2104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680" w:right="13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92" w:lineRule="exact"/>
        <w:ind w:left="987" w:right="-6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89"/>
          <w:position w:val="-1"/>
        </w:rPr>
        <w:t>Regno</w:t>
      </w:r>
      <w:r>
        <w:rPr>
          <w:rFonts w:ascii="Arial" w:hAnsi="Arial" w:cs="Arial" w:eastAsia="Arial"/>
          <w:sz w:val="17"/>
          <w:szCs w:val="17"/>
          <w:spacing w:val="-1"/>
          <w:w w:val="89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franco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</w:r>
    </w:p>
    <w:p>
      <w:pPr>
        <w:spacing w:before="58" w:after="0" w:line="160" w:lineRule="exact"/>
        <w:ind w:left="-28" w:right="-20" w:firstLine="71"/>
        <w:jc w:val="righ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b.</w:t>
      </w:r>
      <w:r>
        <w:rPr>
          <w:rFonts w:ascii="Arial" w:hAnsi="Arial" w:cs="Arial" w:eastAsia="Arial"/>
          <w:sz w:val="16"/>
          <w:szCs w:val="16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8"/>
          <w:b/>
          <w:bCs/>
        </w:rPr>
        <w:t>confini</w:t>
      </w:r>
      <w:r>
        <w:rPr>
          <w:rFonts w:ascii="Arial" w:hAnsi="Arial" w:cs="Arial" w:eastAsia="Arial"/>
          <w:sz w:val="16"/>
          <w:szCs w:val="16"/>
          <w:spacing w:val="0"/>
          <w:w w:val="98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  <w:b/>
          <w:bCs/>
        </w:rPr>
        <w:t>dell’impe</w:t>
      </w:r>
      <w:r>
        <w:rPr>
          <w:rFonts w:ascii="Arial" w:hAnsi="Arial" w:cs="Arial" w:eastAsia="Arial"/>
          <w:sz w:val="16"/>
          <w:szCs w:val="16"/>
          <w:spacing w:val="-4"/>
          <w:w w:val="101"/>
          <w:b/>
          <w:bCs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6"/>
          <w:b/>
          <w:bCs/>
        </w:rPr>
        <w:t>ca</w:t>
      </w:r>
      <w:r>
        <w:rPr>
          <w:rFonts w:ascii="Arial" w:hAnsi="Arial" w:cs="Arial" w:eastAsia="Arial"/>
          <w:sz w:val="16"/>
          <w:szCs w:val="16"/>
          <w:spacing w:val="-4"/>
          <w:w w:val="96"/>
          <w:b/>
          <w:bCs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olingio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94" w:lineRule="auto"/>
        <w:ind w:right="-44" w:firstLine="149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i/>
        </w:rPr>
        <w:t>MARE</w:t>
      </w:r>
      <w:r>
        <w:rPr>
          <w:rFonts w:ascii="Arial" w:hAnsi="Arial" w:cs="Arial" w:eastAsia="Arial"/>
          <w:sz w:val="14"/>
          <w:szCs w:val="14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86"/>
          <w:i/>
        </w:rPr>
        <w:t>DEL</w:t>
      </w:r>
      <w:r>
        <w:rPr>
          <w:rFonts w:ascii="Arial" w:hAnsi="Arial" w:cs="Arial" w:eastAsia="Arial"/>
          <w:sz w:val="14"/>
          <w:szCs w:val="14"/>
          <w:spacing w:val="10"/>
          <w:w w:val="86"/>
          <w:i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86"/>
          <w:i/>
        </w:rPr>
        <w:t>NORD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81"/>
        </w:rPr>
        <w:t>FRISIA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98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B</w:t>
      </w:r>
      <w:r>
        <w:rPr>
          <w:rFonts w:ascii="Arial" w:hAnsi="Arial" w:cs="Arial" w:eastAsia="Arial"/>
          <w:sz w:val="14"/>
          <w:szCs w:val="14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em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SASSONIA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680" w:right="1360"/>
          <w:cols w:num="5" w:equalWidth="0">
            <w:col w:w="1930" w:space="101"/>
            <w:col w:w="859" w:space="1997"/>
            <w:col w:w="631" w:space="332"/>
            <w:col w:w="369" w:space="129"/>
            <w:col w:w="2672"/>
          </w:cols>
        </w:sectPr>
      </w:pPr>
      <w:rPr/>
    </w:p>
    <w:p>
      <w:pPr>
        <w:spacing w:before="44" w:after="0" w:line="240" w:lineRule="auto"/>
        <w:ind w:left="987" w:right="-69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92"/>
        </w:rPr>
        <w:t>Conquiste</w:t>
      </w:r>
      <w:r>
        <w:rPr>
          <w:rFonts w:ascii="Arial" w:hAnsi="Arial" w:cs="Arial" w:eastAsia="Arial"/>
          <w:sz w:val="17"/>
          <w:szCs w:val="17"/>
          <w:spacing w:val="-2"/>
          <w:w w:val="9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</w:t>
      </w:r>
      <w:r>
        <w:rPr>
          <w:rFonts w:ascii="Arial" w:hAnsi="Arial" w:cs="Arial" w:eastAsia="Arial"/>
          <w:sz w:val="17"/>
          <w:szCs w:val="17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94"/>
        </w:rPr>
        <w:t>Carlo</w:t>
      </w:r>
      <w:r>
        <w:rPr>
          <w:rFonts w:ascii="Arial" w:hAnsi="Arial" w:cs="Arial" w:eastAsia="Arial"/>
          <w:sz w:val="17"/>
          <w:szCs w:val="17"/>
          <w:spacing w:val="-3"/>
          <w:w w:val="9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Magno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41" w:after="0" w:line="85" w:lineRule="exact"/>
        <w:ind w:left="98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91"/>
          <w:position w:val="-9"/>
        </w:rPr>
        <w:t>Aree</w:t>
      </w:r>
      <w:r>
        <w:rPr>
          <w:rFonts w:ascii="Arial" w:hAnsi="Arial" w:cs="Arial" w:eastAsia="Arial"/>
          <w:sz w:val="17"/>
          <w:szCs w:val="17"/>
          <w:spacing w:val="-2"/>
          <w:w w:val="91"/>
          <w:position w:val="-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9"/>
        </w:rPr>
        <w:t>di</w:t>
      </w:r>
      <w:r>
        <w:rPr>
          <w:rFonts w:ascii="Arial" w:hAnsi="Arial" w:cs="Arial" w:eastAsia="Arial"/>
          <w:sz w:val="17"/>
          <w:szCs w:val="17"/>
          <w:spacing w:val="-13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9"/>
        </w:rPr>
        <w:t>influenz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9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</w:r>
    </w:p>
    <w:p>
      <w:pPr>
        <w:spacing w:before="0" w:after="0" w:line="145" w:lineRule="exact"/>
        <w:ind w:left="696"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w w:val="89"/>
          <w:b/>
          <w:bCs/>
        </w:rPr>
        <w:t>Coloni</w:t>
      </w:r>
      <w:r>
        <w:rPr>
          <w:rFonts w:ascii="Arial" w:hAnsi="Arial" w:cs="Arial" w:eastAsia="Arial"/>
          <w:sz w:val="14"/>
          <w:szCs w:val="14"/>
          <w:w w:val="98"/>
          <w:b/>
          <w:bCs/>
        </w:rPr>
        <w:t>a</w:t>
      </w:r>
      <w:r>
        <w:rPr>
          <w:rFonts w:ascii="Arial" w:hAnsi="Arial" w:cs="Arial" w:eastAsia="Arial"/>
          <w:sz w:val="14"/>
          <w:szCs w:val="14"/>
          <w:w w:val="100"/>
        </w:rPr>
      </w:r>
    </w:p>
    <w:p>
      <w:pPr>
        <w:spacing w:before="30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Aquisgran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3" w:after="0" w:line="240" w:lineRule="auto"/>
        <w:ind w:left="-31" w:right="1711"/>
        <w:jc w:val="center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spacing w:val="0"/>
          <w:w w:val="83"/>
        </w:rPr>
        <w:t>TURINGIA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85" w:after="0" w:line="107" w:lineRule="exact"/>
        <w:ind w:left="99" w:right="1800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91"/>
          <w:b/>
          <w:bCs/>
          <w:position w:val="-5"/>
        </w:rPr>
        <w:t>Fulda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1060" w:h="14760"/>
          <w:pgMar w:top="540" w:bottom="520" w:left="680" w:right="1360"/>
          <w:cols w:num="3" w:equalWidth="0">
            <w:col w:w="2803" w:space="2352"/>
            <w:col w:w="1163" w:space="377"/>
            <w:col w:w="2325"/>
          </w:cols>
        </w:sectPr>
      </w:pPr>
      <w:rPr/>
    </w:p>
    <w:p>
      <w:pPr>
        <w:spacing w:before="89" w:after="0" w:line="240" w:lineRule="auto"/>
        <w:ind w:left="987" w:right="-6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97"/>
        </w:rPr>
        <w:t>dell’impero</w:t>
      </w:r>
      <w:r>
        <w:rPr>
          <w:rFonts w:ascii="Arial" w:hAnsi="Arial" w:cs="Arial" w:eastAsia="Arial"/>
          <w:sz w:val="17"/>
          <w:szCs w:val="17"/>
          <w:spacing w:val="-5"/>
          <w:w w:val="9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carolingio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138" w:lineRule="exact"/>
        <w:ind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60.251999pt;margin-top:-46.979099pt;width:118.205pt;height:51.696pt;mso-position-horizontal-relative:page;mso-position-vertical-relative:paragraph;z-index:-2318" coordorigin="1205,-940" coordsize="2364,1034">
            <v:group style="position:absolute;left:1210;top:-935;width:2354;height:1024" coordorigin="1210,-935" coordsize="2354,1024">
              <v:shape style="position:absolute;left:1210;top:-935;width:2354;height:1024" coordorigin="1210,-935" coordsize="2354,1024" path="m1210,89l3564,89,3564,-935,1210,-935,1210,89e" filled="t" fillcolor="#FFFFFF" stroked="f">
                <v:path arrowok="t"/>
                <v:fill/>
              </v:shape>
            </v:group>
            <v:group style="position:absolute;left:1295;top:-323;width:279;height:155" coordorigin="1295,-323" coordsize="279,155">
              <v:shape style="position:absolute;left:1295;top:-323;width:279;height:155" coordorigin="1295,-323" coordsize="279,155" path="m1295,-323l1574,-323,1574,-168,1295,-168,1295,-323e" filled="t" fillcolor="#F79C85" stroked="f">
                <v:path arrowok="t"/>
                <v:fill/>
              </v:shape>
            </v:group>
            <v:group style="position:absolute;left:1295;top:-323;width:279;height:155" coordorigin="1295,-323" coordsize="279,155">
              <v:shape style="position:absolute;left:1295;top:-323;width:279;height:155" coordorigin="1295,-323" coordsize="279,155" path="m1295,-323l1574,-323,1574,-168,1295,-168,1295,-323xe" filled="f" stroked="t" strokeweight=".496pt" strokecolor="#000000">
                <v:path arrowok="t"/>
              </v:shape>
            </v:group>
            <v:group style="position:absolute;left:1295;top:-795;width:279;height:155" coordorigin="1295,-795" coordsize="279,155">
              <v:shape style="position:absolute;left:1295;top:-795;width:279;height:155" coordorigin="1295,-795" coordsize="279,155" path="m1295,-795l1574,-795,1574,-640,1295,-640,1295,-795e" filled="t" fillcolor="#A5C971" stroked="f">
                <v:path arrowok="t"/>
                <v:fill/>
              </v:shape>
            </v:group>
            <v:group style="position:absolute;left:1295;top:-795;width:279;height:155" coordorigin="1295,-795" coordsize="279,155">
              <v:shape style="position:absolute;left:1295;top:-795;width:279;height:155" coordorigin="1295,-795" coordsize="279,155" path="m1295,-795l1574,-795,1574,-640,1295,-640,1295,-795xe" filled="f" stroked="t" strokeweight=".496pt" strokecolor="#000000">
                <v:path arrowok="t"/>
              </v:shape>
            </v:group>
            <v:group style="position:absolute;left:1295;top:-559;width:279;height:155" coordorigin="1295,-559" coordsize="279,155">
              <v:shape style="position:absolute;left:1295;top:-559;width:279;height:155" coordorigin="1295,-559" coordsize="279,155" path="m1295,-559l1574,-559,1574,-404,1295,-404,1295,-559e" filled="t" fillcolor="#F3CD1F" stroked="f">
                <v:path arrowok="t"/>
                <v:fill/>
              </v:shape>
            </v:group>
            <v:group style="position:absolute;left:1295;top:-559;width:279;height:155" coordorigin="1295,-559" coordsize="279,155">
              <v:shape style="position:absolute;left:1295;top:-559;width:279;height:155" coordorigin="1295,-559" coordsize="279,155" path="m1295,-559l1574,-559,1574,-404,1295,-404,1295,-559xe" filled="f" stroked="t" strokeweight=".496pt" strokecolor="#000000">
                <v:path arrowok="t"/>
              </v:shape>
            </v:group>
            <v:group style="position:absolute;left:1210;top:-935;width:2354;height:1024" coordorigin="1210,-935" coordsize="2354,1024">
              <v:shape style="position:absolute;left:1210;top:-935;width:2354;height:1024" coordorigin="1210,-935" coordsize="2354,1024" path="m1210,89l3564,89,3564,-935,1210,-935,1210,89xe" filled="f" stroked="t" strokeweight=".5pt" strokecolor="#5E682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4"/>
          <w:szCs w:val="14"/>
          <w:w w:val="85"/>
          <w:position w:val="-2"/>
        </w:rPr>
        <w:t>NEUSTRI</w:t>
      </w:r>
      <w:r>
        <w:rPr>
          <w:rFonts w:ascii="Arial" w:hAnsi="Arial" w:cs="Arial" w:eastAsia="Arial"/>
          <w:sz w:val="14"/>
          <w:szCs w:val="14"/>
          <w:w w:val="84"/>
          <w:position w:val="-2"/>
        </w:rPr>
        <w:t>A</w:t>
      </w:r>
      <w:r>
        <w:rPr>
          <w:rFonts w:ascii="Arial" w:hAnsi="Arial" w:cs="Arial" w:eastAsia="Arial"/>
          <w:sz w:val="14"/>
          <w:szCs w:val="14"/>
          <w:w w:val="100"/>
          <w:position w:val="0"/>
        </w:rPr>
      </w:r>
    </w:p>
    <w:p>
      <w:pPr>
        <w:spacing w:before="0" w:after="0" w:line="143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w w:val="83"/>
        </w:rPr>
        <w:t>FRANCI</w:t>
      </w:r>
      <w:r>
        <w:rPr>
          <w:rFonts w:ascii="Arial" w:hAnsi="Arial" w:cs="Arial" w:eastAsia="Arial"/>
          <w:sz w:val="14"/>
          <w:szCs w:val="14"/>
          <w:w w:val="84"/>
        </w:rPr>
        <w:t>A</w:t>
      </w:r>
      <w:r>
        <w:rPr>
          <w:rFonts w:ascii="Arial" w:hAnsi="Arial" w:cs="Arial" w:eastAsia="Arial"/>
          <w:sz w:val="14"/>
          <w:szCs w:val="14"/>
          <w:w w:val="100"/>
        </w:rPr>
      </w:r>
    </w:p>
    <w:p>
      <w:pPr>
        <w:spacing w:before="59" w:after="0" w:line="240" w:lineRule="auto"/>
        <w:ind w:left="247"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w w:val="92"/>
          <w:b/>
          <w:bCs/>
        </w:rPr>
        <w:t>Reim</w:t>
      </w:r>
      <w:r>
        <w:rPr>
          <w:rFonts w:ascii="Arial" w:hAnsi="Arial" w:cs="Arial" w:eastAsia="Arial"/>
          <w:sz w:val="14"/>
          <w:szCs w:val="14"/>
          <w:w w:val="83"/>
          <w:b/>
          <w:bCs/>
        </w:rPr>
        <w:t>s</w:t>
      </w:r>
      <w:r>
        <w:rPr>
          <w:rFonts w:ascii="Arial" w:hAnsi="Arial" w:cs="Arial" w:eastAsia="Arial"/>
          <w:sz w:val="14"/>
          <w:szCs w:val="14"/>
          <w:w w:val="100"/>
        </w:rPr>
      </w:r>
    </w:p>
    <w:p>
      <w:pPr>
        <w:spacing w:before="24" w:after="0" w:line="240" w:lineRule="auto"/>
        <w:ind w:left="273"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Magonza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85" w:after="0" w:line="122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 style="position:absolute;margin-left:355.507782pt;margin-top:.455224pt;width:33.318768pt;height:7.616705pt;mso-position-horizontal-relative:page;mso-position-vertical-relative:paragraph;z-index:-2271;rotation:342" type="#_x0000_t136" fillcolor="#000000" stroked="f">
            <o:extrusion v:ext="view" autorotationcenter="t"/>
            <v:textpath style="font-family:&amp;quot;Arial&amp;quot;;font-size:7pt;v-text-kern:t;mso-text-shadow:auto" string="AUSTRASIA"/>
          </v:shape>
        </w:pict>
      </w:r>
      <w:r>
        <w:rPr>
          <w:rFonts w:ascii="Arial" w:hAnsi="Arial" w:cs="Arial" w:eastAsia="Arial"/>
          <w:sz w:val="14"/>
          <w:szCs w:val="14"/>
          <w:spacing w:val="-10"/>
          <w:w w:val="100"/>
          <w:b/>
          <w:bCs/>
          <w:position w:val="-3"/>
        </w:rPr>
        <w:t>T</w:t>
      </w:r>
      <w:r>
        <w:rPr>
          <w:rFonts w:ascii="Arial" w:hAnsi="Arial" w:cs="Arial" w:eastAsia="Arial"/>
          <w:sz w:val="14"/>
          <w:szCs w:val="14"/>
          <w:spacing w:val="-3"/>
          <w:w w:val="100"/>
          <w:b/>
          <w:bCs/>
          <w:position w:val="-3"/>
        </w:rPr>
        <w:t>r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-3"/>
        </w:rPr>
        <w:t>evir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-3"/>
        </w:rPr>
        <w:t>i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/>
        <w:br w:type="column"/>
      </w:r>
      <w:r>
        <w:rPr>
          <w:sz w:val="26"/>
          <w:szCs w:val="26"/>
        </w:rPr>
      </w:r>
    </w:p>
    <w:p>
      <w:pPr>
        <w:spacing w:before="0" w:after="0" w:line="115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-4"/>
        </w:rPr>
        <w:t>Würzbu</w:t>
      </w:r>
      <w:r>
        <w:rPr>
          <w:rFonts w:ascii="Arial" w:hAnsi="Arial" w:cs="Arial" w:eastAsia="Arial"/>
          <w:sz w:val="14"/>
          <w:szCs w:val="14"/>
          <w:spacing w:val="-5"/>
          <w:w w:val="100"/>
          <w:b/>
          <w:bCs/>
          <w:position w:val="-4"/>
        </w:rPr>
        <w:t>r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-4"/>
        </w:rPr>
        <w:t>g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680" w:right="1360"/>
          <w:cols w:num="5" w:equalWidth="0">
            <w:col w:w="2531" w:space="1541"/>
            <w:col w:w="602" w:space="182"/>
            <w:col w:w="630" w:space="327"/>
            <w:col w:w="861" w:space="361"/>
            <w:col w:w="1985"/>
          </w:cols>
        </w:sectPr>
      </w:pPr>
      <w:rPr/>
    </w:p>
    <w:p>
      <w:pPr>
        <w:spacing w:before="0" w:after="0" w:line="143" w:lineRule="exact"/>
        <w:ind w:right="389"/>
        <w:jc w:val="righ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84"/>
        </w:rPr>
        <w:t>MARCA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149" w:lineRule="exact"/>
        <w:ind w:right="524"/>
        <w:jc w:val="righ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83"/>
          <w:position w:val="-1"/>
        </w:rPr>
        <w:t>DI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0" w:after="0" w:line="126" w:lineRule="exact"/>
        <w:ind w:right="-20"/>
        <w:jc w:val="righ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90"/>
          <w:b/>
          <w:bCs/>
        </w:rPr>
        <w:t>Rennes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72" w:lineRule="exact"/>
        <w:ind w:right="217"/>
        <w:jc w:val="righ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w w:val="84"/>
          <w:position w:val="-5"/>
        </w:rPr>
        <w:t>BRET</w:t>
      </w:r>
      <w:r>
        <w:rPr>
          <w:rFonts w:ascii="Arial" w:hAnsi="Arial" w:cs="Arial" w:eastAsia="Arial"/>
          <w:sz w:val="14"/>
          <w:szCs w:val="14"/>
          <w:spacing w:val="-6"/>
          <w:w w:val="85"/>
          <w:position w:val="-5"/>
        </w:rPr>
        <w:t>AG</w:t>
      </w:r>
      <w:r>
        <w:rPr>
          <w:rFonts w:ascii="Arial" w:hAnsi="Arial" w:cs="Arial" w:eastAsia="Arial"/>
          <w:sz w:val="14"/>
          <w:szCs w:val="14"/>
          <w:spacing w:val="-2"/>
          <w:w w:val="85"/>
          <w:position w:val="-5"/>
        </w:rPr>
        <w:t>N</w:t>
      </w:r>
      <w:r>
        <w:rPr>
          <w:rFonts w:ascii="Arial" w:hAnsi="Arial" w:cs="Arial" w:eastAsia="Arial"/>
          <w:sz w:val="14"/>
          <w:szCs w:val="14"/>
          <w:spacing w:val="0"/>
          <w:w w:val="84"/>
          <w:position w:val="-5"/>
        </w:rPr>
        <w:t>A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39" w:after="0" w:line="240" w:lineRule="auto"/>
        <w:ind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Parigi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36" w:after="0" w:line="240" w:lineRule="auto"/>
        <w:ind w:left="17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Met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z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95" w:after="0" w:line="240" w:lineRule="auto"/>
        <w:ind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92"/>
          <w:b/>
          <w:bCs/>
        </w:rPr>
        <w:t>Strasburgo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40" w:lineRule="auto"/>
        <w:ind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w w:val="90"/>
          <w:b/>
          <w:bCs/>
        </w:rPr>
        <w:t>Lorsc</w:t>
      </w:r>
      <w:r>
        <w:rPr>
          <w:rFonts w:ascii="Arial" w:hAnsi="Arial" w:cs="Arial" w:eastAsia="Arial"/>
          <w:sz w:val="14"/>
          <w:szCs w:val="14"/>
          <w:w w:val="88"/>
          <w:b/>
          <w:bCs/>
        </w:rPr>
        <w:t>h</w:t>
      </w:r>
      <w:r>
        <w:rPr>
          <w:rFonts w:ascii="Arial" w:hAnsi="Arial" w:cs="Arial" w:eastAsia="Arial"/>
          <w:sz w:val="14"/>
          <w:szCs w:val="14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40" w:lineRule="auto"/>
        <w:ind w:left="308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Ratisbona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54" w:after="0" w:line="152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-3"/>
          <w:w w:val="84"/>
          <w:position w:val="-1"/>
        </w:rPr>
        <w:t>BA</w:t>
      </w:r>
      <w:r>
        <w:rPr>
          <w:rFonts w:ascii="Arial" w:hAnsi="Arial" w:cs="Arial" w:eastAsia="Arial"/>
          <w:sz w:val="14"/>
          <w:szCs w:val="14"/>
          <w:spacing w:val="0"/>
          <w:w w:val="84"/>
          <w:position w:val="-1"/>
        </w:rPr>
        <w:t>V</w:t>
      </w:r>
      <w:r>
        <w:rPr>
          <w:rFonts w:ascii="Arial" w:hAnsi="Arial" w:cs="Arial" w:eastAsia="Arial"/>
          <w:sz w:val="14"/>
          <w:szCs w:val="14"/>
          <w:spacing w:val="0"/>
          <w:w w:val="81"/>
          <w:position w:val="-1"/>
        </w:rPr>
        <w:t>IERA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680" w:right="1360"/>
          <w:cols w:num="5" w:equalWidth="0">
            <w:col w:w="4459" w:space="170"/>
            <w:col w:w="366" w:space="544"/>
            <w:col w:w="691" w:space="143"/>
            <w:col w:w="422" w:space="353"/>
            <w:col w:w="1872"/>
          </w:cols>
        </w:sectPr>
      </w:pPr>
      <w:rPr/>
    </w:p>
    <w:p>
      <w:pPr>
        <w:spacing w:before="0" w:after="0" w:line="153" w:lineRule="exact"/>
        <w:ind w:right="-20"/>
        <w:jc w:val="righ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-13"/>
          <w:w w:val="89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89"/>
          <w:b/>
          <w:bCs/>
        </w:rPr>
        <w:t>ours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98" w:after="0" w:line="240" w:lineRule="auto"/>
        <w:ind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spacing w:val="0"/>
          <w:w w:val="84"/>
        </w:rPr>
        <w:t>BORGOGNA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143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ALEMANNIA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79" w:after="0" w:line="116" w:lineRule="exact"/>
        <w:ind w:left="603"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91"/>
          <w:b/>
          <w:bCs/>
          <w:position w:val="-4"/>
        </w:rPr>
        <w:t>San</w:t>
      </w:r>
      <w:r>
        <w:rPr>
          <w:rFonts w:ascii="Arial" w:hAnsi="Arial" w:cs="Arial" w:eastAsia="Arial"/>
          <w:sz w:val="14"/>
          <w:szCs w:val="14"/>
          <w:spacing w:val="6"/>
          <w:w w:val="91"/>
          <w:b/>
          <w:bCs/>
          <w:position w:val="-4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-4"/>
        </w:rPr>
        <w:t>Gall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-4"/>
        </w:rPr>
        <w:t>o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3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Salisbu</w:t>
      </w:r>
      <w:r>
        <w:rPr>
          <w:rFonts w:ascii="Arial" w:hAnsi="Arial" w:cs="Arial" w:eastAsia="Arial"/>
          <w:sz w:val="14"/>
          <w:szCs w:val="14"/>
          <w:spacing w:val="-4"/>
          <w:w w:val="100"/>
          <w:b/>
          <w:bCs/>
        </w:rPr>
        <w:t>r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go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680" w:right="1360"/>
          <w:cols w:num="4" w:equalWidth="0">
            <w:col w:w="4879" w:space="224"/>
            <w:col w:w="698" w:space="348"/>
            <w:col w:w="1194" w:space="452"/>
            <w:col w:w="1225"/>
          </w:cols>
        </w:sectPr>
      </w:pPr>
      <w:rPr/>
    </w:p>
    <w:p>
      <w:pPr>
        <w:spacing w:before="0" w:after="0" w:line="143" w:lineRule="exact"/>
        <w:ind w:right="-20"/>
        <w:jc w:val="righ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91"/>
          <w:b/>
          <w:bCs/>
        </w:rPr>
        <w:t>Poitiers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92" w:after="0" w:line="159" w:lineRule="exact"/>
        <w:ind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w w:val="82"/>
        </w:rPr>
        <w:t>REZI</w:t>
      </w:r>
      <w:r>
        <w:rPr>
          <w:rFonts w:ascii="Arial" w:hAnsi="Arial" w:cs="Arial" w:eastAsia="Arial"/>
          <w:sz w:val="14"/>
          <w:szCs w:val="14"/>
          <w:w w:val="84"/>
        </w:rPr>
        <w:t>A</w:t>
      </w:r>
      <w:r>
        <w:rPr>
          <w:rFonts w:ascii="Arial" w:hAnsi="Arial" w:cs="Arial" w:eastAsia="Arial"/>
          <w:sz w:val="14"/>
          <w:szCs w:val="14"/>
          <w:w w:val="100"/>
        </w:rPr>
      </w:r>
    </w:p>
    <w:p>
      <w:pPr>
        <w:spacing w:before="71" w:after="0" w:line="240" w:lineRule="auto"/>
        <w:ind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Coira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23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CARINZIA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680" w:right="1360"/>
          <w:cols w:num="4" w:equalWidth="0">
            <w:col w:w="4740" w:space="1608"/>
            <w:col w:w="341" w:space="154"/>
            <w:col w:w="336" w:space="448"/>
            <w:col w:w="1393"/>
          </w:cols>
        </w:sectPr>
      </w:pPr>
      <w:rPr/>
    </w:p>
    <w:p>
      <w:pPr>
        <w:spacing w:before="97" w:after="0" w:line="240" w:lineRule="auto"/>
        <w:ind w:right="-20"/>
        <w:jc w:val="righ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84"/>
        </w:rPr>
        <w:t>AQUITANIA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54" w:after="0" w:line="240" w:lineRule="auto"/>
        <w:ind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Lione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159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84"/>
        </w:rPr>
        <w:t>REGNO</w:t>
      </w:r>
      <w:r>
        <w:rPr>
          <w:rFonts w:ascii="Arial" w:hAnsi="Arial" w:cs="Arial" w:eastAsia="Arial"/>
          <w:sz w:val="14"/>
          <w:szCs w:val="14"/>
          <w:spacing w:val="8"/>
          <w:w w:val="84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LONGOBARDO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680" w:right="1360"/>
          <w:cols w:num="3" w:equalWidth="0">
            <w:col w:w="4857" w:space="480"/>
            <w:col w:w="337" w:space="752"/>
            <w:col w:w="2594"/>
          </w:cols>
        </w:sectPr>
      </w:pPr>
      <w:rPr/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85"/>
        </w:rPr>
        <w:t>GUASCOGNA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60" w:lineRule="exact"/>
        <w:ind w:left="30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-13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losa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142" w:lineRule="exact"/>
        <w:ind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85"/>
        </w:rPr>
        <w:t>SETTIMANIA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64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84"/>
        </w:rPr>
        <w:t>PROVENZA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62" w:after="0" w:line="159" w:lineRule="exact"/>
        <w:ind w:left="299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90"/>
          <w:b/>
          <w:bCs/>
        </w:rPr>
        <w:t>Arles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240" w:lineRule="auto"/>
        <w:ind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Milano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40" w:lineRule="auto"/>
        <w:ind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Pavi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66" w:after="0" w:line="240" w:lineRule="auto"/>
        <w:ind w:left="212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spacing w:val="-5"/>
          <w:w w:val="100"/>
          <w:b/>
          <w:bCs/>
        </w:rPr>
        <w:t>V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enezia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ST</w:t>
      </w:r>
      <w:r>
        <w:rPr>
          <w:rFonts w:ascii="Arial" w:hAnsi="Arial" w:cs="Arial" w:eastAsia="Arial"/>
          <w:sz w:val="14"/>
          <w:szCs w:val="14"/>
          <w:spacing w:val="-5"/>
          <w:w w:val="100"/>
        </w:rPr>
        <w:t>ATO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680" w:right="1360"/>
          <w:cols w:num="6" w:equalWidth="0">
            <w:col w:w="4036" w:space="371"/>
            <w:col w:w="723" w:space="24"/>
            <w:col w:w="649" w:space="315"/>
            <w:col w:w="412" w:space="165"/>
            <w:col w:w="339" w:space="229"/>
            <w:col w:w="1757"/>
          </w:cols>
        </w:sectPr>
      </w:pPr>
      <w:rPr/>
    </w:p>
    <w:p>
      <w:pPr>
        <w:spacing w:before="58" w:after="0" w:line="240" w:lineRule="auto"/>
        <w:ind w:right="-20"/>
        <w:jc w:val="righ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83"/>
        </w:rPr>
        <w:t>MARCA</w:t>
      </w:r>
      <w:r>
        <w:rPr>
          <w:rFonts w:ascii="Arial" w:hAnsi="Arial" w:cs="Arial" w:eastAsia="Arial"/>
          <w:sz w:val="14"/>
          <w:szCs w:val="14"/>
          <w:spacing w:val="14"/>
          <w:w w:val="83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83"/>
        </w:rPr>
        <w:t>DI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3" w:after="0" w:line="240" w:lineRule="auto"/>
        <w:ind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Nizza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145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DELLA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33" w:after="0" w:line="110" w:lineRule="exact"/>
        <w:ind w:left="199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-4"/>
        </w:rPr>
        <w:t>Spoleto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680" w:right="1360"/>
          <w:cols w:num="3" w:equalWidth="0">
            <w:col w:w="4540" w:space="1423"/>
            <w:col w:w="349" w:space="924"/>
            <w:col w:w="1784"/>
          </w:cols>
        </w:sectPr>
      </w:pPr>
      <w:rPr/>
    </w:p>
    <w:p>
      <w:pPr>
        <w:spacing w:before="0" w:after="0" w:line="143" w:lineRule="exact"/>
        <w:ind w:right="-20"/>
        <w:jc w:val="righ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w w:val="86"/>
        </w:rPr>
        <w:t>SP</w:t>
      </w:r>
      <w:r>
        <w:rPr>
          <w:rFonts w:ascii="Arial" w:hAnsi="Arial" w:cs="Arial" w:eastAsia="Arial"/>
          <w:sz w:val="14"/>
          <w:szCs w:val="14"/>
          <w:spacing w:val="-6"/>
          <w:w w:val="85"/>
        </w:rPr>
        <w:t>AG</w:t>
      </w:r>
      <w:r>
        <w:rPr>
          <w:rFonts w:ascii="Arial" w:hAnsi="Arial" w:cs="Arial" w:eastAsia="Arial"/>
          <w:sz w:val="14"/>
          <w:szCs w:val="14"/>
          <w:spacing w:val="-2"/>
          <w:w w:val="85"/>
        </w:rPr>
        <w:t>N</w:t>
      </w:r>
      <w:r>
        <w:rPr>
          <w:rFonts w:ascii="Arial" w:hAnsi="Arial" w:cs="Arial" w:eastAsia="Arial"/>
          <w:sz w:val="14"/>
          <w:szCs w:val="14"/>
          <w:spacing w:val="0"/>
          <w:w w:val="84"/>
        </w:rPr>
        <w:t>A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39" w:after="0" w:line="240" w:lineRule="auto"/>
        <w:ind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spacing w:val="0"/>
          <w:w w:val="85"/>
        </w:rPr>
        <w:t>CHIESA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55" w:after="0" w:line="159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DUC</w:t>
      </w:r>
      <w:r>
        <w:rPr>
          <w:rFonts w:ascii="Arial" w:hAnsi="Arial" w:cs="Arial" w:eastAsia="Arial"/>
          <w:sz w:val="14"/>
          <w:szCs w:val="14"/>
          <w:spacing w:val="-5"/>
          <w:w w:val="100"/>
        </w:rPr>
        <w:t>ATO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680" w:right="1360"/>
          <w:cols w:num="3" w:equalWidth="0">
            <w:col w:w="4737" w:space="2222"/>
            <w:col w:w="445" w:space="273"/>
            <w:col w:w="1343"/>
          </w:cols>
        </w:sectPr>
      </w:pPr>
      <w:rPr/>
    </w:p>
    <w:p>
      <w:pPr>
        <w:spacing w:before="76" w:after="0" w:line="240" w:lineRule="auto"/>
        <w:ind w:left="4350" w:right="-69"/>
        <w:jc w:val="left"/>
        <w:tabs>
          <w:tab w:pos="70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Barcellona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-5"/>
        </w:rPr>
        <w:t>Rom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-5"/>
        </w:rPr>
        <w:t>a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1" w:after="0" w:line="240" w:lineRule="auto"/>
        <w:ind w:left="-31" w:right="543"/>
        <w:jc w:val="center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spacing w:val="0"/>
          <w:w w:val="83"/>
        </w:rPr>
        <w:t>DI</w:t>
      </w:r>
      <w:r>
        <w:rPr>
          <w:rFonts w:ascii="Arial" w:hAnsi="Arial" w:cs="Arial" w:eastAsia="Arial"/>
          <w:sz w:val="14"/>
          <w:szCs w:val="14"/>
          <w:spacing w:val="9"/>
          <w:w w:val="83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86"/>
        </w:rPr>
        <w:t>SPOLET</w:t>
      </w:r>
      <w:r>
        <w:rPr>
          <w:rFonts w:ascii="Arial" w:hAnsi="Arial" w:cs="Arial" w:eastAsia="Arial"/>
          <w:sz w:val="14"/>
          <w:szCs w:val="14"/>
          <w:spacing w:val="0"/>
          <w:w w:val="84"/>
        </w:rPr>
        <w:t>O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59" w:lineRule="exact"/>
        <w:ind w:left="85" w:right="504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w w:val="91"/>
          <w:b/>
          <w:bCs/>
        </w:rPr>
        <w:t>Benevent</w:t>
      </w:r>
      <w:r>
        <w:rPr>
          <w:rFonts w:ascii="Arial" w:hAnsi="Arial" w:cs="Arial" w:eastAsia="Arial"/>
          <w:sz w:val="14"/>
          <w:szCs w:val="14"/>
          <w:w w:val="89"/>
          <w:b/>
          <w:bCs/>
        </w:rPr>
        <w:t>o</w:t>
      </w:r>
      <w:r>
        <w:rPr>
          <w:rFonts w:ascii="Arial" w:hAnsi="Arial" w:cs="Arial" w:eastAsia="Arial"/>
          <w:sz w:val="14"/>
          <w:szCs w:val="14"/>
          <w:w w:val="100"/>
        </w:rPr>
      </w:r>
    </w:p>
    <w:p>
      <w:pPr>
        <w:jc w:val="center"/>
        <w:spacing w:after="0"/>
        <w:sectPr>
          <w:type w:val="continuous"/>
          <w:pgSz w:w="11060" w:h="14760"/>
          <w:pgMar w:top="540" w:bottom="520" w:left="680" w:right="1360"/>
          <w:cols w:num="2" w:equalWidth="0">
            <w:col w:w="7431" w:space="261"/>
            <w:col w:w="1328"/>
          </w:cols>
        </w:sectPr>
      </w:pPr>
      <w:rPr/>
    </w:p>
    <w:p>
      <w:pPr>
        <w:spacing w:before="81" w:after="0" w:line="240" w:lineRule="auto"/>
        <w:ind w:right="-20"/>
        <w:jc w:val="right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36.349998pt;margin-top:27.846996pt;width:437.475pt;height:270.186pt;mso-position-horizontal-relative:page;mso-position-vertical-relative:page;z-index:-2320" coordorigin="727,557" coordsize="8750,5404">
            <v:shape style="position:absolute;left:727;top:557;width:6691;height:5404" type="#_x0000_t75">
              <v:imagedata r:id="rId9" o:title=""/>
            </v:shape>
            <v:group style="position:absolute;left:737;top:567;width:6671;height:5384" coordorigin="737,567" coordsize="6671,5384">
              <v:shape style="position:absolute;left:737;top:567;width:6671;height:5384" coordorigin="737,567" coordsize="6671,5384" path="m1578,1134l1476,1134,1474,1136,1474,1284,1562,1153,1578,1134e" filled="t" fillcolor="#9CC3E3" stroked="f">
                <v:path arrowok="t"/>
                <v:fill/>
              </v:shape>
              <v:shape style="position:absolute;left:737;top:567;width:6671;height:5384" coordorigin="737,567" coordsize="6671,5384" path="m1474,5766l1474,5917,1494,5947,1690,6193,1904,6424,2005,6518,2128,6518,1964,6365,1754,6139,1562,5897,1474,5766e" filled="t" fillcolor="#9CC3E3" stroked="f">
                <v:path arrowok="t"/>
                <v:fill/>
              </v:shape>
              <v:shape style="position:absolute;left:737;top:567;width:6671;height:5384" coordorigin="737,567" coordsize="6671,5384" path="m8129,1134l8030,1134,8045,1153,8145,1301,8145,1158,8129,1134e" filled="t" fillcolor="#9CC3E3" stroked="f">
                <v:path arrowok="t"/>
                <v:fill/>
              </v:shape>
              <v:shape style="position:absolute;left:737;top:567;width:6671;height:5384" coordorigin="737,567" coordsize="6671,5384" path="m8145,5895l8145,5749,8045,5897,7853,6139,7644,6365,7479,6518,7599,6518,7700,6424,7914,6193,8110,5947,8145,5895e" filled="t" fillcolor="#9CC3E3" stroked="f">
                <v:path arrowok="t"/>
                <v:fill/>
              </v:shape>
            </v:group>
            <v:group style="position:absolute;left:737;top:567;width:6671;height:5384" coordorigin="737,567" coordsize="6671,5384">
              <v:shape style="position:absolute;left:737;top:567;width:6671;height:5384" coordorigin="737,567" coordsize="6671,5384" path="m1632,1134l1529,1134,1512,1155,1424,1286,1424,1431,1578,1202,1632,1134e" filled="t" fillcolor="#9DC4E3" stroked="f">
                <v:path arrowok="t"/>
                <v:fill/>
              </v:shape>
              <v:shape style="position:absolute;left:737;top:567;width:6671;height:5384" coordorigin="737,567" coordsize="6671,5384" path="m1424,5620l1424,5767,1512,5898,1704,6140,1914,6366,2077,6518,2199,6518,2193,6513,1971,6307,1766,6086,1578,5849,1424,5620e" filled="t" fillcolor="#9DC4E3" stroked="f">
                <v:path arrowok="t"/>
                <v:fill/>
              </v:shape>
              <v:shape style="position:absolute;left:737;top:567;width:6671;height:5384" coordorigin="737,567" coordsize="6671,5384" path="m7979,1134l7875,1134,7929,1202,8095,1448,8095,1301,7995,1155,7979,1134e" filled="t" fillcolor="#9DC4E3" stroked="f">
                <v:path arrowok="t"/>
                <v:fill/>
              </v:shape>
              <v:shape style="position:absolute;left:737;top:567;width:6671;height:5384" coordorigin="737,567" coordsize="6671,5384" path="m8095,5751l8095,5603,7929,5849,7741,6086,7535,6307,7314,6513,7307,6518,7431,6518,7594,6366,7803,6140,7995,5898,8095,5751e" filled="t" fillcolor="#9DC4E3" stroked="f">
                <v:path arrowok="t"/>
                <v:fill/>
              </v:shape>
            </v:group>
            <v:group style="position:absolute;left:737;top:567;width:6671;height:5384" coordorigin="737,567" coordsize="6671,5384">
              <v:shape style="position:absolute;left:737;top:567;width:6671;height:5384" coordorigin="737,567" coordsize="6671,5384" path="m1655,1134l1550,1134,1497,1201,1341,1430,1341,1592,1396,1496,1562,1250,1655,1134e" filled="t" fillcolor="#9FC5E4" stroked="f">
                <v:path arrowok="t"/>
                <v:fill/>
              </v:shape>
              <v:shape style="position:absolute;left:737;top:567;width:6671;height:5384" coordorigin="737,567" coordsize="6671,5384" path="m1341,5458l1341,5618,1497,5848,1685,6084,1890,6306,2112,6511,2119,6518,2249,6518,2164,6450,1947,6249,1746,6032,1562,5800,1396,5554,1341,5458e" filled="t" fillcolor="#9FC5E4" stroked="f">
                <v:path arrowok="t"/>
                <v:fill/>
              </v:shape>
              <v:shape style="position:absolute;left:737;top:567;width:6671;height:5384" coordorigin="737,567" coordsize="6671,5384" path="m7794,1134l7688,1134,7780,1250,7947,1496,8013,1612,8013,1446,7847,1201,7794,1134e" filled="t" fillcolor="#9FC5E4" stroked="f">
                <v:path arrowok="t"/>
                <v:fill/>
              </v:shape>
              <v:shape style="position:absolute;left:737;top:567;width:6671;height:5384" coordorigin="737,567" coordsize="6671,5384" path="m8013,5603l8013,5438,7947,5554,7780,5800,7596,6032,7395,6249,7178,6450,7093,6518,7224,6518,7232,6511,7454,6306,7659,6084,7847,5848,8013,5603e" filled="t" fillcolor="#9FC5E4" stroked="f">
                <v:path arrowok="t"/>
                <v:fill/>
              </v:shape>
            </v:group>
            <v:group style="position:absolute;left:737;top:567;width:6671;height:5384" coordorigin="737,567" coordsize="6671,5384">
              <v:shape style="position:absolute;left:737;top:567;width:6671;height:5384" coordorigin="737,567" coordsize="6671,5384" path="m1677,1134l1572,1134,1481,1249,1314,1495,1259,1592,1259,1758,1384,1540,1546,1299,1677,1134e" filled="t" fillcolor="#A0C6E5" stroked="f">
                <v:path arrowok="t"/>
                <v:fill/>
              </v:shape>
              <v:shape style="position:absolute;left:737;top:567;width:6671;height:5384" coordorigin="737,567" coordsize="6671,5384" path="m1259,5292l1259,5456,1314,5553,1481,5799,1665,6031,1866,6248,2083,6449,2169,6518,2299,6518,2136,6388,1923,6191,1727,5979,1546,5752,1384,5511,1259,5292e" filled="t" fillcolor="#A0C6E5" stroked="f">
                <v:path arrowok="t"/>
                <v:fill/>
              </v:shape>
              <v:shape style="position:absolute;left:737;top:567;width:6671;height:5384" coordorigin="737,567" coordsize="6671,5384" path="m7607,1134l7501,1134,7632,1299,7795,1540,7930,1778,7930,1610,7865,1495,7699,1249,7607,1134e" filled="t" fillcolor="#A0C6E5" stroked="f">
                <v:path arrowok="t"/>
                <v:fill/>
              </v:shape>
              <v:shape style="position:absolute;left:737;top:567;width:6671;height:5384" coordorigin="737,567" coordsize="6671,5384" path="m7930,5438l7930,5272,7795,5511,7632,5752,7452,5979,7255,6191,7043,6388,6879,6518,7010,6518,7097,6449,7314,6248,7515,6031,7699,5799,7865,5553,7930,5438e" filled="t" fillcolor="#A0C6E5" stroked="f">
                <v:path arrowok="t"/>
                <v:fill/>
              </v:shape>
            </v:group>
            <v:group style="position:absolute;left:737;top:567;width:6671;height:5384" coordorigin="737,567" coordsize="6671,5384">
              <v:shape style="position:absolute;left:737;top:567;width:6671;height:5384" coordorigin="737,567" coordsize="6671,5384" path="m1700,1134l1597,1134,1465,1300,1302,1541,1177,1760,1177,1944,1230,1831,1371,1583,1530,1347,1700,1134e" filled="t" fillcolor="#A1C7E5" stroked="f">
                <v:path arrowok="t"/>
                <v:fill/>
              </v:shape>
              <v:shape style="position:absolute;left:737;top:567;width:6671;height:5384" coordorigin="737,567" coordsize="6671,5384" path="m1177,5107l1177,5293,1302,5512,1465,5753,1645,5980,1842,6192,2054,6389,2216,6518,2352,6518,2329,6502,2107,6326,1899,6133,1707,5925,1530,5703,1371,5468,1230,5220,1177,5107e" filled="t" fillcolor="#A1C7E5" stroked="f">
                <v:path arrowok="t"/>
                <v:fill/>
              </v:shape>
              <v:shape style="position:absolute;left:737;top:567;width:6671;height:5384" coordorigin="737,567" coordsize="6671,5384" path="m7419,1134l7314,1134,7484,1347,7643,1583,7784,1831,7848,1968,7848,1778,7713,1541,7551,1300,7419,1134e" filled="t" fillcolor="#A1C7E5" stroked="f">
                <v:path arrowok="t"/>
                <v:fill/>
              </v:shape>
              <v:shape style="position:absolute;left:737;top:567;width:6671;height:5384" coordorigin="737,567" coordsize="6671,5384" path="m7848,5274l7848,5083,7784,5220,7643,5468,7484,5703,7307,5925,7115,6133,6907,6326,6685,6502,6662,6518,6799,6518,6961,6389,7174,6192,7370,5980,7551,5753,7713,5512,7848,5274e" filled="t" fillcolor="#A1C7E5" stroked="f">
                <v:path arrowok="t"/>
                <v:fill/>
              </v:shape>
            </v:group>
            <v:group style="position:absolute;left:737;top:567;width:6671;height:5384" coordorigin="737,567" coordsize="6671,5384">
              <v:shape style="position:absolute;left:737;top:567;width:6671;height:5384" coordorigin="737,567" coordsize="6671,5384" path="m1731,1134l1619,1134,1449,1348,1290,1584,1149,1832,1098,1941,1098,2140,1104,2122,1224,1868,1361,1626,1517,1396,1689,1179,1731,1134e" filled="t" fillcolor="#A2C8E6" stroked="f">
                <v:path arrowok="t"/>
                <v:fill/>
              </v:shape>
              <v:shape style="position:absolute;left:737;top:567;width:6671;height:5384" coordorigin="737,567" coordsize="6671,5384" path="m1098,4911l1098,5112,1149,5221,1290,5469,1449,5704,1625,5926,1818,6134,2026,6327,2248,6503,2269,6518,2419,6518,2298,6436,2081,6263,1877,6075,1689,5872,1517,5655,1361,5425,1224,5182,1104,4929,1098,4911e" filled="t" fillcolor="#A2C8E6" stroked="f">
                <v:path arrowok="t"/>
                <v:fill/>
              </v:shape>
              <v:shape style="position:absolute;left:737;top:567;width:6671;height:5384" coordorigin="737,567" coordsize="6671,5384" path="m7232,1134l7124,1134,7165,1179,7338,1396,7493,1626,7631,1868,7750,2122,7769,2170,7769,1973,7702,1832,7561,1584,7402,1348,7232,1134e" filled="t" fillcolor="#A2C8E6" stroked="f">
                <v:path arrowok="t"/>
                <v:fill/>
              </v:shape>
              <v:shape style="position:absolute;left:737;top:567;width:6671;height:5384" coordorigin="737,567" coordsize="6671,5384" path="m7769,5080l7769,4880,7750,4929,7631,5182,7493,5425,7338,5655,7165,5872,6977,6075,6774,6263,6557,6436,6436,6518,6582,6518,6604,6503,6826,6327,7034,6134,7226,5926,7402,5704,7561,5469,7702,5221,7769,5080e" filled="t" fillcolor="#A2C8E6" stroked="f">
                <v:path arrowok="t"/>
                <v:fill/>
              </v:shape>
            </v:group>
            <v:group style="position:absolute;left:737;top:567;width:6671;height:5384" coordorigin="737,567" coordsize="6671,5384">
              <v:shape style="position:absolute;left:737;top:567;width:6671;height:5384" coordorigin="737,567" coordsize="6671,5384" path="m1758,1134l1648,1134,1606,1180,1433,1397,1278,1627,1140,1869,1021,2123,1013,2142,1013,2372,1096,2154,1212,1906,1347,1669,1499,1444,1667,1232,1758,1134e" filled="t" fillcolor="#A3C9E7" stroked="f">
                <v:path arrowok="t"/>
                <v:fill/>
              </v:shape>
              <v:shape style="position:absolute;left:737;top:567;width:6671;height:5384" coordorigin="737,567" coordsize="6671,5384" path="m1013,4678l1013,4910,1021,4930,1140,5183,1278,5426,1433,5656,1606,5873,1794,6076,1997,6264,2214,6437,2334,6518,2481,6518,2262,6369,2050,6201,1851,6017,1667,5819,1499,5606,1347,5381,1212,5145,1096,4897,1013,4678e" filled="t" fillcolor="#A3C9E7" stroked="f">
                <v:path arrowok="t"/>
                <v:fill/>
              </v:shape>
              <v:shape style="position:absolute;left:737;top:567;width:6671;height:5384" coordorigin="737,567" coordsize="6671,5384" path="m7039,1134l6928,1134,7019,1232,7187,1444,7339,1669,7474,1906,7590,2154,7684,2402,7684,2170,7667,2123,7547,1869,7410,1627,7254,1397,7082,1180,7039,1134e" filled="t" fillcolor="#A3C9E7" stroked="f">
                <v:path arrowok="t"/>
                <v:fill/>
              </v:shape>
              <v:shape style="position:absolute;left:737;top:567;width:6671;height:5384" coordorigin="737,567" coordsize="6671,5384" path="m7684,4883l7684,4648,7590,4897,7474,5145,7339,5381,7187,5606,7019,5819,6835,6017,6636,6201,6424,6369,6205,6518,6354,6518,6473,6437,6690,6264,6893,6076,7082,5873,7254,5656,7410,5426,7547,5183,7667,4930,7684,4883e" filled="t" fillcolor="#A3C9E7" stroked="f">
                <v:path arrowok="t"/>
                <v:fill/>
              </v:shape>
            </v:group>
            <v:group style="position:absolute;left:737;top:567;width:6671;height:5384" coordorigin="737,567" coordsize="6671,5384">
              <v:shape style="position:absolute;left:737;top:567;width:6671;height:5384" coordorigin="737,567" coordsize="6671,5384" path="m1788,1134l1676,1134,1586,1231,1417,1443,1265,1668,1131,1905,1014,2153,931,2372,931,2655,994,2438,1089,2186,1203,1944,1334,1712,1483,1493,1647,1285,1788,1134e" filled="t" fillcolor="#A4CAE8" stroked="f">
                <v:path arrowok="t"/>
                <v:fill/>
              </v:shape>
              <v:shape style="position:absolute;left:737;top:567;width:6671;height:5384" coordorigin="737,567" coordsize="6671,5384" path="m931,4396l931,4676,1014,4896,1131,5143,1265,5380,1417,5605,1586,5817,1770,6016,1968,6200,2180,6368,2401,6518,2564,6518,2448,6452,2228,6303,2021,6139,1827,5959,1647,5765,1483,5558,1334,5338,1203,5107,1089,4865,994,4613,931,4396e" filled="t" fillcolor="#A4CAE8" stroked="f">
                <v:path arrowok="t"/>
                <v:fill/>
              </v:shape>
              <v:shape style="position:absolute;left:737;top:567;width:6671;height:5384" coordorigin="737,567" coordsize="6671,5384" path="m6847,1134l6734,1134,6874,1285,7039,1493,7187,1712,7319,1944,7433,2186,7528,2438,7602,2695,7602,2400,7509,2153,7392,1905,7258,1668,7106,1443,6937,1231,6847,1134e" filled="t" fillcolor="#A4CAE8" stroked="f">
                <v:path arrowok="t"/>
                <v:fill/>
              </v:shape>
              <v:shape style="position:absolute;left:737;top:567;width:6671;height:5384" coordorigin="737,567" coordsize="6671,5384" path="m7602,4648l7602,4356,7528,4613,7433,4865,7319,5107,7187,5338,7039,5558,6874,5765,6695,5959,6501,6139,6294,6303,6074,6452,5958,6518,6122,6518,6343,6368,6555,6200,6753,6016,6937,5817,7106,5605,7258,5380,7392,5143,7509,4896,7602,4648e" filled="t" fillcolor="#A4CAE8" stroked="f">
                <v:path arrowok="t"/>
                <v:fill/>
              </v:shape>
            </v:group>
            <v:group style="position:absolute;left:737;top:567;width:6671;height:5384" coordorigin="737,567" coordsize="6671,5384">
              <v:shape style="position:absolute;left:737;top:567;width:6671;height:5384" coordorigin="737,567" coordsize="6671,5384" path="m1820,1134l1705,1134,1566,1284,1401,1491,1253,1711,1121,1943,1008,2185,913,2436,849,2656,849,3090,862,2980,916,2718,990,2463,1083,2218,1194,1981,1322,1756,1467,1541,1628,1339,1803,1149,1820,1134e" filled="t" fillcolor="#A6CCE8" stroked="f">
                <v:path arrowok="t"/>
                <v:fill/>
              </v:shape>
              <v:shape style="position:absolute;left:737;top:567;width:6671;height:5384" coordorigin="737,567" coordsize="6671,5384" path="m849,3960l849,4392,913,4612,1008,4864,1121,5106,1253,5337,1401,5557,1566,5764,1746,5958,1940,6138,2147,6302,2367,6451,2484,6518,2650,6518,2635,6510,2409,6382,2195,6237,1992,6076,1803,5901,1628,5712,1467,5509,1322,5295,1194,5069,1083,4833,990,4587,916,4332,862,4070,849,3960e" filled="t" fillcolor="#A6CCE8" stroked="f">
                <v:path arrowok="t"/>
                <v:fill/>
              </v:shape>
              <v:shape style="position:absolute;left:737;top:567;width:6671;height:5384" coordorigin="737,567" coordsize="6671,5384" path="m6654,1134l6538,1134,6555,1149,6730,1339,6891,1541,7036,1756,7164,1981,7275,2218,7368,2463,7442,2718,7495,2980,7520,3185,7520,2692,7446,2436,7351,2185,7237,1943,7106,1711,6957,1491,6793,1284,6654,1134e" filled="t" fillcolor="#A6CCE8" stroked="f">
                <v:path arrowok="t"/>
                <v:fill/>
              </v:shape>
              <v:shape style="position:absolute;left:737;top:567;width:6671;height:5384" coordorigin="737,567" coordsize="6671,5384" path="m7520,4357l7520,3866,7495,4070,7442,4332,7368,4587,7275,4833,7164,5069,7036,5295,6891,5509,6730,5712,6555,5901,6365,6076,6163,6237,5949,6382,5723,6510,5707,6518,5875,6518,5992,6451,6212,6302,6419,6138,6613,5958,6793,5764,6957,5557,7106,5337,7237,5106,7351,4864,7446,4612,7520,4357e" filled="t" fillcolor="#A6CCE8" stroked="f">
                <v:path arrowok="t"/>
                <v:fill/>
              </v:shape>
            </v:group>
            <v:group style="position:absolute;left:737;top:567;width:6671;height:5384" coordorigin="737,567" coordsize="6671,5384">
              <v:shape style="position:absolute;left:737;top:567;width:6671;height:5384" coordorigin="737,567" coordsize="6671,5384" path="m6458,1134l1737,1134,1722,1148,1546,1338,1386,1540,1241,1754,1112,1980,1001,2217,908,2462,835,2717,781,2979,767,3094,767,3954,781,4069,835,4331,908,4586,1001,4832,1112,5068,1241,5294,1386,5508,1546,5711,1722,5900,1911,6075,2113,6236,2328,6381,2554,6509,2571,6518,5624,6518,5641,6509,5867,6381,6082,6236,6284,6075,6473,5900,6649,5711,6809,5508,6954,5294,7083,5068,7194,4832,7286,4586,7360,4331,7414,4069,7438,3869,7438,3179,7414,2979,7360,2717,7286,2462,7194,2217,7083,1980,6954,1754,6809,1540,6649,1338,6473,1148,6458,1134e" filled="t" fillcolor="#A7CDE9" stroked="f">
                <v:path arrowok="t"/>
                <v:fill/>
              </v:shape>
            </v:group>
            <v:group style="position:absolute;left:787;top:567;width:6557;height:5384" coordorigin="787,567" coordsize="6557,5384">
              <v:shape style="position:absolute;left:787;top:567;width:6557;height:5384" coordorigin="787,567" coordsize="6557,5384" path="m1949,1134l1828,1134,1747,1209,1576,1393,1420,1591,1278,1800,1153,2020,1045,2251,954,2491,882,2739,830,2995,798,3258,787,3526,798,3795,830,4058,882,4314,954,4562,1045,4802,1153,5033,1278,5253,1420,5462,1576,5660,1747,5844,1932,6015,2129,6172,2339,6313,2559,6439,2727,6518,2949,6518,2823,6470,2598,6365,2384,6242,2180,6105,1987,5952,1807,5785,1640,5605,1487,5413,1350,5209,1227,4994,1122,4769,1034,4535,963,4293,912,4043,881,3787,871,3525,881,3263,912,3007,963,2757,1034,2515,1122,2282,1227,2057,1350,1842,1487,1638,1640,1446,1807,1265,1949,1134e" filled="t" fillcolor="#A8CEEA" stroked="f">
                <v:path arrowok="t"/>
                <v:fill/>
              </v:shape>
              <v:shape style="position:absolute;left:787;top:567;width:6557;height:5384" coordorigin="787,567" coordsize="6557,5384" path="m6302,1134l6184,1134,6327,1265,6493,1446,6646,1638,6784,1842,6906,2057,7012,2282,7100,2515,7170,2757,7221,3007,7252,3263,7263,3525,7252,3787,7221,4043,7170,4293,7100,4535,7012,4769,6906,4994,6784,5209,6646,5413,6493,5605,6327,5785,6147,5952,5954,6105,5750,6242,5535,6365,5311,6470,5185,6518,5403,6518,5571,6439,5792,6313,6001,6172,6198,6015,6383,5844,6554,5660,6711,5462,6852,5253,6977,5033,7086,4802,7176,4562,7248,4314,7301,4058,7333,3795,7343,3526,7333,3258,7301,2995,7248,2739,7176,2491,7086,2251,6977,2020,6852,1800,6711,1591,6554,1393,6383,1209,6302,1134e" filled="t" fillcolor="#A8CEEA" stroked="f">
                <v:path arrowok="t"/>
                <v:fill/>
              </v:shape>
            </v:group>
            <v:group style="position:absolute;left:869;top:567;width:6393;height:5384" coordorigin="869,567" coordsize="6393,5384">
              <v:shape style="position:absolute;left:869;top:567;width:6393;height:5384" coordorigin="869,567" coordsize="6393,5384" path="m2075,1134l1949,1134,1805,1267,1639,1447,1486,1639,1348,1843,1226,2058,1120,2283,1032,2516,962,2759,911,3008,879,3264,869,3526,879,3788,911,4045,962,4294,1032,4536,1120,4770,1226,4995,1348,5210,1486,5414,1639,5606,1805,5786,1985,5953,2178,6106,2382,6244,2597,6366,2821,6471,2944,6518,3211,6518,3083,6481,2855,6395,2636,6292,2427,6173,2228,6038,2040,5890,1865,5727,1703,5552,1554,5364,1419,5165,1300,4956,1197,4737,1111,4509,1043,4273,993,4030,963,3781,953,3525,963,3270,993,3020,1043,2777,1111,2541,1197,2313,1300,2094,1419,1885,1554,1686,1703,1499,1865,1324,2040,1161,2075,1134e" filled="t" fillcolor="#A9CFEA" stroked="f">
                <v:path arrowok="t"/>
                <v:fill/>
              </v:shape>
              <v:shape style="position:absolute;left:869;top:567;width:6393;height:5384" coordorigin="869,567" coordsize="6393,5384" path="m6182,1134l6059,1134,6093,1161,6269,1324,6431,1499,6580,1686,6714,1885,6833,2094,6936,2313,7022,2541,7090,2777,7140,3020,7171,3270,7181,3525,7171,3781,7140,4030,7090,4273,7022,4509,6936,4737,6833,4956,6714,5165,6580,5364,6431,5552,6269,5727,6093,5890,5906,6038,5707,6173,5498,6292,5279,6395,5051,6481,4923,6518,5186,6518,5309,6471,5534,6366,5748,6244,5952,6106,6145,5953,6325,5786,6492,5606,6644,5414,6782,5210,6904,4995,7010,4770,7098,4536,7168,4294,7220,4045,7251,3788,7261,3526,7251,3264,7220,3008,7168,2759,7098,2516,7010,2283,6904,2058,6782,1843,6644,1639,6492,1447,6325,1267,6182,1134e" filled="t" fillcolor="#A9CFEA" stroked="f">
                <v:path arrowok="t"/>
                <v:fill/>
              </v:shape>
            </v:group>
            <v:group style="position:absolute;left:953;top:567;width:6228;height:5384" coordorigin="953,567" coordsize="6228,5384">
              <v:shape style="position:absolute;left:953;top:567;width:6228;height:5384" coordorigin="953,567" coordsize="6228,5384" path="m2207,1134l2074,1134,2041,1160,1866,1322,1703,1498,1554,1685,1420,1884,1301,2093,1198,2312,1112,2540,1044,2776,994,3019,963,3269,953,3524,963,3779,994,4029,1044,4272,1112,4508,1198,4736,1301,4955,1420,5164,1554,5363,1703,5550,1866,5726,2041,5888,2229,6037,2427,6172,2637,6291,2856,6393,3083,6479,3215,6518,3575,6518,3338,6469,3109,6403,2887,6319,2674,6219,2470,6103,2276,5972,2094,5827,1923,5669,1765,5498,1620,5316,1489,5122,1373,4918,1273,4705,1189,4483,1123,4254,1074,4017,1045,3774,1035,3525,1045,3277,1074,3034,1123,2797,1189,2567,1273,2345,1373,2132,1489,1928,1620,1735,1765,1552,1923,1382,2094,1223,2207,1134e" filled="t" fillcolor="#ABD0EB" stroked="f">
                <v:path arrowok="t"/>
                <v:fill/>
              </v:shape>
              <v:shape style="position:absolute;left:953;top:567;width:6228;height:5384" coordorigin="953,567" coordsize="6228,5384" path="m6061,1134l5927,1134,6040,1223,6211,1382,6369,1552,6514,1735,6644,1928,6760,2132,6861,2345,6944,2567,7011,2797,7059,3034,7089,3277,7099,3525,7089,3774,7059,4017,7011,4254,6944,4483,6861,4705,6760,4918,6644,5122,6514,5316,6369,5498,6211,5669,6040,5827,5857,5972,5664,6103,5460,6219,5247,6319,5025,6403,4795,6469,4559,6518,4920,6518,5051,6479,5279,6393,5498,6291,5707,6172,5906,6037,6094,5888,6269,5726,6432,5550,6580,5363,6715,5164,6834,4955,6937,4736,7023,4508,7091,4272,7141,4029,7171,3779,7182,3524,7171,3269,7141,3019,7091,2776,7023,2540,6937,2312,6834,2093,6715,1884,6580,1685,6432,1498,6269,1322,6094,1160,6061,1134e" filled="t" fillcolor="#ABD0EB" stroked="f">
                <v:path arrowok="t"/>
                <v:fill/>
              </v:shape>
            </v:group>
            <v:group style="position:absolute;left:1035;top:567;width:6064;height:5384" coordorigin="1035,567" coordsize="6064,5384">
              <v:shape style="position:absolute;left:1035;top:567;width:6064;height:5384" coordorigin="1035,567" coordsize="6064,5384" path="m2341,1209l2206,1209,2094,1297,1924,1455,1765,1626,1620,1809,1490,2002,1374,2206,1274,2419,1190,2641,1123,2871,1075,3107,1045,3351,1035,3599,1045,3848,1075,4091,1123,4327,1190,4557,1274,4779,1374,4992,1490,5196,1620,5389,1765,5572,1924,5743,2094,5901,2277,6046,2471,6177,2674,6293,2887,6393,3109,6477,3339,6543,3576,6592,3584,6593,4551,6593,4559,6592,4760,6550,4067,6550,3825,6541,3588,6512,3358,6465,3135,6400,2919,6318,2711,6221,2513,6108,2325,5981,2147,5840,1981,5686,1827,5520,1686,5342,1559,5154,1446,4956,1349,4748,1267,4532,1202,4309,1155,4079,1126,3842,1117,3600,1126,3358,1155,3122,1202,2892,1267,2668,1349,2452,1446,2245,1559,2047,1686,1858,1827,1681,1981,1514,2147,1361,2325,1220,2341,1209e" filled="t" fillcolor="#ACD1EC" stroked="f">
                <v:path arrowok="t"/>
                <v:fill/>
              </v:shape>
              <v:shape style="position:absolute;left:1035;top:567;width:6064;height:5384" coordorigin="1035,567" coordsize="6064,5384" path="m5793,1209l5986,1361,6153,1514,6306,1681,6447,1858,6575,2047,6687,2245,6785,2452,6866,2668,6931,2892,6978,3122,7007,3358,7017,3600,7007,3842,6978,4079,6931,4309,6866,4532,6785,4748,6687,4956,6575,5154,6447,5342,6306,5520,6153,5686,5986,5840,5809,5981,5620,6108,5422,6221,5215,6318,4999,6400,4775,6465,4545,6512,4309,6541,4067,6550,4760,6550,5025,6477,5247,6393,5460,6293,5664,6177,5858,6046,6040,5901,6211,5743,6369,5572,6514,5389,6645,5196,6761,4992,6861,4779,6945,4557,7011,4327,7060,4091,7089,3848,7100,3599,7089,3351,7060,3107,7011,2871,6945,2641,6861,2419,6761,2206,6645,2002,6514,1809,6369,1626,6211,1455,6040,1297,5929,1209,5793,1209e" filled="t" fillcolor="#ACD1EC" stroked="f">
                <v:path arrowok="t"/>
                <v:fill/>
              </v:shape>
            </v:group>
            <v:group style="position:absolute;left:1117;top:567;width:5900;height:5340" coordorigin="1117,567" coordsize="5900,5340">
              <v:shape style="position:absolute;left:1117;top:567;width:5900;height:5340" coordorigin="1117,567" coordsize="5900,5340" path="m2340,1127l2148,1277,1982,1431,1828,1597,1687,1775,1559,1963,1447,2162,1349,2369,1268,2585,1203,2808,1156,3039,1127,3275,1117,3517,1127,3759,1156,3995,1203,4226,1268,4449,1349,4665,1447,4872,1559,5071,1687,5259,1828,5437,1982,5603,2148,5757,2325,5898,2514,6025,2712,6138,2919,6235,3135,6317,3359,6381,3589,6428,3826,6457,4067,6467,4309,6457,4546,6428,4752,6386,4067,6386,3832,6377,3602,6349,3378,6303,3161,6240,2951,6161,2749,6066,2556,5956,2373,5833,2201,5696,2039,5546,1889,5384,1752,5212,1629,5029,1519,4836,1424,4634,1345,4424,1282,4207,1236,3983,1208,3753,1199,3518,1208,3283,1236,3053,1282,2829,1345,2612,1424,2402,1519,2200,1629,2008,1752,1825,1889,1652,2039,1490,2201,1341,2373,1204,2487,1127,2340,1127e" filled="t" fillcolor="#ADD2ED" stroked="f">
                <v:path arrowok="t"/>
                <v:fill/>
              </v:shape>
              <v:shape style="position:absolute;left:1117;top:567;width:5900;height:5340" coordorigin="1117,567" coordsize="5900,5340" path="m5646,1127l5760,1204,5933,1341,6095,1490,6244,1652,6381,1825,6505,2008,6615,2200,6709,2402,6789,2612,6851,2829,6897,3053,6925,3283,6935,3518,6925,3753,6897,3983,6851,4207,6789,4424,6709,4634,6615,4836,6505,5029,6381,5212,6244,5384,6095,5546,5933,5696,5760,5833,5577,5956,5384,6066,5183,6161,4973,6240,4756,6303,4532,6349,4302,6377,4067,6386,4752,6386,4999,6317,5215,6235,5423,6138,5621,6025,5809,5898,5987,5757,6153,5603,6307,5437,6448,5259,6575,5071,6688,4872,6786,4665,6867,4449,6932,4226,6979,3995,7008,3759,7017,3517,7008,3275,6979,3039,6932,2808,6867,2585,6786,2369,6688,2162,6575,1963,6448,1775,6307,1597,6153,1431,5987,1277,5809,1136,5795,1127,5646,1127e" filled="t" fillcolor="#ADD2ED" stroked="f">
                <v:path arrowok="t"/>
                <v:fill/>
              </v:shape>
            </v:group>
            <v:group style="position:absolute;left:1199;top:567;width:5736;height:5261" coordorigin="1199,567" coordsize="5736,5261">
              <v:shape style="position:absolute;left:1199;top:567;width:5736;height:5261" coordorigin="1199,567" coordsize="5736,5261" path="m2489,1042l2374,1121,2201,1258,2040,1407,1890,1569,1753,1742,1629,1925,1520,2117,1425,2319,1346,2529,1283,2746,1237,2970,1209,3200,1199,3435,1209,3670,1237,3900,1283,4124,1346,4341,1425,4551,1520,4753,1629,4945,1753,5128,1890,5301,2040,5463,2201,5612,2374,5749,2557,5873,2750,5983,2951,6078,3161,6157,3378,6220,3602,6265,3832,6293,4067,6303,4302,6293,4532,6265,4755,6220,4067,6220,3838,6211,3615,6183,3398,6139,3187,6078,2983,6001,2787,5909,2600,5802,2422,5682,2254,5549,2097,5404,1952,5247,1819,5079,1698,4901,1592,4714,1500,4518,1423,4314,1362,4103,1317,3886,1290,3662,1281,3434,1290,3205,1317,2982,1362,2765,1423,2554,1500,2350,1592,2154,1698,1967,1819,1789,1952,1621,2097,1464,2254,1319,2422,1186,2600,1065,2640,1042,2489,1042e" filled="t" fillcolor="#AED4ED" stroked="f">
                <v:path arrowok="t"/>
                <v:fill/>
              </v:shape>
              <v:shape style="position:absolute;left:1199;top:567;width:5736;height:5261" coordorigin="1199,567" coordsize="5736,5261" path="m5494,1042l5712,1186,5880,1319,6036,1464,6182,1621,6315,1789,6435,1967,6542,2154,6634,2350,6711,2554,6772,2765,6816,2982,6844,3205,6853,3434,6844,3662,6816,3886,6772,4103,6711,4314,6634,4518,6542,4714,6435,4901,6315,5079,6182,5247,6036,5404,5880,5549,5712,5682,5534,5802,5347,5909,5151,6001,4947,6078,4736,6139,4519,6183,4295,6211,4067,6220,4755,6220,4974,6157,5183,6078,5385,5983,5578,5873,5761,5749,5934,5612,6095,5463,6245,5301,6382,5128,6506,4945,6615,4753,6710,4551,6789,4341,6852,4124,6898,3900,6926,3670,6935,3435,6926,3200,6898,2970,6852,2746,6789,2529,6710,2319,6615,2117,6506,1925,6382,1742,6245,1569,6095,1407,5934,1258,5761,1121,5645,1042,5494,1042e" filled="t" fillcolor="#AED4ED" stroked="f">
                <v:path arrowok="t"/>
                <v:fill/>
              </v:shape>
            </v:group>
            <v:group style="position:absolute;left:1279;top:567;width:5572;height:5178" coordorigin="1279,567" coordsize="5572,5178">
              <v:shape style="position:absolute;left:1279;top:567;width:5572;height:5178" coordorigin="1279,567" coordsize="5572,5178" path="m2640,960l2420,1105,2252,1238,2095,1383,1950,1540,1817,1708,1697,1886,1590,2073,1498,2269,1421,2473,1360,2684,1316,2901,1288,3125,1279,3353,1288,3581,1316,3805,1360,4022,1421,4233,1498,4437,1590,4633,1697,4820,1817,4998,1950,5166,2095,5323,2252,5468,2420,5601,2598,5721,2785,5828,2981,5920,3185,5997,3396,6058,3613,6102,3837,6130,4065,6139,4293,6130,4517,6102,4734,6058,4742,6056,4067,6056,3845,6047,3628,6020,3417,5977,3212,5918,3015,5843,2825,5754,2643,5650,2470,5534,2307,5405,2155,5263,2014,5111,1885,4948,1768,4776,1665,4594,1575,4404,1501,4206,1442,4001,1398,3790,1372,3573,1363,3352,1372,3130,1398,2913,1442,2702,1501,2497,1575,2300,1665,2110,1768,1928,1885,1755,2014,1592,2155,1440,2307,1299,2470,1170,2643,1053,2806,960,2640,960e" filled="t" fillcolor="#AFD5EE" stroked="f">
                <v:path arrowok="t"/>
                <v:fill/>
              </v:shape>
              <v:shape style="position:absolute;left:1279;top:567;width:5572;height:5178" coordorigin="1279,567" coordsize="5572,5178" path="m5328,960l5491,1053,5663,1170,5826,1299,5978,1440,6120,1592,6249,1755,6365,1928,6469,2110,6558,2300,6633,2497,6692,2702,6735,2913,6762,3130,6771,3352,6762,3573,6735,3790,6692,4001,6633,4206,6558,4404,6469,4594,6365,4776,6249,4948,6120,5111,5978,5263,5826,5405,5663,5534,5491,5650,5309,5754,5119,5843,4921,5918,4716,5977,4505,6020,4288,6047,4067,6056,4742,6056,4945,5997,5149,5920,5345,5828,5532,5721,5710,5601,5878,5468,6035,5323,6180,5166,6313,4998,6433,4820,6540,4633,6632,4437,6709,4233,6770,4022,6815,3805,6842,3581,6851,3353,6842,3125,6815,2901,6770,2684,6709,2473,6632,2269,6540,2073,6433,1886,6313,1708,6180,1540,6035,1383,5878,1238,5710,1105,5532,985,5490,960,5328,960e" filled="t" fillcolor="#AFD5EE" stroked="f">
                <v:path arrowok="t"/>
                <v:fill/>
              </v:shape>
            </v:group>
            <v:group style="position:absolute;left:1363;top:567;width:5408;height:5096" coordorigin="1363,567" coordsize="5408,5096">
              <v:shape style="position:absolute;left:1363;top:567;width:5408;height:5096" coordorigin="1363,567" coordsize="5408,5096" path="m2809,878l2643,972,2471,1089,2308,1218,2156,1359,2015,1511,1885,1674,1769,1847,1665,2029,1576,2219,1501,2416,1442,2621,1399,2832,1372,3049,1363,3271,1372,3492,1399,3709,1442,3920,1501,4125,1576,4323,1665,4513,1769,4695,1885,4867,2015,5030,2156,5182,2308,5324,2471,5453,2643,5569,2825,5673,3015,5762,3213,5837,3418,5896,3629,5939,3846,5966,4067,5975,4289,5966,4506,5939,4717,5896,4733,5892,4067,5892,3852,5883,3642,5857,3437,5815,3238,5758,3047,5685,2862,5599,2686,5499,2519,5385,2361,5260,2213,5123,2076,4976,1951,4818,1838,4650,1738,4474,1651,4290,1579,4098,1521,3900,1479,3695,1454,3485,1445,3270,1454,3055,1479,2845,1521,2640,1579,2441,1651,2249,1738,2065,1838,1889,1951,1722,2076,1564,2213,1416,2361,1279,2519,1154,2686,1041,2862,941,2995,878,2809,878e" filled="t" fillcolor="#B1D6EF" stroked="f">
                <v:path arrowok="t"/>
                <v:fill/>
              </v:shape>
              <v:shape style="position:absolute;left:1363;top:567;width:5408;height:5096" coordorigin="1363,567" coordsize="5408,5096" path="m5139,878l5271,941,5448,1041,5615,1154,5773,1279,5920,1416,6057,1564,6183,1722,6296,1889,6396,2065,6483,2249,6555,2441,6612,2640,6654,2845,6680,3055,6689,3270,6680,3485,6654,3695,6612,3900,6555,4098,6483,4290,6396,4474,6296,4650,6183,4818,6057,4976,5920,5123,5773,5260,5615,5385,5448,5499,5271,5599,5087,5685,4895,5758,4697,5815,4492,5857,4282,5883,4067,5892,4733,5892,4922,5837,5120,5762,5310,5673,5491,5569,5664,5453,5827,5324,5979,5182,6120,5030,6249,4867,6366,4695,6469,4513,6559,4323,6633,4125,6693,3920,6736,3709,6762,3492,6771,3271,6762,3049,6736,2832,6693,2621,6633,2416,6559,2219,6469,2029,6366,1847,6249,1674,6120,1511,5979,1359,5827,1218,5664,1089,5491,972,5326,878,5139,878e" filled="t" fillcolor="#B1D6EF" stroked="f">
                <v:path arrowok="t"/>
                <v:fill/>
              </v:shape>
            </v:group>
            <v:group style="position:absolute;left:1446;top:567;width:5244;height:5012" coordorigin="1446,567" coordsize="5244,5012">
              <v:shape style="position:absolute;left:1446;top:567;width:5244;height:5012" coordorigin="1446,567" coordsize="5244,5012" path="m2993,799l2863,860,2687,960,2519,1073,2361,1198,2214,1335,2077,1483,1952,1641,1839,1808,1738,1984,1652,2169,1579,2360,1522,2559,1480,2764,1454,2974,1446,3189,1454,3404,1480,3614,1522,3819,1579,4017,1652,4209,1738,4393,1839,4570,1952,4737,2077,4895,2214,5042,2361,5179,2519,5305,2687,5418,2863,5518,3047,5604,3239,5677,3438,5734,3642,5776,3852,5802,4067,5811,4282,5802,4492,5776,4697,5734,4713,5730,4067,5730,3859,5721,3655,5696,3457,5656,3264,5600,3079,5530,2900,5446,2729,5349,2567,5239,2414,5118,2271,4986,2139,4842,2017,4690,1908,4527,1811,4357,1727,4178,1657,3992,1601,3800,1560,3602,1535,3398,1527,3190,1535,2982,1560,2778,1601,2580,1657,2387,1727,2202,1811,2023,1908,1852,2017,1690,2139,1537,2271,1394,2414,1262,2567,1140,2729,1031,2900,934,3079,850,3214,799,2993,799e" filled="t" fillcolor="#B2D7F0" stroked="f">
                <v:path arrowok="t"/>
                <v:fill/>
              </v:shape>
              <v:shape style="position:absolute;left:1446;top:567;width:5244;height:5012" coordorigin="1446,567" coordsize="5244,5012" path="m4919,799l5055,850,5234,934,5404,1031,5566,1140,5719,1262,5862,1394,5995,1537,6116,1690,6226,1852,6323,2023,6407,2202,6477,2387,6533,2580,6573,2778,6598,2982,6607,3190,6598,3398,6573,3602,6533,3800,6477,3992,6407,4178,6323,4357,6226,4527,6116,4690,5995,4842,5862,4986,5719,5118,5566,5239,5404,5349,5234,5446,5055,5530,4869,5600,4677,5656,4479,5696,4275,5721,4067,5730,4713,5730,4896,5677,5088,5604,5272,5518,5448,5418,5615,5305,5773,5179,5921,5042,6058,4895,6183,4737,6296,4570,6396,4393,6483,4209,6555,4017,6613,3819,6655,3614,6681,3404,6689,3189,6681,2974,6655,2764,6613,2559,6555,2360,6483,2169,6396,1984,6296,1808,6183,1641,6058,1483,5921,1335,5773,1198,5615,1073,5448,960,5272,860,5142,799,4919,799e" filled="t" fillcolor="#B2D7F0" stroked="f">
                <v:path arrowok="t"/>
                <v:fill/>
              </v:shape>
            </v:group>
            <v:group style="position:absolute;left:1528;top:567;width:5080;height:4930" coordorigin="1528,567" coordsize="5080,4930">
              <v:shape style="position:absolute;left:1528;top:567;width:5080;height:4930" coordorigin="1528,567" coordsize="5080,4930" path="m3212,716l3079,767,2901,851,2730,948,2568,1057,2415,1179,2272,1311,2139,1454,2018,1607,1908,1769,1811,1940,1727,2118,1657,2304,1601,2497,1561,2695,1536,2899,1528,3107,1536,3315,1561,3519,1601,3717,1657,3909,1727,4095,1811,4274,1908,4444,2018,4606,2139,4759,2272,4902,2415,5035,2568,5156,2730,5266,2901,5363,3079,5447,3265,5517,3457,5573,3656,5613,3859,5638,4067,5647,4276,5638,4479,5613,4677,5573,4702,5566,4067,5566,3865,5557,3668,5533,3476,5494,3290,5440,3110,5372,2938,5291,2772,5197,2616,5091,2468,4974,2329,4845,2201,4707,2083,4559,1977,4402,1884,4237,1802,4064,1734,3884,1681,3698,1641,3506,1617,3309,1609,3108,1617,2906,1641,2709,1681,2517,1734,2331,1802,2152,1884,1979,1977,1814,2083,1657,2201,1509,2329,1370,2468,1242,2616,1125,2772,1019,2938,925,3110,843,3290,776,3476,722,3501,716,3212,716e" filled="t" fillcolor="#B3D8F0" stroked="f">
                <v:path arrowok="t"/>
                <v:fill/>
              </v:shape>
              <v:shape style="position:absolute;left:1528;top:567;width:5080;height:4930" coordorigin="1528,567" coordsize="5080,4930" path="m4632,716l4843,776,5023,843,5196,925,5361,1019,5518,1125,5666,1242,5804,1370,5933,1509,6050,1657,6156,1814,6250,1979,6331,2152,6399,2331,6453,2517,6492,2709,6516,2906,6525,3108,6516,3309,6492,3506,6453,3698,6399,3884,6331,4064,6250,4237,6156,4402,6050,4559,5933,4707,5804,4845,5666,4974,5518,5091,5361,5197,5196,5291,5023,5372,4843,5440,4657,5494,4465,5533,4268,5557,4067,5566,4702,5566,4870,5517,5056,5447,5234,5363,5405,5266,5567,5156,5720,5035,5863,4902,5996,4759,6117,4606,6226,4444,6324,4274,6407,4095,6478,3909,6533,3717,6574,3519,6599,3315,6607,3107,6599,2899,6574,2695,6533,2497,6478,2304,6407,2118,6324,1940,6226,1769,6117,1607,5996,1454,5863,1311,5720,1179,5567,1057,5405,948,5234,851,5056,767,4923,716,4632,716e" filled="t" fillcolor="#B3D8F0" stroked="f">
                <v:path arrowok="t"/>
                <v:fill/>
              </v:shape>
            </v:group>
            <v:group style="position:absolute;left:1610;top:567;width:4915;height:4850" coordorigin="1610,567" coordsize="4915,4850">
              <v:shape style="position:absolute;left:1610;top:567;width:4915;height:4850" coordorigin="1610,567" coordsize="4915,4850" path="m3508,632l3291,692,3111,760,2938,841,2773,935,2616,1041,2468,1159,2330,1287,2202,1425,2084,1573,1978,1730,1884,1896,1803,2068,1735,2248,1681,2434,1642,2626,1618,2823,1610,3025,1618,3226,1642,3423,1681,3615,1735,3801,1803,3981,1884,4154,1978,4319,2084,4476,2202,4624,2330,4762,2468,4891,2616,5008,2773,5114,2938,5208,3111,5289,3291,5357,3477,5411,3669,5450,3866,5474,4067,5482,4269,5474,4466,5450,4658,5411,4698,5399,4067,5399,3872,5391,3682,5368,3496,5330,3316,5278,3142,5212,2975,5134,2816,5043,2664,4941,2521,4827,2387,4703,2263,4569,2150,4426,2047,4275,1956,4115,1878,3948,1812,3774,1760,3594,1722,3409,1699,3218,1691,3024,1699,2829,1722,2638,1760,2453,1812,2273,1878,2099,1956,1932,2047,1772,2150,1621,2263,1478,2387,1344,2521,1220,2664,1106,2816,1004,2975,913,3142,835,3316,769,3496,717,3682,679,3872,656,4067,648,4690,648,4658,638,4627,632,3508,632e" filled="t" fillcolor="#B5DAF1" stroked="f">
                <v:path arrowok="t"/>
                <v:fill/>
              </v:shape>
              <v:shape style="position:absolute;left:1610;top:567;width:4915;height:4850" coordorigin="1610,567" coordsize="4915,4850" path="m4690,648l4067,648,4262,656,4452,679,4637,717,4817,769,4991,835,5158,913,5318,1004,5470,1106,5613,1220,5746,1344,5870,1478,5984,1621,6086,1772,6177,1932,6256,2099,6321,2273,6373,2453,6411,2638,6435,2829,6442,3024,6435,3218,6411,3409,6373,3594,6321,3774,6256,3948,6177,4115,6086,4275,5984,4426,5870,4569,5746,4703,5613,4827,5470,4941,5318,5043,5158,5134,4991,5212,4817,5278,4637,5330,4452,5368,4262,5391,4067,5399,4698,5399,4844,5357,5024,5289,5197,5208,5362,5114,5519,5008,5667,4891,5805,4762,5933,4624,6051,4476,6157,4319,6251,4154,6332,3981,6400,3801,6454,3615,6493,3423,6517,3226,6525,3025,6517,2823,6493,2626,6454,2434,6400,2248,6332,2068,6251,1896,6157,1730,6051,1573,5933,1425,5805,1287,5667,1159,5519,1041,5362,935,5197,841,5024,760,4844,692,4690,648e" filled="t" fillcolor="#B5DAF1" stroked="f">
                <v:path arrowok="t"/>
                <v:fill/>
              </v:shape>
            </v:group>
            <v:group style="position:absolute;left:1689;top:584;width:4751;height:4751" coordorigin="1689,584" coordsize="4751,4751">
              <v:shape style="position:absolute;left:1689;top:584;width:4751;height:4751" coordorigin="1689,584" coordsize="4751,4751" path="m4065,584l3870,592,3680,615,3494,653,3314,705,3141,771,2974,849,2814,940,2662,1042,2519,1156,2386,1280,2262,1414,2148,1557,2046,1708,1955,1868,1876,2035,1811,2209,1759,2389,1721,2574,1697,2765,1689,2959,1697,3154,1721,3345,1759,3530,1811,3710,1876,3884,1955,4051,2046,4211,2148,4362,2262,4505,2386,4639,2519,4763,2662,4877,2814,4979,2974,5070,3141,5148,3314,5214,3494,5266,3680,5304,3870,5327,4065,5335,4260,5327,4450,5304,4636,5266,4684,5252,4067,5252,3879,5244,3695,5222,3516,5185,3342,5135,3174,5072,3013,4996,2859,4908,2713,4809,2574,4700,2445,4580,2326,4451,2216,4313,2117,4166,2029,4012,1954,3851,1890,3683,1840,3509,1803,3330,1781,3146,1773,2958,1781,2770,1803,2586,1840,2407,1890,2234,1954,2066,2029,1905,2117,1750,2216,1604,2326,1466,2445,1337,2574,1217,2713,1107,2859,1009,3013,921,3174,845,3342,782,3516,731,3695,695,3879,672,4067,665,4677,665,4636,653,4450,615,4260,592,4065,584e" filled="t" fillcolor="#B6DBF2" stroked="f">
                <v:path arrowok="t"/>
                <v:fill/>
              </v:shape>
              <v:shape style="position:absolute;left:1689;top:584;width:4751;height:4751" coordorigin="1689,584" coordsize="4751,4751" path="m4677,665l4067,665,4255,672,4439,695,4618,731,4792,782,4959,845,5121,921,5275,1009,5421,1107,5559,1217,5688,1337,5808,1466,5918,1604,6017,1750,6104,1905,6180,2066,6243,2234,6294,2407,6330,2586,6353,2770,6360,2958,6353,3146,6330,3330,6294,3509,6243,3683,6180,3851,6104,4012,6017,4166,5918,4313,5808,4451,5688,4580,5559,4700,5421,4809,5275,4908,5121,4996,4959,5072,4792,5135,4618,5185,4439,5222,4255,5244,4067,5252,4684,5252,4816,5214,4990,5148,5157,5070,5316,4979,5468,4877,5611,4763,5745,4639,5869,4505,5982,4362,6085,4211,6175,4051,6254,3884,6320,3710,6372,3530,6410,3345,6433,3154,6441,2959,6433,2765,6410,2574,6372,2389,6320,2209,6254,2035,6175,1868,6085,1708,5982,1557,5869,1414,5745,1280,5611,1156,5468,1042,5316,940,5157,849,4990,771,4816,705,4677,665e" filled="t" fillcolor="#B6DBF2" stroked="f">
                <v:path arrowok="t"/>
                <v:fill/>
              </v:shape>
            </v:group>
            <v:group style="position:absolute;left:1774;top:666;width:4587;height:4587" coordorigin="1774,666" coordsize="4587,4587">
              <v:shape style="position:absolute;left:1774;top:666;width:4587;height:4587" coordorigin="1774,666" coordsize="4587,4587" path="m4067,666l3879,673,3695,696,3516,733,3343,783,3175,846,3014,922,2859,1010,2713,1109,2575,1218,2446,1338,2326,1467,2216,1605,2118,1752,2030,1906,1954,2067,1891,2235,1840,2408,1804,2588,1781,2771,1774,2959,1781,3147,1804,3331,1840,3510,1891,3684,1954,3852,2030,4013,2118,4167,2216,4314,2326,4452,2446,4581,2575,4701,2713,4810,2859,4909,3014,4997,3175,5073,3343,5136,3516,5186,3695,5223,3879,5245,4067,5253,4255,5245,4439,5223,4618,5186,4675,5170,4067,5170,3885,5163,3708,5141,3536,5106,3368,5057,3206,4996,3051,4923,2902,4838,2761,4743,2628,4637,2503,4522,2388,4397,2282,4264,2187,4123,2102,3974,2029,3819,1968,3657,1920,3490,1884,3317,1863,3140,1855,2958,1863,2777,1884,2600,1920,2427,1968,2260,2029,2098,2102,1942,2187,1794,2282,1652,2388,1519,2503,1395,2628,1279,2761,1174,2902,1078,3051,994,3206,921,3368,860,3536,811,3708,776,3885,754,4067,747,4668,747,4618,733,4439,696,4255,673,4067,666e" filled="t" fillcolor="#B7DCF3" stroked="f">
                <v:path arrowok="t"/>
                <v:fill/>
              </v:shape>
              <v:shape style="position:absolute;left:1774;top:666;width:4587;height:4587" coordorigin="1774,666" coordsize="4587,4587" path="m4668,747l4067,747,4248,754,4425,776,4598,811,4766,860,4927,921,5083,994,5231,1078,5373,1174,5506,1279,5630,1395,5746,1519,5851,1652,5947,1794,6031,1942,6104,2098,6166,2260,6214,2427,6249,2600,6271,2777,6278,2958,6271,3140,6249,3317,6214,3490,6166,3657,6104,3819,6031,3974,5947,4123,5851,4264,5746,4397,5630,4522,5506,4637,5373,4743,5231,4838,5083,4923,4927,4996,4766,5057,4598,5106,4425,5141,4248,5163,4067,5170,4675,5170,4792,5136,4960,5073,5121,4997,5275,4909,5422,4810,5560,4701,5689,4581,5809,4452,5918,4314,6017,4167,6105,4013,6181,3852,6244,3684,6294,3510,6331,3331,6353,3147,6361,2959,6353,2771,6331,2588,6294,2408,6244,2235,6181,2067,6105,1906,6017,1752,5918,1605,5809,1467,5689,1338,5560,1218,5422,1109,5275,1010,5121,922,4960,846,4792,783,4668,747e" filled="t" fillcolor="#B7DCF3" stroked="f">
                <v:path arrowok="t"/>
                <v:fill/>
              </v:shape>
            </v:group>
            <v:group style="position:absolute;left:1856;top:746;width:4423;height:4423" coordorigin="1856,746" coordsize="4423,4423">
              <v:shape style="position:absolute;left:1856;top:746;width:4423;height:4423" coordorigin="1856,746" coordsize="4423,4423" path="m4067,746l3886,753,3709,775,3536,810,3369,858,3207,920,3051,993,2903,1077,2762,1173,2628,1278,2504,1394,2388,1518,2283,1651,2187,1793,2103,1941,2030,2097,1969,2258,1920,2426,1885,2599,1863,2776,1856,2957,1863,3138,1885,3316,1920,3488,1969,3656,2030,3818,2103,3973,2187,4122,2283,4263,2388,4396,2504,4521,2628,4636,2762,4742,2903,4837,3051,4922,3207,4995,3369,5056,3536,5104,3709,5140,3886,5161,4067,5169,4249,5161,4426,5140,4599,5104,4656,5088,4067,5088,3892,5081,3722,5060,3555,5026,3394,4979,3238,4920,3088,4850,2945,4769,2809,4677,2681,4575,2561,4464,2450,4344,2348,4216,2257,4080,2175,3937,2105,3787,2046,3631,1999,3470,1965,3304,1944,3133,1937,2958,1944,2784,1965,2613,1999,2447,2046,2285,2105,2130,2175,1980,2257,1837,2348,1701,2450,1573,2561,1453,2681,1342,2809,1240,2945,1148,3088,1067,3238,996,3394,937,3555,891,3722,857,3892,836,4067,829,4664,829,4599,810,4426,775,4249,753,4067,746e" filled="t" fillcolor="#B9DEF4" stroked="f">
                <v:path arrowok="t"/>
                <v:fill/>
              </v:shape>
              <v:shape style="position:absolute;left:1856;top:746;width:4423;height:4423" coordorigin="1856,746" coordsize="4423,4423" path="m4664,829l4067,829,4241,836,4412,857,4578,891,4740,937,4895,996,5045,1067,5188,1148,5324,1240,5452,1342,5572,1453,5683,1573,5785,1701,5877,1837,5958,1980,6029,2130,6088,2285,6134,2447,6168,2613,6189,2784,6196,2958,6189,3133,6168,3304,6134,3470,6088,3631,6029,3787,5958,3937,5877,4080,5785,4216,5683,4344,5572,4464,5452,4575,5324,4677,5188,4769,5045,4850,4895,4920,4740,4979,4578,5026,4412,5060,4241,5081,4067,5088,4656,5088,4766,5056,4928,4995,5083,4922,5232,4837,5373,4742,5506,4636,5631,4521,5746,4396,5852,4263,5947,4122,6032,3973,6105,3818,6166,3656,6215,3488,6250,3316,6272,3138,6279,2957,6272,2776,6250,2599,6215,2426,6166,2258,6105,2097,6032,1941,5947,1793,5852,1651,5746,1518,5631,1394,5506,1278,5373,1173,5232,1077,5083,993,4928,920,4766,858,4664,829e" filled="t" fillcolor="#B9DEF4" stroked="f">
                <v:path arrowok="t"/>
                <v:fill/>
              </v:shape>
            </v:group>
            <v:group style="position:absolute;left:1938;top:828;width:4259;height:4259" coordorigin="1938,828" coordsize="4259,4259">
              <v:shape style="position:absolute;left:1938;top:828;width:4259;height:4259" coordorigin="1938,828" coordsize="4259,4259" path="m4067,828l3893,835,3722,856,3556,890,3395,936,3239,995,3089,1066,2946,1147,2810,1239,2682,1341,2562,1452,2451,1572,2349,1700,2257,1836,2176,1979,2105,2129,2047,2284,2000,2446,1966,2612,1945,2783,1938,2957,1945,3132,1966,3302,2000,3469,2047,3630,2105,3786,2176,3936,2257,4079,2349,4215,2451,4343,2562,4463,2682,4574,2810,4676,2946,4767,3089,4849,3239,4919,3395,4978,3556,5025,3722,5059,3893,5080,4067,5087,4242,5080,4413,5059,4579,5025,4645,5006,4067,5006,3899,4999,3735,4979,3575,4946,3420,4901,3270,4845,3126,4777,2989,4699,2858,4611,2735,4513,2619,4406,2512,4291,2415,4167,2326,4037,2248,3899,2180,3755,2124,3605,2079,3450,2046,3290,2026,3126,2019,2958,2026,2790,2046,2626,2079,2466,2124,2311,2180,2162,2248,2018,2326,1880,2415,1749,2512,1626,2619,1511,2735,1404,2858,1306,2989,1218,3126,1140,3270,1072,3420,1015,3575,970,3735,938,3899,918,4067,911,4652,911,4579,890,4413,856,4242,835,4067,828e" filled="t" fillcolor="#BADFF5" stroked="f">
                <v:path arrowok="t"/>
                <v:fill/>
              </v:shape>
              <v:shape style="position:absolute;left:1938;top:828;width:4259;height:4259" coordorigin="1938,828" coordsize="4259,4259" path="m4652,911l4067,911,4235,918,4399,938,4559,970,4714,1015,4863,1072,5007,1140,5145,1218,5276,1306,5399,1404,5514,1511,5621,1626,5719,1749,5807,1880,5886,2018,5953,2162,6010,2311,6055,2466,6087,2626,6107,2790,6114,2958,6107,3126,6087,3290,6055,3450,6010,3605,5953,3755,5886,3899,5807,4037,5719,4167,5621,4291,5514,4406,5399,4513,5276,4611,5145,4699,5007,4777,4863,4845,4714,4901,4559,4946,4399,4979,4235,4999,4067,5006,4645,5006,4740,4978,4896,4919,5046,4849,5189,4767,5325,4676,5453,4574,5573,4463,5684,4343,5786,4215,5878,4079,5959,3936,6029,3786,6088,3630,6135,3469,6169,3302,6190,3132,6197,2957,6190,2783,6169,2612,6135,2446,6088,2284,6029,2129,5959,1979,5878,1836,5786,1700,5684,1572,5573,1452,5453,1341,5325,1239,5189,1147,5046,1066,4896,995,4740,936,4652,911e" filled="t" fillcolor="#BADFF5" stroked="f">
                <v:path arrowok="t"/>
                <v:fill/>
              </v:shape>
            </v:group>
            <v:group style="position:absolute;left:2020;top:910;width:4095;height:4095" coordorigin="2020,910" coordsize="4095,4095">
              <v:shape style="position:absolute;left:2020;top:910;width:4095;height:4095" coordorigin="2020,910" coordsize="4095,4095" path="m4067,910l3900,917,3735,937,3576,969,3420,1014,3271,1071,3127,1138,2989,1217,2858,1305,2735,1403,2620,1510,2513,1625,2415,1748,2327,1879,2249,2017,2181,2161,2124,2310,2079,2465,2047,2625,2027,2789,2020,2957,2027,3125,2047,3289,2079,3449,2124,3604,2181,3754,2249,3898,2327,4035,2415,4166,2513,4289,2620,4405,2735,4512,2858,4609,2989,4698,3127,4776,3271,4844,3420,4900,3576,4945,3735,4978,3900,4998,4067,5005,4235,4998,4399,4978,4559,4945,4633,4924,4067,4924,3906,4917,3748,4898,3595,4867,3446,4823,3302,4769,3164,4704,3032,4629,2906,4544,2788,4450,2677,4348,2575,4237,2481,4119,2396,3993,2321,3861,2256,3723,2202,3579,2159,3430,2127,3277,2108,3119,2101,2958,2108,2797,2127,2640,2159,2486,2202,2337,2256,2194,2321,2055,2396,1923,2481,1798,2575,1680,2677,1569,2788,1466,2906,1372,3032,1288,3164,1212,3302,1147,3446,1093,3595,1050,3748,1019,3906,999,4067,993,4641,993,4559,969,4399,937,4235,917,4067,910e" filled="t" fillcolor="#BBE1F6" stroked="f">
                <v:path arrowok="t"/>
                <v:fill/>
              </v:shape>
              <v:shape style="position:absolute;left:2020;top:910;width:4095;height:4095" coordorigin="2020,910" coordsize="4095,4095" path="m4641,993l4067,993,4228,999,4385,1019,4539,1050,4688,1093,4832,1147,4970,1212,5102,1288,5227,1372,5346,1466,5456,1569,5559,1680,5653,1798,5738,1923,5813,2055,5878,2194,5932,2337,5975,2486,6006,2640,6026,2797,6032,2958,6026,3119,6006,3277,5975,3430,5932,3579,5878,3723,5813,3861,5738,3993,5653,4119,5559,4237,5456,4348,5346,4450,5227,4544,5102,4629,4970,4704,4832,4769,4688,4823,4539,4867,4385,4898,4228,4917,4067,4924,4633,4924,4714,4900,4864,4844,5008,4776,5146,4698,5276,4609,5400,4512,5515,4405,5622,4289,5720,4166,5808,4035,5886,3898,5954,3754,6010,3604,6055,3449,6088,3289,6108,3125,6115,2957,6108,2789,6088,2625,6055,2465,6010,2310,5954,2161,5886,2017,5808,1879,5720,1748,5622,1625,5515,1510,5400,1403,5276,1305,5146,1217,5008,1138,4864,1071,4714,1014,4641,993e" filled="t" fillcolor="#BBE1F6" stroked="f">
                <v:path arrowok="t"/>
                <v:fill/>
              </v:shape>
            </v:group>
            <v:group style="position:absolute;left:2100;top:994;width:3931;height:3931" coordorigin="2100,994" coordsize="3931,3931">
              <v:shape style="position:absolute;left:2100;top:994;width:3931;height:3931" coordorigin="2100,994" coordsize="3931,3931" path="m4065,994l3904,1001,3746,1020,3593,1051,3444,1094,3300,1149,3162,1214,3030,1289,2905,1373,2786,1467,2676,1570,2573,1681,2479,1799,2394,1924,2319,2056,2254,2195,2200,2338,2157,2487,2125,2641,2106,2798,2100,2959,2106,3121,2125,3278,2157,3432,2200,3580,2254,3724,2319,3862,2394,3994,2479,4120,2573,4238,2676,4349,2786,4452,2905,4545,3030,4630,3162,4705,3300,4770,3444,4825,3593,4868,3746,4899,3904,4918,4065,4925,4226,4918,4384,4899,4537,4868,4627,4842,4067,4842,3912,4835,3761,4817,3614,4787,3472,4746,3334,4694,3202,4631,3075,4559,2955,4478,2841,4388,2735,4290,2637,4184,2547,4070,2466,3950,2394,3824,2332,3691,2280,3553,2238,3411,2208,3264,2190,3113,2184,2958,2190,2804,2208,2653,2238,2506,2280,2363,2332,2225,2394,2093,2466,1967,2547,1846,2637,1733,2735,1627,2841,1529,2955,1439,3075,1357,3202,1285,3334,1223,3472,1171,3614,1130,3761,1100,3912,1081,4067,1075,4619,1075,4537,1051,4384,1020,4226,1001,4065,994e" filled="t" fillcolor="#BDE2F7" stroked="f">
                <v:path arrowok="t"/>
                <v:fill/>
              </v:shape>
              <v:shape style="position:absolute;left:2100;top:994;width:3931;height:3931" coordorigin="2100,994" coordsize="3931,3931" path="m4619,1075l4067,1075,4221,1081,4372,1100,4519,1130,4662,1171,4800,1223,4932,1285,5059,1357,5179,1439,5292,1529,5398,1627,5497,1733,5587,1846,5668,1967,5740,2093,5802,2225,5854,2363,5895,2506,5925,2653,5944,2804,5950,2958,5944,3113,5925,3264,5895,3411,5854,3553,5802,3691,5740,3824,5668,3950,5587,4070,5497,4184,5398,4290,5292,4388,5179,4478,5059,4559,4932,4631,4800,4694,4662,4746,4519,4787,4372,4817,4221,4835,4067,4842,4627,4842,4686,4825,4830,4770,4968,4705,5100,4630,5226,4545,5344,4452,5455,4349,5557,4238,5651,4120,5736,3994,5811,3862,5876,3724,5930,3580,5973,3432,6005,3278,6024,3121,6030,2959,6024,2798,6005,2641,5973,2487,5930,2338,5876,2195,5811,2056,5736,1924,5651,1799,5557,1681,5455,1570,5344,1467,5226,1373,5100,1289,4968,1214,4830,1149,4686,1094,4619,1075e" filled="t" fillcolor="#BDE2F7" stroked="f">
                <v:path arrowok="t"/>
                <v:fill/>
              </v:shape>
            </v:group>
            <v:group style="position:absolute;left:2182;top:1076;width:3767;height:3767" coordorigin="2182,1076" coordsize="3767,3767">
              <v:shape style="position:absolute;left:2182;top:1076;width:3767;height:3767" coordorigin="2182,1076" coordsize="3767,3767" path="m4065,1076l3911,1082,3760,1101,3613,1131,3470,1172,3332,1224,3200,1286,3073,1358,2953,1440,2840,1530,2734,1628,2635,1734,2545,1847,2464,1968,2392,2094,2330,2227,2278,2364,2237,2507,2206,2654,2188,2805,2182,2959,2188,3114,2206,3265,2237,3412,2278,3555,2330,3692,2392,3825,2464,3951,2545,4071,2635,4185,2734,4291,2840,4389,2953,4479,3073,4560,3200,4632,3332,4695,3470,4747,3613,4788,3760,4818,3911,4836,4065,4843,4219,4836,4370,4818,4518,4788,4616,4760,4067,4760,3919,4754,3775,4736,3634,4707,3498,4668,3366,4618,3239,4558,3118,4490,3003,4412,2895,4326,2793,4232,2699,4130,2613,4022,2536,3907,2467,3786,2407,3659,2357,3527,2318,3391,2289,3250,2272,3106,2266,2958,2272,2811,2289,2666,2318,2526,2357,2389,2407,2257,2467,2131,2536,2010,2613,1895,2699,1786,2793,1685,2895,1591,3003,1505,3118,1427,3239,1358,3366,1299,3498,1249,3634,1209,3775,1181,3919,1163,4067,1157,4608,1157,4518,1131,4370,1101,4219,1082,4065,1076e" filled="t" fillcolor="#BEE4F8" stroked="f">
                <v:path arrowok="t"/>
                <v:fill/>
              </v:shape>
              <v:shape style="position:absolute;left:2182;top:1076;width:3767;height:3767" coordorigin="2182,1076" coordsize="3767,3767" path="m4608,1157l4067,1157,4214,1163,4359,1181,4499,1209,4636,1249,4768,1299,4894,1358,5015,1427,5130,1505,5239,1591,5340,1685,5434,1786,5520,1895,5598,2010,5667,2131,5726,2257,5776,2389,5816,2526,5844,2666,5862,2811,5868,2958,5862,3106,5844,3250,5816,3391,5776,3527,5726,3659,5667,3786,5598,3907,5520,4022,5434,4130,5340,4232,5239,4326,5130,4412,5015,4490,4894,4558,4768,4618,4636,4668,4499,4707,4359,4736,4214,4754,4067,4760,4616,4760,4798,4695,4930,4632,5057,4560,5177,4479,5291,4389,5397,4291,5495,4185,5585,4071,5666,3951,5738,3825,5800,3692,5852,3555,5894,3412,5924,3265,5942,3114,5948,2959,5942,2805,5924,2654,5894,2507,5852,2364,5800,2227,5738,2094,5666,1968,5585,1847,5495,1734,5397,1628,5291,1530,5177,1440,5057,1358,4930,1286,4798,1224,4660,1172,4608,1157e" filled="t" fillcolor="#BEE4F8" stroked="f">
                <v:path arrowok="t"/>
                <v:fill/>
              </v:shape>
            </v:group>
            <v:group style="position:absolute;left:2266;top:1156;width:3602;height:3602" coordorigin="2266,1156" coordsize="3602,3602">
              <v:shape style="position:absolute;left:2266;top:1156;width:3602;height:3602" coordorigin="2266,1156" coordsize="3602,3602" path="m4067,1156l3920,1162,3775,1180,3635,1208,3498,1248,3366,1298,3240,1357,3119,1426,3004,1504,2895,1590,2794,1684,2700,1785,2614,1894,2536,2009,2467,2130,2408,2256,2358,2388,2319,2525,2290,2665,2272,2810,2266,2957,2272,3105,2290,3249,2319,3390,2358,3526,2408,3658,2467,3785,2536,3906,2614,4021,2700,4129,2794,4231,2895,4325,3004,4411,3119,4488,3240,4557,3366,4617,3498,4667,3635,4706,3775,4735,3920,4752,4067,4758,4215,4752,4359,4735,4500,4706,4599,4677,4067,4677,3926,4672,3788,4655,3654,4627,3524,4590,3398,4542,3277,4486,3161,4420,3052,4346,2948,4263,2851,4174,2762,4077,2679,3973,2605,3864,2540,3748,2483,3627,2435,3502,2398,3371,2370,3237,2353,3099,2348,2958,2353,2817,2370,2680,2398,2545,2435,2415,2483,2289,2540,2168,2605,2053,2679,1943,2762,1840,2851,1743,2948,1653,3052,1571,3161,1497,3277,1431,3398,1374,3524,1327,3654,1289,3788,1262,3926,1245,4067,1239,4606,1239,4500,1208,4359,1180,4215,1162,4067,1156e" filled="t" fillcolor="#C0E6FA" stroked="f">
                <v:path arrowok="t"/>
                <v:fill/>
              </v:shape>
              <v:shape style="position:absolute;left:2266;top:1156;width:3602;height:3602" coordorigin="2266,1156" coordsize="3602,3602" path="m4606,1239l4067,1239,4208,1245,4346,1262,4480,1289,4610,1327,4736,1374,4857,1431,4972,1497,5082,1571,5185,1653,5282,1743,5372,1840,5454,1943,5528,2053,5594,2168,5651,2289,5698,2415,5736,2545,5763,2680,5780,2817,5786,2958,5780,3099,5763,3237,5736,3371,5698,3502,5651,3627,5594,3748,5528,3864,5454,3973,5372,4077,5282,4174,5185,4263,5082,4346,4972,4420,4857,4486,4736,4542,4610,4590,4480,4627,4346,4655,4208,4672,4067,4677,4599,4677,4768,4617,4895,4557,5016,4488,5131,4411,5239,4325,5341,4231,5435,4129,5521,4021,5599,3906,5667,3785,5727,3658,5777,3526,5816,3390,5845,3249,5863,3105,5869,2957,5863,2810,5845,2665,5816,2525,5777,2388,5727,2256,5667,2130,5599,2009,5521,1894,5435,1785,5341,1684,5239,1590,5131,1504,5016,1426,4895,1357,4768,1298,4637,1248,4606,1239e" filled="t" fillcolor="#C0E6FA" stroked="f">
                <v:path arrowok="t"/>
                <v:fill/>
              </v:shape>
            </v:group>
            <v:group style="position:absolute;left:2348;top:1238;width:3438;height:3438" coordorigin="2348,1238" coordsize="3438,3438">
              <v:shape style="position:absolute;left:2348;top:1238;width:3438;height:3438" coordorigin="2348,1238" coordsize="3438,3438" path="m4067,1238l3926,1244,3789,1261,3654,1288,3524,1326,3398,1373,3278,1430,3162,1496,3052,1570,2949,1652,2852,1742,2762,1839,2680,1942,2606,2052,2540,2167,2483,2288,2436,2414,2398,2544,2371,2678,2354,2816,2348,2957,2354,3098,2371,3236,2398,3370,2436,3500,2483,3626,2540,3747,2606,3863,2680,3972,2762,4076,2852,4173,2949,4262,3052,4345,3162,4419,3278,4484,3398,4541,3524,4589,3654,4626,3789,4654,3926,4671,4067,4676,4208,4671,4346,4654,4480,4626,4587,4595,4067,4595,3933,4590,3801,4574,3674,4548,3550,4512,3430,4467,3315,4413,3205,4350,3100,4279,3002,4201,2909,4116,2824,4024,2746,3925,2675,3820,2613,3710,2558,3595,2513,3476,2477,3352,2451,3224,2435,3093,2430,2958,2435,2824,2451,2693,2477,2565,2513,2441,2558,2321,2613,2206,2675,2096,2746,1992,2824,1893,2909,1801,3002,1715,3100,1637,3205,1567,3315,1504,3430,1450,3550,1405,3674,1369,3801,1343,3933,1327,4067,1321,4595,1321,4480,1288,4346,1261,4208,1244,4067,1238e" filled="t" fillcolor="#C1E8FB" stroked="f">
                <v:path arrowok="t"/>
                <v:fill/>
              </v:shape>
              <v:shape style="position:absolute;left:2348;top:1238;width:3438;height:3438" coordorigin="2348,1238" coordsize="3438,3438" path="m4595,1321l4067,1321,4201,1327,4332,1343,4460,1369,4584,1405,4704,1450,4819,1504,4929,1567,5033,1637,5132,1715,5224,1801,5310,1893,5388,1992,5459,2096,5521,2206,5575,2321,5620,2441,5656,2565,5682,2693,5699,2824,5704,2958,5699,3093,5682,3224,5656,3352,5620,3476,5575,3595,5521,3710,5459,3820,5388,3925,5310,4024,5224,4116,5132,4201,5033,4279,4929,4350,4819,4413,4704,4467,4584,4512,4460,4548,4332,4574,4201,4590,4067,4595,4587,4595,4736,4541,4857,4484,4973,4419,5082,4345,5186,4262,5283,4173,5373,4076,5455,3972,5529,3863,5595,3747,5651,3626,5699,3500,5737,3370,5764,3236,5781,3098,5787,2957,5781,2816,5764,2678,5737,2544,5699,2414,5651,2288,5595,2167,5529,2052,5455,1942,5373,1839,5283,1742,5186,1652,5082,1570,4973,1496,4857,1430,4736,1373,4611,1326,4595,1321e" filled="t" fillcolor="#C1E8FB" stroked="f">
                <v:path arrowok="t"/>
                <v:fill/>
              </v:shape>
            </v:group>
            <v:group style="position:absolute;left:2380;top:1270;width:3375;height:3375" coordorigin="2380,1270" coordsize="3375,3375">
              <v:shape style="position:absolute;left:2380;top:1270;width:3375;height:3375" coordorigin="2380,1270" coordsize="3375,3375" path="m4067,1270l3929,1275,3794,1292,3662,1319,3534,1356,3411,1402,3292,1458,3179,1523,3071,1595,2969,1676,2874,1764,2786,1859,2706,1961,2633,2068,2568,2182,2513,2301,2466,2424,2429,2552,2402,2684,2385,2819,2380,2957,2385,3096,2402,3231,2429,3363,2466,3490,2513,3614,2568,3733,2633,3846,2706,3954,2786,4055,2874,4150,2969,4238,3071,4319,3179,4392,3292,4456,3411,4512,3534,4559,3662,4596,3794,4623,3929,4639,4067,4645,4206,4639,4341,4623,4473,4596,4601,4559,4724,4512,4843,4456,4956,4392,5064,4319,5165,4238,5260,4150,5349,4055,5429,3954,5502,3846,5566,3733,5622,3614,5669,3490,5706,3363,5733,3231,5749,3096,5755,2957,5749,2819,5733,2684,5706,2552,5669,2424,5622,2301,5566,2182,5502,2068,5429,1961,5349,1859,5260,1764,5165,1676,5064,1595,4956,1523,4843,1458,4724,1402,4601,1356,4473,1319,4341,1292,4206,1275,4067,1270e" filled="t" fillcolor="#C1E8FB" stroked="f">
                <v:path arrowok="t"/>
                <v:fill/>
              </v:shape>
              <v:shape style="position:absolute;left:734;top:557;width:6685;height:5397" type="#_x0000_t75">
                <v:imagedata r:id="rId10" o:title=""/>
              </v:shape>
            </v:group>
            <v:group style="position:absolute;left:1139;top:1280;width:4989;height:4077" coordorigin="1139,1280" coordsize="4989,4077">
              <v:shape style="position:absolute;left:1139;top:1280;width:4989;height:4077" coordorigin="1139,1280" coordsize="4989,4077" path="m5338,4640l5337,4640,5329,4638,5324,4631,5324,4625,5316,4623,5306,4617,5306,4608,5299,4608,5293,4600,5291,4594,5284,4594,5281,4584,5283,4577,5268,4572,5260,4577,5253,4577,5245,4577,5232,4569,5232,4557,5232,4548,5252,4539,5253,4538,5248,4536,5248,4515,5247,4520,5224,4539,5220,4548,5215,4548,5209,4541,5209,4536,5201,4536,5192,4528,5187,4536,5187,4510,5182,4510,5179,4510,5174,4506,5168,4506,5163,4490,5157,4481,5132,4475,5127,4475,5120,4472,5117,4469,5107,4469,5107,4479,5086,4471,5072,4458,5052,4444,5037,4436,5034,4436,5020,4424,5020,4419,5031,4419,5063,4433,5071,4436,5074,4444,5082,4444,5089,4444,5089,4449,5100,4452,5105,4451,5092,4441,5074,4425,5056,4407,5042,4392,5025,4374,5006,4362,4987,4353,4971,4344,4961,4333,4949,4329,4946,4322,4942,4319,4937,4322,4934,4331,4929,4331,4924,4331,4919,4324,4916,4321,4910,4326,4901,4329,4893,4329,4885,4329,4877,4319,4870,4294,4870,4289,4872,4285,4872,4280,4872,4273,4855,4273,4850,4273,4845,4265,4845,4260,4832,4253,4816,4238,4799,4220,4785,4203,4786,4196,4789,4197,4794,4197,4791,4196,4789,4191,4789,4187,4801,4187,4806,4189,4816,4191,4816,4194,4816,4199,4817,4202,4834,4202,4832,4199,4827,4194,4827,4189,4826,4185,4828,4178,4821,4172,4803,4158,4785,4146,4770,4133,4760,4119,4758,4112,4760,4105,4762,4100,4757,4100,4747,4097,4747,4092,4754,4071,4762,4055,4762,4043,4752,4041,4748,4035,4748,4026,4732,4015,4724,3994,4729,3985,4711,3975,4695,3965,4685,3984,4677,4000,4669,4008,4665,4010,4661,4010,4661,4025,4656,4031,4661,4039,4648,4038,4648,4026,4642,4023,4645,4044,4647,4060,4638,4078,4633,4076,4628,4074,4628,4084,4617,4084,4615,4082,4610,4072,4612,4072,4598,4054,4592,4036,4591,4016,4571,4015,4579,4000,4579,3997,4579,3980,4576,3988,4579,3977,4566,3977,4564,3949,4564,3942,4569,3942,4576,3946,4581,3946,4582,3942,4581,3938,4581,3934,4591,3934,4595,3934,4600,3938,4604,3941,4607,3936,4607,3929,4607,3924,4607,3921,4612,3916,4615,3916,4615,3900,4613,3899,4605,3897,4587,3883,4582,3893,4565,3893,4559,3892,4552,3890,4545,3882,4534,3881,4532,3892,4483,3928,4464,3934,4454,3942,4447,3951,4444,3952,4444,3941,4449,3934,4456,3929,4452,3926,4447,3919,4447,3915,4439,3916,4426,3926,4428,3931,4415,3947,4410,3965,4413,3970,4420,3992,4425,3992,4425,3997,4434,3982,4439,3982,4439,4002,4436,4020,4428,4038,4415,4049,4415,4077,4412,4095,4408,4106,4404,4113,4401,4122,4420,4188,4477,4225,4490,4237,4536,4281,4571,4298,4572,4301,4577,4306,4581,4306,4581,4311,4582,4316,4584,4321,4587,4355,4584,4321,4584,4367,4592,4380,4594,4398,4600,4401,4604,4419,4610,4442,4640,4507,4664,4526,4671,4544,4687,4561,4706,4574,4723,4590,4742,4598,4761,4602,4781,4602,4792,4602,4799,4602,4813,4602,4820,4600,4834,4600,4856,4598,4874,4597,4895,4610,4902,4623,4891,4638,4872,4654,4856,4668,4857,4691,4869,4704,4891,4717,4903,4725,4923,4734,4942,4739,4959,4745,4975,4753,4994,4768,5009,4774,5063,4809,5072,4815,5084,4821,5101,4827,5126,4831,5138,4839,5159,4847,5179,4860,5187,4875,5197,4894,5207,4915,5218,4933,5228,4947,5219,4956,5214,4962,5204,4982,5198,5003,5189,5015,5179,5016,5181,5003,5184,5000,5171,5000,5164,4993,5163,4987,5148,4987,5138,4980,5138,4970,5138,4962,5143,4952,5146,4949,5131,4933,5115,4922,5095,4919,5094,4926,5089,4926,5072,4920,5049,4907,5032,4895,5030,4888,5030,4881,5033,4878,5018,4878,4965,4910,4939,4978,4928,4993,4924,5005,4931,5003,4933,5003,4933,5029,4951,5029,4957,5029,4970,5029,4977,5044,4990,5044,4990,5049,4997,5052,5002,5052,5002,5061,5015,5062,5018,5070,5013,5074,5011,5074,5011,5135,5011,5140,5020,5143,5025,5143,5024,5163,5025,5176,5011,5176,5008,5182,5002,5182,4997,5182,4993,5177,4992,5172,4970,5180,4952,5190,4934,5198,4921,5202,4921,5207,4923,5209,4919,5228,4913,5245,4913,5263,4904,5277,4886,5286,4868,5298,4851,5318,4846,5334,4832,5351,4811,5357,4786,5352,4773,5345,4776,5340,4776,5337,4780,5332,4780,5314,4776,5314,4773,5309,4773,5306,4773,5292,4789,5296,4793,5289,4805,5271,4816,5257,4814,5248,4798,5242,4798,5233,4826,5212,4827,5209,4842,5209,4849,5209,4862,5202,4862,5189,4862,5187,4860,5181,4862,5181,4857,5179,4852,5174,4852,5169,4852,5166,4850,5163,4850,5159,4850,5153,4844,5146,4844,5140,4844,5131,4852,5125,4852,5117,4852,5100,4837,5098,4837,5085,4837,5075,4844,5075,4844,5067,4836,5050,4822,5036,4819,5011,4816,5011,4813,5006,4813,5003,4813,4998,4819,4993,4819,4988,4809,4970,4793,4954,4783,4947,4776,4944,4770,4944,4770,4954,4770,4959,4762,4962,4762,4967,4757,4967,4747,4965,4745,4960,4734,4964,4729,4947,4729,4937,4722,4936,4704,4931,4704,4922,4691,4922,4689,4906,4686,4901,4696,4895,4696,4886,4691,4868,4686,4847,4674,4847,4673,4832,4665,4832,4645,4836,4626,4840,4620,4840,4615,4839,4614,4840,4617,4832,4622,4832,4628,4829,4627,4824,4627,4817,4628,4814,4608,4809,4590,4805,4567,4792,4563,4776,4555,4753,4546,4736,4535,4722,4533,4724,4517,4719,4518,4722,4496,4715,4482,4702,4469,4701,4464,4712,4454,4715,4443,4715,4439,4715,4443,4709,4443,4705,4428,4705,4422,4690,4410,4685,4403,4677,4386,4667,4372,4649,4359,4640,4350,4631,4352,4625,4344,4622,4339,4612,4341,4607,4326,4576,4310,4563,4299,4561,4283,4548,4267,4533,4267,4516,4257,4501,4237,4488,4221,4474,4206,4467,4204,4472,4199,4475,4194,4474,4189,4469,4184,4464,4181,4460,4183,4459,4189,4457,4193,4457,4189,4446,4186,4442,4189,4437,4175,4426,4156,4406,4144,4393,4152,4371,4143,4363,4136,4357,4127,4360,4120,4360,4115,4360,4123,4350,4122,4343,4122,4333,4114,4322,4114,4317,4106,4293,4096,4280,4097,4257,4099,4238,4099,4215,4096,4196,4081,4175,4067,4160,4061,4147,4052,4131,4046,4134,4041,4143,4027,4139,4012,4125,3989,4108,3973,4096,3962,4089,3959,4084,3954,4084,3951,4084,3926,4067,3900,4067,3885,4080,3868,4095,3847,4106,3832,4111,3818,4117,3821,4128,3819,4132,3807,4146,3788,4158,3769,4161,3748,4167,3727,4175,3705,4183,3684,4190,3666,4196,3651,4199,3629,4199,3620,4199,3614,4202,3606,4206,3604,4227,3602,4232,3570,4247,3562,4249,3550,4236,3538,4239,3527,4246,3512,4240,3505,4247,3500,4252,3492,4252,3477,4252,3481,4238,3481,4232,3481,4234,3456,4229,3439,4216,3430,4198,3426,4191,3421,4186,3421,4183,3395,4183,3390,4186,3384,4183,3384,4169,3402,4169,3407,4163,3413,4163,3418,4163,3423,4160,3428,4160,3421,4153,3412,4156,3407,4151,3407,4150,3410,4148,3412,4148,3410,4138,3407,4132,3405,4125,3400,4125,3393,4128,3389,4125,3389,4138,3390,4150,3389,4153,3374,4153,3374,4171,3367,4179,3351,4174,3347,4179,3344,4181,3339,4181,3321,4181,3326,4166,3326,4150,3303,4145,3283,4135,3261,4121,3246,4113,3236,4112,3232,4117,3232,4120,3213,4127,3194,4132,3185,4132,3175,4145,3165,4145,3142,4145,3137,4150,3134,4153,3129,4153,3125,4169,3116,4169,3101,4169,3101,4183,3111,4181,3116,4189,3111,4196,3106,4202,3106,4207,3106,4215,3101,4224,3101,4232,3101,4240,3107,4252,3107,4257,3107,4276,3107,4285,3120,4288,3120,4303,3120,4317,3097,4314,3081,4314,3079,4329,3093,4329,3093,4339,3093,4360,3084,4383,3081,4386,3068,4385,3066,4386,3015,4424,2945,4441,2927,4444,2904,4450,2881,4450,2862,4450,2844,4449,2822,4453,2805,4459,2787,4460,2780,4452,2770,4452,2752,4457,2730,4468,2716,4484,2723,4523,2713,4528,2701,4523,2698,4531,2685,4531,2685,4516,2673,4516,2663,4526,2655,4533,2649,4548,2638,4555,2620,4562,2600,4568,2586,4575,2585,4583,2578,4592,2573,4595,2570,4602,2550,4614,2535,4628,2533,4640,2520,4638,2519,4643,2514,4659,2507,4666,2507,4679,2491,4692,2486,4713,2486,4771,2492,4790,2508,4808,2526,4821,2540,4847,2519,4854,2502,4860,2491,4860,2486,4855,2482,4860,2470,4864,2445,4875,2423,4887,2412,4895,2407,4896,2402,4895,2398,4905,2402,4913,2402,4919,2395,4924,2390,4922,2380,4933,2364,4951,2349,4970,2342,4984,2356,4987,2354,4983,2361,4978,2362,4982,2364,4985,2367,4987,2362,4990,2356,4993,2356,4998,2348,5015,2332,5019,2315,5018,2313,5008,2302,5008,2295,5008,2292,5018,2285,5018,2239,5005,2221,5005,2210,5005,2166,5068,2107,5110,2080,5120,2075,5117,2075,5108,2075,5103,2070,5098,2071,5097,2068,5092,2071,5089,2070,5083,2068,5079,2064,5068,2038,5079,2030,5084,2015,5092,2007,5092,1987,5087,1970,5075,1951,5067,1951,5072,1940,5074,1940,5069,1937,5069,1928,5070,1928,5074,1923,5074,1910,5072,1912,5067,1897,5058,1880,5047,1863,5034,1844,5022,1825,5013,1806,5008,1787,5008,1782,5016,1772,5016,1767,5016,1766,5008,1761,5008,1744,5008,1743,5021,1729,5024,1703,5025,1687,5022,1678,5015,1672,5009,1665,5004,1650,5003,1652,5023,1639,5016,1629,5016,1629,5028,1630,5023,1631,5017,1632,5012,1631,5017,1630,5022,1629,5028,1619,5038,1602,5050,1580,5067,1575,5067,1570,5070,1565,5074,1550,5061,1539,5044,1509,5013,1499,4997,1490,4974,1484,4970,1474,4967,1474,4962,1474,4957,1484,4952,1484,4947,1489,4947,1494,4949,1499,4950,1499,4936,1491,4927,1481,4926,1481,4911,1481,4904,1499,4911,1499,4886,1494,4888,1488,4890,1483,4893,1476,4881,1474,4876,1468,4868,1468,4867,1473,4865,1473,4863,1471,4855,1465,4847,1465,4839,1456,4839,1443,4821,1447,4808,1445,4798,1438,4796,1432,4788,1432,4783,1427,4788,1419,4796,1414,4796,1401,4796,1393,4787,1384,4777,1375,4766,1366,4755,1356,4755,1351,4759,1349,4767,1344,4775,1329,4776,1312,4773,1305,4776,1300,4776,1233,4730,1202,4715,1195,4722,1190,4724,1187,4730,1177,4725,1172,4722,1155,4722,1151,4722,1144,4720,1139,4719,1150,4698,1162,4681,1174,4666,1185,4651,1195,4635,1203,4617,1200,4615,1197,4610,1197,4607,1196,4576,1200,4559,1207,4550,1214,4545,1220,4540,1223,4526,1228,4511,1229,4510,1223,4503,1225,4498,1221,4493,1228,4487,1228,4482,1236,4477,1236,4482,1238,4488,1243,4490,1243,4493,1239,4500,1243,4500,1248,4500,1252,4495,1257,4492,1249,4487,1251,4479,1251,4470,1231,4470,1233,4460,1216,4460,1202,4460,1183,4447,1183,4436,1202,4416,1216,4416,1216,4426,1216,4429,1221,4436,1225,4436,1228,4436,1226,4429,1225,4426,1238,4428,1238,4429,1243,4424,1241,4424,1238,4423,1238,4421,1238,4405,1246,4406,1251,4400,1234,4397,1215,4396,1186,4399,1173,4403,1165,4403,1165,4388,1170,4386,1165,4386,1162,4380,1162,4375,1162,4362,1175,4362,1175,4350,1183,4350,1226,4303,1243,4290,1258,4278,1273,4265,1285,4251,1302,4224,1313,4210,1322,4201,1333,4191,1341,4171,1341,4166,1348,4151,1362,4128,1376,4107,1384,4105,1384,4107,1396,4105,1402,4097,1402,4087,1402,4081,1392,4077,1392,4071,1392,4063,1407,4056,1414,4049,1414,4059,1422,4040,1432,4023,1431,3998,1430,3984,1437,3969,1438,3965,1440,3961,1440,3945,1448,3930,1448,3895,1466,3867,1463,3862,1466,3859,1466,3854,1466,3849,1456,3845,1456,3841,1456,3832,1468,3827,1471,3826,1474,3824,1478,3821,1481,3821,1497,3825,1514,3822,1516,3808,1523,3789,1522,3773,1512,3773,1509,3775,1507,3776,1506,3776,1502,3777,1499,3776,1491,3774,1493,3761,1499,3755,1505,3749,1509,3755,1521,3755,1521,3739,1538,3739,1532,3730,1527,3723,1509,3730,1509,3732,1507,3737,1509,3737,1504,3737,1501,3739,1496,3737,1496,3717,1506,3714,1507,3704,1516,3704,1521,3704,1524,3706,1529,3704,1517,3702,1501,3691,1507,3684,1501,3674,1506,3669,1507,3665,1498,3665,1491,3661,1481,3665,1481,3655,1494,3647,1499,3634,1509,3633,1517,3620,1517,3615,1528,3614,1534,3614,1537,3619,1558,3628,1562,3628,1562,3619,1555,3613,1562,3607,1566,3603,1578,3607,1644,3630,1647,3630,1652,3625,1652,3622,1652,3609,1644,3617,1644,3605,1644,3597,1654,3597,1654,3600,1659,3604,1662,3604,1685,3604,1690,3604,1696,3595,1696,3591,1701,3591,1708,3592,1713,3594,1713,3597,1715,3600,1715,3604,1715,3607,1719,3614,1723,3614,1729,3607,1733,3596,1739,3589,1752,3607,1752,3609,1757,3610,1759,3610,1759,3615,1762,3622,1767,3622,1792,3622,1792,3627,1793,3630,1793,3635,1793,3638,1797,3642,1798,3645,1797,3651,1792,3655,1789,3661,1797,3669,1812,3681,1818,3681,1830,3681,1831,3677,1839,3675,1843,3674,1848,3671,1849,3671,1849,3676,1854,3681,1859,3681,1859,3684,1863,3689,1866,3689,1890,3689,1902,3693,1909,3693,1915,3693,1927,3697,1930,3714,1941,3714,1973,3702,1979,3709,1981,3714,1989,3714,1989,3719,1996,3727,2001,3727,2007,3739,2027,3748,2049,3754,2062,3772,2079,3776,2091,3794,2107,3806,2109,3809,2128,3804,2143,3808,2158,3817,2173,3824,2196,3822,2213,3818,2218,3827,2229,3842,2239,3842,2242,3842,2246,3836,2247,3834,2252,3834,2260,3839,2264,3836,2265,3841,2265,3849,2269,3852,2269,3862,2292,3862,2302,3862,2302,3868,2310,3878,2321,3878,2321,3867,2339,3867,2356,3881,2373,3891,2382,3907,2400,3922,2421,3932,2448,3937,2468,3940,2480,3936,2494,3933,2509,3932,2520,3921,2524,3911,2533,3903,2546,3886,2560,3874,2566,3855,2570,3835,2574,3816,2586,3797,2597,3776,2607,3757,2618,3743,2632,3737,2644,3740,2649,3735,2650,3730,2649,3724,2649,3719,2640,3720,2637,3722,2627,3719,2629,3709,2634,3702,2635,3689,2646,3683,2653,3667,2658,3646,2662,3622,2668,3601,2677,3585,2686,3600,2694,3616,2710,3658,2720,3681,2726,3692,2731,3695,2732,3691,2734,3684,2734,3679,2734,3663,2723,3653,2719,3643,2719,3635,2714,3627,2723,3622,2716,3587,2700,3578,2683,3558,2675,3542,2688,3541,2688,3543,2686,3546,2688,3546,2698,3546,2701,3527,2705,3509,2704,3485,2700,3475,2700,3464,2704,3457,2713,3452,2709,3449,2704,3443,2700,3443,2685,3437,2667,3423,2653,3404,2644,3393,2639,3385,2639,3380,2639,3357,2637,3339,2633,3325,2635,3299,2644,3290,2644,3276,2647,3275,2650,3272,2650,3268,2650,3253,2632,3257,2630,3240,2634,3244,2639,3240,2644,3240,2657,3240,2658,3250,2673,3250,2673,3253,2678,3257,2681,3257,2685,3257,2690,3257,2693,3255,2683,3249,2672,3244,2672,3227,2648,3217,2628,3206,2601,3217,2601,3201,2601,3194,2606,3184,2617,3183,2617,3170,2621,3171,2626,3166,2627,3166,2624,3163,2607,3165,2607,3150,2603,3152,2581,3153,2581,3150,2581,3142,2594,3140,2601,3133,2596,3130,2583,3119,2573,3112,2565,3117,2561,3127,2548,3130,2548,3133,2550,3138,2552,3142,2547,3140,2542,3142,2537,3142,2538,3126,2537,3106,2533,3094,2527,3097,2527,3094,2527,3091,2525,3087,2525,3084,2522,3086,2517,3091,2515,3092,2510,3091,2507,3082,2507,3078,2496,3069,2477,3056,2452,3038,2439,3025,2433,3018,2425,3018,2425,3022,2425,3030,2420,3030,2415,3036,2405,3036,2400,3036,2397,3028,2397,3023,2397,3018,2395,3013,2400,3010,2362,2971,2374,2971,2381,2972,2402,2972,2402,2976,2407,2979,2410,2979,2415,2979,2418,2976,2422,2972,2423,2971,2425,2966,2425,2964,2410,2951,2401,2933,2418,2936,2436,2944,2443,2944,2428,2933,2428,2925,2428,2923,2433,2923,2428,2923,2404,2923,2404,2911,2399,2911,2387,2910,2387,2905,2387,2895,2395,2892,2402,2882,2405,2882,2415,2888,2422,2888,2425,2888,2427,2882,2430,2882,2441,2882,2438,2885,2451,2880,2458,2879,2463,2879,2469,2879,2469,2887,2482,2887,2487,2887,2496,2887,2502,2887,2509,2893,2512,2900,2512,2903,2512,2908,2514,2911,2517,2908,2520,2903,2525,2903,2533,2903,2537,2913,2545,2913,2553,2913,2558,2897,2570,2895,2578,2900,2586,2903,2594,2903,2601,2903,2606,2903,2612,2907,2612,2910,2611,2913,2611,2916,2611,2921,2617,2925,2622,2925,2622,2936,2629,2944,2640,2949,2637,2966,2645,2981,2652,2981,2679,2983,2689,2974,2700,2972,2717,2987,2718,2990,2724,3004,2729,3001,2733,2990,2737,2981,2749,2981,2749,2985,2747,2992,2747,2997,2752,3002,2757,3004,2764,3010,2783,3010,2785,3008,2788,3005,2790,3002,2795,3007,2803,3005,2808,3000,2793,2988,2787,2967,2792,2948,2802,2930,2812,2912,2810,2886,2804,2871,2803,2860,2795,2849,2795,2842,2795,2833,2801,2833,2803,2821,2803,2814,2803,2800,2815,2800,2816,2805,2833,2816,2836,2816,2841,2816,2849,2813,2852,2810,2861,2823,2864,2824,2877,2834,2872,2839,2874,2844,2864,2849,2866,2854,2872,2856,2872,2867,2872,2872,2871,2880,2866,2882,2867,2887,2872,2895,2877,2895,2880,2895,2887,2890,2887,2887,2887,2880,2892,2865,2902,2864,2903,2867,2922,2882,2928,2888,2928,2897,2943,2898,2953,2892,2954,2895,2963,2903,2969,2905,2969,2910,2968,2915,2968,2920,2969,2918,2976,2920,2979,2920,2989,2920,2989,2908,3000,2908,3000,2895,3012,2905,3027,2908,3025,2915,3037,2916,3045,2916,3055,2916,3060,2915,3074,2916,3057,2911,3034,2902,3034,2882,3042,2870,3054,2862,3069,2858,3083,2852,3094,2843,3109,2842,3142,2854,3145,2854,3165,2849,3181,2839,3198,2828,3232,2829,3234,2829,3241,2829,3236,2819,3239,2813,3239,2811,3237,2806,3237,2805,3234,2801,3227,2798,3227,2793,3234,2778,3243,2758,3247,2736,3255,2719,3281,2692,3290,2682,3301,2680,3308,2685,3316,2685,3324,2686,3329,2678,3338,2678,3353,2678,3377,2679,3390,2676,3410,2674,3427,2668,3446,2662,3467,2659,3474,2660,3481,2659,3481,2659,3481,2658,3481,2658,3505,2659,3514,2663,3515,2669,3516,2674,3518,2680,3517,2691,3530,2691,3536,2691,3541,2685,3548,2685,3573,2685,3573,2689,3579,2696,3584,2698,3584,2689,3586,2685,3584,2676,3562,2671,3545,2665,3541,2665,3535,2663,3535,2665,3530,2665,3522,2663,3522,2658,3522,2653,3533,2652,3538,2652,3560,2652,3560,2655,3564,2660,3568,2660,3581,2660,3583,2642,3586,2629,3619,2629,3622,2632,3625,2634,3630,2635,3655,2635,3645,2623,3629,2616,3612,2609,3599,2598,3601,2577,3609,2558,3622,2542,3636,2527,3648,2513,3673,2457,3683,2416,3688,2400,3706,2398,3709,2418,3721,2418,3727,2418,3727,2430,3749,2430,3749,2443,3749,2453,3735,2459,3735,2469,3733,2490,3724,2507,3714,2517,3703,2520,3703,2528,3720,2537,3740,2543,3740,2548,3747,2560,3752,2560,3768,2554,3786,2540,3801,2522,3812,2502,3819,2492,3831,2490,3834,2487,3818,2476,3806,2458,3791,2449,3772,2433,3773,2414,3773,2399,3775,2389,3780,2380,3785,2380,3785,2369,3790,2369,3793,2356,3812,2353,3832,2349,3837,2352,3849,2356,3856,2356,3860,2356,3864,2349,3869,2349,3874,2349,3879,2352,3883,2357,3883,2364,3887,2374,3893,2374,3904,2365,3912,2353,3933,2357,3951,2362,3956,2362,3966,2357,3966,2362,3966,2393,3974,2407,3979,2407,3985,2407,3995,2387,3995,2382,3995,2372,3987,2370,3987,2357,3994,2337,4009,2320,4029,2322,4047,2328,4066,2335,4085,2339,4089,2351,4102,2352,4102,2370,4102,2384,4107,2398,4115,2407,4119,2400,4124,2382,4124,2377,4124,2362,4128,2364,4132,2362,4137,2362,4137,2369,4143,2374,4143,2380,4143,2390,4133,2402,4143,2407,4142,2413,4140,2421,4153,2428,4153,2423,4153,2418,4148,2415,4148,2390,4153,2390,4158,2385,4161,2382,4161,2357,4158,2357,4153,2352,4153,2349,4153,2338,4158,2338,4161,2324,4170,2324,4176,2326,4184,2328,4184,2336,4191,2339,4202,2338,4206,2344,4224,2347,4237,2347,4246,2365,4258,2383,4274,2398,4298,2403,4303,2400,4304,2395,4289,2389,4272,2378,4258,2363,4253,2345,4244,2336,4229,2339,4229,2323,4216,2323,4206,2321,4198,2308,4198,2283,4206,2283,4212,2280,4217,2275,4212,2273,4206,2265,4198,2264,4199,2254,4199,2249,4211,2247,4211,2237,4214,2239,4217,2237,4221,2236,4202,2235,4181,2231,4193,2210,4209,2202,4222,2197,4309,2198,4314,2198,4327,2186,4327,2181,4332,2185,4339,2180,4342,2176,4354,2176,4356,2196,4345,2210,4335,2217,4334,2229,4346,2229,4357,2234,4360,2234,4359,2242,4350,2252,4350,2264,4360,2264,4367,2254,4367,2241,4370,2242,4375,2241,4378,2241,4395,2241,4398,2255,4408,2262,4411,2257,4434,2255,4439,2255,4444,2257,4449,2257,4441,2274,4436,2295,4424,2298,4421,2306,4411,2311,4411,2319,4411,2329,4413,2333,4411,2344,4416,2341,4423,2344,4428,2344,4428,2334,4423,2324,4439,2324,4447,2324,4456,2331,4464,2333,4464,2334,4467,2341,4469,2341,4482,2341,4494,2328,4496,2315,4494,2304,4498,2298,4518,2300,4536,2300,4548,2303,4554,2306,4559,2306,4564,2306,4564,2296,4564,2292,4586,2283,4599,2267,4618,2259,4627,2260,4630,2264,4613,2274,4595,2283,4594,2288,4592,2292,4592,2296,4600,2296,4614,2287,4634,2275,4650,2275,4655,2272,4671,2275,4671,2287,4673,2300,4687,2311,4706,2320,4721,2329,4725,2338,4724,2347,4729,2349,4727,2359,4727,2364,4735,2372,4732,2375,4727,2380,4727,2389,4736,2395,4758,2404,4783,2415,4805,2422,4811,2431,4816,2443,4826,2444,4824,2462,4833,2475,4841,2466,4838,2456,4839,2446,4842,2444,4842,2443,4827,2413,4832,2396,4843,2378,4858,2361,4875,2346,4890,2334,4906,2321,4920,2307,4938,2297,4957,2296,4978,2293,5042,2280,5109,2252,5128,2242,5140,2238,5151,2237,5166,2237,5176,2246,5187,2246,5204,2242,5223,2235,5261,2232,5266,2234,5268,2239,5273,2239,5271,2244,5281,2250,5286,2250,5288,2262,5296,2267,5303,2277,5293,2275,5284,2272,5275,2272,5285,2288,5300,2304,5320,2311,5335,2311,5332,2298,5349,2298,5368,2292,5384,2280,5399,2266,5404,2277,5398,2289,5385,2302,5370,2315,5362,2323,5339,2323,5339,2331,5339,2336,5349,2341,5357,2341,5352,2336,5357,2336,5357,2323,5378,2320,5396,2312,5412,2300,5429,2283,5426,2272,5431,2270,5442,2265,5449,2267,5460,2259,5457,2259,5439,2264,5439,2247,5426,2247,5423,2239,5423,2224,5434,2224,5434,2204,5442,2204,5465,2201,5483,2192,5496,2177,5508,2160,5518,2139,5532,2123,5543,2108,5543,2088,5548,2069,5554,2068,5561,2073,5561,2078,5555,2098,5544,2116,5533,2133,5527,2160,5518,2179,5510,2190,5503,2193,5503,2198,5503,2203,5511,2208,5516,2208,5523,2208,5529,2214,5536,2214,5543,2214,5549,2204,5567,2204,5572,2204,5584,2209,5584,2204,5582,2182,5578,2161,5574,2142,5571,2124,5571,2084,5566,2066,5555,2053,5546,2038,5544,2022,5549,2024,5551,2024,5548,2004,5549,1987,5551,1966,5539,1961,5541,1948,5541,1935,5543,1915,5548,1895,5555,1875,5563,1855,5571,1836,5576,1817,5579,1799,5579,1782,5585,1769,5593,1744,5600,1719,5613,1711,5630,1701,5650,1691,5670,1682,5692,1675,5692,1667,5692,1663,5709,1663,5710,1686,5724,1700,5731,1719,5747,1732,5765,1743,5775,1765,5783,1777,5788,1790,5796,1797,5809,1797,5837,1797,5842,1797,5842,1785,5861,1783,5876,1771,5888,1753,5894,1732,5893,1708,5887,1690,5877,1675,5884,1659,5884,1644,5880,1629,5877,1612,5877,1593,5882,1574,5883,1552,5883,1535,5876,1540,5867,1543,5867,1550,5867,1553,5865,1557,5865,1560,5862,1561,5857,1565,5853,1565,5833,1558,5819,1541,5807,1519,5807,1510,5804,1506,5804,1492,5801,1492,5796,1489,5796,1486,5796,1478,5816,1479,5816,1468,5814,1466,5814,1461,5814,1459,5799,1459,5799,1468,5784,1468,5791,1458,5784,1450,5789,1440,5801,1440,5801,1430,5799,1418,5799,1409,5797,1409,5788,1418,5781,1423,5780,1404,5781,1385,5797,1369,5812,1361,5821,1359,5829,1354,5829,1351,5829,1333,5843,1339,5860,1334,5876,1326,5893,1325,5903,1308,5908,1303,5923,1311,5939,1309,5964,1305,5982,1296,5997,1287,6014,1281,6031,1280,6044,1295,6066,1300,6084,1302,6110,1305,6128,1307e" filled="f" stroked="t" strokeweight=".533pt" strokecolor="#00AEEF">
                <v:path arrowok="t"/>
              </v:shape>
            </v:group>
            <v:group style="position:absolute;left:1991;top:1555;width:701;height:636" coordorigin="1991,1555" coordsize="701,636">
              <v:shape style="position:absolute;left:1991;top:1555;width:701;height:636" coordorigin="1991,1555" coordsize="701,636" path="m2191,1678l2182,1678,2182,1665,2201,1656,2213,1643,2223,1649,2229,1649,2229,1654,2233,1662,2237,1662,2237,1665,2244,1670,2247,1670,2247,1668,2251,1662,2252,1662,2247,1647,2252,1645,2252,1640,2262,1640,2262,1645,2264,1654,2269,1654,2269,1655,2274,1662,2279,1662,2284,1660,2288,1660,2287,1662,2284,1667,2282,1670,2295,1670,2295,1675,2300,1681,2303,1685,2297,1686,2295,1686,2295,1696,2293,1700,2292,1703,2290,1706,2302,1709,2307,1709,2313,1703,2313,1695,2321,1695,2328,1691,2328,1703,2351,1703,2351,1708,2351,1716,2354,1719,2354,1723,2361,1728,2364,1728,2364,1723,2367,1718,2364,1713,2366,1711,2371,1706,2371,1703,2371,1693,2361,1688,2359,1681,2392,1681,2411,1677,2428,1668,2433,1654,2423,1657,2412,1657,2408,1657,2404,1650,2404,1647,2387,1632,2379,1615,2379,1609,2402,1601,2404,1601,2408,1601,2412,1603,2417,1601,2417,1604,2413,1612,2417,1612,2427,1612,2431,1604,2433,1604,2428,1603,2427,1596,2427,1591,2427,1573,2436,1573,2446,1576,2453,1573,2468,1557,2474,1555,2478,1561,2487,1561,2487,1568,2487,1583,2504,1578,2505,1565,2515,1555,2512,1558,2527,1558,2532,1571,2536,1592,2530,1603,2520,1604,2520,1614,2552,1612,2547,1604,2548,1594,2540,1591,2545,1580,2552,1581,2558,1576,2561,1581,2565,1586,2570,1588,2575,1571,2573,1565,2583,1555,2584,1560,2584,1563,2584,1568,2584,1571,2612,1593,2592,1604,2577,1614,2589,1620,2608,1616,2626,1620,2647,1624,2656,1643,2674,1656,2685,1673,2680,1677,2677,1680,2685,1697,2691,1717,2691,1732,2670,1741,2668,1747,2675,1754,2667,1771,2668,1787,2667,1788,2662,1793,2658,1795,2662,1806,2673,1811,2677,1823,2672,1825,2668,1829,2663,1829,2658,1829,2653,1823,2649,1823,2640,1823,2639,1834,2635,1843,2620,1851,2597,1854,2581,1854,2575,1844,2565,1844,2565,1864,2565,1869,2571,1876,2575,1884,2568,1889,2561,1894,2561,1900,2561,1905,2568,1912,2573,1912,2573,1922,2565,1938,2566,1958,2563,1966,2560,1964,2556,1964,2555,1964,2552,1961,2550,1961,2546,1982,2542,2000,2542,2019,2552,2024,2552,2032,2552,2043,2533,2048,2533,2060,2518,2073,2503,2090,2502,2096,2505,2101,2507,2104,2491,2120,2483,2136,2471,2140,2468,2135,2463,2134,2463,2135,2459,2140,2459,2142,2459,2145,2463,2148,2466,2150,2463,2158,2458,2165,2458,2173,2458,2178,2461,2185,2458,2188,2458,2190,2431,2191,2425,2188,2425,2167,2404,2163,2387,2151,2387,2145,2389,2139,2389,2134,2389,2132,2392,2129,2392,2127,2379,2127,2377,2132,2376,2139,2379,2142,2369,2147,2366,2158,2356,2158,2353,2158,2334,2148,2331,2144,2318,2144,2311,2153,2307,2171,2293,2171,2282,2171,2277,2163,2272,2157,2256,2165,2256,2175,2246,2175,2237,2175,2229,2168,2229,2160,2224,2160,2219,2158,2214,2160,2201,2167,2182,2176,2177,2176,2175,2170,2175,2165,2163,2165,2163,2170,2162,2175,2163,2180,2149,2180,2145,2176,2139,2171,2139,2167,2122,2167,2117,2175,2104,2175,2089,2175,2083,2160,2081,2157,2062,2157,2040,2151,2037,2140,2042,2140,2047,2140,2047,2125,2052,2125,2055,2124,2060,2122,2060,2129,2068,2140,2073,2132,2076,2127,2083,2122,2080,2119,2073,2116,2068,2119,2070,2114,2071,2111,2071,2106,2058,2106,2042,2109,2048,2111,2040,2111,2027,2111,2020,2119,2009,2119,1997,2119,1991,2111,1991,2101,2015,2101,2022,2101,2025,2093,2032,2086,2035,2088,2043,2093,2048,2093,2052,2093,2057,2089,2058,2086,2070,2093,2081,2093,2088,2086,2066,2082,2049,2084,2022,2082,2009,2076,2012,2070,2014,2070,2009,2063,2002,2060,1994,2061,1994,2048,2012,2047,2015,2033,2066,2033,2060,2019,2047,2024,2038,2015,2021,2015,2013,2001,2017,1994,2024,2000,2030,2000,2040,2000,2048,1991,2065,1991,2065,2010,2065,2020,2081,2025,2091,2025,2096,2025,2088,2012,2093,2010,2081,2010,2081,1982,2103,1983,2119,1979,2133,1982,2157,1989,2182,1996,2200,2000,2214,2000,2221,2000,2228,1997,2219,1989,2214,1986,2216,1976,2205,1976,2196,1981,2190,1986,2182,1986,2173,1986,2167,1977,2167,1971,2154,1969,2137,1966,2137,1953,2122,1954,2126,1956,2117,1956,2116,1956,2094,1946,2093,1945,2101,1943,2109,1945,2117,1945,2180,1912,2183,1892,2204,1884,2219,1879,2216,1899,2216,1900,2219,1900,2231,1900,2236,1894,2241,1889,2227,1877,2211,1873,2197,1869,2188,1858,2191,1857,2198,1859,2198,1856,2196,1846,2196,1842,2186,1836,2180,1838,2173,1838,2168,1838,2163,1831,2162,1826,2173,1823,2177,1818,2182,1811,2170,1810,2157,1813,2149,1808,2150,1805,2155,1800,2155,1798,2140,1798,2134,1790,2132,1782,2149,1782,2149,1772,2145,1772,2142,1765,2142,1762,2142,1749,2168,1744,2175,1744,2178,1744,2183,1747,2186,1749,2183,1754,2173,1759,2173,1762,2173,1767,2180,1770,2185,1772,2185,1760,2188,1757,2186,1747,2198,1747,2205,1752,2211,1747,2213,1751,2216,1754,2219,1754,2221,1749,2224,1744,2228,1741,2224,1737,2218,1732,2216,1728,2198,1728,2200,1714,2191,1709,2205,1706,2211,1708,2219,1703,2216,1703,2211,1698,2211,1695,2213,1679,2212,1670,2206,1670,2201,1670,2196,1675,2191,1678xe" filled="f" stroked="t" strokeweight=".533pt" strokecolor="#00AEEF">
                <v:path arrowok="t"/>
              </v:shape>
              <v:shape style="position:absolute;left:4016;top:562;width:1574;height:1645" type="#_x0000_t75">
                <v:imagedata r:id="rId11" o:title=""/>
              </v:shape>
            </v:group>
            <v:group style="position:absolute;left:3831;top:4331;width:148;height:286" coordorigin="3831,4331" coordsize="148,286">
              <v:shape style="position:absolute;left:3831;top:4331;width:148;height:286" coordorigin="3831,4331" coordsize="148,286" path="m3898,4386l3910,4386,3908,4377,3908,4373,3906,4368,3913,4368,3926,4365,3930,4365,3933,4370,3933,4373,3938,4377,3941,4375,3946,4375,3956,4375,3948,4363,3946,4355,3953,4355,3961,4349,3962,4345,3959,4342,3959,4335,3959,4331,3971,4331,3971,4332,3967,4335,3966,4334,3966,4339,3967,4344,3972,4345,3972,4367,3969,4373,3966,4378,3966,4385,3966,4388,3971,4391,3974,4391,3974,4413,3972,4414,3967,4418,3967,4421,3967,4426,3974,4428,3979,4428,3979,4449,3974,4468,3965,4486,3948,4504,3939,4521,3935,4539,3934,4549,3941,4553,3941,4557,3941,4562,3931,4574,3928,4577,3915,4584,3906,4595,3906,4608,3902,4608,3897,4607,3892,4612,3888,4612,3883,4613,3882,4617,3874,4617,3872,4612,3872,4607,3870,4602,3865,4603,3856,4597,3856,4592,3846,4592,3841,4577,3841,4567,3846,4569,3851,4571,3856,4572,3857,4566,3854,4557,3849,4554,3844,4554,3841,4554,3836,4553,3836,4534,3846,4534,3847,4521,3851,4515,3841,4511,3834,4511,3836,4503,3841,4502,3844,4498,3849,4495,3844,4490,3831,4469,3831,4464,3836,4460,3839,4457,3831,4444,3839,4444,3839,4424,3842,4426,3847,4426,3851,4424,3851,4395,3865,4395,3872,4406,3877,4388,3882,4383,3885,4388,3888,4391,3893,4391,3893,4388,3898,4386xe" filled="f" stroked="t" strokeweight=".533pt" strokecolor="#00AEEF">
                <v:path arrowok="t"/>
              </v:shape>
            </v:group>
            <v:group style="position:absolute;left:4293;top:5276;width:474;height:296" coordorigin="4293,5276" coordsize="474,296">
              <v:shape style="position:absolute;left:4293;top:5276;width:474;height:296" coordorigin="4293,5276" coordsize="474,296" path="m4342,5276l4344,5284,4360,5297,4365,5297,4382,5297,4382,5276,4398,5281,4410,5281,4420,5281,4426,5283,4433,5283,4434,5288,4439,5294,4436,5297,4446,5297,4454,5291,4464,5291,4466,5291,4466,5297,4466,5299,4466,5304,4469,5307,4469,5312,4500,5312,4508,5312,4517,5319,4521,5322,4525,5319,4530,5314,4530,5309,4546,5309,4551,5315,4564,5309,4568,5319,4575,5309,4583,5309,4596,5309,4599,5315,4600,5307,4614,5307,4620,5297,4628,5292,4630,5294,4637,5289,4640,5292,4643,5296,4638,5300,4640,5304,4644,5313,4665,5304,4665,5301,4671,5297,4674,5296,4683,5301,4689,5309,4697,5309,4704,5309,4714,5286,4714,5284,4732,5286,4749,5283,4767,5282,4761,5287,4752,5294,4758,5297,4762,5325,4762,5339,4743,5345,4743,5358,4728,5368,4713,5385,4702,5405,4701,5433,4706,5445,4714,5456,4719,5466,4714,5480,4722,5480,4722,5488,4722,5501,4702,5514,4696,5514,4696,5529,4694,5533,4696,5546,4686,5552,4686,5565,4684,5572,4684,5570,4683,5565,4683,5564,4668,5564,4667,5556,4661,5556,4651,5556,4646,5572,4640,5572,4632,5566,4625,5553,4598,5546,4580,5534,4572,5518,4559,5497,4536,5485,4519,5480,4505,5480,4503,5480,4484,5473,4484,5463,4479,5463,4472,5460,4467,5460,4457,5460,4449,5447,4449,5440,4440,5435,4434,5426,4407,5414,4402,5401,4391,5393,4383,5387,4366,5389,4358,5381,4346,5378,4341,5378,4336,5378,4332,5378,4322,5373,4321,5366,4316,5366,4304,5371,4304,5366,4304,5352,4294,5351,4293,5340,4297,5318,4305,5301,4322,5292,4337,5278,4342,5276xe" filled="f" stroked="t" strokeweight=".533pt" strokecolor="#00AEEF">
                <v:path arrowok="t"/>
              </v:shape>
            </v:group>
            <v:group style="position:absolute;left:3721;top:4643;width:239;height:440" coordorigin="3721,4643" coordsize="239,440">
              <v:shape style="position:absolute;left:3721;top:4643;width:239;height:440" coordorigin="3721,4643" coordsize="239,440" path="m3742,4674l3740,4677,3742,4682,3742,4687,3742,4694,3726,4712,3726,4722,3735,4733,3734,4737,3731,4740,3729,4742,3729,4756,3737,4751,3740,4750,3747,4747,3749,4751,3752,4756,3749,4761,3756,4782,3760,4800,3760,4807,3758,4814,3760,4819,3755,4819,3749,4824,3749,4829,3742,4839,3749,4847,3749,4852,3740,4857,3740,4862,3740,4873,3747,4875,3757,4873,3757,4888,3757,4903,3752,4909,3742,4906,3739,4919,3740,4926,3740,4934,3740,4950,3722,4959,3727,4964,3726,4969,3727,4975,3732,4978,3727,4990,3721,5010,3721,5021,3738,5038,3745,5056,3747,5073,3751,5083,3754,5079,3755,5075,3757,5070,3765,5074,3768,5079,3777,5079,3791,5079,3793,5067,3798,5067,3806,5067,3824,5061,3824,5051,3824,5036,3816,5033,3816,5024,3816,5016,3834,5029,3841,5024,3841,5029,3846,5033,3851,5038,3869,5049,3887,5055,3904,5041,3909,5026,3906,5018,3898,5015,3898,5010,3898,5003,3905,4998,3905,4988,3911,4988,3921,4977,3920,4972,3918,4964,3920,4931,3927,4915,3932,4892,3933,4878,3936,4875,3938,4872,3921,4860,3925,4839,3931,4822,3936,4816,3941,4811,3941,4807,3946,4807,3949,4811,3954,4811,3956,4783,3956,4764,3960,4740,3954,4723,3945,4711,3934,4714,3934,4705,3943,4701,3949,4701,3935,4684,3924,4669,3911,4663,3900,4651,3898,4643,3895,4643,3888,4645,3888,4648,3874,4662,3856,4672,3835,4676,3831,4684,3824,4691,3823,4696,3818,4696,3814,4692,3811,4689,3803,4697,3793,4705,3782,4705,3760,4699,3752,4681,3745,4679,3742,4674xe" filled="f" stroked="t" strokeweight=".533pt" strokecolor="#00AEEF">
                <v:path arrowok="t"/>
              </v:shape>
            </v:group>
            <v:group style="position:absolute;left:5875;top:5144;width:233;height:140" coordorigin="5875,5144" coordsize="233,140">
              <v:shape style="position:absolute;left:5875;top:5144;width:233;height:140" coordorigin="5875,5144" coordsize="233,140" path="m5875,5176l5885,5182,5886,5181,5895,5176,5898,5192,5909,5189,5916,5189,5919,5184,5926,5184,5931,5184,5931,5189,5940,5190,5944,5192,5963,5208,5977,5224,5991,5233,6006,5250,6025,5255,6038,5248,6042,5246,6054,5246,6054,5265,6061,5258,6061,5271,6061,5278,6075,5284,6084,5284,6092,5284,6100,5283,6108,5284,6108,5274,6096,5258,6094,5237,6079,5222,6071,5202,6061,5200,6037,5203,6034,5200,6014,5186,5993,5179,5975,5174,5962,5170,5955,5161,5960,5161,5957,5159,5954,5154,5954,5151,5949,5151,5945,5144,5941,5144,5934,5144,5919,5149,5918,5158,5916,5159,5911,5166,5908,5166,5898,5159,5895,5161,5888,5163,5886,5159,5886,5176,5875,5176xe" filled="f" stroked="t" strokeweight=".533pt" strokecolor="#00AEEF">
                <v:path arrowok="t"/>
              </v:shape>
            </v:group>
            <v:group style="position:absolute;left:5990;top:5741;width:467;height:158" coordorigin="5990,5741" coordsize="467,158">
              <v:shape style="position:absolute;left:5990;top:5741;width:467;height:158" coordorigin="5990,5741" coordsize="467,158" path="m5998,5784l5998,5794,5990,5807,5990,5810,5990,5820,5996,5829,5990,5838,6005,5847,6014,5843,6033,5841,6106,5843,6165,5863,6182,5868,6187,5881,6182,5884,6179,5891,6197,5899,6218,5899,6243,5896,6261,5891,6277,5887,6289,5883,6297,5876,6302,5876,6311,5876,6322,5883,6327,5883,6335,5883,6342,5870,6347,5868,6358,5875,6368,5870,6373,5865,6383,5865,6396,5865,6406,5871,6416,5871,6429,5871,6434,5860,6445,5858,6445,5848,6450,5840,6457,5833,6447,5824,6447,5810,6450,5801,6455,5799,6457,5794,6457,5789,6445,5791,6426,5797,6426,5802,6426,5807,6421,5819,6412,5819,6408,5819,6401,5814,6396,5819,6386,5814,6381,5827,6365,5827,6365,5838,6343,5838,6342,5825,6352,5822,6352,5815,6352,5807,6358,5801,6366,5796,6352,5786,6347,5792,6338,5792,6335,5792,6330,5797,6330,5801,6319,5801,6307,5807,6287,5802,6272,5804,6268,5807,6261,5810,6258,5810,6253,5810,6248,5806,6248,5801,6243,5801,6238,5799,6235,5794,6213,5798,6199,5794,6177,5798,6159,5807,6141,5815,6126,5817,6128,5810,6128,5807,6116,5801,6115,5796,6112,5789,6095,5792,6102,5789,6087,5789,6089,5784,6097,5782,6102,5782,6105,5782,6113,5771,6116,5768,6116,5753,6093,5753,6078,5769,6063,5781,6056,5781,6051,5774,6051,5769,6047,5769,6041,5763,6042,5759,6038,5758,6039,5746,6042,5745,6031,5745,6024,5741,6018,5745,6018,5768,6006,5769,6003,5776,6001,5781,5998,5784xe" filled="f" stroked="t" strokeweight=".533pt" strokecolor="#00AEEF">
                <v:path arrowok="t"/>
              </v:shape>
            </v:group>
            <v:group style="position:absolute;left:7355;top:5561;width:53;height:263" coordorigin="7355,5561" coordsize="53,263">
              <v:shape style="position:absolute;left:7355;top:5561;width:53;height:263" coordorigin="7355,5561" coordsize="53,263" path="m7368,5733l7376,5733,7379,5741,7388,5741,7397,5741,7405,5736,7400,5717,7407,5710,7408,5710e" filled="f" stroked="t" strokeweight=".533pt" strokecolor="#00AEEF">
                <v:path arrowok="t"/>
              </v:shape>
              <v:shape style="position:absolute;left:7355;top:5561;width:53;height:263" coordorigin="7355,5561" coordsize="53,263" path="m7408,5807l7404,5807,7385,5800,7371,5796,7366,5784,7361,5774,7363,5773,7361,5769,7361,5768,7365,5761,7355,5755,7355,5748,7355,5738,7363,5733,7368,5733e" filled="f" stroked="t" strokeweight=".533pt" strokecolor="#00AEEF">
                <v:path arrowok="t"/>
              </v:shape>
            </v:group>
            <v:group style="position:absolute;left:6335;top:4355;width:1073;height:1241" coordorigin="6335,4355" coordsize="1073,1241">
              <v:shape style="position:absolute;left:6335;top:4355;width:1073;height:1241" coordorigin="6335,4355" coordsize="1073,1241" path="m7408,4409l7403,4411,7392,4423,7374,4429,7371,4424,7371,4421,7325,4421,7305,4425,7288,4434,7272,4447,7256,4461,7240,4473,7221,4480,7205,4483,7182,4489,7161,4500,7152,4520,7152,4525,7154,4533,7134,4544,7118,4555,7104,4567,7090,4581,7078,4591,7062,4604,7050,4619,7048,4635,7046,4638,7044,4638,7034,4645,7037,4648,7013,4650,6996,4653,6979,4657,6953,4659,6936,4660,6873,4659,6861,4663,6847,4666,6818,4663,6796,4659,6784,4653,6759,4651,6764,4671,6759,4671,6759,4687,6759,4692,6741,4699,6738,4702,6741,4709,6746,4714,6753,4714,6753,4719,6768,4738,6774,4738,6781,4738,6787,4737,6794,4738,6796,4733,6805,4732,6810,4732,6810,4735,6830,4725,6835,4725,6848,4725,6848,4735,6791,4756,6794,4761,6794,4763,6771,4769,6753,4778,6736,4786,6718,4791,6726,4806,6743,4812,6750,4812,6756,4809,6763,4809,6761,4811,6756,4814,6753,4812,6751,4830,6741,4824,6733,4824,6669,4827,6623,4849,6615,4849,6613,4849,6621,4821,6615,4822,6603,4825,6603,4819,6583,4816,6567,4819,6564,4835,6572,4830,6582,4830,6582,4834,6585,4840,6587,4842,6568,4851,6551,4860,6528,4856,6512,4845,6493,4847,6495,4853,6483,4853,6478,4853,6473,4852,6467,4847,6462,4847,6457,4847,6450,4850,6447,4847,6445,4860,6439,4868,6431,4868,6425,4882,6414,4897,6401,4898,6398,4899,6391,4901,6389,4898,6389,4913,6385,4914,6383,4921,6357,4940,6345,4953,6343,4964,6348,4982,6353,4987,6357,4987,6357,5001,6357,5019,6338,5026,6338,5033,6338,5036,6335,5044,6338,5044,6347,5044,6350,5038,6357,5038,6373,5038,6368,5047,6380,5036,6385,5033,6396,5033,6398,5033,6408,5027,6416,5016,6428,5011,6442,5017,6460,5008,6463,5008,6463,5020,6459,5020,6450,5023,6447,5020,6447,5033,6440,5044,6432,5044,6431,5056,6426,5059,6426,5066,6426,5075,6449,5077,6455,5077,6455,5082,6457,5090,6462,5094,6459,5102,6455,5107,6455,5115,6455,5131,6475,5126,6488,5126,6478,5143,6461,5157,6457,5172,6467,5172,6472,5172,6472,5195,6477,5200,6496,5200,6496,5214,6493,5217,6488,5222,6483,5222,6477,5222,6467,5212,6465,5210,6465,5214,6463,5218,6465,5222,6450,5222,6445,5214,6449,5205,6450,5200,6431,5192,6419,5175,6409,5172,6409,5189,6419,5186,6409,5200,6421,5214,6417,5220,6414,5227,6414,5233,6403,5235,6393,5245,6393,5253,6393,5269,6411,5255,6414,5255,6421,5255,6424,5266,6431,5266,6431,5271,6437,5276,6440,5279,6452,5273,6457,5265,6462,5258,6472,5258,6472,5273,6482,5276,6491,5271,6521,5271,6523,5284,6527,5293,6535,5293,6549,5278,6554,5330,6542,5337,6529,5340,6529,5352,6529,5365,6550,5368,6550,5381,6550,5393,6547,5416,6556,5416,6567,5416,6564,5398,6564,5391,6574,5391,6577,5391,6582,5396,6583,5396,6582,5396,6582,5411,6585,5419,6595,5419,6600,5419,6605,5421,6610,5421,6605,5426,6605,5424,6603,5432,6603,5437,6605,5445,6587,5443,6571,5439,6560,5451,6562,5462,6564,5467,6565,5473,6569,5478,6579,5478,6579,5475,6582,5470,6585,5468,6611,5471,6628,5469,6645,5466,6655,5460,6664,5454,6675,5451,6693,5453,6704,5455,6707,5451,6708,5446,6714,5443,6723,5452,6717,5457,6710,5457,6710,5473,6690,5473,6680,5476,6677,5480,6679,5486,6683,5492,6686,5498,6686,5504,6669,5513,6663,5506,6646,5511,6634,5514,6614,5518,6595,5518,6588,5537,6597,5546,6602,5537,6613,5537,6631,5538,6653,5539,6675,5533,6692,5523,6699,5524,6692,5529,6685,5529,6685,5544,6681,5544,6676,5551,6672,5556,6700,5556,6713,5538,6724,5524,6725,5510,6728,5501,6731,5498,6731,5503,6738,5510,6743,5510,6748,5510,6753,5501,6758,5501,6763,5501,6769,5498,6774,5501,6773,5501,6774,5508,6774,5510,6774,5513,6795,5511,6805,5515,6823,5525,6823,5531,6816,5531,6830,5535,6832,5531,6833,5528,6827,5524,6827,5523,6827,5509,6832,5503,6843,5522,6850,5546,6852,5562,6866,5562,6870,5562,6871,5569,6881,5584,6889,5584,6926,5584,6926,5597,6934,5592,6942,5592,6947,5592,6955,5585,6955,5580,6958,5580,6965,5569,6970,5567,6972,5570,6975,5575,6975,5580,6986,5577,6990,5569,6993,5564,6993,5565,6995,5569,6996,5569,7015,5562,7032,5552,7044,5551,7042,5564,7047,5564,7047,5569,7050,5581,7054,5577,7065,5561,7069,5547,7067,5535,7065,5524,7065,5514,7069,5503,7079,5484,7076,5469,7076,5443,7085,5428,7108,5432,7125,5438,7144,5440,7156,5436,7157,5432,7169,5437,7175,5439,7185,5436,7192,5443,7204,5444,7218,5444,7230,5450,7250,5458,7263,5451,7277,5449,7279,5459,7289,5473,7295,5473,7304,5494,7315,5507,7328,5516,7343,5521,7358,5525,7376,5529,7394,5536,7408,5537e" filled="f" stroked="t" strokeweight=".533pt" strokecolor="#00AEEF">
                <v:path arrowok="t"/>
              </v:shape>
            </v:group>
            <v:group style="position:absolute;left:737;top:5088;width:3352;height:863" coordorigin="737,5088" coordsize="3352,863">
              <v:shape style="position:absolute;left:737;top:5088;width:3352;height:863" coordorigin="737,5088" coordsize="3352,863" path="m935,5517l994,5484,1030,5475,1047,5470,1064,5464,1083,5451,1093,5441,1101,5432,1121,5422,1153,5413,1156,5414,1162,5422,1167,5421,1169,5424,1176,5421,1179,5421,1195,5415,1218,5404,1234,5405,1257,5403,1281,5400,1299,5399,1304,5403,1309,5408,1312,5408,1315,5408,1319,5399,1322,5399,1342,5395,1360,5388,1379,5382,1443,5364,1473,5344,1494,5332,1505,5319,1519,5315,1516,5296,1516,5291,1537,5283,1550,5266,1560,5246,1571,5230,1587,5222,1595,5217,1600,5205,1606,5199,1611,5182,1655,5139,1661,5129,1670,5113,1679,5110,1680,5102,1688,5096,1694,5088,1702,5088,1712,5106,1721,5095,1726,5095,1731,5095,1739,5096,1744,5096,1761,5096,1758,5094,1767,5092,1771,5098,1789,5097,1792,5098,1792,5100,1794,5107,1776,5113,1781,5117,1772,5130,1777,5133,1779,5133,1784,5136,1779,5138,1779,5140,1779,5144,1784,5149,1789,5151,1789,5161,1789,5171,1792,5182,1800,5182,1804,5200,1815,5221,1830,5240,1847,5249,1862,5263,1883,5265,1888,5278,1892,5279,1904,5279,1919,5279,1924,5271,1934,5271,1942,5271,1942,5283,1953,5289,1960,5289,1966,5289,1970,5279,1976,5279,1992,5291,2006,5306,2011,5312,2024,5320,2027,5320,2057,5307,2059,5311,2063,5315,2067,5315,2075,5315,2080,5304,2083,5301,2090,5299,2098,5297,2105,5297,2105,5299,2106,5304,2106,5306,2109,5322,2117,5338,2129,5353,2147,5362,2168,5365,2184,5371,2190,5373,2197,5373,2202,5373,2207,5375,2211,5373,2225,5389,2246,5391,2266,5395,2285,5400,2304,5396,2313,5386,2320,5375,2329,5367,2345,5365,2350,5371,2355,5371,2368,5359,2372,5339,2379,5328,2390,5318,2407,5319,2414,5332,2420,5322,2423,5311,2430,5304,2451,5319,2464,5325,2480,5314,2500,5307,2503,5315,2511,5315,2517,5315,2517,5329,2538,5334,2554,5344,2569,5329,2579,5316,2593,5312,2598,5313,2600,5312,2625,5297,2643,5288,2656,5280,2677,5277,2696,5275,2716,5274,2723,5274,2729,5281,2733,5268,2738,5268,2741,5266,2746,5266,2748,5266,2752,5271,2754,5271,2763,5260,2779,5253,2808,5256,2824,5262,2836,5271,2845,5274,2849,5274,2872,5272,2892,5266,2910,5261,2932,5264,2948,5267,2955,5273,2966,5268,2970,5266,2979,5290,2998,5296,3015,5286,3032,5275,3038,5274,3063,5273,3067,5273,3067,5283,3071,5288,3078,5288,3099,5288,3117,5290,3137,5295,3178,5296,3187,5296,3195,5289,3203,5289,3211,5289,3219,5291,3228,5289,3228,5309,3242,5304,3256,5304,3276,5306,3295,5309,3315,5312,3331,5312,3331,5317,3341,5322,3346,5322,3354,5334,3369,5338,3374,5358,3366,5360,3366,5366,3366,5370,3371,5373,3374,5373,3379,5373,3384,5370,3389,5366,3399,5376,3410,5381,3423,5381,3443,5377,3461,5370,3486,5374,3501,5380,3514,5380,3520,5371,3532,5371,3540,5371,3543,5353,3543,5348,3560,5348,3568,5340,3578,5334,3589,5334,3594,5339,3601,5334,3601,5343,3604,5352,3611,5353,3611,5365,3627,5363,3634,5363,3634,5380,3650,5380,3660,5386,3662,5380,3662,5378,3677,5380,3685,5375,3691,5365,3690,5363,3686,5358,3686,5357,3686,5352,3695,5348,3700,5348,3719,5355,3735,5366,3755,5380,3772,5381,3775,5394,3783,5396,3783,5403,3783,5406,3779,5409,3777,5413,3790,5413,3809,5404,3829,5400,3847,5402,3866,5414,3874,5411,3880,5411,3899,5411,3918,5411,3937,5407,3956,5397,3967,5387,3971,5389,3974,5389,3991,5387,4009,5382,4028,5375,4048,5369,4070,5365,4084,5370,4089,5373,4096,5375,4096,5378,4102,5383,4106,5383,4122,5383,4122,5386,4129,5391,4132,5391,4134,5403,4152,5398,4155,5398,4155,5403,4157,5411,4160,5414,4157,5414,4152,5416,4149,5414,4145,5419,4147,5426,4147,5431,4147,5436,4145,5444,4150,5445,4152,5455,4155,5463,4150,5463,4145,5472,4140,5473,4142,5480,4145,5488,4152,5488,4173,5483,4191,5472,4205,5461,4221,5466,4234,5461,4244,5459,4252,5439,4266,5425,4267,5432,4278,5432,4283,5432,4287,5445,4283,5454,4283,5463,4283,5468,4280,5473,4277,5477,4270,5482,4260,5485,4260,5493,4245,5507,4231,5521,4224,5534,4216,5542,4204,5542,4199,5542,4193,5546,4188,5542,4188,5547,4185,5554,4188,5559,4183,5559,4173,5564,4173,5569,4173,5577,4170,5585,4170,5593,4170,5605,4173,5610,4178,5613,4172,5636,4183,5655,4200,5664,4214,5674,4221,5690,4232,5704,4242,5725,4242,5732,4254,5750,4254,5759,4244,5775,4226,5791,4213,5811,4198,5826,4184,5840,4177,5856,4157,5865,4153,5871,4153,5888,4136,5899,4123,5913,4116,5916,4096,5914,4084,5914,4079,5916,4073,5919,4075,5937,4066,5940,4064,5951e" filled="f" stroked="t" strokeweight=".533pt" strokecolor="#00AEEF">
                <v:path arrowok="t"/>
              </v:shape>
            </v:group>
            <v:group style="position:absolute;left:5332;top:567;width:2076;height:5069" coordorigin="5332,567" coordsize="2076,5069">
              <v:shape style="position:absolute;left:5332;top:567;width:2076;height:5069" coordorigin="5332,567" coordsize="2076,5069" path="m6134,1585l6158,1585,6182,1585,6202,1580,6214,1565,6215,1544,6212,1537,6212,1527,6212,1526,6210,1521,6210,1519,6215,1517,6218,1511,6228,1511,6235,1511,6237,1522,6245,1522,6255,1522,6256,1509,6256,1498,6261,1499,6264,1498,6269,1498,6271,1504,6278,1509,6284,1511,6302,1483,6304,1463,6309,1458,6315,1465,6348,1465,6357,1465,6363,1473,6371,1473,6376,1473,6380,1468,6383,1466,6386,1470,6403,1471,6409,1478,6412,1475,6417,1471,6422,1471,6419,1463,6403,1457,6406,1442,6403,1442,6398,1435,6398,1432,6389,1432,6373,1434,6373,1420,6366,1422,6361,1420,6350,1420,6331,1422,6314,1421,6283,1401,6270,1399,6257,1385,6246,1366,6245,1356,6255,1360,6258,1366,6269,1366,6268,1355,6258,1346,6258,1335,6258,1322,6264,1318,6273,1307,6269,1304,6264,1300,6261,1297,6247,1310,6237,1325,6226,1340,6208,1352,6188,1360,6178,1357,6167,1356,6167,1368,6167,1383,6154,1383,6108,1383,6089,1386,6073,1395,6057,1405,6036,1412,6018,1412,6018,1406,6018,1396,6003,1396,6000,1402,6000,1409,6000,1415,6000,1420,5998,1427,5996,1432,5978,1433,5958,1441,5939,1451,5922,1459,5911,1461,5904,1463,5904,1461,5893,1463,5895,1483,5881,1475,5872,1492,5861,1515,5850,1522,5845,1517,5842,1514,5844,1509,5845,1503,5845,1498,5830,1498,5830,1501,5827,1514,5821,1514,5814,1514,5807,1511,5801,1508,5801,1524,5786,1524,5779,1522,5783,1506,5779,1506,5776,1504,5773,1504,5766,1513,5760,1529,5747,1529,5729,1538,5731,1538,5734,1542,5736,1542,5727,1525,5725,1504,5728,1506,5735,1511,5740,1511,5745,1511,5748,1503,5751,1499,5745,1496,5723,1496,5723,1486,5723,1478,5732,1470,5732,1461,5732,1457,5727,1453,5725,1448,5715,1448,5714,1457,5707,1465,5707,1473,5681,1491,5681,1483,5681,1478,5686,1475,5689,1471,5686,1468,5684,1461,5686,1457,5686,1450,5682,1448,5689,1438,5687,1437,5684,1432,5681,1430,5671,1434,5671,1432,5661,1432,5641,1427,5628,1409,5617,1407,5607,1412,5603,1399,5613,1389,5612,1389,5608,1374,5597,1378,5589,1386,5585,1397,5578,1387,5574,1368,5572,1364,5566,1361,5566,1358,5566,1353,5566,1345,5567,1341,5557,1335,5569,1325,5569,1313,5566,1313,5559,1310,5559,1307,5559,1302,5566,1299,5575,1299,5575,1294,5580,1289,5585,1289,5582,1284,5585,1277,5587,1272,5585,1260,5586,1238,5592,1228,5602,1225,5608,1220,5596,1207,5584,1193,5574,1176,5568,1153,5564,1141,5557,1138,5557,1134,5557,1129,5556,1121,5559,1118,5551,1113,5561,1105,5562,1096,5554,1083,5540,1058,5538,1038,5544,1019,5543,1013,5538,1008,5538,1004,5538,993,5546,983,5554,975,5561,971,5566,967,5566,960,5566,947,5566,939,5579,934,5582,922,5610,922,5608,917,5610,912,5610,907,5626,896,5638,877,5631,868,5631,860,5633,850,5647,845,5648,844e" filled="f" stroked="t" strokeweight=".533pt" strokecolor="#00AEEF">
                <v:path arrowok="t"/>
              </v:shape>
              <v:shape style="position:absolute;left:5332;top:567;width:2076;height:5069" coordorigin="5332,567" coordsize="2076,5069" path="m7408,3944l7394,3948,7396,3941,7396,3940,7404,3924,7408,3920e" filled="f" stroked="t" strokeweight=".533pt" strokecolor="#00AEEF">
                <v:path arrowok="t"/>
              </v:shape>
              <v:shape style="position:absolute;left:5332;top:567;width:2076;height:5069" coordorigin="5332,567" coordsize="2076,5069" path="m7408,3869l7407,3870,7402,3879,7407,3884,7398,3901,7383,3916,7370,3913,7364,3902,7354,3914,7342,3931,7340,3936,7328,3944,7338,3954,7332,3956,7325,3954,7314,3954,7314,3936,7320,3936,7327,3930,7327,3923,7314,3921,7319,3918,7309,3928,7300,3926,7295,3916,7292,3908,7282,3918,7272,3920,7281,3936,7277,3938,7272,3940,7269,3940,7266,3940,7245,3938,7245,3928,7231,3928,7231,3931,7230,3938,7230,3949,7238,3949,7243,3948,7251,3951,7251,3953,7249,3954,7248,3961,7251,3963,7248,3966,7248,3972,7251,3976,7254,3974,7258,3972,7261,3972,7261,3961,7263,3963,7268,3961,7271,3961,7276,3971,7287,3972,7297,3982,7295,3986,7292,3989,7289,3989,7289,4002,7294,3999,7297,3995,7302,3994,7302,3982,7302,3972,7305,3964,7310,3966,7314,3971,7319,3974,7323,3983,7337,3987,7339,4008,7330,4020,7330,4023,7333,4027,7335,4027,7337,4023,7340,4022,7343,4020,7345,4023,7350,4025,7353,4027,7355,4022,7358,4018,7361,4015,7365,4020,7369,4025,7369,4030,7369,4045,7379,4035,7386,4035,7388,4035,7401,4045,7408,4046e" filled="f" stroked="t" strokeweight=".533pt" strokecolor="#00AEEF">
                <v:path arrowok="t"/>
              </v:shape>
              <v:shape style="position:absolute;left:5332;top:567;width:2076;height:5069" coordorigin="5332,567" coordsize="2076,5069" path="m7408,4021l7406,4018,7406,4012,7404,4009,7396,4007,7396,3990,7392,3992,7388,3994,7384,3997,7371,3997,7368,3989,7369,3994,7369,3979,7369,3976,7368,3972,7368,3969,7360,3967,7354,3962,7356,3952,7369,3960,7393,3968,7402,3987,7408,3994e" filled="f" stroked="t" strokeweight=".533pt" strokecolor="#00AEEF">
                <v:path arrowok="t"/>
              </v:shape>
              <v:shape style="position:absolute;left:5332;top:567;width:2076;height:5069" coordorigin="5332,567" coordsize="2076,5069" path="m7408,4176l7399,4178,7399,4193,7392,4199,7388,4204,7374,4208,7369,4209,7358,4221,7357,4237,7345,4261,7331,4279,7316,4291,7299,4297,7279,4298,7279,4282,7279,4277,7268,4277,7251,4272,7251,4267,7243,4267,7235,4263,7235,4257,7247,4241,7261,4227,7259,4206,7255,4187,7254,4171,7253,4166,7254,4162,7243,4160,7226,4147,7226,4142,7213,4142,7203,4145,7202,4150,7202,4158,7192,4158,7185,4150,7185,4142,7168,4131,7151,4121,7132,4128,7115,4139,7100,4142,7095,4134,7095,4129,7095,4112,7111,4109,7115,4096,7128,4096,7133,4079,7146,4076,7152,4056,7167,4042,7188,4033,7211,4027,7231,4021,7236,4012,7238,4005,7238,3997,7231,3990,7225,3974,7223,3964,7203,3964,7203,3981,7182,3981,7182,3979,7184,3974,7184,3972,7172,3977,7166,3972,7154,3972,7146,3981,7131,3994,7124,3994,7104,3998,7091,3996,7087,4009,7083,4017,7070,4014,7069,4017,7065,4022,7062,4022,7057,4022,7047,4014,7049,4009,7044,4009,7034,4007,7016,3994,6998,3989,6993,3989,6986,3992,6981,3992,6980,3989,6981,3984,6981,3981,7001,3981,7004,3972,7014,3959,7001,3956,6998,3958,6991,3958,6975,3958,6970,3966,6957,3972,6953,3966,6957,3958,6957,3948,6977,3946,6996,3941,7015,3938,7026,3938,7034,3925,7034,3923,7047,3923,7052,3923,7047,3910,7042,3908,7029,3905,7032,3916,7026,3916,7009,3908,6991,3896,6981,3908,6976,3920,6963,3920,6942,3920,6924,3919,6917,3921,6917,3925,6919,3928,6911,3928,6906,3936,6898,3928,6876,3932,6853,3937,6838,3947,6837,3954,6850,3969,6853,3971,6853,4002,6842,4021,6832,4037,6824,4045,6820,4043,6817,4043,6810,4037,6810,4028,6809,4020,6791,4012,6776,3998,6768,4010,6768,4015,6769,4022,6774,4022,6774,4023,6778,4028,6778,4030,6778,4038,6792,4046,6794,4046,6799,4058,6810,4053,6817,4055,6804,4069,6792,4086,6776,4099,6765,4118,6753,4135,6736,4143,6735,4138,6736,4134,6736,4129,6720,4124,6720,4111,6720,4097,6710,4097,6709,4120,6710,4137,6710,4147,6725,4150,6725,4163,6725,4178,6736,4185,6741,4199,6730,4199,6722,4194,6725,4214,6733,4232,6740,4251,6745,4271,6745,4285,6731,4295,6720,4295,6717,4303,6700,4308,6700,4301,6690,4303,6689,4303,6681,4301,6679,4313,6676,4316,6681,4319,6666,4319,6664,4303,6664,4293,6659,4293,6656,4283,6656,4278,6646,4275,6648,4272,6639,4268,6634,4288,6630,4304,6623,4328,6639,4328,6638,4336,6634,4344,6631,4347,6631,4360,6643,4360,6643,4347,6644,4337,6644,4328,6648,4331,6654,4336,6654,4341,6650,4359,6638,4381,6623,4415,6631,4423,6631,4439,6639,4443,6636,4451,6631,4459,6631,4467,6631,4500,6631,4510,6636,4517,6644,4517,6642,4539,6632,4554,6618,4567,6616,4568,6615,4563,6615,4561,6602,4561,6586,4568,6578,4582,6566,4596,6556,4601,6537,4592,6537,4605,6537,4617,6547,4625,6547,4637,6547,4638,6560,4660,6562,4661,6556,4671,6556,4678,6556,4688,6535,4696,6523,4709,6511,4726,6487,4738,6480,4753,6495,4757,6495,4753,6505,4758,6505,4747,6514,4747,6519,4744,6528,4745,6537,4755,6556,4753,6557,4758,6557,4768,6564,4775,6562,4783,6562,4791,6577,4823,6577,4826,6585,4845,6599,4861,6611,4880,6662,4914,6725,4923,6740,4923,6743,4929,6746,4933,6741,4936,6738,4939,6738,4944,6738,4947,6733,4951,6730,4951,6730,4961,6715,4973,6695,4982,6689,4982,6685,4975,6681,4975,6660,4978,6642,4981,6615,4984,6597,4989,6581,4994,6564,4997,6542,5002,6528,5012,6518,5034,6512,5053,6504,5069,6486,5085,6467,5096,6448,5107,6431,5118,6419,5131,6414,5150,6409,5153,6401,5158,6398,5153,6396,5169,6386,5174,6376,5174,6367,5192,6352,5211,6348,5194,6350,5189,6357,5184,6357,5179,6357,5171,6362,5152,6376,5137,6395,5126,6415,5115,6433,5104,6447,5089,6417,5079,6406,5091,6393,5094,6388,5104,6383,5104,6371,5104,6363,5107,6352,5107,6342,5107,6319,5104,6319,5099,6320,5095,6322,5091,6319,5089,6315,5087,6314,5084,6291,5084,6286,5076,6281,5066,6273,5064,6251,5069,6251,5058,6227,5057,6205,5053,6191,5041,6181,5041,6182,5053,6179,5056,6164,5065,6151,5068,6139,5075,6131,5079,6126,5072,6126,5068,6112,5068,6107,5068,6102,5061,6102,5056,6093,5056,6085,5063,6085,5071,6074,5086,6059,5093,6042,5096,6028,5103,6026,5103,6019,5105,6019,5104,6011,5102,6006,5095,5998,5095,5995,5095,5978,5107,5978,5112,5978,5117,5988,5122,5993,5122,5993,5127,5998,5132,6003,5132,6001,5149,6000,5159,6010,5165,6011,5165,6011,5163,6013,5158,6013,5156,6029,5156,6029,5169,6054,5173,6061,5173,6064,5188,6067,5181,6069,5194,6069,5201,6080,5204,6080,5214,6080,5222,6067,5220,6066,5214,6062,5207,6057,5207,6052,5201,6052,5196,6034,5189,6016,5185,6006,5178,5993,5179,5987,5183,5982,5178,5982,5194,5997,5207,6017,5214,6018,5225,6016,5237,6026,5239,6024,5243,6023,5247,6026,5252,6011,5252,5993,5241,5987,5222,5973,5210,5959,5206,5943,5202,5931,5207,5937,5222,5944,5224,5944,5235,5954,5245,5967,5248,5977,5248,5977,5258,5985,5270,5973,5270,5956,5266,5936,5260,5927,5239,5920,5223,5912,5206,5897,5192,5882,5188,5876,5176,5860,5178,5858,5178,5852,5174,5847,5161,5847,5150,5862,5150,5862,5142,5870,5128,5867,5127,5862,5123,5857,5123,5840,5136,5827,5151,5825,5166,5832,5171,5832,5179,5825,5188,5821,5189,5821,5197,5821,5209,5822,5227,5830,5227,5837,5248,5849,5264,5856,5281,5868,5299,5870,5299,5863,5311,5878,5314,5888,5314,5888,5319,5890,5322,5892,5324,5896,5326,5900,5326,5903,5327,5927,5355,5930,5360,5947,5378,5947,5391,5939,5391,5939,5401,5933,5401,5929,5402,5925,5403,5920,5405,5916,5408,5913,5410,5911,5411,5909,5411,5906,5411,5903,5411,5899,5408,5898,5405,5903,5403,5906,5403,5911,5403,5911,5378,5911,5376,5910,5374,5908,5371,5903,5364,5893,5356,5886,5350,5885,5349,5884,5348,5883,5347,5881,5349,5867,5370,5867,5380,5875,5383,5880,5383,5880,5387,5880,5391,5883,5395,5883,5396,5886,5401,5886,5403,5886,5408,5893,5411,5898,5411,5898,5428,5881,5428,5881,5433,5878,5439,5881,5444,5858,5446,5842,5450,5833,5465,5842,5467,5853,5472,5867,5479,5870,5479,5881,5479,5891,5477,5895,5479,5895,5484,5908,5484,5908,5492,5908,5497,5904,5507,5909,5507,5922,5507,5922,5503,5922,5492,5944,5492,5944,5500,5944,5511,5962,5516,5980,5516,5982,5520,5980,5525,5988,5533,5993,5533,6001,5541,6021,5552,6044,5563,6062,5569,6059,5584,6044,5577,6044,5590,6044,5602,6059,5607,6059,5618,6059,5622,6064,5625,6067,5625,6067,5640,6061,5636,6067,5646,6077,5646,6072,5663,6059,5664,6046,5664,6041,5664,6044,5653,6042,5648,6039,5638,6016,5641,6021,5632,6013,5627,6010,5618,6010,5610,5996,5610,5988,5604,5988,5592,5977,5592,5973,5595,5968,5600,5968,5605,5949,5612,5931,5621,5912,5625,5911,5641,5921,5641,5924,5640,5929,5640,5931,5650,5930,5657,5930,5665,5937,5676,5962,5691,5962,5679,5977,5679,5977,5694,5988,5707,5993,5715,5971,5719,5956,5731,5945,5740,5947,5733,5947,5732,5921,5732,5922,5717,5921,5717,5921,5709,5898,5705,5878,5696,5864,5686,5858,5689,5858,5691,5865,5710,5876,5730,5878,5745,5886,5747,5886,5758,5886,5763,5904,5773,5914,5791,5919,5813,5927,5827,5927,5837,5919,5839,5914,5845,5914,5852,5914,5865,5941,5863,5941,5877,5941,5886,5947,5891,5955,5893,5955,5905,5950,5905,5944,5901,5944,5896,5934,5895,5927,5890,5927,5885,5905,5876,5892,5861,5886,5841,5867,5837,5849,5829,5840,5831,5842,5839,5845,5839,5837,5850,5845,5852,5845,5857,5840,5876,5834,5895,5834,5906,5829,5913,5821,5913,5821,5908,5819,5903,5821,5898,5816,5898,5806,5895,5806,5890,5806,5880,5809,5865,5809,5862,5797,5860,5799,5847,5801,5840,5786,5828,5776,5817,5779,5794,5773,5793,5765,5788,5761,5786,5747,5789,5748,5798,5735,5798,5733,5804,5735,5816,5732,5836,5724,5859,5705,5840,5694,5840,5687,5837,5689,5821,5694,5814,5674,5805,5665,5785,5664,5768,5673,5763,5673,5756,5692,5756,5694,5742,5694,5725,5691,5725,5684,5722,5681,5707,5681,5704,5673,5702,5664,5696,5664,5687,5648,5687,5642,5696,5635,5687,5627,5679,5635,5661,5635,5659,5628,5659,5612,5651,5612,5643,5612,5633,5613,5632,5617,5623,5618,5623,5623,5622,5625,5622,5631,5622,5635,5610,5641,5609,5638,5597,5641,5589,5641,5586,5641,5581,5645,5577,5648,5572,5656,5581,5661,5584,5668,5584,5682,5584,5682,5582,5689,5584,5695,5560,5707,5548,5710,5558,5723,5558,5733,5558,5733,5566,5747,5566,5755,5567,5775,5576,5792,5584,5811,5589,5832,5593,5844,5601,5855,5618,5865,5618,5881,5615,5880,5613,5875,5610,5875,5607,5875,5602,5881,5599,5881,5594,5905,5591,5925,5585,5927,5576,5919,5572,5919,5566,5911,5567,5903,5572,5891,5572,5871,5565,5856,5549,5844,5535,5837,5548,5825,5546,5821,5558,5816,5549,5816,5541,5821,5535,5807,5535,5802,5535,5796,5541,5797,5546,5788,5548,5778,5548,5771,5548,5765,5548,5742,5536,5742,5526,5727,5526,5711,5537,5693,5539,5671,5552,5661,5564,5661,5562,5659,5558,5659,5556,5654,5556,5649,5549,5649,5544,5640,5544,5635,5539,5633,5535,5626,5541,5622,5569,5618,5569,5613,5569,5617,5558,5615,5553,5605,5534,5593,5516,5583,5499,5582,5485,5566,5484,5562,5484,5552,5462,5552,5457,5556,5452,5561,5451,5557,5462,5585,5465,5590,5465,5590,5454,5594,5454,5598,5456,5602,5454,5602,5459,5607,5467,5612,5467,5615,5467,5623,5459,5626,5454,5626,5444,5622,5444,5612,5439,5612,5444,5612,5446,5613,5451,5612,5451,5592,5443,5575,5430,5569,5429,5562,5438,5567,5441,5564,5441,5559,5446,5559,5449,5546,5449,5546,5436,5544,5429,5532,5411,5517,5398,5510,5380,5491,5371,5487,5350,5473,5340,5457,5325,5443,5307,5431,5289,5426,5272,5415,5251,5399,5241,5384,5237,5362,5226,5347,5210,5339,5197,5337,5191,5339,5186,5340,5179,5337,5179,5332,5174,5332,5171,5342,5166,5347,5153,5347,5146,5347,5135,5337,5128,5337,5117,5337,5112,5347,5117,5352,5117,5352,5109,5353,5100,5353,5092,5342,5092,5347,5077,5347,5068,5347,5058,5345,5058,5347,5049,5355,5049,5357,5031,5360,5028,5353,5025,5352,5025,5352,5020,5353,5015,5352,5010,5349,5010,5344,5003,5344,5000,5360,5000,5352,4985,5352,4975,5362,4975,5365,4969,5372,4967,5372,4939,5358,4936,5352,4923,5353,4911,5349,4911,5342,4916,5337,4916e" filled="f" stroked="t" strokeweight=".533pt" strokecolor="#00AEEF">
                <v:path arrowok="t"/>
              </v:shape>
              <v:shape style="position:absolute;left:2381;top:1058;width:998;height:1634" type="#_x0000_t75">
                <v:imagedata r:id="rId12" o:title=""/>
              </v:shape>
            </v:group>
            <v:group style="position:absolute;left:6698;top:4661;width:48;height:48" coordorigin="6698,4661" coordsize="48,48">
              <v:shape style="position:absolute;left:6698;top:4661;width:48;height:48" coordorigin="6698,4661" coordsize="48,48" path="m6735,4661l6709,4661,6698,4672,6698,4698,6709,4709,6735,4709,6746,4698,6746,4672,6735,4661e" filled="t" fillcolor="#000000" stroked="f">
                <v:path arrowok="t"/>
                <v:fill/>
              </v:shape>
            </v:group>
            <v:group style="position:absolute;left:3381;top:3947;width:62;height:61" coordorigin="3381,3947" coordsize="62,61">
              <v:shape style="position:absolute;left:3381;top:3947;width:62;height:61" coordorigin="3381,3947" coordsize="62,61" path="m3407,3947l3389,3958,3381,3979,3385,3993,3400,4005,3426,4008,3439,3994,3444,3969,3431,3953,3407,3947e" filled="t" fillcolor="#000000" stroked="f">
                <v:path arrowok="t"/>
                <v:fill/>
              </v:shape>
            </v:group>
            <v:group style="position:absolute;left:2706;top:3682;width:62;height:61" coordorigin="2706,3682" coordsize="62,61">
              <v:shape style="position:absolute;left:2706;top:3682;width:62;height:61" coordorigin="2706,3682" coordsize="62,61" path="m2732,3682l2713,3692,2706,3713,2710,3727,2724,3739,2751,3742,2764,3728,2768,3703,2756,3687,2732,3682e" filled="t" fillcolor="#000000" stroked="f">
                <v:path arrowok="t"/>
                <v:fill/>
              </v:shape>
            </v:group>
            <v:group style="position:absolute;left:3985;top:3846;width:62;height:61" coordorigin="3985,3846" coordsize="62,61">
              <v:shape style="position:absolute;left:3985;top:3846;width:62;height:61" coordorigin="3985,3846" coordsize="62,61" path="m4011,3846l3992,3857,3985,3877,3988,3892,4003,3904,4029,3907,4043,3893,4047,3867,4034,3852,4011,3846e" filled="t" fillcolor="#000000" stroked="f">
                <v:path arrowok="t"/>
                <v:fill/>
              </v:shape>
            </v:group>
            <v:group style="position:absolute;left:2061;top:4335;width:62;height:61" coordorigin="2061,4335" coordsize="62,61">
              <v:shape style="position:absolute;left:2061;top:4335;width:62;height:61" coordorigin="2061,4335" coordsize="62,61" path="m2087,4335l2068,4346,2061,4367,2064,4381,2079,4393,2105,4396,2119,4382,2123,4357,2110,4341,2087,4335e" filled="t" fillcolor="#000000" stroked="f">
                <v:path arrowok="t"/>
                <v:fill/>
              </v:shape>
            </v:group>
            <v:group style="position:absolute;left:2891;top:4385;width:62;height:61" coordorigin="2891,4385" coordsize="62,61">
              <v:shape style="position:absolute;left:2891;top:4385;width:62;height:61" coordorigin="2891,4385" coordsize="62,61" path="m2917,4385l2898,4395,2891,4416,2895,4430,2909,4442,2936,4445,2949,4431,2953,4406,2941,4390,2917,4385e" filled="t" fillcolor="#000000" stroked="f">
                <v:path arrowok="t"/>
                <v:fill/>
              </v:shape>
            </v:group>
            <v:group style="position:absolute;left:1193;top:4352;width:62;height:61" coordorigin="1193,4352" coordsize="62,61">
              <v:shape style="position:absolute;left:1193;top:4352;width:62;height:61" coordorigin="1193,4352" coordsize="62,61" path="m1219,4352l1200,4363,1193,4383,1197,4397,1212,4409,1238,4412,1251,4398,1255,4373,1243,4357,1219,4352e" filled="t" fillcolor="#000000" stroked="f">
                <v:path arrowok="t"/>
                <v:fill/>
              </v:shape>
            </v:group>
            <v:group style="position:absolute;left:4359;top:4553;width:62;height:61" coordorigin="4359,4553" coordsize="62,61">
              <v:shape style="position:absolute;left:4359;top:4553;width:62;height:61" coordorigin="4359,4553" coordsize="62,61" path="m4385,4553l4366,4564,4359,4585,4362,4599,4377,4611,4403,4614,4417,4600,4421,4574,4408,4559,4385,4553e" filled="t" fillcolor="#000000" stroked="f">
                <v:path arrowok="t"/>
                <v:fill/>
              </v:shape>
            </v:group>
            <v:group style="position:absolute;left:1947;top:3823;width:62;height:61" coordorigin="1947,3823" coordsize="62,61">
              <v:shape style="position:absolute;left:1947;top:3823;width:62;height:61" coordorigin="1947,3823" coordsize="62,61" path="m1973,3823l1955,3834,1947,3854,1951,3869,1966,3881,1992,3884,2005,3870,2010,3844,1997,3829,1973,3823e" filled="t" fillcolor="#000000" stroked="f">
                <v:path arrowok="t"/>
                <v:fill/>
              </v:shape>
            </v:group>
            <v:group style="position:absolute;left:1878;top:4871;width:62;height:61" coordorigin="1878,4871" coordsize="62,61">
              <v:shape style="position:absolute;left:1878;top:4871;width:62;height:61" coordorigin="1878,4871" coordsize="62,61" path="m1904,4871l1885,4882,1878,4902,1882,4917,1896,4929,1923,4932,1936,4918,1940,4892,1927,4877,1904,4871e" filled="t" fillcolor="#000000" stroked="f">
                <v:path arrowok="t"/>
                <v:fill/>
              </v:shape>
            </v:group>
            <v:group style="position:absolute;left:2454;top:4279;width:62;height:61" coordorigin="2454,4279" coordsize="62,61">
              <v:shape style="position:absolute;left:2454;top:4279;width:62;height:61" coordorigin="2454,4279" coordsize="62,61" path="m2480,4279l2462,4289,2454,4310,2458,4324,2473,4336,2499,4339,2512,4325,2516,4300,2504,4284,2480,4279e" filled="t" fillcolor="#000000" stroked="f">
                <v:path arrowok="t"/>
                <v:fill/>
              </v:shape>
            </v:group>
            <v:group style="position:absolute;left:4650;top:4801;width:62;height:61" coordorigin="4650,4801" coordsize="62,61">
              <v:shape style="position:absolute;left:4650;top:4801;width:62;height:61" coordorigin="4650,4801" coordsize="62,61" path="m4676,4801l4657,4812,4650,4833,4654,4847,4668,4859,4695,4862,4708,4848,4712,4823,4699,4807,4676,4801e" filled="t" fillcolor="#000000" stroked="f">
                <v:path arrowok="t"/>
                <v:fill/>
              </v:shape>
            </v:group>
            <v:group style="position:absolute;left:3900;top:5443;width:62;height:61" coordorigin="3900,5443" coordsize="62,61">
              <v:shape style="position:absolute;left:3900;top:5443;width:62;height:61" coordorigin="3900,5443" coordsize="62,61" path="m3926,5443l3908,5454,3900,5474,3904,5489,3919,5501,3945,5503,3959,5489,3963,5464,3950,5449,3926,5443e" filled="t" fillcolor="#000000" stroked="f">
                <v:path arrowok="t"/>
                <v:fill/>
              </v:shape>
            </v:group>
            <v:group style="position:absolute;left:5500;top:2596;width:62;height:61" coordorigin="5500,2596" coordsize="62,61">
              <v:shape style="position:absolute;left:5500;top:2596;width:62;height:61" coordorigin="5500,2596" coordsize="62,61" path="m5526,2596l5508,2607,5500,2627,5504,2642,5519,2654,5545,2657,5558,2643,5562,2617,5550,2602,5526,2596e" filled="t" fillcolor="#000000" stroked="f">
                <v:path arrowok="t"/>
                <v:fill/>
              </v:shape>
            </v:group>
            <v:group style="position:absolute;left:5493;top:4046;width:62;height:61" coordorigin="5493,4046" coordsize="62,61">
              <v:shape style="position:absolute;left:5493;top:4046;width:62;height:61" coordorigin="5493,4046" coordsize="62,61" path="m5519,4046l5501,4057,5493,4078,5497,4092,5512,4104,5538,4107,5552,4093,5556,4068,5543,4052,5519,4046e" filled="t" fillcolor="#000000" stroked="f">
                <v:path arrowok="t"/>
                <v:fill/>
              </v:shape>
            </v:group>
            <v:group style="position:absolute;left:5310;top:3575;width:62;height:61" coordorigin="5310,3575" coordsize="62,61">
              <v:shape style="position:absolute;left:5310;top:3575;width:62;height:61" coordorigin="5310,3575" coordsize="62,61" path="m5336,3575l5318,3586,5310,3606,5314,3620,5329,3632,5355,3635,5369,3621,5373,3596,5360,3580,5336,3575e" filled="t" fillcolor="#000000" stroked="f">
                <v:path arrowok="t"/>
                <v:fill/>
              </v:shape>
            </v:group>
            <v:group style="position:absolute;left:4733;top:3044;width:62;height:61" coordorigin="4733,3044" coordsize="62,61">
              <v:shape style="position:absolute;left:4733;top:3044;width:62;height:61" coordorigin="4733,3044" coordsize="62,61" path="m4759,3044l4740,3055,4733,3076,4737,3090,4751,3102,4778,3105,4791,3091,4795,3066,4782,3050,4759,3044e" filled="t" fillcolor="#000000" stroked="f">
                <v:path arrowok="t"/>
                <v:fill/>
              </v:shape>
            </v:group>
            <v:group style="position:absolute;left:4342;top:3406;width:62;height:61" coordorigin="4342,3406" coordsize="62,61">
              <v:shape style="position:absolute;left:4342;top:3406;width:62;height:61" coordorigin="4342,3406" coordsize="62,61" path="m4368,3406l4350,3417,4342,3438,4346,3452,4361,3464,4387,3467,4400,3453,4405,3427,4392,3412,4368,3406e" filled="t" fillcolor="#000000" stroked="f">
                <v:path arrowok="t"/>
                <v:fill/>
              </v:shape>
            </v:group>
            <v:group style="position:absolute;left:4938;top:3406;width:62;height:61" coordorigin="4938,3406" coordsize="62,61">
              <v:shape style="position:absolute;left:4938;top:3406;width:62;height:61" coordorigin="4938,3406" coordsize="62,61" path="m4964,3406l4946,3417,4938,3438,4942,3452,4957,3464,4983,3467,4997,3453,5001,3427,4988,3412,4964,3406e" filled="t" fillcolor="#000000" stroked="f">
                <v:path arrowok="t"/>
                <v:fill/>
              </v:shape>
            </v:group>
            <v:group style="position:absolute;left:3257;top:3048;width:62;height:61" coordorigin="3257,3048" coordsize="62,61">
              <v:shape style="position:absolute;left:3257;top:3048;width:62;height:61" coordorigin="3257,3048" coordsize="62,61" path="m3283,3048l3264,3059,3257,3080,3261,3094,3275,3106,3302,3109,3315,3095,3319,3070,3306,3054,3283,3048e" filled="t" fillcolor="#000000" stroked="f">
                <v:path arrowok="t"/>
                <v:fill/>
              </v:shape>
            </v:group>
            <v:group style="position:absolute;left:4612;top:1967;width:62;height:61" coordorigin="4612,1967" coordsize="62,61">
              <v:shape style="position:absolute;left:4612;top:1967;width:62;height:61" coordorigin="4612,1967" coordsize="62,61" path="m4638,1967l4619,1978,4612,1999,4615,2013,4630,2025,4656,2028,4670,2014,4674,1988,4661,1973,4638,1967e" filled="t" fillcolor="#000000" stroked="f">
                <v:path arrowok="t"/>
                <v:fill/>
              </v:shape>
            </v:group>
            <v:group style="position:absolute;left:3830;top:2769;width:62;height:61" coordorigin="3830,2769" coordsize="62,61">
              <v:shape style="position:absolute;left:3830;top:2769;width:62;height:61" coordorigin="3830,2769" coordsize="62,61" path="m3856,2769l3837,2780,3830,2800,3833,2815,3848,2827,3874,2830,3888,2816,3892,2790,3879,2775,3856,2769e" filled="t" fillcolor="#000000" stroked="f">
                <v:path arrowok="t"/>
                <v:fill/>
              </v:shape>
            </v:group>
            <v:group style="position:absolute;left:4301;top:2350;width:62;height:61" coordorigin="4301,2350" coordsize="62,61">
              <v:shape style="position:absolute;left:4301;top:2350;width:62;height:61" coordorigin="4301,2350" coordsize="62,61" path="m4327,2350l4309,2360,4301,2381,4305,2395,4320,2407,4346,2410,4359,2396,4363,2371,4351,2355,4327,2350e" filled="t" fillcolor="#000000" stroked="f">
                <v:path arrowok="t"/>
                <v:fill/>
              </v:shape>
            </v:group>
            <v:group style="position:absolute;left:6250;top:4081;width:62;height:61" coordorigin="6250,4081" coordsize="62,61">
              <v:shape style="position:absolute;left:6250;top:4081;width:62;height:61" coordorigin="6250,4081" coordsize="62,61" path="m6276,4081l6257,4092,6250,4113,6254,4127,6268,4139,6295,4142,6308,4128,6312,4103,6299,4087,6276,4081e" filled="t" fillcolor="#000000" stroked="f">
                <v:path arrowok="t"/>
                <v:fill/>
              </v:shape>
            </v:group>
            <v:group style="position:absolute;left:6696;top:2905;width:62;height:61" coordorigin="6696,2905" coordsize="62,61">
              <v:shape style="position:absolute;left:6696;top:2905;width:62;height:61" coordorigin="6696,2905" coordsize="62,61" path="m6722,2905l6703,2915,6696,2936,6700,2950,6714,2962,6741,2965,6754,2951,6758,2926,6746,2910,6722,2905e" filled="t" fillcolor="#000000" stroked="f">
                <v:path arrowok="t"/>
                <v:fill/>
              </v:shape>
            </v:group>
            <v:group style="position:absolute;left:5997;top:5290;width:62;height:61" coordorigin="5997,5290" coordsize="62,61">
              <v:shape style="position:absolute;left:5997;top:5290;width:62;height:61" coordorigin="5997,5290" coordsize="62,61" path="m6023,5290l6005,5301,5997,5322,6001,5336,6016,5348,6042,5351,6055,5337,6059,5311,6047,5296,6023,5290e" filled="t" fillcolor="#000000" stroked="f">
                <v:path arrowok="t"/>
                <v:fill/>
              </v:shape>
            </v:group>
            <v:group style="position:absolute;left:5855;top:1766;width:62;height:61" coordorigin="5855,1766" coordsize="62,61">
              <v:shape style="position:absolute;left:5855;top:1766;width:62;height:61" coordorigin="5855,1766" coordsize="62,61" path="m5881,1766l5863,1777,5855,1797,5859,1812,5874,1823,5900,1826,5913,1812,5917,1787,5905,1771,5881,1766e" filled="t" fillcolor="#000000" stroked="f">
                <v:path arrowok="t"/>
                <v:fill/>
              </v:shape>
            </v:group>
            <v:group style="position:absolute;left:5218;top:1346;width:62;height:61" coordorigin="5218,1346" coordsize="62,61">
              <v:shape style="position:absolute;left:5218;top:1346;width:62;height:61" coordorigin="5218,1346" coordsize="62,61" path="m5244,1346l5225,1357,5218,1378,5222,1392,5236,1404,5263,1407,5276,1393,5280,1368,5268,1352,5244,1346e" filled="t" fillcolor="#000000" stroked="f">
                <v:path arrowok="t"/>
                <v:fill/>
              </v:shape>
            </v:group>
            <v:group style="position:absolute;left:4399;top:5263;width:62;height:61" coordorigin="4399,5263" coordsize="62,61">
              <v:shape style="position:absolute;left:4399;top:5263;width:62;height:61" coordorigin="4399,5263" coordsize="62,61" path="m4425,5263l4406,5274,4399,5294,4402,5309,4417,5321,4443,5323,4457,5309,4461,5284,4448,5269,4425,5263e" filled="t" fillcolor="#000000" stroked="f">
                <v:path arrowok="t"/>
                <v:fill/>
              </v:shape>
            </v:group>
            <v:group style="position:absolute;left:7243;top:572;width:2224;height:1986" coordorigin="7243,572" coordsize="2224,1986">
              <v:shape style="position:absolute;left:7243;top:572;width:2224;height:1986" coordorigin="7243,572" coordsize="2224,1986" path="m7243,2558l9467,2558,9467,572,7243,572,7243,2558e" filled="t" fillcolor="#FFFFFF" stroked="f">
                <v:path arrowok="t"/>
                <v:fill/>
              </v:shape>
            </v:group>
            <v:group style="position:absolute;left:7336;top:707;width:272;height:151" coordorigin="7336,707" coordsize="272,151">
              <v:shape style="position:absolute;left:7336;top:707;width:272;height:151" coordorigin="7336,707" coordsize="272,151" path="m7336,707l7608,707,7608,858,7336,858,7336,707e" filled="t" fillcolor="#A5C971" stroked="f">
                <v:path arrowok="t"/>
                <v:fill/>
              </v:shape>
            </v:group>
            <v:group style="position:absolute;left:7336;top:707;width:272;height:151" coordorigin="7336,707" coordsize="272,151">
              <v:shape style="position:absolute;left:7336;top:707;width:272;height:151" coordorigin="7336,707" coordsize="272,151" path="m7336,707l7608,707,7608,858,7336,858,7336,707xe" filled="f" stroked="t" strokeweight=".47pt" strokecolor="#000000">
                <v:path arrowok="t"/>
              </v:shape>
            </v:group>
            <v:group style="position:absolute;left:7336;top:1094;width:272;height:151" coordorigin="7336,1094" coordsize="272,151">
              <v:shape style="position:absolute;left:7336;top:1094;width:272;height:151" coordorigin="7336,1094" coordsize="272,151" path="m7336,1094l7608,1094,7608,1245,7336,1245,7336,1094e" filled="t" fillcolor="#FEC054" stroked="f">
                <v:path arrowok="t"/>
                <v:fill/>
              </v:shape>
            </v:group>
            <v:group style="position:absolute;left:7336;top:1094;width:272;height:151" coordorigin="7336,1094" coordsize="272,151">
              <v:shape style="position:absolute;left:7336;top:1094;width:272;height:151" coordorigin="7336,1094" coordsize="272,151" path="m7336,1094l7608,1094,7608,1245,7336,1245,7336,1094xe" filled="f" stroked="t" strokeweight=".47pt" strokecolor="#000000">
                <v:path arrowok="t"/>
              </v:shape>
            </v:group>
            <v:group style="position:absolute;left:7338;top:1495;width:272;height:151" coordorigin="7338,1495" coordsize="272,151">
              <v:shape style="position:absolute;left:7338;top:1495;width:272;height:151" coordorigin="7338,1495" coordsize="272,151" path="m7338,1495l7610,1495,7610,1646,7338,1646,7338,1495e" filled="t" fillcolor="#D3AA80" stroked="f">
                <v:path arrowok="t"/>
                <v:fill/>
              </v:shape>
            </v:group>
            <v:group style="position:absolute;left:7338;top:1495;width:272;height:151" coordorigin="7338,1495" coordsize="272,151">
              <v:shape style="position:absolute;left:7338;top:1495;width:272;height:151" coordorigin="7338,1495" coordsize="272,151" path="m7338,1495l7610,1495,7610,1646,7338,1646,7338,1495xe" filled="f" stroked="t" strokeweight=".47pt" strokecolor="#000000">
                <v:path arrowok="t"/>
              </v:shape>
            </v:group>
            <v:group style="position:absolute;left:7336;top:2100;width:272;height:151" coordorigin="7336,2100" coordsize="272,151">
              <v:shape style="position:absolute;left:7336;top:2100;width:272;height:151" coordorigin="7336,2100" coordsize="272,151" path="m7336,2100l7608,2100,7608,2251,7336,2251,7336,2100e" filled="t" fillcolor="#F287B7" stroked="f">
                <v:path arrowok="t"/>
                <v:fill/>
              </v:shape>
            </v:group>
            <v:group style="position:absolute;left:7336;top:2100;width:272;height:151" coordorigin="7336,2100" coordsize="272,151">
              <v:shape style="position:absolute;left:7336;top:2100;width:272;height:151" coordorigin="7336,2100" coordsize="272,151" path="m7336,2100l7608,2100,7608,2251,7336,2251,7336,2100xe" filled="f" stroked="t" strokeweight=".47pt" strokecolor="#000000">
                <v:path arrowok="t"/>
              </v:shape>
            </v:group>
            <v:group style="position:absolute;left:7336;top:2315;width:272;height:151" coordorigin="7336,2315" coordsize="272,151">
              <v:shape style="position:absolute;left:7336;top:2315;width:272;height:151" coordorigin="7336,2315" coordsize="272,151" path="m7336,2315l7608,2315,7608,2466,7336,2466,7336,2315e" filled="t" fillcolor="#FFF685" stroked="f">
                <v:path arrowok="t"/>
                <v:fill/>
              </v:shape>
            </v:group>
            <v:group style="position:absolute;left:7336;top:2315;width:272;height:151" coordorigin="7336,2315" coordsize="272,151">
              <v:shape style="position:absolute;left:7336;top:2315;width:272;height:151" coordorigin="7336,2315" coordsize="272,151" path="m7336,2315l7608,2315,7608,2466,7336,2466,7336,2315xe" filled="f" stroked="t" strokeweight=".47pt" strokecolor="#000000">
                <v:path arrowok="t"/>
              </v:shape>
            </v:group>
            <v:group style="position:absolute;left:7243;top:572;width:2224;height:1986" coordorigin="7243,572" coordsize="2224,1986">
              <v:shape style="position:absolute;left:7243;top:572;width:2224;height:1986" coordorigin="7243,572" coordsize="2224,1986" path="m7243,2558l9467,2558,9467,572,7243,572,7243,2558xe" filled="f" stroked="t" strokeweight=".5pt" strokecolor="#5E682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86.837006pt;margin-top:345.575989pt;width:315.145pt;height:340.658pt;mso-position-horizontal-relative:page;mso-position-vertical-relative:page;z-index:-2319" coordorigin="3737,6912" coordsize="6303,6813">
            <v:shape style="position:absolute;left:3737;top:6912;width:6303;height:6813" type="#_x0000_t75">
              <v:imagedata r:id="rId13" o:title=""/>
            </v:shape>
            <v:group style="position:absolute;left:3742;top:6917;width:6293;height:6803" coordorigin="3742,6917" coordsize="6293,6803">
              <v:shape style="position:absolute;left:3742;top:6917;width:6293;height:6803" coordorigin="3742,6917" coordsize="6293,6803" path="m5820,7635l5651,7635,5493,7742,5235,7946,4995,8169,4939,8229,4939,8370,5064,8235,5299,8017,5551,7817,5818,7636,5820,7635e" filled="t" fillcolor="#A2C8E6" stroked="f">
                <v:path arrowok="t"/>
                <v:fill/>
              </v:shape>
              <v:shape style="position:absolute;left:3742;top:6917;width:6293;height:6803" coordorigin="3742,6917" coordsize="6293,6803" path="m4939,14012l4939,14155,4995,14216,5235,14438,5392,14438,5299,14365,5064,14146,4939,14012e" filled="t" fillcolor="#A2C8E6" stroked="f">
                <v:path arrowok="t"/>
                <v:fill/>
              </v:shape>
              <v:shape style="position:absolute;left:3742;top:6917;width:6293;height:6803" coordorigin="3742,6917" coordsize="6293,6803" path="m10385,7635l10219,7635,10221,7636,10488,7817,10740,8017,10976,8235,11194,8470,11232,8518,11232,8376,11041,8169,10800,7946,10542,7742,10385,7635e" filled="t" fillcolor="#A2C8E6" stroked="f">
                <v:path arrowok="t"/>
                <v:fill/>
              </v:shape>
              <v:shape style="position:absolute;left:3742;top:6917;width:6293;height:6803" coordorigin="3742,6917" coordsize="6293,6803" path="m11232,14009l11232,13863,11194,13911,10976,14146,10740,14365,10647,14438,10800,14438,11041,14216,11232,14009e" filled="t" fillcolor="#A2C8E6" stroked="f">
                <v:path arrowok="t"/>
                <v:fill/>
              </v:shape>
            </v:group>
            <v:group style="position:absolute;left:3742;top:6917;width:6293;height:6803" coordorigin="3742,6917" coordsize="6293,6803">
              <v:shape style="position:absolute;left:3742;top:6917;width:6293;height:6803" coordorigin="3742,6917" coordsize="6293,6803" path="m5915,7543l5722,7543,5721,7543,5454,7724,5202,7923,4967,8142,4841,8277,4841,8417,5034,8209,5264,7996,5510,7801,5770,7625,5915,7543e" filled="t" fillcolor="#A3C9E7" stroked="f">
                <v:path arrowok="t"/>
                <v:fill/>
              </v:shape>
              <v:shape style="position:absolute;left:3742;top:6917;width:6293;height:6803" coordorigin="3742,6917" coordsize="6293,6803" path="m4841,13779l4841,13918,4967,14053,5202,14271,5296,14346,5448,14346,5264,14200,5034,13987,4841,13779e" filled="t" fillcolor="#A3C9E7" stroked="f">
                <v:path arrowok="t"/>
                <v:fill/>
              </v:shape>
              <v:shape style="position:absolute;left:3742;top:6917;width:6293;height:6803" coordorigin="3742,6917" coordsize="6293,6803" path="m10123,7543l9930,7543,10074,7625,10335,7801,10581,7996,10811,8209,11024,8439,11134,8578,11134,8424,11097,8377,10878,8142,10643,7923,10391,7724,10124,7543,10123,7543e" filled="t" fillcolor="#A3C9E7" stroked="f">
                <v:path arrowok="t"/>
                <v:fill/>
              </v:shape>
              <v:shape style="position:absolute;left:3742;top:6917;width:6293;height:6803" coordorigin="3742,6917" coordsize="6293,6803" path="m11134,13770l11134,13617,11024,13756,10811,13987,10581,14200,10397,14346,10549,14346,10643,14271,10878,14053,11097,13818,11134,13770e" filled="t" fillcolor="#A3C9E7" stroked="f">
                <v:path arrowok="t"/>
                <v:fill/>
              </v:shape>
            </v:group>
            <v:group style="position:absolute;left:3742;top:6917;width:6293;height:6803" coordorigin="3742,6917" coordsize="6293,6803">
              <v:shape style="position:absolute;left:3742;top:6917;width:6293;height:6803" coordorigin="3742,6917" coordsize="6293,6803" path="m6016,7448l5819,7448,5676,7529,5415,7705,5169,7900,4939,8114,4746,8321,4746,8471,4797,8406,5006,8181,5230,7973,5471,7782,5725,7610,5994,7458,6016,7448e" filled="t" fillcolor="#A4CAE8" stroked="f">
                <v:path arrowok="t"/>
                <v:fill/>
              </v:shape>
              <v:shape style="position:absolute;left:3742;top:6917;width:6293;height:6803" coordorigin="3742,6917" coordsize="6293,6803" path="m4746,13535l4746,13683,4939,13891,5169,14104,5354,14251,5511,14251,5471,14223,5230,14033,5006,13824,4797,13599,4746,13535e" filled="t" fillcolor="#A4CAE8" stroked="f">
                <v:path arrowok="t"/>
                <v:fill/>
              </v:shape>
              <v:shape style="position:absolute;left:3742;top:6917;width:6293;height:6803" coordorigin="3742,6917" coordsize="6293,6803" path="m9836,7448l9639,7448,9661,7458,9929,7610,10183,7782,10424,7973,10648,8181,10857,8406,11039,8636,11039,8482,10929,8344,10716,8114,10486,7900,10240,7705,9979,7529,9836,7448e" filled="t" fillcolor="#A4CAE8" stroked="f">
                <v:path arrowok="t"/>
                <v:fill/>
              </v:shape>
              <v:shape style="position:absolute;left:3742;top:6917;width:6293;height:6803" coordorigin="3742,6917" coordsize="6293,6803" path="m11039,13522l11039,13370,10857,13599,10648,13824,10424,14033,10183,14223,10143,14251,10301,14251,10486,14104,10716,13891,10929,13661,11039,13522e" filled="t" fillcolor="#A4CAE8" stroked="f">
                <v:path arrowok="t"/>
                <v:fill/>
              </v:shape>
            </v:group>
            <v:group style="position:absolute;left:3742;top:6917;width:6293;height:6803" coordorigin="3742,6917" coordsize="6293,6803">
              <v:shape style="position:absolute;left:3742;top:6917;width:6293;height:6803" coordorigin="3742,6917" coordsize="6293,6803" path="m6144,7352l5920,7352,5899,7362,5631,7515,5376,7687,5136,7878,4911,8086,4703,8311,4651,8375,4651,8528,4775,8373,4978,8154,5197,7950,5432,7764,5680,7596,5942,7447,6144,7352e" filled="t" fillcolor="#A6CCE8" stroked="f">
                <v:path arrowok="t"/>
                <v:fill/>
              </v:shape>
              <v:shape style="position:absolute;left:3742;top:6917;width:6293;height:6803" coordorigin="3742,6917" coordsize="6293,6803" path="m4651,13287l4651,13439,4703,13504,4911,13729,5136,13937,5376,14128,5418,14156,5586,14156,5432,14051,5197,13865,4978,13662,4775,13443,4651,13287e" filled="t" fillcolor="#A6CCE8" stroked="f">
                <v:path arrowok="t"/>
                <v:fill/>
              </v:shape>
              <v:shape style="position:absolute;left:3742;top:6917;width:6293;height:6803" coordorigin="3742,6917" coordsize="6293,6803" path="m9545,7352l9320,7352,9522,7447,9783,7596,10032,7764,10267,7950,10486,8154,10689,8373,10876,8608,10944,8709,10944,8540,10762,8311,10554,8086,10329,7878,10089,7687,9834,7515,9566,7362,9545,7352e" filled="t" fillcolor="#A6CCE8" stroked="f">
                <v:path arrowok="t"/>
                <v:fill/>
              </v:shape>
              <v:shape style="position:absolute;left:3742;top:6917;width:6293;height:6803" coordorigin="3742,6917" coordsize="6293,6803" path="m10944,13274l10944,13107,10876,13208,10689,13443,10486,13662,10267,13865,10032,14051,9878,14156,10047,14156,10089,14128,10329,13937,10554,13729,10762,13504,10944,13274e" filled="t" fillcolor="#A6CCE8" stroked="f">
                <v:path arrowok="t"/>
                <v:fill/>
              </v:shape>
            </v:group>
            <v:group style="position:absolute;left:3742;top:6917;width:6293;height:6803" coordorigin="3742,6917" coordsize="6293,6803">
              <v:shape style="position:absolute;left:3742;top:6917;width:6293;height:6803" coordorigin="3742,6917" coordsize="6293,6803" path="m6300,7255l6053,7255,5848,7352,5586,7500,5337,7668,5103,7855,4883,8058,4680,8277,4556,8433,4556,8587,4570,8566,4752,8337,4950,8123,5164,7925,5393,7743,5635,7579,5891,7434,6158,7309,6300,7255e" filled="t" fillcolor="#A7CDE9" stroked="f">
                <v:path arrowok="t"/>
                <v:fill/>
              </v:shape>
              <v:shape style="position:absolute;left:3742;top:6917;width:6293;height:6803" coordorigin="3742,6917" coordsize="6293,6803" path="m4556,13034l4556,13191,4680,13347,4883,13566,5103,13770,5337,13956,5489,14058,5665,14058,5635,14041,5393,13877,5164,13696,4950,13497,4752,13283,4570,13054,4556,13034e" filled="t" fillcolor="#A7CDE9" stroked="f">
                <v:path arrowok="t"/>
                <v:fill/>
              </v:shape>
              <v:shape style="position:absolute;left:3742;top:6917;width:6293;height:6803" coordorigin="3742,6917" coordsize="6293,6803" path="m9221,7255l8974,7255,9116,7309,9383,7434,9638,7579,9881,7743,10110,7925,10324,8123,10522,8337,10704,8566,10849,8781,10849,8613,10781,8512,10595,8277,10391,8058,10172,7855,9937,7668,9689,7500,9427,7352,9221,7255e" filled="t" fillcolor="#A7CDE9" stroked="f">
                <v:path arrowok="t"/>
                <v:fill/>
              </v:shape>
              <v:shape style="position:absolute;left:3742;top:6917;width:6293;height:6803" coordorigin="3742,6917" coordsize="6293,6803" path="m10849,13011l10849,12839,10704,13054,10522,13283,10324,13497,10110,13696,9881,13877,9638,14041,9608,14058,9786,14058,9937,13956,10172,13770,10391,13566,10595,13347,10781,13112,10849,13011e" filled="t" fillcolor="#A7CDE9" stroked="f">
                <v:path arrowok="t"/>
                <v:fill/>
              </v:shape>
            </v:group>
            <v:group style="position:absolute;left:3742;top:6917;width:6293;height:6803" coordorigin="3742,6917" coordsize="6293,6803">
              <v:shape style="position:absolute;left:3742;top:6917;width:6293;height:6803" coordorigin="3742,6917" coordsize="6293,6803" path="m6506,7162l6204,7162,6063,7215,5796,7341,5541,7486,5298,7650,5069,7832,4855,8030,4657,8244,4475,8473,4461,8494,4461,8664,4552,8530,4729,8307,4922,8098,5131,7905,5354,7727,5590,7568,5839,7426,6100,7304,6371,7201,6506,7162e" filled="t" fillcolor="#A8CEEA" stroked="f">
                <v:path arrowok="t"/>
                <v:fill/>
              </v:shape>
              <v:shape style="position:absolute;left:3742;top:6917;width:6293;height:6803" coordorigin="3742,6917" coordsize="6293,6803" path="m4461,12771l4461,12940,4475,12961,4657,13190,4855,13404,5069,13602,5298,13784,5541,13948,5572,13965,5763,13965,5590,13868,5354,13708,5131,13531,4922,13337,4729,13129,4552,12905,4461,12771e" filled="t" fillcolor="#A8CEEA" stroked="f">
                <v:path arrowok="t"/>
                <v:fill/>
              </v:shape>
              <v:shape style="position:absolute;left:3742;top:6917;width:6293;height:6803" coordorigin="3742,6917" coordsize="6293,6803" path="m8880,7162l8578,7162,8713,7201,8984,7304,9244,7426,9493,7568,9730,7727,9953,7905,10161,8098,10355,8307,10532,8530,10692,8766,10754,8876,10754,8687,10609,8473,10427,8244,10229,8030,10015,7832,9786,7650,9544,7486,9288,7341,9021,7215,8880,7162e" filled="t" fillcolor="#A8CEEA" stroked="f">
                <v:path arrowok="t"/>
                <v:fill/>
              </v:shape>
              <v:shape style="position:absolute;left:3742;top:6917;width:6293;height:6803" coordorigin="3742,6917" coordsize="6293,6803" path="m10754,12747l10754,12560,10692,12669,10532,12905,10355,13129,10161,13337,9953,13531,9730,13708,9493,13868,9321,13965,9513,13965,9544,13948,9786,13784,10015,13602,10229,13404,10427,13190,10609,12961,10754,12747e" filled="t" fillcolor="#A8CEEA" stroked="f">
                <v:path arrowok="t"/>
                <v:fill/>
              </v:shape>
            </v:group>
            <v:group style="position:absolute;left:3742;top:6917;width:6293;height:6803" coordorigin="3742,6917" coordsize="6293,6803">
              <v:shape style="position:absolute;left:3742;top:6917;width:6293;height:6803" coordorigin="3742,6917" coordsize="6293,6803" path="m6824,7067l6409,7067,6276,7106,6005,7208,5745,7330,5496,7472,5259,7632,5036,7809,4827,8002,4634,8211,4457,8434,4366,8569,4366,8742,4378,8721,4533,8491,4706,8273,4894,8070,5098,7882,5315,7709,5545,7553,5788,7415,6042,7296,6306,7196,6579,7117,6824,7067e" filled="t" fillcolor="#A9CFEA" stroked="f">
                <v:path arrowok="t"/>
                <v:fill/>
              </v:shape>
              <v:shape style="position:absolute;left:3742;top:6917;width:6293;height:6803" coordorigin="3742,6917" coordsize="6293,6803" path="m4366,12503l4366,12675,4457,12810,4634,13033,4827,13242,5036,13435,5259,13612,5496,13772,5669,13870,5875,13870,5788,13830,5545,13692,5315,13536,5098,13363,4894,13175,4706,12972,4533,12754,4378,12524,4366,12503e" filled="t" fillcolor="#A9CFEA" stroked="f">
                <v:path arrowok="t"/>
                <v:fill/>
              </v:shape>
              <v:shape style="position:absolute;left:3742;top:6917;width:6293;height:6803" coordorigin="3742,6917" coordsize="6293,6803" path="m8485,7067l8069,7067,8314,7117,8587,7196,8852,7296,9105,7415,9348,7553,9578,7709,9796,7882,9999,8070,10188,8273,10360,8491,10516,8721,10654,8964,10659,8975,10659,8779,10597,8671,10437,8434,10260,8211,10067,8002,9858,7809,9635,7632,9398,7472,9149,7330,8889,7208,8618,7106,8485,7067e" filled="t" fillcolor="#A9CFEA" stroked="f">
                <v:path arrowok="t"/>
                <v:fill/>
              </v:shape>
              <v:shape style="position:absolute;left:3742;top:6917;width:6293;height:6803" coordorigin="3742,6917" coordsize="6293,6803" path="m10659,12465l10659,12270,10654,12281,10516,12524,10360,12754,10188,12972,9999,13175,9796,13363,9578,13536,9348,13692,9105,13830,9019,13870,9225,13870,9398,13772,9635,13612,9858,13435,10067,13242,10260,13033,10437,12810,10597,12573,10659,12465e" filled="t" fillcolor="#A9CFEA" stroked="f">
                <v:path arrowok="t"/>
                <v:fill/>
              </v:shape>
            </v:group>
            <v:group style="position:absolute;left:3742;top:6917;width:6293;height:6803" coordorigin="3742,6917" coordsize="6293,6803">
              <v:shape style="position:absolute;left:3742;top:6917;width:6293;height:6803" coordorigin="3742,6917" coordsize="6293,6803" path="m7966,6970l6738,6970,6485,7022,6211,7101,5947,7200,5693,7320,5451,7458,5220,7613,5003,7786,4800,7974,4611,8178,4439,8395,4283,8625,4273,8642,4273,8836,4366,8674,4517,8449,4685,8238,4869,8040,5067,7856,5278,7688,5503,7537,5739,7402,5986,7286,6243,7189,6510,7112,6784,7056,7066,7021,7354,7010,8162,7010,7966,6970e" filled="t" fillcolor="#ABD0EB" stroked="f">
                <v:path arrowok="t"/>
                <v:fill/>
              </v:shape>
              <v:shape style="position:absolute;left:3742;top:6917;width:6293;height:6803" coordorigin="3742,6917" coordsize="6293,6803" path="m4273,12214l4273,12411,4283,12428,4439,12658,4611,12876,4800,13079,5003,13268,5220,13440,5451,13596,5693,13734,5776,13773,6010,13773,5986,13764,5739,13648,5503,13513,5278,13362,5067,13194,4869,13010,4685,12812,4517,12601,4366,12376,4273,12214e" filled="t" fillcolor="#ABD0EB" stroked="f">
                <v:path arrowok="t"/>
                <v:fill/>
              </v:shape>
              <v:shape style="position:absolute;left:3742;top:6917;width:6293;height:6803" coordorigin="3742,6917" coordsize="6293,6803" path="m8162,7010l7354,7010,7642,7021,7924,7056,8198,7112,8465,7189,8722,7286,8969,7402,9205,7537,9430,7688,9641,7856,9839,8040,10023,8238,10191,8449,10342,8674,10477,8910,10566,9100,10566,8883,10559,8868,10421,8625,10265,8395,10093,8178,9904,7974,9701,7786,9484,7613,9253,7458,9011,7320,8757,7200,8493,7101,8219,7022,8162,7010e" filled="t" fillcolor="#ABD0EB" stroked="f">
                <v:path arrowok="t"/>
                <v:fill/>
              </v:shape>
              <v:shape style="position:absolute;left:3742;top:6917;width:6293;height:6803" coordorigin="3742,6917" coordsize="6293,6803" path="m10566,12170l10566,11949,10477,12140,10342,12376,10191,12601,10023,12812,9839,13010,9641,13194,9430,13362,9205,13513,8969,13648,8722,13764,8698,13773,8928,13773,9011,13734,9253,13596,9484,13440,9701,13268,9904,13079,10093,12876,10265,12658,10421,12428,10559,12185,10566,12170e" filled="t" fillcolor="#ABD0EB" stroked="f">
                <v:path arrowok="t"/>
                <v:fill/>
              </v:shape>
            </v:group>
            <v:group style="position:absolute;left:3742;top:6956;width:6293;height:6764" coordorigin="3742,6956" coordsize="6293,6764">
              <v:shape style="position:absolute;left:3742;top:6956;width:6293;height:6764" coordorigin="3742,6956" coordsize="6293,6764" path="m7257,6956l6969,6968,6687,7002,6412,7058,6146,7135,5889,7232,5642,7349,5406,7483,5181,7635,4970,7803,4772,7986,4588,8184,4420,8396,4269,8620,4176,8783,4176,8991,4218,8901,4349,8671,4497,8452,4660,8247,4839,8054,5031,7875,5237,7712,5455,7564,5685,7434,5926,7321,6176,7226,6435,7151,6702,7097,6976,7063,7256,7052,8069,7052,7827,7002,7545,6968,7257,6956e" filled="t" fillcolor="#ACD1EC" stroked="f">
                <v:path arrowok="t"/>
                <v:fill/>
              </v:shape>
              <v:shape style="position:absolute;left:3742;top:6956;width:6293;height:6764" coordorigin="3742,6956" coordsize="6293,6764" path="m4176,11952l4176,12159,4269,12322,4420,12547,4588,12758,4772,12956,4970,13140,5181,13308,5406,13460,5642,13594,5889,13710,5915,13720,6184,13720,6176,13717,5926,13623,5685,13510,5455,13379,5237,13232,5031,13068,4839,12890,4660,12697,4497,12491,4349,12273,4218,12043,4176,11952e" filled="t" fillcolor="#ACD1EC" stroked="f">
                <v:path arrowok="t"/>
                <v:fill/>
              </v:shape>
              <v:shape style="position:absolute;left:3742;top:6956;width:6293;height:6764" coordorigin="3742,6956" coordsize="6293,6764" path="m8069,7052l7256,7052,7537,7063,7811,7097,8078,7151,8337,7226,8587,7321,8828,7434,9058,7564,9276,7712,9482,7875,9674,8054,9853,8247,10016,8452,10164,8671,10295,8901,10408,9141,10469,9303,10469,9046,10380,8856,10245,8620,10094,8396,9926,8184,9742,7986,9544,7803,9332,7635,9108,7483,8872,7349,8625,7232,8368,7135,8101,7058,8069,7052e" filled="t" fillcolor="#ACD1EC" stroked="f">
                <v:path arrowok="t"/>
                <v:fill/>
              </v:shape>
              <v:shape style="position:absolute;left:3742;top:6956;width:6293;height:6764" coordorigin="3742,6956" coordsize="6293,6764" path="m10469,11897l10469,11641,10408,11803,10295,12043,10164,12273,10016,12491,9853,12697,9674,12890,9482,13068,9276,13232,9058,13379,8828,13510,8587,13623,8337,13717,8329,13720,8599,13720,8625,13710,8872,13594,9108,13460,9332,13308,9544,13140,9742,12956,9926,12758,10094,12547,10245,12322,10380,12086,10469,11897e" filled="t" fillcolor="#ACD1EC" stroked="f">
                <v:path arrowok="t"/>
                <v:fill/>
              </v:shape>
            </v:group>
            <v:group style="position:absolute;left:3742;top:7051;width:6293;height:6668" coordorigin="3742,7051" coordsize="6293,6668">
              <v:shape style="position:absolute;left:3742;top:7051;width:6293;height:6668" coordorigin="3742,7051" coordsize="6293,6668" path="m7162,7051l6881,7063,6607,7096,6340,7151,6081,7226,5831,7320,5591,7433,5361,7564,5142,7711,4936,7875,4744,8053,4565,8246,4402,8452,4254,8670,4124,8900,4081,8992,4081,9224,4098,9178,4208,8944,4335,8721,4478,8509,4637,8308,4811,8121,4998,7948,5198,7789,5410,7645,5634,7518,5868,7408,6111,7316,6363,7244,6622,7190,6889,7158,7161,7147,7965,7147,7716,7096,7442,7063,7162,7051e" filled="t" fillcolor="#ADD2ED" stroked="f">
                <v:path arrowok="t"/>
                <v:fill/>
              </v:shape>
              <v:shape style="position:absolute;left:3742;top:7051;width:6293;height:6668" coordorigin="3742,7051" coordsize="6293,6668" path="m4081,11720l4081,11951,4124,12043,4254,12272,4402,12491,4565,12697,4744,12889,4936,13068,5142,13231,5361,13379,5591,13509,5831,13622,6081,13717,6091,13720,6458,13720,6363,13700,6111,13627,5868,13535,5634,13426,5410,13298,5198,13155,4998,12996,4811,12823,4637,12635,4478,12435,4335,12223,4208,11999,4098,11766,4081,11720e" filled="t" fillcolor="#ADD2ED" stroked="f">
                <v:path arrowok="t"/>
                <v:fill/>
              </v:shape>
              <v:shape style="position:absolute;left:3742;top:7051;width:6293;height:6668" coordorigin="3742,7051" coordsize="6293,6668" path="m7965,7147l7161,7147,7434,7158,7700,7190,7960,7244,8212,7316,8455,7408,8689,7518,8912,7645,9125,7789,9325,7948,9512,8121,9686,8308,9845,8509,9988,8721,10115,8944,10225,9178,10317,9421,10374,9617,10374,9301,10313,9140,10200,8900,10069,8670,9922,8452,9758,8246,9580,8053,9387,7875,9181,7711,8963,7564,8733,7433,8493,7320,8242,7226,7983,7151,7965,7147e" filled="t" fillcolor="#ADD2ED" stroked="f">
                <v:path arrowok="t"/>
                <v:fill/>
              </v:shape>
              <v:shape style="position:absolute;left:3742;top:7051;width:6293;height:6668" coordorigin="3742,7051" coordsize="6293,6668" path="m10374,11642l10374,11326,10317,11522,10225,11766,10115,11999,9988,12223,9845,12435,9686,12635,9512,12823,9325,12996,9125,13155,8912,13298,8689,13426,8455,13535,8212,13627,7960,13700,7865,13720,8233,13720,8242,13717,8493,13622,8733,13509,8963,13379,9181,13231,9387,13068,9580,12889,9758,12697,9922,12491,10069,12272,10200,12043,10313,11802,10374,11642e" filled="t" fillcolor="#ADD2ED" stroked="f">
                <v:path arrowok="t"/>
                <v:fill/>
              </v:shape>
            </v:group>
            <v:group style="position:absolute;left:3742;top:7149;width:6293;height:6571" coordorigin="3742,7149" coordsize="6293,6571">
              <v:shape style="position:absolute;left:3742;top:7149;width:6293;height:6571" coordorigin="3742,7149" coordsize="6293,6571" path="m7067,7149l6794,7160,6528,7192,6268,7245,6016,7318,5773,7410,5539,7520,5316,7647,5103,7790,4903,7949,4716,8123,4542,8310,4384,8510,4240,8723,4113,8946,4003,9180,3986,9227,3986,9505,4001,9451,4090,9215,4197,8988,4321,8771,4460,8565,4614,8370,4783,8188,4965,8020,5159,7865,5365,7726,5582,7603,5809,7496,6046,7407,6290,7336,6543,7284,6802,7253,7066,7242,7849,7242,7606,7192,7339,7160,7067,7149e" filled="t" fillcolor="#AED4ED" stroked="f">
                <v:path arrowok="t"/>
                <v:fill/>
              </v:shape>
              <v:shape style="position:absolute;left:3742;top:7149;width:6293;height:6571" coordorigin="3742,7149" coordsize="6293,6571" path="m3986,11438l3986,11721,4003,11768,4113,12001,4240,12225,4384,12437,4542,12637,4716,12824,4903,12998,5103,13157,5316,13300,5539,13427,5773,13537,6016,13629,6268,13702,6355,13720,7779,13720,7865,13702,7866,13702,7066,13702,6802,13691,6543,13659,6290,13608,6046,13537,5809,13448,5582,13341,5365,13218,5159,13078,4965,12924,4783,12755,4614,12573,4460,12379,4321,12173,4197,11956,4090,11729,4001,11492,3986,11438e" filled="t" fillcolor="#AED4ED" stroked="f">
                <v:path arrowok="t"/>
                <v:fill/>
              </v:shape>
              <v:shape style="position:absolute;left:3742;top:7149;width:6293;height:6571" coordorigin="3742,7149" coordsize="6293,6571" path="m7849,7242l7066,7242,7331,7253,7590,7284,7842,7336,8087,7407,8323,7496,8550,7603,8767,7726,8973,7865,9168,8020,9350,8188,9518,8370,9673,8565,9812,8771,9935,8988,10042,9215,10131,9451,10202,9696,10254,9948,10278,10150,10278,9618,10222,9423,10130,9180,10020,8946,9893,8723,9750,8510,9591,8310,9417,8123,9230,7949,9030,7790,8818,7647,8594,7520,8361,7410,8117,7318,7865,7245,7849,7242e" filled="t" fillcolor="#AED4ED" stroked="f">
                <v:path arrowok="t"/>
                <v:fill/>
              </v:shape>
              <v:shape style="position:absolute;left:3742;top:7149;width:6293;height:6571" coordorigin="3742,7149" coordsize="6293,6571" path="m10278,10794l10254,10996,10202,11248,10131,11492,10042,11729,9935,11956,9812,12173,9673,12379,9518,12573,9350,12755,9168,12924,8973,13078,8767,13218,8550,13341,8323,13448,8087,13537,7842,13608,7590,13659,7331,13691,7066,13702,7866,13702,8117,13629,8361,13537,8594,13427,8818,13300,9030,13157,9230,12998,9417,12824,9591,12637,9750,12437,9893,12225,10020,12001,10130,11768,10222,11524,10278,11330,10278,10794e" filled="t" fillcolor="#AED4ED" stroked="f">
                <v:path arrowok="t"/>
                <v:fill/>
              </v:shape>
            </v:group>
            <v:group style="position:absolute;left:3742;top:7241;width:6293;height:6460" coordorigin="3742,7241" coordsize="6293,6460">
              <v:shape style="position:absolute;left:3742;top:7241;width:6293;height:6460" coordorigin="3742,7241" coordsize="6293,6460" path="m6972,7241l6707,7252,6448,7284,6196,7335,5951,7406,5715,7495,5488,7602,5271,7726,5064,7865,4870,8019,4688,8188,4520,8370,4365,8564,4226,8770,4102,8987,3996,9214,3906,9451,3890,9506,3890,9900,3928,9719,3996,9481,4083,9252,4186,9032,4306,8821,4442,8621,4591,8432,4755,8256,4931,8092,5120,7942,5320,7807,5531,7687,5751,7584,5981,7497,6218,7428,6463,7378,6714,7347,6971,7337,7754,7337,7747,7335,7495,7284,7236,7252,6972,7241e" filled="t" fillcolor="#AFD5EE" stroked="f">
                <v:path arrowok="t"/>
                <v:fill/>
              </v:shape>
              <v:shape style="position:absolute;left:3742;top:7241;width:6293;height:6460" coordorigin="3742,7241" coordsize="6293,6460" path="m3890,11436l3996,11728,4102,11955,4226,12172,4365,12378,4520,12573,4688,12755,4870,12923,5064,13078,5271,13217,5488,13340,5715,13447,5951,13536,6196,13607,6448,13659,6707,13690,6972,13701,7236,13690,7495,13659,7747,13607,7749,13607,6971,13607,6714,13596,6463,13566,6218,13515,5981,13447,5751,13360,5531,13257,5320,13137,5120,13002,4931,12852,4755,12688,4591,12512,4442,12323,4306,12123,4186,11912,4083,11692,3996,11462,3928,11225,3890,11043,3890,11436e" filled="t" fillcolor="#AFD5EE" stroked="f">
                <v:path arrowok="t"/>
                <v:fill/>
              </v:shape>
              <v:shape style="position:absolute;left:3742;top:7241;width:6293;height:6460" coordorigin="3742,7241" coordsize="6293,6460" path="m7754,7337l6971,7337,7228,7347,7479,7378,7724,7428,7962,7497,8191,7584,8411,7687,8622,7807,8822,7942,9011,8092,9187,8256,9351,8432,9501,8621,9636,8821,9756,9032,9859,9252,9946,9481,10015,9719,10065,9964,10096,10215,10106,10472,10096,10729,10065,10980,10015,11225,9946,11462,9859,11692,9756,11912,9636,12123,9501,12323,9351,12512,9187,12688,9011,12852,8822,13002,8622,13137,8411,13257,8191,13360,7962,13447,7724,13515,7479,13566,7228,13596,6971,13607,7749,13607,7992,13536,8228,13447,8456,13340,8673,13217,8879,13078,9073,12923,9255,12755,9424,12573,9578,12378,9717,12172,9841,11955,9948,11728,10037,11492,10108,11247,10159,10995,10183,10797,10183,10146,10159,9948,10108,9695,10037,9451,9948,9214,9841,8987,9717,8770,9578,8564,9424,8370,9255,8188,9073,8019,8879,7865,8673,7726,8456,7602,8228,7495,7992,7406,7754,7337e" filled="t" fillcolor="#AFD5EE" stroked="f">
                <v:path arrowok="t"/>
                <v:fill/>
              </v:shape>
            </v:group>
            <v:group style="position:absolute;left:3742;top:7336;width:6216;height:6270" coordorigin="3742,7336" coordsize="6216,6270">
              <v:shape style="position:absolute;left:3742;top:7336;width:6216;height:6270" coordorigin="3742,7336" coordsize="6216,6270" path="m6877,7336l6620,7347,6368,7378,6123,7428,5886,7496,5657,7583,5436,7687,5226,7806,5026,7942,4837,8091,4660,8255,4497,8432,4347,8620,4212,8820,4092,9031,3988,9251,3902,9481,3833,9718,3795,9902,3795,11041,3833,11224,3902,11462,3988,11691,4092,11911,4212,12122,4347,12322,4497,12511,4660,12688,4837,12851,5026,13001,5226,13136,5436,13256,5657,13360,5886,13446,6123,13515,6368,13565,6620,13596,6877,13606,7133,13596,7385,13565,7630,13515,7641,13512,6876,13512,6627,13501,6383,13472,6146,13423,5916,13356,5693,13273,5480,13172,5275,13056,5081,12925,4898,12780,4727,12621,4568,12450,4423,12267,4292,12073,4176,11868,4075,11655,3991,11432,3925,11202,3876,10965,3847,10721,3836,10472,3847,10223,3876,9979,3925,9742,3991,9511,4075,9289,4176,9075,4292,8871,4423,8677,4568,8494,4727,8323,4898,8164,5081,8019,5275,7888,5480,7772,5693,7671,5916,7587,6146,7521,6383,7472,6627,7442,6876,7432,7645,7432,7630,7428,7385,7378,7133,7347,6877,7336e" filled="t" fillcolor="#B1D6EF" stroked="f">
                <v:path arrowok="t"/>
                <v:fill/>
              </v:shape>
              <v:shape style="position:absolute;left:3742;top:7336;width:6216;height:6270" coordorigin="3742,7336" coordsize="6216,6270" path="m7645,7432l6876,7432,7125,7442,7369,7472,7606,7521,7837,7587,8059,7671,8273,7772,8477,7888,8671,8019,8854,8164,9025,8323,9184,8494,9329,8677,9460,8871,9576,9075,9677,9289,9761,9511,9827,9742,9876,9979,9906,10223,9916,10472,9906,10721,9876,10965,9827,11202,9761,11432,9677,11655,9576,11868,9460,12073,9329,12267,9184,12450,9025,12621,8854,12780,8671,12925,8477,13056,8273,13172,8059,13273,7837,13356,7606,13423,7369,13472,7125,13501,6876,13512,7641,13512,7867,13446,8096,13360,8317,13256,8527,13136,8727,13001,8916,12851,9093,12688,9256,12511,9406,12322,9541,12122,9661,11911,9765,11691,9851,11462,9920,11224,9970,10979,10001,10728,10011,10471,10001,10214,9970,9963,9920,9718,9851,9481,9765,9251,9661,9031,9541,8820,9406,8620,9256,8432,9093,8255,8916,8091,8727,7942,8527,7806,8317,7687,8096,7583,7867,7496,7645,7432e" filled="t" fillcolor="#B1D6EF" stroked="f">
                <v:path arrowok="t"/>
                <v:fill/>
              </v:shape>
            </v:group>
            <v:group style="position:absolute;left:3783;top:7432;width:6079;height:6079" coordorigin="3783,7432" coordsize="6079,6079">
              <v:shape style="position:absolute;left:3783;top:7432;width:6079;height:6079" coordorigin="3783,7432" coordsize="6079,6079" path="m6823,7432l6574,7442,6330,7471,6093,7520,5862,7587,5640,7671,5426,7771,5222,7887,5028,8018,4845,8164,4674,8322,4515,8493,4370,8676,4239,8870,4123,9075,4022,9288,3938,9511,3872,9741,3823,9978,3793,10222,3783,10471,3793,10720,3823,10964,3872,11201,3938,11432,4022,11654,4123,11868,4239,12072,4370,12266,4515,12449,4674,12620,4845,12779,5028,12924,5222,13055,5426,13171,5640,13272,5862,13356,6093,13423,6330,13471,6574,13501,6823,13511,7072,13501,7316,13471,7553,13423,7574,13416,6823,13416,6581,13407,6345,13378,6115,13331,5892,13266,5677,13185,5470,13088,5272,12975,5084,12848,4907,12707,4741,12554,4587,12388,4446,12211,4319,12023,4207,11825,4109,11618,4028,11402,3964,11179,3916,10949,3888,10713,3878,10472,3888,10230,3916,9994,3964,9765,4028,9541,4109,9326,4207,9119,4319,8921,4446,8733,4587,8556,4741,8390,4907,8236,5084,8096,5272,7969,5470,7856,5677,7759,5892,7677,6115,7613,6345,7566,6581,7537,6823,7527,7578,7527,7553,7520,7316,7471,7072,7442,6823,7432e" filled="t" fillcolor="#B2D7F0" stroked="f">
                <v:path arrowok="t"/>
                <v:fill/>
              </v:shape>
              <v:shape style="position:absolute;left:3783;top:7432;width:6079;height:6079" coordorigin="3783,7432" coordsize="6079,6079" path="m7578,7527l6823,7527,7064,7537,7300,7566,7530,7613,7753,7677,7968,7759,8175,7856,8373,7969,8561,8096,8738,8236,8904,8390,9058,8556,9199,8733,9326,8921,9438,9119,9536,9326,9617,9541,9681,9765,9729,9994,9757,10230,9767,10472,9757,10713,9729,10949,9681,11179,9617,11402,9536,11618,9438,11825,9326,12023,9199,12211,9058,12388,8904,12554,8738,12707,8561,12848,8373,12975,8175,13088,7968,13185,7753,13266,7530,13331,7300,13378,7064,13407,6823,13416,7574,13416,7783,13356,8006,13272,8219,13171,8424,13055,8618,12924,8801,12779,8972,12620,9131,12449,9276,12266,9407,12072,9523,11868,9624,11654,9708,11432,9774,11201,9823,10964,9853,10720,9863,10471,9853,10222,9823,9978,9774,9741,9708,9511,9624,9288,9523,9075,9407,8870,9276,8676,9131,8493,8972,8322,8801,8164,8618,8018,8424,7887,8219,7771,8006,7671,7783,7587,7578,7527e" filled="t" fillcolor="#B2D7F0" stroked="f">
                <v:path arrowok="t"/>
                <v:fill/>
              </v:shape>
            </v:group>
            <v:group style="position:absolute;left:3878;top:7529;width:5889;height:5889" coordorigin="3878,7529" coordsize="5889,5889">
              <v:shape style="position:absolute;left:3878;top:7529;width:5889;height:5889" coordorigin="3878,7529" coordsize="5889,5889" path="m6823,7529l6582,7539,6346,7568,6116,7615,5893,7679,5677,7761,5470,7858,5272,7970,5084,8097,4907,8238,4741,8392,4587,8558,4447,8735,4320,8923,4207,9121,4110,9328,4029,9543,3964,9766,3917,9996,3888,10232,3878,10474,3888,10715,3917,10951,3964,11181,4029,11404,4110,11619,4207,11827,4320,12024,4447,12212,4587,12390,4741,12555,4907,12709,5084,12850,5272,12977,5470,13089,5677,13187,5893,13268,6116,13333,6346,13380,6582,13408,6823,13418,7064,13408,7300,13380,7530,13333,7569,13321,6823,13321,6589,13312,6361,13284,6138,13238,5922,13176,5714,13097,5513,13003,5322,12894,5140,12771,4968,12635,4808,12486,4659,12326,4523,12154,4400,11972,4291,11781,4197,11581,4118,11372,4056,11156,4010,10934,3982,10705,3973,10472,3982,10238,4010,10010,4056,9787,4118,9572,4197,9363,4291,9163,4400,8971,4523,8789,4659,8618,4808,8457,4968,8309,5140,8172,5322,8049,5513,7941,5714,7846,5922,7768,6138,7705,6361,7660,6589,7632,6823,7622,7557,7622,7530,7615,7300,7568,7064,7539,6823,7529e" filled="t" fillcolor="#B3D8F0" stroked="f">
                <v:path arrowok="t"/>
                <v:fill/>
              </v:shape>
              <v:shape style="position:absolute;left:3878;top:7529;width:5889;height:5889" coordorigin="3878,7529" coordsize="5889,5889" path="m7557,7622l6823,7622,7056,7632,7285,7660,7507,7705,7723,7768,7931,7846,8132,7941,8323,8049,8505,8172,8677,8309,8837,8457,8986,8618,9122,8789,9245,8971,9354,9163,9448,9363,9527,9572,9589,9787,9635,10010,9663,10238,9672,10472,9663,10705,9635,10934,9589,11156,9527,11372,9448,11581,9354,11781,9245,11972,9122,12154,8986,12326,8837,12486,8677,12635,8505,12771,8323,12894,8132,13003,7931,13097,7723,13176,7507,13238,7285,13284,7056,13312,6823,13321,7569,13321,7753,13268,7969,13187,8176,13089,8374,12977,8562,12850,8739,12709,8905,12555,9058,12390,9199,12212,9326,12024,9439,11827,9536,11619,9617,11404,9682,11181,9729,10951,9758,10715,9768,10474,9758,10232,9729,9996,9682,9766,9617,9543,9536,9328,9439,9121,9326,8923,9199,8735,9058,8558,8905,8392,8739,8238,8562,8097,8374,7970,8176,7858,7969,7761,7753,7679,7557,7622e" filled="t" fillcolor="#B3D8F0" stroked="f">
                <v:path arrowok="t"/>
                <v:fill/>
              </v:shape>
            </v:group>
            <v:group style="position:absolute;left:3973;top:7622;width:5699;height:5699" coordorigin="3973,7622" coordsize="5699,5699">
              <v:shape style="position:absolute;left:3973;top:7622;width:5699;height:5699" coordorigin="3973,7622" coordsize="5699,5699" path="m6823,7622l6589,7631,6361,7659,6138,7705,5923,7767,5714,7846,5514,7940,5322,8049,5140,8172,4969,8308,4808,8457,4660,8617,4523,8789,4401,8971,4292,9162,4197,9362,4119,9571,4056,9787,4011,10009,3983,10238,3973,10471,3983,10705,4011,10933,4056,11156,4119,11372,4197,11580,4292,11780,4401,11972,4523,12154,4660,12325,4808,12486,4969,12635,5140,12771,5322,12894,5514,13003,5714,13097,5923,13175,6138,13238,6361,13283,6589,13311,6823,13321,7057,13311,7285,13283,7507,13238,7548,13226,6823,13226,6597,13217,6376,13190,6161,13146,5952,13086,5751,13010,5557,12919,5372,12813,5196,12695,5030,12563,4875,12419,4731,12264,4600,12098,4481,11922,4376,11737,4285,11544,4209,11342,4148,11134,4104,10918,4077,10698,4068,10472,4077,10246,4104,10025,4148,9810,4209,9602,4285,9400,4376,9206,4481,9021,4600,8845,4731,8680,4875,8524,5030,8381,5196,8249,5372,8130,5557,8025,5751,7934,5952,7858,6161,7798,6376,7754,6597,7727,6823,7717,7552,7717,7507,7705,7285,7659,7057,7631,6823,7622e" filled="t" fillcolor="#B5DAF1" stroked="f">
                <v:path arrowok="t"/>
                <v:fill/>
              </v:shape>
              <v:shape style="position:absolute;left:3973;top:7622;width:5699;height:5699" coordorigin="3973,7622" coordsize="5699,5699" path="m7552,7717l6823,7717,7048,7727,7269,7754,7484,7798,7693,7858,7894,7934,8088,8025,8273,8130,8449,8249,8615,8381,8770,8524,8914,8680,9045,8845,9164,9021,9269,9206,9360,9400,9436,9602,9497,9810,9541,10025,9568,10246,9577,10472,9568,10698,9541,10918,9497,11134,9436,11342,9360,11544,9269,11737,9164,11922,9045,12098,8914,12264,8770,12419,8615,12563,8449,12695,8273,12813,8088,12919,7894,13010,7693,13086,7484,13146,7269,13190,7048,13217,6823,13226,7548,13226,7723,13175,7932,13097,8132,13003,8324,12894,8505,12771,8677,12635,8837,12486,8986,12325,9122,12154,9245,11972,9354,11780,9448,11580,9527,11372,9590,11156,9635,10933,9663,10705,9672,10471,9663,10238,9635,10009,9590,9787,9527,9571,9448,9362,9354,9162,9245,8971,9122,8789,8986,8617,8837,8457,8677,8308,8505,8172,8324,8049,8132,7940,7932,7846,7723,7767,7552,7717e" filled="t" fillcolor="#B5DAF1" stroked="f">
                <v:path arrowok="t"/>
                <v:fill/>
              </v:shape>
            </v:group>
            <v:group style="position:absolute;left:4069;top:7717;width:5509;height:5509" coordorigin="4069,7717" coordsize="5509,5509">
              <v:shape style="position:absolute;left:4069;top:7717;width:5509;height:5509" coordorigin="4069,7717" coordsize="5509,5509" path="m6823,7717l6597,7726,6376,7753,6161,7797,5953,7857,5751,7933,5557,8024,5372,8130,5197,8249,5031,8380,4876,8524,4732,8679,4600,8845,4481,9021,4376,9206,4285,9399,4209,9601,4149,9810,4105,10025,4078,10245,4069,10471,4078,10697,4105,10918,4149,11133,4209,11342,4285,11543,4376,11737,4481,11922,4600,12098,4732,12263,4876,12419,5031,12562,5197,12694,5372,12813,5557,12918,5751,13009,5953,13085,6161,13146,6376,13190,6597,13217,6823,13226,7049,13217,7269,13190,7485,13146,7534,13131,6823,13131,6605,13122,6391,13096,6184,13054,5982,12996,5788,12922,5601,12834,5422,12733,5252,12618,5092,12491,4942,12352,4804,12202,4677,12042,4562,11872,4460,11694,4372,11507,4299,11312,4241,11111,4198,10903,4172,10690,4163,10472,4172,10254,4198,10041,4241,9833,4299,9632,4372,9437,4460,9250,4562,9071,4677,8902,4804,8742,4942,8592,5092,8453,5252,8326,5422,8211,5601,8110,5788,8022,5982,7948,6184,7890,6391,7847,6605,7821,6823,7813,7538,7813,7485,7797,7269,7753,7049,7726,6823,7717e" filled="t" fillcolor="#B6DBF2" stroked="f">
                <v:path arrowok="t"/>
                <v:fill/>
              </v:shape>
              <v:shape style="position:absolute;left:4069;top:7717;width:5509;height:5509" coordorigin="4069,7717" coordsize="5509,5509" path="m7538,7813l6823,7813,7040,7821,7254,7847,7461,7890,7663,7948,7857,8022,8044,8110,8223,8211,8393,8326,8553,8453,8703,8592,8841,8742,8968,8902,9083,9071,9185,9250,9273,9437,9346,9632,9404,9833,9447,10041,9473,10254,9482,10472,9473,10690,9447,10903,9404,11111,9346,11312,9273,11507,9185,11694,9083,11872,8968,12042,8841,12202,8703,12352,8553,12491,8393,12618,8223,12733,8044,12834,7857,12922,7663,12996,7461,13054,7254,13096,7040,13122,6823,13131,7534,13131,7693,13085,7895,13009,8088,12918,8273,12813,8449,12694,8615,12562,8770,12419,8914,12263,9046,12098,9164,11922,9270,11737,9361,11543,9437,11342,9497,11133,9541,10918,9568,10697,9577,10471,9568,10245,9541,10025,9497,9810,9437,9601,9361,9399,9270,9206,9164,9021,9046,8845,8914,8679,8770,8524,8615,8380,8449,8249,8273,8130,8088,8024,7895,7933,7693,7857,7538,7813e" filled="t" fillcolor="#B6DBF2" stroked="f">
                <v:path arrowok="t"/>
                <v:fill/>
              </v:shape>
            </v:group>
            <v:group style="position:absolute;left:4161;top:7814;width:5319;height:5319" coordorigin="4161,7814" coordsize="5319,5319">
              <v:shape style="position:absolute;left:4161;top:7814;width:5319;height:5319" coordorigin="4161,7814" coordsize="5319,5319" path="m6821,7814l6603,7823,6389,7849,6182,7892,5980,7950,5786,8023,5599,8111,5420,8213,5250,8328,5090,8455,4940,8594,4802,8743,4675,8903,4560,9073,4458,9252,4370,9439,4297,9633,4239,9835,4196,10043,4170,10256,4161,10474,4170,10692,4196,10905,4239,11112,4297,11314,4370,11508,4458,11695,4560,11874,4675,12044,4802,12204,4940,12354,5090,12493,5250,12620,5420,12734,5599,12836,5786,12924,5980,12997,6182,13056,6389,13098,6603,13124,6821,13133,7039,13124,7252,13098,7459,13056,7527,13036,6822,13036,6612,13028,6407,13002,6207,12961,6012,12905,5825,12834,5644,12750,5472,12652,5308,12541,5154,12419,5010,12285,4876,12140,4753,11986,4643,11822,4545,11650,4460,11470,4389,11282,4333,11088,4292,10888,4267,10682,4258,10472,4267,10262,4292,10056,4333,9856,4389,9662,4460,9474,4545,9294,4643,9121,4753,8958,4876,8803,5010,8659,5154,8525,5308,8403,5472,8292,5644,8194,5825,8109,6012,8038,6207,7982,6407,7941,6612,7916,6822,7908,7514,7908,7459,7892,7252,7849,7039,7823,6821,7814e" filled="t" fillcolor="#B7DCF3" stroked="f">
                <v:path arrowok="t"/>
                <v:fill/>
              </v:shape>
              <v:shape style="position:absolute;left:4161;top:7814;width:5319;height:5319" coordorigin="4161,7814" coordsize="5319,5319" path="m7514,7908l6822,7908,7033,7916,7238,7941,7438,7982,7633,8038,7820,8109,8001,8194,8173,8292,8337,8403,8491,8525,8635,8659,8769,8803,8892,8958,9002,9121,9100,9294,9185,9474,9256,9662,9312,9856,9353,10056,9378,10262,9387,10472,9378,10682,9353,10888,9312,11088,9256,11282,9185,11470,9100,11650,9002,11822,8892,11986,8769,12140,8635,12285,8491,12419,8337,12541,8173,12652,8001,12750,7820,12834,7633,12905,7438,12961,7238,13002,7033,13028,6822,13036,7527,13036,7661,12997,7855,12924,8042,12836,8221,12734,8391,12620,8551,12493,8701,12354,8839,12204,8966,12044,9081,11874,9183,11695,9271,11508,9344,11314,9402,11112,9445,10905,9471,10692,9480,10474,9471,10256,9445,10043,9402,9835,9344,9633,9271,9439,9183,9252,9081,9073,8966,8903,8839,8743,8701,8594,8551,8455,8391,8328,8221,8213,8042,8111,7855,8023,7661,7950,7514,7908e" filled="t" fillcolor="#B7DCF3" stroked="f">
                <v:path arrowok="t"/>
                <v:fill/>
              </v:shape>
            </v:group>
            <v:group style="position:absolute;left:4259;top:7907;width:5128;height:5128" coordorigin="4259,7907" coordsize="5128,5128">
              <v:shape style="position:absolute;left:4259;top:7907;width:5128;height:5128" coordorigin="4259,7907" coordsize="5128,5128" path="m6823,7907l6613,7916,6407,7941,6207,7982,6013,8038,5825,8109,5645,8193,5473,8291,5309,8402,5154,8525,5010,8658,4876,8803,4754,8957,4643,9121,4545,9293,4460,9473,4390,9661,4333,9855,4292,10055,4267,10261,4259,10471,4267,10681,4292,10887,4333,11087,4390,11281,4460,11469,4545,11649,4643,11822,4754,11985,4876,12140,5010,12284,5154,12418,5309,12540,5473,12651,5645,12749,5825,12834,6013,12905,6207,12961,6407,13002,6613,13027,6823,13035,7033,13027,7239,13002,7439,12961,7508,12941,6823,12941,6620,12933,6422,12909,6229,12869,6042,12815,5862,12747,5688,12665,5522,12571,5365,12464,5216,12346,5077,12217,4948,12078,4830,11930,4724,11772,4629,11606,4548,11433,4479,11252,4425,11065,4386,10872,4362,10674,4353,10472,4362,10269,4386,10072,4425,9879,4479,9692,4548,9511,4629,9337,4724,9172,4830,9014,4948,8865,5077,8726,5216,8597,5365,8479,5522,8373,5688,8278,5862,8197,6042,8129,6229,8075,6422,8035,6620,8011,6823,8003,7512,8003,7439,7982,7239,7941,7033,7916,6823,7907e" filled="t" fillcolor="#B9DEF4" stroked="f">
                <v:path arrowok="t"/>
                <v:fill/>
              </v:shape>
              <v:shape style="position:absolute;left:4259;top:7907;width:5128;height:5128" coordorigin="4259,7907" coordsize="5128,5128" path="m7512,8003l6823,8003,7025,8011,7223,8035,7416,8075,7603,8129,7783,8197,7957,8278,8123,8373,8280,8479,8429,8597,8568,8726,8697,8865,8815,9014,8921,9172,9016,9337,9097,9511,9166,9692,9220,9879,9259,10072,9283,10269,9292,10472,9283,10674,9259,10872,9220,11065,9166,11252,9097,11433,9016,11606,8921,11772,8815,11930,8697,12078,8568,12217,8429,12346,8280,12464,8123,12571,7957,12665,7783,12747,7603,12815,7416,12869,7223,12909,7025,12933,6823,12941,7508,12941,7633,12905,7821,12834,8001,12749,8173,12651,8337,12540,8491,12418,8636,12284,8770,12140,8892,11985,9003,11822,9101,11649,9185,11469,9256,11281,9313,11087,9354,10887,9379,10681,9387,10471,9379,10261,9354,10055,9313,9855,9256,9661,9185,9473,9101,9293,9003,9121,8892,8957,8770,8803,8636,8658,8491,8525,8337,8402,8173,8291,8001,8193,7821,8109,7633,8038,7512,8003e" filled="t" fillcolor="#B9DEF4" stroked="f">
                <v:path arrowok="t"/>
                <v:fill/>
              </v:shape>
            </v:group>
            <v:group style="position:absolute;left:4354;top:8002;width:4938;height:4938" coordorigin="4354,8002" coordsize="4938,4938">
              <v:shape style="position:absolute;left:4354;top:8002;width:4938;height:4938" coordorigin="4354,8002" coordsize="4938,4938" path="m6823,8002l6621,8010,6423,8034,6230,8074,6043,8128,5862,8196,5689,8278,5523,8372,5365,8479,5216,8597,5077,8726,4948,8865,4830,9013,4724,9171,4630,9337,4548,9510,4480,9691,4426,9878,4386,10071,4362,10269,4354,10471,4362,10674,4386,10872,4426,11064,4480,11251,4548,11432,4630,11606,4724,11772,4830,11929,4948,12078,5077,12217,5216,12346,5365,12464,5523,12570,5689,12665,5862,12746,6043,12814,6230,12869,6423,12908,6621,12932,6823,12940,7025,12932,7223,12908,7416,12869,7494,12846,6822,12846,6628,12838,6438,12815,6252,12777,6072,12725,5899,12659,5732,12581,5572,12490,5421,12388,5278,12274,5144,12150,5020,12017,4907,11874,4804,11722,4714,11563,4635,11396,4570,11222,4518,11042,4480,10857,4456,10666,4449,10472,4456,10277,4480,10087,4518,9902,4570,9722,4635,9548,4714,9381,4804,9222,4907,9070,5020,8927,5144,8793,5278,8670,5421,8556,5572,8454,5732,8363,5899,8285,6072,8219,6252,8167,6438,8129,6628,8106,6822,8098,7499,8098,7416,8074,7223,8034,7025,8010,6823,8002e" filled="t" fillcolor="#BADFF5" stroked="f">
                <v:path arrowok="t"/>
                <v:fill/>
              </v:shape>
              <v:shape style="position:absolute;left:4354;top:8002;width:4938;height:4938" coordorigin="4354,8002" coordsize="4938,4938" path="m7499,8098l6822,8098,7017,8106,7207,8129,7393,8167,7573,8219,7746,8285,7913,8363,8073,8454,8224,8556,8367,8670,8501,8793,8625,8927,8738,9070,8841,9222,8931,9381,9010,9548,9075,9722,9127,9902,9165,10087,9189,10277,9196,10472,9189,10666,9165,10857,9127,11042,9075,11222,9010,11396,8931,11563,8841,11722,8738,11874,8625,12017,8501,12150,8367,12274,8224,12388,8073,12490,7913,12581,7746,12659,7573,12725,7393,12777,7207,12815,7017,12838,6822,12846,7494,12846,7603,12814,7784,12746,7957,12665,8123,12570,8281,12464,8429,12346,8569,12217,8697,12078,8815,11929,8922,11772,9016,11606,9098,11432,9166,11251,9220,11064,9260,10872,9284,10674,9292,10471,9284,10269,9260,10071,9220,9878,9166,9691,9098,9510,9016,9337,8922,9171,8815,9013,8697,8865,8569,8726,8429,8597,8281,8479,8123,8372,7957,8278,7784,8196,7603,8128,7499,8098e" filled="t" fillcolor="#BADFF5" stroked="f">
                <v:path arrowok="t"/>
                <v:fill/>
              </v:shape>
            </v:group>
            <v:group style="position:absolute;left:4449;top:8097;width:4748;height:4748" coordorigin="4449,8097" coordsize="4748,4748">
              <v:shape style="position:absolute;left:4449;top:8097;width:4748;height:4748" coordorigin="4449,8097" coordsize="4748,4748" path="m6823,8097l6628,8105,6438,8128,6253,8166,6073,8218,5899,8284,5732,8362,5573,8453,5421,8555,5278,8669,5145,8793,5021,8927,4907,9069,4805,9221,4714,9381,4636,9547,4570,9721,4518,9901,4480,10086,4457,10277,4449,10471,4457,10666,4480,10856,4518,11042,4570,11221,4636,11395,4714,11562,4805,11721,4907,11873,5021,12016,5145,12150,5278,12274,5421,12387,5573,12489,5732,12580,5899,12659,6073,12724,6253,12776,6438,12814,6628,12837,6823,12845,7018,12837,7208,12814,7393,12776,7481,12751,6823,12751,6636,12743,6453,12721,6275,12684,6102,12634,5936,12572,5776,12496,5622,12409,5477,12311,5340,12202,5211,12083,5092,11955,4984,11817,4885,11672,4798,11519,4723,11359,4660,11192,4610,11019,4573,10841,4551,10659,4544,10472,4551,10285,4573,10102,4610,9924,4660,9752,4723,9585,4798,9425,4885,9272,4984,9126,5092,8989,5211,8861,5340,8742,5477,8633,5622,8535,5776,8447,5936,8372,6102,8309,6275,8259,6453,8223,6636,8201,6823,8193,7485,8193,7393,8166,7208,8128,7018,8105,6823,8097e" filled="t" fillcolor="#BBE1F6" stroked="f">
                <v:path arrowok="t"/>
                <v:fill/>
              </v:shape>
              <v:shape style="position:absolute;left:4449;top:8097;width:4748;height:4748" coordorigin="4449,8097" coordsize="4748,4748" path="m7485,8193l6823,8193,7009,8201,7192,8223,7370,8259,7543,8309,7709,8372,7870,8447,8023,8535,8168,8633,8305,8742,8434,8861,8553,8989,8662,9126,8760,9272,8847,9425,8922,9585,8985,9752,9035,9924,9072,10102,9094,10285,9101,10472,9094,10659,9072,10841,9035,11019,8985,11192,8922,11359,8847,11519,8760,11672,8662,11817,8553,11955,8434,12083,8305,12202,8168,12311,8023,12409,7870,12496,7709,12572,7543,12634,7370,12684,7192,12721,7009,12743,6823,12751,7481,12751,7573,12724,7747,12659,7914,12580,8073,12489,8225,12387,8368,12274,8501,12150,8625,12016,8739,11873,8841,11721,8932,11562,9010,11395,9076,11221,9128,11042,9166,10856,9189,10666,9197,10471,9189,10277,9166,10086,9128,9901,9076,9721,9010,9547,8932,9381,8841,9221,8739,9069,8625,8927,8501,8793,8368,8669,8225,8555,8073,8453,7914,8362,7747,8284,7573,8218,7485,8193e" filled="t" fillcolor="#BBE1F6" stroked="f">
                <v:path arrowok="t"/>
                <v:fill/>
              </v:shape>
            </v:group>
            <v:group style="position:absolute;left:4544;top:8192;width:4558;height:4558" coordorigin="4544,8192" coordsize="4558,4558">
              <v:shape style="position:absolute;left:4544;top:8192;width:4558;height:4558" coordorigin="4544,8192" coordsize="4558,4558" path="m6823,8192l6636,8200,6453,8222,6275,8259,6103,8309,5936,8372,5776,8447,5623,8534,5477,8632,5340,8741,5212,8860,5093,8988,4984,9126,4886,9271,4799,9424,4723,9584,4660,9751,4610,9924,4574,10102,4552,10284,4544,10471,4552,10658,4574,10841,4610,11019,4660,11191,4723,11358,4799,11518,4886,11671,4984,11817,5093,11954,5212,12082,5340,12201,5477,12310,5623,12409,5776,12496,5936,12571,6103,12634,6275,12684,6453,12720,6636,12743,6823,12750,7010,12743,7192,12720,7370,12684,7468,12656,6823,12656,6643,12648,6468,12627,6298,12592,6132,12544,5973,12484,5819,12412,5672,12328,5533,12234,5402,12130,5279,12016,5165,11893,5060,11761,4966,11622,4883,11475,4810,11322,4750,11162,4702,10996,4667,10826,4646,10651,4639,10472,4646,10293,4667,10118,4702,9947,4750,9782,4810,9622,4883,9469,4966,9322,5060,9182,5165,9051,5279,8928,5402,8814,5533,8710,5672,8615,5819,8532,5973,8460,6132,8399,6298,8352,6468,8317,6643,8295,6823,8288,7472,8288,7370,8259,7192,8222,7010,8200,6823,8192e" filled="t" fillcolor="#BDE2F7" stroked="f">
                <v:path arrowok="t"/>
                <v:fill/>
              </v:shape>
              <v:shape style="position:absolute;left:4544;top:8192;width:4558;height:4558" coordorigin="4544,8192" coordsize="4558,4558" path="m7472,8288l6823,8288,7002,8295,7177,8317,7347,8352,7513,8399,7672,8460,7826,8532,7973,8615,8112,8710,8243,8814,8366,8928,8480,9051,8585,9182,8679,9322,8762,9469,8835,9622,8895,9782,8943,9947,8978,10118,8999,10293,9006,10472,8999,10651,8978,10826,8943,10996,8895,11162,8835,11322,8762,11475,8679,11622,8585,11761,8480,11893,8366,12016,8243,12130,8112,12234,7973,12328,7826,12412,7672,12484,7513,12544,7347,12592,7177,12627,7002,12648,6823,12656,7468,12656,7543,12634,7710,12571,7870,12496,8023,12409,8169,12310,8306,12201,8434,12082,8553,11954,8662,11817,8760,11671,8847,11518,8923,11358,8986,11191,9036,11019,9072,10841,9094,10658,9102,10471,9094,10284,9072,10102,9036,9924,8986,9751,8923,9584,8847,9424,8760,9271,8662,9126,8553,8988,8434,8860,8306,8741,8169,8632,8023,8534,7870,8447,7710,8372,7543,8309,7472,8288e" filled="t" fillcolor="#BDE2F7" stroked="f">
                <v:path arrowok="t"/>
                <v:fill/>
              </v:shape>
            </v:group>
            <v:group style="position:absolute;left:4639;top:8287;width:4368;height:4368" coordorigin="4639,8287" coordsize="4368,4368">
              <v:shape style="position:absolute;left:4639;top:8287;width:4368;height:4368" coordorigin="4639,8287" coordsize="4368,4368" path="m6823,8287l6644,8295,6469,8316,6298,8351,6133,8399,5973,8459,5820,8531,5673,8615,5533,8709,5402,8813,5279,8927,5165,9050,5061,9182,4966,9321,4883,9468,4811,9621,4751,9781,4703,9947,4668,10117,4646,10292,4639,10471,4646,10650,4668,10825,4703,10996,4751,11161,4811,11321,4883,11475,4966,11621,5061,11761,5165,11892,5279,12015,5402,12129,5533,12234,5673,12328,5820,12411,5973,12483,6133,12544,6298,12592,6469,12626,6644,12648,6823,12655,7002,12648,7177,12626,7348,12592,7455,12561,6823,12561,6651,12554,6484,12533,6321,12500,6163,12454,6010,12396,5863,12327,5723,12247,5589,12157,5463,12058,5346,11949,5237,11831,5137,11705,5047,11572,4967,11431,4898,11285,4840,11132,4795,10974,4761,10811,4741,10643,4734,10472,4741,10301,4761,10133,4795,9970,4840,9812,4898,9659,4967,9512,5047,9372,5137,9239,5237,9113,5346,8995,5463,8886,5589,8786,5723,8696,5863,8616,6010,8547,6163,8490,6321,8444,6484,8411,6651,8390,6823,8383,7459,8383,7348,8351,7177,8316,7002,8295,6823,8287e" filled="t" fillcolor="#BEE4F8" stroked="f">
                <v:path arrowok="t"/>
                <v:fill/>
              </v:shape>
              <v:shape style="position:absolute;left:4639;top:8287;width:4368;height:4368" coordorigin="4639,8287" coordsize="4368,4368" path="m7459,8383l6823,8383,6994,8390,7161,8411,7324,8444,7482,8490,7635,8547,7782,8616,7922,8696,8056,8786,8182,8886,8299,8995,8408,9113,8508,9239,8598,9372,8678,9512,8747,9659,8805,9812,8850,9970,8884,10133,8904,10301,8911,10472,8904,10643,8884,10811,8850,10974,8805,11132,8747,11285,8678,11431,8598,11572,8508,11705,8408,11831,8299,11949,8182,12058,8056,12157,7922,12247,7782,12327,7635,12396,7482,12454,7324,12500,7161,12533,6994,12554,6823,12561,7455,12561,7513,12544,7673,12483,7826,12411,7973,12328,8112,12234,8244,12129,8367,12015,8481,11892,8585,11761,8679,11621,8763,11475,8835,11321,8895,11161,8943,10996,8978,10825,9000,10650,9007,10471,9000,10292,8978,10117,8943,9947,8895,9781,8835,9621,8763,9468,8679,9321,8585,9182,8481,9050,8367,8927,8244,8813,8112,8709,7973,8615,7826,8531,7673,8459,7513,8399,7459,8383e" filled="t" fillcolor="#BEE4F8" stroked="f">
                <v:path arrowok="t"/>
                <v:fill/>
              </v:shape>
            </v:group>
            <v:group style="position:absolute;left:4734;top:8383;width:4177;height:4177" coordorigin="4734,8383" coordsize="4177,4177">
              <v:shape style="position:absolute;left:4734;top:8383;width:4177;height:4177" coordorigin="4734,8383" coordsize="4177,4177" path="m6823,8383l6652,8389,6484,8410,6321,8443,6163,8489,6010,8547,5863,8616,5723,8696,5590,8786,5464,8886,5346,8995,5237,9112,5137,9238,5047,9371,4967,9512,4898,9658,4841,9811,4795,9969,4762,10133,4741,10300,4734,10471,4741,10642,4762,10810,4795,10973,4841,11131,4898,11284,4967,11431,5047,11571,5137,11705,5237,11830,5346,11948,5464,12057,5590,12157,5723,12247,5863,12327,6010,12396,6163,12453,6321,12499,6484,12533,6652,12553,6823,12560,6994,12553,7162,12533,7325,12499,7441,12465,6823,12465,6659,12459,6499,12439,6344,12407,6193,12364,6047,12309,5907,12243,5773,12167,5645,12081,5525,11985,5413,11881,5309,11769,5214,11649,5128,11522,5052,11388,4986,11248,4931,11102,4887,10951,4855,10795,4836,10635,4829,10472,4836,10308,4855,10149,4887,9993,4931,9842,4986,9696,5052,9556,5128,9422,5214,9295,5309,9175,5413,9062,5525,8958,5645,8863,5773,8777,5907,8701,6047,8635,6193,8580,6344,8536,6499,8504,6659,8485,6823,8478,7445,8478,7325,8443,7162,8410,6994,8389,6823,8383e" filled="t" fillcolor="#C0E6FA" stroked="f">
                <v:path arrowok="t"/>
                <v:fill/>
              </v:shape>
              <v:shape style="position:absolute;left:4734;top:8383;width:4177;height:4177" coordorigin="4734,8383" coordsize="4177,4177" path="m7445,8478l6823,8478,6986,8485,7146,8504,7301,8536,7452,8580,7598,8635,7738,8701,7872,8777,8000,8863,8120,8958,8232,9062,8336,9175,8431,9295,8517,9422,8593,9556,8659,9696,8714,9842,8758,9993,8790,10149,8809,10308,8816,10472,8809,10635,8790,10795,8758,10951,8714,11102,8659,11248,8593,11388,8517,11522,8431,11649,8336,11769,8232,11881,8120,11985,8000,12081,7872,12167,7738,12243,7598,12309,7452,12364,7301,12407,7146,12439,6986,12459,6823,12465,7441,12465,7636,12396,7783,12327,7923,12247,8056,12157,8182,12057,8300,11948,8409,11830,8508,11705,8599,11571,8678,11431,8747,11284,8805,11131,8851,10973,8884,10810,8905,10642,8912,10471,8905,10300,8884,10133,8851,9969,8805,9811,8747,9658,8678,9512,8599,9371,8508,9238,8409,9112,8300,8995,8182,8886,8056,8786,7923,8696,7783,8616,7636,8547,7483,8489,7445,8478e" filled="t" fillcolor="#C0E6FA" stroked="f">
                <v:path arrowok="t"/>
                <v:fill/>
              </v:shape>
            </v:group>
            <v:group style="position:absolute;left:4827;top:8480;width:3987;height:3987" coordorigin="4827,8480" coordsize="3987,3987">
              <v:shape style="position:absolute;left:4827;top:8480;width:3987;height:3987" coordorigin="4827,8480" coordsize="3987,3987" path="m6821,8480l6657,8487,6497,8506,6342,8538,6191,8582,6045,8637,5905,8703,5771,8779,5643,8865,5523,8960,5411,9064,5307,9176,5212,9297,5126,9424,5050,9558,4984,9698,4929,9844,4885,9995,4853,10150,4834,10310,4827,10474,4834,10637,4853,10797,4885,10953,4929,11104,4984,11249,5050,11390,5126,11524,5212,11651,5307,11771,5411,11883,5523,11987,5643,12082,5771,12168,5905,12245,6045,12311,6191,12366,6342,12409,6497,12441,6657,12461,6821,12467,6984,12461,7144,12441,7299,12409,7434,12370,6822,12370,6667,12364,6515,12346,6366,12315,6223,12274,6084,12221,5950,12158,5823,12086,5702,12004,5587,11913,5480,11814,5381,11707,5290,11593,5209,11472,5136,11344,5073,11211,5021,11072,4979,10928,4949,10780,4930,10627,4924,10472,4930,10316,4949,10164,4979,10016,5021,9872,5073,9733,5136,9600,5209,9472,5290,9351,5381,9237,5480,9130,5587,9031,5702,8940,5823,8858,5950,8785,6084,8723,6223,8670,6366,8629,6515,8598,6667,8580,6822,8573,7421,8573,7299,8538,7144,8506,6984,8487,6821,8480e" filled="t" fillcolor="#C1E8FB" stroked="f">
                <v:path arrowok="t"/>
                <v:fill/>
              </v:shape>
              <v:shape style="position:absolute;left:4827;top:8480;width:3987;height:3987" coordorigin="4827,8480" coordsize="3987,3987" path="m7421,8573l6822,8573,6978,8580,7130,8598,7279,8629,7422,8670,7561,8723,7695,8785,7822,8858,7943,8940,8058,9031,8165,9130,8264,9237,8355,9351,8436,9472,8509,9600,8572,9733,8624,9872,8666,10016,8696,10164,8715,10316,8721,10472,8715,10627,8696,10780,8666,10928,8624,11072,8572,11211,8509,11344,8436,11472,8355,11593,8264,11707,8165,11814,8058,11913,7943,12004,7822,12086,7695,12158,7561,12221,7422,12274,7279,12315,7130,12346,6978,12364,6822,12370,7434,12370,7596,12311,7736,12245,7870,12168,7998,12082,8118,11987,8230,11883,8334,11771,8429,11651,8515,11524,8591,11390,8657,11249,8712,11104,8756,10953,8788,10797,8808,10637,8814,10474,8808,10310,8788,10150,8756,9995,8712,9844,8657,9698,8591,9558,8515,9424,8429,9297,8334,9176,8230,9064,8118,8960,7998,8865,7870,8779,7736,8703,7596,8637,7450,8582,7421,8573e" filled="t" fillcolor="#C1E8FB" stroked="f">
                <v:path arrowok="t"/>
                <v:fill/>
              </v:shape>
            </v:group>
            <v:group style="position:absolute;left:4867;top:8515;width:3912;height:3912" coordorigin="4867,8515" coordsize="3912,3912">
              <v:shape style="position:absolute;left:4867;top:8515;width:3912;height:3912" coordorigin="4867,8515" coordsize="3912,3912" path="m6823,8515l6663,8522,6506,8541,6353,8572,6205,8615,6062,8669,5924,8734,5793,8808,5668,8893,5550,8986,5440,9088,5338,9198,5244,9316,5160,9441,5085,9573,5021,9710,4967,9853,4924,10001,4892,10154,4873,10311,4867,10471,4873,10632,4892,10788,4924,10941,4967,11089,5021,11232,5085,11370,5160,11501,5244,11626,5338,11744,5440,11854,5550,11956,5668,12050,5793,12134,5924,12209,6062,12274,6205,12328,6353,12370,6506,12402,6663,12421,6823,12427,6983,12421,7140,12402,7293,12370,7441,12328,7584,12274,7722,12209,7853,12134,7978,12050,8096,11956,8206,11854,8308,11744,8401,11626,8486,11501,8561,11370,8625,11232,8679,11089,8722,10941,8753,10788,8773,10632,8779,10471,8773,10311,8753,10154,8722,10001,8679,9853,8625,9710,8561,9573,8486,9441,8401,9316,8308,9198,8206,9088,8096,8986,7978,8893,7853,8808,7722,8734,7584,8669,7441,8615,7293,8572,7140,8541,6983,8522,6823,8515e" filled="t" fillcolor="#C1E8FB" stroked="f">
                <v:path arrowok="t"/>
                <v:fill/>
              </v:shape>
            </v:group>
            <v:group style="position:absolute;left:3742;top:12920;width:4223;height:800" coordorigin="3742,12920" coordsize="4223,800">
              <v:shape style="position:absolute;left:3742;top:12920;width:4223;height:800" coordorigin="3742,12920" coordsize="4223,800" path="m5572,13720l9558,13720,9555,13712,9554,13706,9553,13694,9553,13674,9556,13656,9556,13640,9573,13630,9582,13630,9576,13620,9581,13608,9581,13598,9610,13598,9621,13592,9634,13578,9649,13560,9665,13540,5572,13540,5572,13720e" filled="t" fillcolor="#EDE8E0" stroked="f">
                <v:path arrowok="t"/>
                <v:fill/>
              </v:shape>
              <v:shape style="position:absolute;left:3742;top:12920;width:4223;height:800" coordorigin="3742,12920" coordsize="4223,800" path="m9602,13598l9581,13598,9590,13604,9602,13598e" filled="t" fillcolor="#EDE8E0" stroked="f">
                <v:path arrowok="t"/>
                <v:fill/>
              </v:shape>
              <v:shape style="position:absolute;left:3742;top:12920;width:4223;height:800" coordorigin="3742,12920" coordsize="4223,800" path="m5572,13540l9665,13540,9681,13522,9696,13508,9703,13498,9527,13498,9503,13494,9493,13480,9500,13470,9501,13468,6104,13468,6088,13462,6068,13450,6046,13436,6027,13424,6015,13416,6002,13416,5990,13414,5986,13404,5960,13404,5938,13402,5873,13364,5853,13326,5689,13326,5680,13324,5607,13324,5572,13321,5572,13540e" filled="t" fillcolor="#EDE8E0" stroked="f">
                <v:path arrowok="t"/>
                <v:fill/>
              </v:shape>
              <v:shape style="position:absolute;left:3742;top:12920;width:4223;height:800" coordorigin="3742,12920" coordsize="4223,800" path="m9605,13432l9592,13444,9579,13458,9563,13474,9546,13488,9527,13498,9703,13498,9710,13490,9725,13478,9740,13464,9746,13454,9746,13450,9746,13444,9623,13444,9605,13432e" filled="t" fillcolor="#EDE8E0" stroked="f">
                <v:path arrowok="t"/>
                <v:fill/>
              </v:shape>
              <v:shape style="position:absolute;left:3742;top:12920;width:4223;height:800" coordorigin="3742,12920" coordsize="4223,800" path="m6376,13298l6359,13298,6346,13306,6336,13318,6329,13330,6323,13352,6320,13372,6314,13390,6302,13402,6286,13404,6263,13412,6238,13418,6219,13424,6192,13428,6168,13436,6148,13444,6130,13454,6116,13462,6104,13468,9501,13468,9508,13454,9517,13454,9510,13434,9503,13412,9500,13394,9499,13386,9102,13386,9086,13384,9069,13380,9053,13378,8874,13378,8849,13372,8849,13366,8841,13352,8837,13342,6503,13342,6498,13336,6499,13324,6499,13320,6500,13310,6499,13308,6406,13308,6397,13306,6376,13298e" filled="t" fillcolor="#EDE8E0" stroked="f">
                <v:path arrowok="t"/>
                <v:fill/>
              </v:shape>
              <v:shape style="position:absolute;left:3742;top:12920;width:4223;height:800" coordorigin="3742,12920" coordsize="4223,800" path="m9716,13380l9702,13386,9689,13402,9680,13424,9668,13430,9655,13436,9640,13444,9746,13444,9746,13424,9747,13408,9730,13392,9716,13380e" filled="t" fillcolor="#EDE8E0" stroked="f">
                <v:path arrowok="t"/>
                <v:fill/>
              </v:shape>
              <v:shape style="position:absolute;left:3742;top:12920;width:4223;height:800" coordorigin="3742,12920" coordsize="4223,800" path="m5983,13398l5960,13404,5986,13404,5983,13398e" filled="t" fillcolor="#EDE8E0" stroked="f">
                <v:path arrowok="t"/>
                <v:fill/>
              </v:shape>
              <v:shape style="position:absolute;left:3742;top:12920;width:4223;height:800" coordorigin="3742,12920" coordsize="4223,800" path="m9404,13292l9396,13292,9382,13294,9363,13298,9341,13302,9317,13308,9292,13312,9268,13314,9252,13318,9230,13328,9206,13338,9184,13350,9169,13358,9152,13374,9135,13382,9119,13386,9499,13386,9499,13384,9496,13372,9501,13362,9522,13362,9516,13356,9512,13340,9512,13334,9497,13334,9477,13330,9459,13320,9438,13310,9417,13308,9405,13298,9404,13292e" filled="t" fillcolor="#EDE8E0" stroked="f">
                <v:path arrowok="t"/>
                <v:fill/>
              </v:shape>
              <v:shape style="position:absolute;left:3742;top:12920;width:4223;height:800" coordorigin="3742,12920" coordsize="4223,800" path="m8963,13370l8915,13370,8893,13374,8874,13378,9053,13378,9036,13374,9024,13374,9007,13372,8987,13372,8963,13370e" filled="t" fillcolor="#EDE8E0" stroked="f">
                <v:path arrowok="t"/>
                <v:fill/>
              </v:shape>
              <v:shape style="position:absolute;left:3742;top:12920;width:4223;height:800" coordorigin="3742,12920" coordsize="4223,800" path="m9516,13362l9501,13362,9507,13366,9516,13362e" filled="t" fillcolor="#EDE8E0" stroked="f">
                <v:path arrowok="t"/>
                <v:fill/>
              </v:shape>
              <v:shape style="position:absolute;left:3742;top:12920;width:4223;height:800" coordorigin="3742,12920" coordsize="4223,800" path="m6608,13312l6580,13312,6560,13318,6538,13328,6517,13338,6503,13342,8629,13342,8616,13338,8110,13338,8101,13332,8100,13326,8104,13318,6671,13318,6608,13312e" filled="t" fillcolor="#EDE8E0" stroked="f">
                <v:path arrowok="t"/>
                <v:fill/>
              </v:shape>
              <v:shape style="position:absolute;left:3742;top:12920;width:4223;height:800" coordorigin="3742,12920" coordsize="4223,800" path="m8711,13264l8684,13274,8672,13282,8673,13292,8680,13294,8682,13300,8680,13318,8668,13332,8650,13340,8629,13342,8837,13342,8833,13330,8826,13326,8815,13318,8749,13272,8730,13266,8711,13264e" filled="t" fillcolor="#EDE8E0" stroked="f">
                <v:path arrowok="t"/>
                <v:fill/>
              </v:shape>
              <v:shape style="position:absolute;left:3742;top:12920;width:4223;height:800" coordorigin="3742,12920" coordsize="4223,800" path="m8463,13242l8449,13242,8436,13246,8423,13256,8409,13268,8395,13280,8380,13290,8364,13300,8339,13304,8317,13308,8297,13310,8278,13310,8244,13312,8227,13314,8207,13320,8186,13326,8166,13330,8133,13330,8124,13338,8616,13338,8610,13336,8604,13330,8166,13330,8150,13328,8603,13328,8597,13322,8583,13306,8564,13294,8546,13286,8529,13280,8512,13274,8496,13266,8481,13254,8479,13252,8477,13250,8463,13242e" filled="t" fillcolor="#EDE8E0" stroked="f">
                <v:path arrowok="t"/>
                <v:fill/>
              </v:shape>
              <v:shape style="position:absolute;left:3742;top:12920;width:4223;height:800" coordorigin="3742,12920" coordsize="4223,800" path="m9512,13332l9497,13334,9512,13334,9512,13332e" filled="t" fillcolor="#EDE8E0" stroked="f">
                <v:path arrowok="t"/>
                <v:fill/>
              </v:shape>
              <v:shape style="position:absolute;left:3742;top:12920;width:4223;height:800" coordorigin="3742,12920" coordsize="4223,800" path="m5759,13302l5742,13304,5728,13316,5713,13326,5853,13326,5850,13318,5772,13318,5768,13306,5759,13302e" filled="t" fillcolor="#EDE8E0" stroked="f">
                <v:path arrowok="t"/>
                <v:fill/>
              </v:shape>
              <v:shape style="position:absolute;left:3742;top:12920;width:4223;height:800" coordorigin="3742,12920" coordsize="4223,800" path="m5672,13322l5646,13322,5631,13324,5680,13324,5672,13322e" filled="t" fillcolor="#EDE8E0" stroked="f">
                <v:path arrowok="t"/>
                <v:fill/>
              </v:shape>
              <v:shape style="position:absolute;left:3742;top:12920;width:4223;height:800" coordorigin="3742,12920" coordsize="4223,800" path="m5844,13282l5832,13282,5817,13286,5806,13288,5795,13306,5778,13318,5850,13318,5850,13316,5847,13300,5847,13294,5844,13284,5844,13282e" filled="t" fillcolor="#EDE8E0" stroked="f">
                <v:path arrowok="t"/>
                <v:fill/>
              </v:shape>
              <v:shape style="position:absolute;left:3742;top:12920;width:4223;height:800" coordorigin="3742,12920" coordsize="4223,800" path="m7148,13174l6986,13180,6977,13180,6972,13184,6963,13184,6953,13200,6927,13200,6888,13218,6867,13224,6847,13226,6836,13238,6819,13250,6798,13264,6775,13280,6753,13294,6733,13306,6718,13314,6710,13318,8104,13318,8107,13310,8114,13290,8108,13276,8097,13270,8083,13268,8070,13262,8062,13250,8044,13240,8024,13230,8004,13230,7981,13228,7956,13228,7930,13226,7905,13222,7883,13218,7425,13218,7388,13214,7363,13212,7337,13208,7311,13206,7271,13200,6953,13200,6939,13198,7258,13198,7234,13194,7211,13190,7191,13186,7174,13184,7161,13180,7152,13178,7148,13174e" filled="t" fillcolor="#EDE8E0" stroked="f">
                <v:path arrowok="t"/>
                <v:fill/>
              </v:shape>
              <v:shape style="position:absolute;left:3742;top:12920;width:4223;height:800" coordorigin="3742,12920" coordsize="4223,800" path="m6497,13304l6476,13306,6451,13306,6425,13308,6499,13308,6497,13304e" filled="t" fillcolor="#EDE8E0" stroked="f">
                <v:path arrowok="t"/>
                <v:fill/>
              </v:shape>
              <v:shape style="position:absolute;left:3742;top:12920;width:4223;height:800" coordorigin="3742,12920" coordsize="4223,800" path="m7523,13148l7505,13154,7488,13170,7474,13190,7460,13206,7448,13218,7883,13218,7865,13210,7859,13206,7759,13206,7743,13204,7722,13204,7697,13202,7646,13200,7622,13198,7569,13198,7560,13190,7559,13170,7543,13162,7523,13148e" filled="t" fillcolor="#EDE8E0" stroked="f">
                <v:path arrowok="t"/>
                <v:fill/>
              </v:shape>
              <v:shape style="position:absolute;left:3742;top:12920;width:4223;height:800" coordorigin="3742,12920" coordsize="4223,800" path="m7836,13200l7813,13200,7790,13202,7770,13206,7859,13206,7853,13202,7836,13200e" filled="t" fillcolor="#EDE8E0" stroked="f">
                <v:path arrowok="t"/>
                <v:fill/>
              </v:shape>
            </v:group>
            <v:group style="position:absolute;left:3742;top:12920;width:6293;height:800" coordorigin="3742,12920" coordsize="6293,800">
              <v:shape style="position:absolute;left:3742;top:12920;width:6293;height:800" coordorigin="3742,12920" coordsize="6293,800" path="m9569,13720l9567,13711,9565,13705,9564,13694,9564,13673,9568,13655,9567,13639,9585,13629,9593,13629,9587,13620,9593,13607,9592,13598,9601,13604,9613,13597,9622,13597,9632,13591,9645,13578,9660,13559,9676,13539,9692,13520,9707,13507,9721,13488,9736,13477,9752,13463,9757,13454,9757,13444,9757,13426,9758,13408,9741,13390,9727,13380,9713,13386,9700,13402,9691,13424,9680,13428,9666,13436,9651,13442,9634,13442,9616,13432,9604,13443,9590,13458,9574,13473,9557,13487,9539,13496,9514,13492,9504,13478,9511,13469,9519,13453,9528,13453,9521,13434,9514,13411,9511,13394,9510,13383,9507,13371,9512,13361,9518,13364,9527,13361,9533,13361,9527,13355,9523,13340,9523,13330,9508,13333,9488,13330,9470,13319,9449,13310,9428,13306,9416,13298,9416,13291,9407,13292,9393,13294,9374,13297,9352,13302,9328,13306,9303,13311,9280,13314,9263,13318,9195,13349,9163,13372,9147,13381,9130,13385,9113,13386,9097,13383,9080,13380,9064,13376,9047,13374,9035,13373,9019,13372,8998,13371,8974,13370,8950,13369,8926,13370,8904,13372,8886,13376,8860,13371,8860,13364,8853,13350,8844,13329,8837,13325,8826,13317,8812,13306,8796,13293,8779,13281,8760,13271,8741,13265,8722,13264,8695,13273,8684,13282,8684,13292,8691,13293,8693,13300,8691,13317,8679,13330,8661,13339,8640,13342,8621,13335,8608,13321,8594,13304,8575,13293,8557,13285,8540,13279,8524,13273,8508,13264,8492,13252,8491,13252,8488,13249,8474,13242,8461,13241,8447,13246,8434,13255,8420,13266,8406,13278,8391,13290,8328,13307,8272,13310,8255,13310,8239,13313,8218,13319,8197,13325,8177,13329,8161,13328,8144,13330,8136,13336,8127,13337,8121,13337,8112,13331,8112,13325,8118,13310,8125,13288,8120,13276,8108,13270,8094,13267,8081,13261,8074,13248,8056,13239,8035,13228,8015,13228,7992,13228,7916,13221,7864,13201,7847,13198,7825,13199,7801,13202,7781,13205,7771,13205,7754,13204,7733,13203,7709,13202,7683,13200,7657,13199,7633,13198,7613,13197,7597,13197,7580,13197,7571,13188,7570,13170,7554,13161,7534,13147,7516,13154,7500,13169,7485,13188,7471,13206,7459,13216,7437,13217,7418,13215,7400,13213,7375,13210,7295,13201,7222,13190,7163,13176,7159,13174,6997,13179,6989,13180,6983,13183,6974,13183,6964,13199,6950,13197,6939,13200,6921,13207,6899,13216,6878,13223,6858,13226,6847,13236,6786,13279,6729,13313,6703,13318,6682,13317,6661,13315,6640,13313,6620,13311,6601,13311,6591,13311,6571,13318,6549,13328,6528,13337,6514,13342,6510,13335,6510,13322,6511,13309,6508,13304,6488,13304,6462,13306,6436,13308,6417,13308,6409,13306,6387,13296,6370,13297,6335,13350,6331,13372,6325,13390,6313,13400,6297,13404,6274,13410,6249,13418,6231,13423,6203,13427,6179,13435,6159,13444,6141,13454,6127,13462,6115,13466,6099,13462,6079,13450,6057,13436,6039,13423,6026,13415,6013,13416,6001,13413,5995,13398,5971,13402,5912,13388,5866,13331,5858,13292,5855,13283,5855,13280,5843,13281,5829,13284,5817,13288,5806,13304,5789,13317,5783,13317,5779,13305,5770,13302,5754,13303,5739,13314,5724,13326,5700,13325,5683,13320,5658,13320,5642,13323,5618,13323,5598,13322,5583,13320e" filled="f" stroked="t" strokeweight=".456pt" strokecolor="#00AEEF">
                <v:path arrowok="t"/>
              </v:shape>
              <v:shape style="position:absolute;left:3737;top:6912;width:6302;height:6253" type="#_x0000_t75">
                <v:imagedata r:id="rId14" o:title=""/>
              </v:shape>
            </v:group>
            <v:group style="position:absolute;left:3742;top:6917;width:6293;height:6244" coordorigin="3742,6917" coordsize="6293,6244">
              <v:shape style="position:absolute;left:3742;top:6917;width:6293;height:6244" coordorigin="3742,6917" coordsize="6293,6244" path="m4017,9185l3963,9181,3942,9192,3903,9174,3921,9135,3953,9149,3978,9113,4020,9117,4052,9128,4056,9106,4109,9113,4127,9149,4152,9153,4152,9124,4180,9142,4195,9163,4216,9145,4227,9103,4262,9124,4283,9117,4301,9142,4333,9128,4347,9142,4326,9177,4362,9195,4379,9217,4376,9245,4422,9259,4458,9231,4483,9227,4479,9252,4500,9249,4500,9277,4571,9270,4575,9249,4603,9231,4660,9267,4699,9256,4710,9231,4664,9202,4685,9160,4685,9092,4710,9067,4675,9028,4632,8964,4643,8939,4632,8918,4646,8900,4696,8911,4721,8943,4767,8921,4792,8946,4763,8975,4785,8985,4781,9017,4792,9042,4817,9032,4842,9007,4884,9032,4931,9032,4941,9064,4973,9064,4987,9089,5012,9085,5044,9053,5076,9057,5094,9046,5140,9067,5162,9042,5112,9017,5091,8996,5112,8968,5179,8957,5208,8921,5233,8918,5261,8932,5283,8921,5311,8921,5336,8921,5379,8889,5414,8882,5428,8854,5464,8865,5478,8825,5464,8790,5485,8758,5478,8719,5489,8690,5485,8662,5521,8637,5517,8605,5574,8591,5613,8580,5670,8591,5713,8552,5741,8555,5773,8520,5802,8527,5827,8509,5884,8516,5937,8491,5965,8463,6004,8470,6051,8438,6090,8470,6111,8466,6132,8477,6157,8473,6186,8477,6186,8456,6161,8438,6125,8449,6086,8406,6147,8395,6193,8427,6211,8441,6232,8424,6218,8395,6236,8381,6275,8381,6292,8360,6314,8370,6342,8356,6342,8321,6310,8317,6300,8292,6257,8281,6246,8260,6228,8253,6228,8221,6260,8207,6292,8136,6317,8114,6364,7993,6374,7961,6367,7933,6392,7915,6428,7919,6449,7905,6463,7929,6481,7965,6516,7986,6513,8011,6477,8022,6474,8057,6449,8068,6445,8129,6477,8129,6506,8153,6552,8150,6577,8114,6630,8097,6637,8072,6655,8043,6598,8043,6559,8008,6580,7972,6577,7947,6548,7929,6556,7851,6570,7808,6634,7780,6666,7759,6701,7741,6730,7769,6765,7759,6822,7748,6865,7745,6879,7773,6908,7773,6932,7812,6961,7801,6961,7773,6932,7759,6932,7723,6964,7716,6957,7680,6986,7659,7068,7656,7100,7638,7156,7677,7167,7737,7203,7741,7199,7705,7217,7705,7249,7702,7252,7659,7274,7649,7288,7613,7313,7609,7309,7627,7341,7599,7409,7624,7448,7670,7491,7709,7533,7730,7544,7709,7505,7680,7452,7606,7395,7595,7377,7574,7345,7574,7338,7556,7352,7524,7331,7481,7345,7471,7352,7439,7309,7435,7320,7414,7370,7392,7334,7357,7348,7307,7313,7293,7310,7282e" filled="f" stroked="t" strokeweight=".456pt" strokecolor="#00AEEF">
                <v:path arrowok="t"/>
              </v:shape>
              <v:shape style="position:absolute;left:3742;top:6917;width:6293;height:6244" coordorigin="3742,6917" coordsize="6293,6244" path="m7611,7282l7608,7296,7612,7343,7615,7375,7637,7378,7629,7414,7676,7407,7757,7439,7786,7410,7814,7421,7836,7456,7821,7488,7782,7492,7768,7524,7789,7542,7779,7574,7800,7574,7818,7545,7857,7542,7896,7581,7935,7577,7946,7549,7949,7517,7978,7510,8013,7481,8077,7485,8116,7471,8131,7432,8163,7403,8213,7403,8191,7432,8227,7432,8266,7407,8287,7403,8294,7449,8319,7474,8319,7499,8344,7510,8426,7513,8429,7552,8465,7577,8461,7613,8497,7634,8565,7645,8589,7673,8629,7688,8621,7659,8636,7627,8621,7606,8582,7606,8607,7549,8678,7545,8696,7524,8757,7478,8824,7467,8885,7421,8959,7407,8998,7375,9009,7336,9030,7296,9091,7289,9095,7282e" filled="f" stroked="t" strokeweight=".456pt" strokecolor="#00AEEF">
                <v:path arrowok="t"/>
              </v:shape>
              <v:shape style="position:absolute;left:3742;top:6917;width:6293;height:6244" coordorigin="3742,6917" coordsize="6293,6244" path="m9413,7282l9411,7296,9439,7307,9485,7350,9571,7328,9629,7282e" filled="f" stroked="t" strokeweight=".456pt" strokecolor="#00AEEF">
                <v:path arrowok="t"/>
              </v:shape>
              <v:shape style="position:absolute;left:3742;top:6917;width:6293;height:6244" coordorigin="3742,6917" coordsize="6293,6244" path="m9635,7282l9589,7328,9596,7360,9631,7360,9702,7307,9702,7282e" filled="f" stroked="t" strokeweight=".456pt" strokecolor="#00AEEF">
                <v:path arrowok="t"/>
              </v:shape>
              <v:shape style="position:absolute;left:3742;top:6917;width:6293;height:6244" coordorigin="3742,6917" coordsize="6293,6244" path="m10099,11883l9919,11770,9898,11787,9845,11734,9795,11716,9734,11663,9677,11666,9649,11645,9596,11642,9532,11610,9507,11610,9489,11578,9510,11567,9571,11599,9628,11620,9656,11617,9613,11595,9560,11553,9493,11510,9457,11467,9425,11460,9361,11410,9318,11414,9297,11396,9261,11425,9219,11396,9201,11425,9173,11389,9148,11304,9112,11332,9062,11261,9020,11261,8998,11218,8956,11211,8934,11140,8984,11154,9048,11169,8970,11105,8885,11012,8863,10955,8892,10913,8849,10863,8813,10813,8728,10778,8678,10849,8664,10906,8629,10906,8614,10970,8579,10955,8565,10898,8522,10856,8522,10792,8493,10792,8479,10721,8543,10678,8508,10614,8476,10646,8426,10621,8380,10621,8376,10664,8344,10685,8309,10685,8287,10714,8237,10724,8205,10714,8163,10756,8163,10810,8184,10799,8191,10877,8209,10898,8227,10959,8198,10962,8170,11002,8177,11023,8173,11094,8191,11122,8213,11204,8269,11261,8323,11297,8365,11314,8397,11343,8483,11396,8529,11421,8550,11467,8621,11599,8671,11727,8746,11809,8835,11887,8867,11962,8906,11983,9005,12026,9091,12022,9194,12008,9219,12011,9269,12036,9283,12079,9254,12097,9205,12136,9201,12168,9283,12203,9393,12260,9525,12310,9613,12338,9681,12392,9788,12435,9859,12499,9923,12527,9951,12591,9983,12605,9980,12648,9958,12648,9955,12701,9948,12762,9926,12765,9898,12740,9870,12733,9848,12708,9852,12669,9820,12641,9795,12598,9734,12584,9692,12602,9596,12559,9589,12531,9532,12531,9489,12602,9485,12644,9446,12701,9450,12755,9418,12833,9443,12858,9510,12858,9525,12897,9564,12900,9613,12939,9603,12968,9592,13021,9631,13075,9599,13131,9507,13128,9485,13181,9446,13213,9475,13259,9475,13306,9450,13348,9414,13341,9411,13373,9382,13391,9350,13444,9347,13508,9258,13526,9212,13505,9212,13469,9190,13448,9201,13409,9233,13391,9229,13363,9254,13341,9265,13277,9251,13249,9251,13220,9286,13224,9293,13195,9336,13188,9336,13156,9301,13107,9290,13043,9283,13014,9279,12989,9269,12939,9233,12893,9197,12790,9173,12712,9148,12701,9098,12740,9062,12737,9034,12701,8956,12669,8945,12634,8917,12531,8877,12506,8806,12534,8789,12527,8810,12481,8757,12449,8703,12470,8678,12385,8618,12353,8621,12324,8586,12296,8554,12321,8469,12292,8422,12307,8387,12289,8351,12246,8287,12221,8241,12143,8141,12100,8127,12054,8042,11997,8035,11962,7964,11937,7925,11880,7868,11887,7853,11858,7871,11848,7868,11819,7832,11798,7825,11766,7768,11730,7779,11702,7747,11677,7704,11681,7679,11663,7697,11649,7697,11613,7693,11581,7668,11535,7640,11485,7637,11396,7601,11297,7480,11240,7380,11169,7334,11151,7302,11119,7274,11119,7252,11130,7213,11130,7167,11147,7164,11190,7117,11201,7089,11243,7036,11304,6972,11318,6883,11357,6826,11368,6758,11418,6716,11460,6655,11474,6644,11538,6623,11560,6595,11538,6573,11567,6552,11556,6470,11588,6449,11567,6410,11578,6374,11538,6342,11517,6307,11496,6282,11499,6271,11467,6204,11460,6196,11439,6232,11435,6250,11410,6228,11407,6218,11364,6193,11375,6175,11421,6147,11418,6132,11446,6115,11428,6086,11428,6108,11393,6079,11346,6061,11346,6047,11368,6026,11368,5994,11396,5962,11386,5933,11354,5873,11354,5841,11343,5841,11300,5752,11314,5738,11350,5670,11343,5656,11368,5617,11371,5567,11435,5549,11524,5560,11549,5553,11570,5574,11631,5606,11659,5571,11709,5567,11766,5532,11826,5460,11862,5396,11894,5350,11890,5336,11919,5194,11962,5190,11957,5037,12001,4959,11986,4902,12040,4923,12072,4888,12093,4874,12150,4817,12122,4753,12171,4753,12228,4611,12307,4596,12378,4490,12449,4433,12527,4475,12627,4475,12733,4532,12755,4532,12804,4461,12847,4404,12890,4326,12904,4305,12975,4262,13018,4198,13096,4234,13117,4227,13153,4148,13160,4027,13153,3985,13195,3878,13224,3871,13295,3806,13327e" filled="f" stroked="t" strokeweight=".456pt" strokecolor="#00AEEF">
                <v:path arrowok="t"/>
              </v:shape>
              <v:shape style="position:absolute;left:3742;top:6917;width:6293;height:6244" coordorigin="3742,6917" coordsize="6293,6244" path="m3806,10863l3828,10856,3892,10898,3963,10941,3992,10906,4049,10962,4106,10970,4155,11012,4227,10998,4291,11012,4344,10938,4397,10838,4440,10767,4429,10728,4479,10632,4497,10639,4518,10593,4493,10586,4504,10554,4500,10511,4529,10493,4525,10454,4536,10394,4550,10333,4596,10404,4618,10433,4628,10465,4667,10482,4643,10426,4625,10397,4618,10358,4586,10315,4557,10280,4564,10255,4589,10191,4561,10127,4571,10102,4564,10074,4522,10066,4483,10041,4465,9985,4436,9985,4440,9942,4415,9896,4404,9849,4390,9839,4429,9821,4436,9782,4390,9743,4344,9721,4315,9718,4312,9686,4347,9668,4337,9643,4358,9597,4365,9591,4344,9583,4312,9590,4308,9569,4287,9576,4262,9519,4219,9544,4195,9505,4152,9462,4120,9462,4084,9433,4052,9433,4031,9380,3999,9380,3992,9419,3953,9412,3967,9369,3928,9348,3921,9316,3896,9309,3907,9288,3942,9305,3949,9330,3963,9313,3992,9316,4020,9291,3985,9284,3978,9263,3949,9266,3939,9224,3956,9213,3999,9234,4035,9241,4024,9209,4017,9185e" filled="f" stroked="t" strokeweight=".456pt" strokecolor="#00AEEF">
                <v:path arrowok="t"/>
              </v:shape>
              <v:shape style="position:absolute;left:3737;top:6912;width:6061;height:5876" type="#_x0000_t75">
                <v:imagedata r:id="rId15" o:title=""/>
              </v:shape>
            </v:group>
            <v:group style="position:absolute;left:8180;top:13022;width:932;height:619" coordorigin="8180,13022" coordsize="932,619">
              <v:shape style="position:absolute;left:8180;top:13022;width:932;height:619" coordorigin="8180,13022" coordsize="932,619" path="m8989,13612l8919,13612,8955,13640,8998,13640,8989,13612e" filled="t" fillcolor="#EDE8E0" stroked="f">
                <v:path arrowok="t"/>
                <v:fill/>
              </v:shape>
              <v:shape style="position:absolute;left:8180;top:13022;width:932;height:619" coordorigin="8180,13022" coordsize="932,619" path="m9040,13484l8692,13484,8777,13527,8820,13598,8877,13619,8919,13612,8989,13612,8983,13591,9012,13541,9040,13484e" filled="t" fillcolor="#EDE8E0" stroked="f">
                <v:path arrowok="t"/>
                <v:fill/>
              </v:shape>
              <v:shape style="position:absolute;left:8180;top:13022;width:932;height:619" coordorigin="8180,13022" coordsize="932,619" path="m8994,13310l8301,13310,8340,13335,8386,13352,8443,13370,8486,13420,8539,13420,8560,13452,8638,13491,8692,13484,9040,13484,9019,13448,9026,13406,8990,13399,8990,13320,8994,13310e" filled="t" fillcolor="#EDE8E0" stroked="f">
                <v:path arrowok="t"/>
                <v:fill/>
              </v:shape>
              <v:shape style="position:absolute;left:8180;top:13022;width:932;height:619" coordorigin="8180,13022" coordsize="932,619" path="m8190,13132l8198,13178,8180,13224,8198,13246,8201,13274,8230,13295,8254,13331,8301,13310,8994,13310,9012,13256,9019,13199,9069,13150,8603,13150,8532,13135,8226,13135,8190,13132e" filled="t" fillcolor="#EDE8E0" stroked="f">
                <v:path arrowok="t"/>
                <v:fill/>
              </v:shape>
              <v:shape style="position:absolute;left:8180;top:13022;width:932;height:619" coordorigin="8180,13022" coordsize="932,619" path="m8923,13061l8905,13075,8862,13079,8845,13100,8795,13107,8763,13132,8638,13135,8603,13150,9069,13150,9083,13135,9109,13064,8951,13064,8923,13061e" filled="t" fillcolor="#EDE8E0" stroked="f">
                <v:path arrowok="t"/>
                <v:fill/>
              </v:shape>
              <v:shape style="position:absolute;left:8180;top:13022;width:932;height:619" coordorigin="8180,13022" coordsize="932,619" path="m8258,13082l8240,13103,8226,13135,8532,13135,8515,13125,8301,13125,8286,13100,8258,13082e" filled="t" fillcolor="#EDE8E0" stroked="f">
                <v:path arrowok="t"/>
                <v:fill/>
              </v:shape>
              <v:shape style="position:absolute;left:8180;top:13022;width:932;height:619" coordorigin="8180,13022" coordsize="932,619" path="m8386,13064l8365,13064,8368,13096,8347,13100,8340,13121,8301,13125,8515,13125,8493,13111,8458,13086,8414,13086,8386,13064e" filled="t" fillcolor="#EDE8E0" stroked="f">
                <v:path arrowok="t"/>
                <v:fill/>
              </v:shape>
              <v:shape style="position:absolute;left:8180;top:13022;width:932;height:619" coordorigin="8180,13022" coordsize="932,619" path="m8443,13075l8414,13086,8458,13086,8443,13075e" filled="t" fillcolor="#EDE8E0" stroked="f">
                <v:path arrowok="t"/>
                <v:fill/>
              </v:shape>
              <v:shape style="position:absolute;left:8180;top:13022;width:932;height:619" coordorigin="8180,13022" coordsize="932,619" path="m9015,13029l8998,13061,8951,13064,9109,13064,9111,13057,9108,13039,9062,13039,9015,13029e" filled="t" fillcolor="#EDE8E0" stroked="f">
                <v:path arrowok="t"/>
                <v:fill/>
              </v:shape>
              <v:shape style="position:absolute;left:8180;top:13022;width:932;height:619" coordorigin="8180,13022" coordsize="932,619" path="m9104,13022l9062,13039,9108,13039,9104,13022e" filled="t" fillcolor="#EDE8E0" stroked="f">
                <v:path arrowok="t"/>
                <v:fill/>
              </v:shape>
            </v:group>
            <v:group style="position:absolute;left:8180;top:13022;width:932;height:619" coordorigin="8180,13022" coordsize="932,619">
              <v:shape style="position:absolute;left:8180;top:13022;width:932;height:619" coordorigin="8180,13022" coordsize="932,619" path="m9104,13022l9111,13057,9083,13135,9019,13199,9012,13256,8990,13320,8990,13399,9026,13406,9019,13448,9040,13484,9012,13541,8983,13591,8998,13640,8955,13640,8919,13612,8877,13619,8820,13598,8777,13527,8692,13484,8638,13491,8560,13452,8539,13420,8486,13420,8443,13370,8386,13352,8340,13335,8301,13310,8254,13331,8230,13295,8201,13274,8198,13246,8180,13224,8198,13178,8190,13132,8226,13135,8240,13103,8258,13082,8286,13100,8301,13125,8340,13121,8347,13100,8368,13096,8365,13064,8386,13064,8414,13086,8443,13075,8493,13111,8532,13135,8603,13150,8638,13135,8763,13132,8795,13107,8845,13100,8862,13079,8905,13075,8923,13061,8951,13064,8998,13061,9015,13029,9062,13039,9104,13022xe" filled="f" stroked="t" strokeweight=".456pt" strokecolor="#00AEEF">
                <v:path arrowok="t"/>
              </v:shape>
            </v:group>
            <v:group style="position:absolute;left:5101;top:12143;width:331;height:210" coordorigin="5101,12143" coordsize="331,210">
              <v:shape style="position:absolute;left:5101;top:12143;width:331;height:210" coordorigin="5101,12143" coordsize="331,210" path="m5366,12296l5225,12296,5232,12342,5253,12353,5300,12325,5357,12300,5366,12296e" filled="t" fillcolor="#EDE8E0" stroked="f">
                <v:path arrowok="t"/>
                <v:fill/>
              </v:shape>
              <v:shape style="position:absolute;left:5101;top:12143;width:331;height:210" coordorigin="5101,12143" coordsize="331,210" path="m5409,12261l5133,12261,5165,12268,5193,12278,5186,12314,5225,12296,5366,12296,5406,12282,5409,12261e" filled="t" fillcolor="#EDE8E0" stroked="f">
                <v:path arrowok="t"/>
                <v:fill/>
              </v:shape>
              <v:shape style="position:absolute;left:5101;top:12143;width:331;height:210" coordorigin="5101,12143" coordsize="331,210" path="m5307,12143l5236,12179,5172,12190,5157,12222,5115,12222,5101,12271,5133,12261,5409,12261,5410,12254,5435,12236,5432,12225,5396,12225,5346,12204,5353,12179,5339,12147,5307,12143e" filled="t" fillcolor="#EDE8E0" stroked="f">
                <v:path arrowok="t"/>
                <v:fill/>
              </v:shape>
              <v:shape style="position:absolute;left:5101;top:12143;width:331;height:210" coordorigin="5101,12143" coordsize="331,210" path="m5428,12211l5396,12225,5432,12225,5428,12211e" filled="t" fillcolor="#EDE8E0" stroked="f">
                <v:path arrowok="t"/>
                <v:fill/>
              </v:shape>
            </v:group>
            <v:group style="position:absolute;left:5101;top:12143;width:334;height:210" coordorigin="5101,12143" coordsize="334,210">
              <v:shape style="position:absolute;left:5101;top:12143;width:334;height:210" coordorigin="5101,12143" coordsize="334,210" path="m5186,12314l5225,12296,5232,12342,5253,12353,5300,12325,5357,12300,5406,12282,5410,12254,5435,12236,5428,12211,5396,12225,5346,12204,5353,12179,5339,12147,5307,12143,5236,12179,5172,12190,5157,12222,5115,12222,5101,12271,5133,12261,5165,12268,5193,12278,5186,12314xe" filled="f" stroked="t" strokeweight=".388pt" strokecolor="#00AEEF">
                <v:path arrowok="t"/>
              </v:shape>
            </v:group>
            <v:group style="position:absolute;left:4766;top:12375;width:132;height:82" coordorigin="4766,12375" coordsize="132,82">
              <v:shape style="position:absolute;left:4766;top:12375;width:132;height:82" coordorigin="4766,12375" coordsize="132,82" path="m4823,12375l4813,12403,4770,12417,4766,12442,4795,12446,4809,12456,4848,12421,4884,12421,4898,12407,4880,12382,4823,12375e" filled="t" fillcolor="#EDE8E0" stroked="f">
                <v:path arrowok="t"/>
                <v:fill/>
              </v:shape>
              <v:shape style="position:absolute;left:4766;top:12375;width:132;height:82" coordorigin="4766,12375" coordsize="132,82" path="m4884,12421l4848,12421,4876,12428,4884,12421e" filled="t" fillcolor="#EDE8E0" stroked="f">
                <v:path arrowok="t"/>
                <v:fill/>
              </v:shape>
            </v:group>
            <v:group style="position:absolute;left:4766;top:12375;width:132;height:82" coordorigin="4766,12375" coordsize="132,82">
              <v:shape style="position:absolute;left:4766;top:12375;width:132;height:82" coordorigin="4766,12375" coordsize="132,82" path="m4813,12403l4823,12375,4880,12382,4898,12407,4876,12428,4848,12421,4809,12456,4795,12446,4766,12442,4770,12417,4813,12403xe" filled="f" stroked="t" strokeweight=".296pt" strokecolor="#00AEEF">
                <v:path arrowok="t"/>
              </v:shape>
            </v:group>
            <v:group style="position:absolute;left:5545;top:12129;width:132;height:68" coordorigin="5545,12129" coordsize="132,68">
              <v:shape style="position:absolute;left:5545;top:12129;width:132;height:68" coordorigin="5545,12129" coordsize="132,68" path="m5648,12129l5545,12147,5552,12165,5581,12179,5616,12193,5655,12197,5673,12197,5677,12175,5648,12150,5648,12129e" filled="t" fillcolor="#EDE8E0" stroked="f">
                <v:path arrowok="t"/>
                <v:fill/>
              </v:shape>
            </v:group>
            <v:group style="position:absolute;left:5545;top:12129;width:132;height:68" coordorigin="5545,12129" coordsize="132,68">
              <v:shape style="position:absolute;left:5545;top:12129;width:132;height:68" coordorigin="5545,12129" coordsize="132,68" path="m5655,12197l5616,12193,5581,12179,5552,12165,5545,12147,5648,12129,5648,12150,5677,12175,5673,12197,5655,12197xe" filled="f" stroked="t" strokeweight=".296pt" strokecolor="#00AEEF">
                <v:path arrowok="t"/>
              </v:shape>
            </v:group>
            <v:group style="position:absolute;left:9535;top:11297;width:18;height:11" coordorigin="9535,11297" coordsize="18,11">
              <v:shape style="position:absolute;left:9535;top:11297;width:18;height:11" coordorigin="9535,11297" coordsize="18,11" path="m9535,11297l9552,11308e" filled="f" stroked="t" strokeweight=".296pt" strokecolor="#00AEEF">
                <v:path arrowok="t"/>
              </v:shape>
            </v:group>
            <v:group style="position:absolute;left:9463;top:11286;width:39;height:2" coordorigin="9463,11286" coordsize="39,2">
              <v:shape style="position:absolute;left:9463;top:11286;width:39;height:2" coordorigin="9463,11286" coordsize="39,0" path="m9463,11286l9502,11286e" filled="f" stroked="t" strokeweight=".711pt" strokecolor="#00AEEF">
                <v:path arrowok="t"/>
              </v:shape>
            </v:group>
            <v:group style="position:absolute;left:4212;top:7030;width:4942;height:4566" coordorigin="4212,7030" coordsize="4942,4566">
              <v:shape style="position:absolute;left:4212;top:7030;width:4942;height:4566" coordorigin="4212,7030" coordsize="4942,4566" path="m8144,10533l8087,10522,8059,10501,7988,10497,7945,10486,7899,10497,7874,10575,7838,10629,7828,10682,7771,10735,7774,10810,7878,10878,7927,10878,7956,10927,8055,11002,8112,11048,8126,11084,8091,11162,8062,11198,8052,11230,8066,11269,8038,11318,7977,11301,7902,11301,7846,11254,7799,11237,7767,11265,7735,11269,7707,11240,7632,11247,7629,11215,7604,11169,7575,11119,7572,11030,7536,10931,7415,10874,7316,10803,7270,10785,7238,10753,7209,10753,7188,10764,7149,10764,7102,10782,7099,10824,7053,10835,7024,10878,6971,10938,6907,10952,6818,10991,6761,11002,6693,11052,6651,11094,6590,11109,6580,11173,6558,11194,6530,11173,6509,11201,6487,11190,6405,11222,6384,11201,6345,11212,6309,11173,6277,11151,6242,11130,6217,11134,6206,11102,6139,11094,6132,11073,6167,11070,6185,11045,6164,11041,6153,10998,6128,11009,6110,11055,6082,11052,6068,11080,6050,11062,6021,11062,6043,11027,6014,10981,5997,10981,5982,11002,5961,11002,5929,11030,5897,11020,5869,10988,5808,10988,5776,10977,5776,10934,5687,10949,5673,10984,5605,10977,5591,11002,5552,11006,5502,11070,5485,11158,5495,11183,5488,11205,5509,11265,5541,11294,5506,11343,5502,11400,5467,11461,5396,11496,5332,11528,5285,11525,5271,11553,5129,11596,5079,11535,4955,11418,4955,11333,4930,11294,4845,11272,4795,11294,4731,11205,4670,11162,4645,11080,4581,11009,4581,10945,4546,10888,4482,10895,4389,10824,4361,10767,4261,10753,4212,10718,4226,10646,4279,10572,4332,10472,4375,10401,4364,10362,4414,10266,4432,10273,4453,10227,4428,10220,4439,10188,4436,10145,4464,10127,4460,10088,4471,10028,4485,9967,4532,10038,4553,10067,4564,10099,4603,10117,4578,10060,4560,10031,4553,9992,4521,9950,4492,9914,4500,9889,4524,9825,4496,9761,4507,9736,4500,9708,4457,9701,4418,9676,4400,9619,4372,9619,4375,9576,4350,9530,4340,9484,4325,9473,4364,9455,4372,9416,4443,9427,4503,9437,4571,9409,4645,9423,4752,9377,4734,9295,4699,9235,4745,9142,4756,9085,4795,8979,4780,8943,4727,8965,4699,8957,4692,8925,4635,8890,4645,8865,4599,8837,4621,8794,4621,8726,4645,8701,4610,8662,4567,8598,4578,8573,4567,8552,4581,8534,4631,8545,4656,8577,4702,8556,4727,8581,4699,8609,4720,8620,4716,8652,4727,8677,4752,8666,4777,8641,4820,8666,4866,8666,4876,8698,4909,8698,4923,8723,4948,8719,4980,8687,5012,8691,5029,8680,5076,8701,5097,8677,5047,8652,5026,8630,5047,8602,5115,8591,5143,8556,5168,8552,5197,8566,5218,8556,5246,8556,5271,8556,5314,8524,5349,8517,5364,8488,5399,8499,5413,8460,5399,8424,5421,8392,5413,8353,5424,8325,5421,8296,5456,8271,5453,8239,5509,8225,5549,8214,5605,8225,5648,8186,5677,8189,5709,8154,5737,8161,5762,8143,5819,8150,5872,8125,5901,8097,5940,8104,5986,8072,6025,8104,6046,8101,6068,8111,6093,8108,6121,8111,6121,8090,6096,8072,6061,8083,6021,8040,6082,8029,6128,8061,6146,8076,6167,8058,6153,8029,6171,8015,6210,8015,6228,7994,6249,8005,6277,7990,6277,7955,6245,7951,6235,7926,6192,7916,6181,7894,6164,7887,6164,7855,6196,7841,6228,7770,6253,7748,6299,7628,6309,7596,6302,7567,6327,7549,6363,7553,6384,7539,6398,7564,6416,7599,6452,7620,6448,7645,6413,7656,6409,7692,6384,7702,6381,7763,6413,7763,6441,7788,6487,7784,6512,7748,6565,7731,6573,7706,6590,7677,6533,7677,6494,7642,6516,7606,6512,7581,6484,7564,6491,7485,6505,7443,6569,7414,6601,7393,6637,7375,6665,7404,6701,7393,6757,7382,6800,7379,6814,7407,6843,7407,6868,7446,6896,7436,6896,7407,6868,7393,6868,7357,6900,7350,6893,7315,6921,7293,7003,7290,7035,7272,7092,7311,7102,7372,7138,7375,7134,7340,7152,7340,7184,7336,7188,7293,7209,7283,7223,7247,7248,7244,7245,7261,7277,7233,7344,7258,7383,7304,7426,7343,7469,7364,7479,7343,7440,7315,7387,7240,7330,7229,7312,7208,7280,7208,7273,7190,7287,7158,7266,7116,7341,7091,7383,7055,7458,7052,7501,7030,7547,7080,7575,7087,7643,7158,7650,7244,7700,7308,7746,7347,7782,7400,7785,7446,7867,7514,7942,7571,7977,7638,7981,7734,7938,7795,7924,7859,7895,7901,7981,7951,7959,8065,7995,8122,8080,8200,8059,8250,7974,8314,7860,8357,7860,8421,7945,8513,7995,8549,8059,8556,8123,8691,8151,8776,8251,8897,8457,8982,8614,8989,8756,9004,8784,9110,8742,9203,8678,9267,8678,9338,8642,9423,8734,9473,8855,9487,8898,9466,8990,9537,9005,9594,8969,9629,9012,9679,9133,9701,9154,9807,9090,9885,9083,9978,8998,10056,8998,10134,8855,10291,8841,10334,8798,10334,8749,10305,8692,10326,8564,10447,8514,10405,8478,10312,8443,10248,8411,10280,8361,10255,8315,10255,8311,10298,8279,10319,8244,10319,8222,10348,8173,10358,8141,10348,8098,10390,8098,10444,8119,10433,8126,10511,8144,10533xe" filled="f" stroked="t" strokeweight=".456pt" strokecolor="#FFFFFF">
                <v:path arrowok="t"/>
              </v:shape>
            </v:group>
            <v:group style="position:absolute;left:6615;top:8549;width:2539;height:2770" coordorigin="6615,8549" coordsize="2539,2770">
              <v:shape style="position:absolute;left:6615;top:8549;width:2539;height:2770" coordorigin="6615,8549" coordsize="2539,2770" path="m7554,9686l7597,9765,7675,9729,7732,9736,7703,9772,7760,9814,7774,9871,7739,9885,7760,9907,7718,9992,7618,9964,7533,9964,7504,10035,7447,10070,7369,10049,7348,10006,7291,9950,7241,9942,7120,9950,7085,9999,7063,10085,7028,10104,6978,10184,6921,10213,6935,10277,6900,10326,6843,10277,6786,10294,6729,10326,6722,10383,6693,10433,6679,10540,6615,10604,6653,10673,6629,10710,6653,10744,6629,10803,6693,10803,6722,10874,6807,10853,6821,10895,6772,10966,6818,10991,6907,10952,6971,10938,7024,10878,7053,10835,7099,10824,7102,10782,7149,10764,7188,10764,7209,10753,7238,10753,7270,10785,7316,10803,7415,10874,7536,10931,7572,11030,7575,11119,7604,11169,7629,11215,7632,11247,7707,11240,7735,11269,7767,11265,7799,11237,7846,11254,7902,11301,7977,11301,8038,11318,8066,11269,8052,11230,8062,11198,8091,11162,8126,11084,8112,11048,8055,11002,7956,10927,7927,10878,7878,10878,7774,10810,7771,10735,7828,10682,7838,10629,7874,10575,7899,10497,7945,10486,7988,10497,8059,10501,8087,10522,8144,10533,8126,10511,8119,10433,8098,10444,8098,10390,8141,10348,8173,10358,8222,10348,8244,10319,8279,10319,8311,10298,8315,10255,8361,10255,8411,10280,8443,10248,8478,10312,8514,10405,8564,10447,8692,10326,8749,10305,8798,10334,8841,10334,8855,10291,8998,10134,8998,10056,9083,9978,9090,9885,9154,9807,9133,9701,9012,9679,8969,9629,9005,9594,8990,9537,8898,9466,8855,9487,8734,9473,8642,9423,8678,9338,8678,9267,8742,9203,8784,9110,8756,9004,8614,8989,8457,8982,8251,8897,8151,8776,8123,8691,8059,8556,7995,8549,7974,8613,7945,8627,7959,8726,7860,8726,7817,8769,7753,8762,7753,8833,7817,8904,7796,8968,7767,9032,7710,9061,7653,9082,7675,9117,7646,9196,7710,9260,7703,9352,7725,9402,7739,9480,7718,9537,7732,9615,7646,9637,7561,9629,7554,9686xe" filled="f" stroked="t" strokeweight=".456pt" strokecolor="#FFFFFF">
                <v:path arrowok="t"/>
              </v:shape>
            </v:group>
            <v:group style="position:absolute;left:8414;top:9004;width:1266;height:2055" coordorigin="8414,9004" coordsize="1266,2055">
              <v:shape style="position:absolute;left:8414;top:9004;width:1266;height:2055" coordorigin="8414,9004" coordsize="1266,2055" path="m8756,9004l8990,9004,9154,9039,9275,9117,9396,9210,9502,9338,9559,9430,9631,9658,9673,9871,9680,10198,9659,10397,9595,10604,9510,10782,9389,10910,9296,11045,9254,11048,9232,11030,9197,11059,9154,11030,9136,11059,9108,11023,9083,10938,9047,10966,8998,10895,8955,10895,8934,10853,8891,10846,8870,10774,8919,10789,8983,10803,8905,10739,8820,10646,8798,10590,8827,10547,8784,10497,8749,10447,8663,10412,8614,10483,8599,10540,8564,10540,8550,10604,8514,10590,8500,10533,8457,10490,8457,10426,8429,10426,8414,10355,8478,10312,8514,10405,8564,10447,8692,10326,8749,10305,8798,10334,8841,10334,8855,10291,8998,10134,8998,10056,9083,9978,9090,9885,9154,9807,9133,9701,9012,9679,8969,9629,9005,9594,8990,9537,8898,9466,8855,9487,8734,9473,8642,9423,8678,9338,8678,9267,8742,9203,8784,9110,8756,9004xe" filled="f" stroked="t" strokeweight=".456pt" strokecolor="#FFFFFF">
                <v:path arrowok="t"/>
              </v:shape>
            </v:group>
            <v:group style="position:absolute;left:7501;top:7013;width:1490;height:1990" coordorigin="7501,7013" coordsize="1490,1990">
              <v:shape style="position:absolute;left:7501;top:7013;width:1490;height:1990" coordorigin="7501,7013" coordsize="1490,1990" path="m8905,8861l8948,8726,8976,8605,8990,8250,8934,7958,8898,7837,8848,7724,8749,7539,8660,7439,8567,7336,8525,7308,8500,7279,8432,7268,8397,7247,8400,7212,8365,7187,8361,7148,8279,7144,8254,7133,8254,7108,8230,7084,8222,7037,8201,7041,8162,7066,8126,7066,8148,7037,8098,7037,8066,7066,8052,7105,8013,7119,7949,7116,7913,7144,7885,7151,7881,7183,7870,7212,7831,7215,7792,7176,7753,7180,7735,7208,7714,7208,7725,7176,7703,7158,7718,7126,7757,7123,7771,7091,7750,7055,7721,7044,7693,7073,7611,7041,7565,7048,7572,7013,7501,7030,7547,7080,7575,7087,7643,7158,7650,7244,7700,7308,7746,7347,7782,7400,7785,7446,7867,7514,7942,7571,7977,7638,7981,7734,7938,7795,7924,7859,7895,7901,7981,7951,7959,8065,7995,8122,8080,8200,8059,8250,7974,8314,7860,8357,7860,8421,7945,8513,7995,8549,8059,8556,8123,8691,8151,8776,8251,8897,8457,8982,8614,8989,8756,9004,8848,8940,8905,8861xe" filled="f" stroked="t" strokeweight=".456pt" strokecolor="#FFFFFF">
                <v:path arrowok="t"/>
              </v:shape>
            </v:group>
            <v:group style="position:absolute;left:6701;top:7382;width:420;height:590" coordorigin="6701,7382" coordsize="420,590">
              <v:shape style="position:absolute;left:6701;top:7382;width:420;height:590" coordorigin="6701,7382" coordsize="420,590" path="m6715,7973l6715,7916,6701,7880,6765,7859,6807,7795,6850,7788,6871,7745,6843,7724,6878,7674,6864,7638,6900,7610,6949,7596,6992,7560,7035,7574,7063,7503,7028,7482,7021,7439,7077,7446,7120,7382e" filled="f" stroked="t" strokeweight=".456pt" strokecolor="#FFFFFF">
                <v:path arrowok="t"/>
              </v:shape>
            </v:group>
            <v:group style="position:absolute;left:7426;top:8157;width:434;height:228" coordorigin="7426,8157" coordsize="434,228">
              <v:shape style="position:absolute;left:7426;top:8157;width:434;height:228" coordorigin="7426,8157" coordsize="434,228" path="m7426,8157l7454,8219,7483,8257,7490,8321,7575,8328,7632,8264,7668,8278,7661,8335,7746,8385,7860,8357e" filled="f" stroked="t" strokeweight=".456pt" strokecolor="#FFFFFF">
                <v:path arrowok="t"/>
              </v:shape>
            </v:group>
            <v:group style="position:absolute;left:6786;top:8307;width:228;height:597" coordorigin="6786,8307" coordsize="228,597">
              <v:shape style="position:absolute;left:6786;top:8307;width:228;height:597" coordorigin="6786,8307" coordsize="228,597" path="m6871,8904l6821,8819,6786,8755,6800,8705,6857,8698,6878,8605,6921,8591,6893,8527,6836,8506,6836,8442,6900,8435,6985,8428,7006,8378,6985,8335,7014,8307e" filled="f" stroked="t" strokeweight=".456pt" strokecolor="#FFFFFF">
                <v:path arrowok="t"/>
              </v:shape>
            </v:group>
            <v:group style="position:absolute;left:6729;top:8876;width:981;height:1124" coordorigin="6729,8876" coordsize="981,1124">
              <v:shape style="position:absolute;left:6729;top:8876;width:981;height:1124" coordorigin="6729,8876" coordsize="981,1124" path="m7710,9061l7653,9018,7632,8940,7540,8883,7469,8904,7433,8890,7426,8947,7355,8961,7341,9004,7291,9039,7255,9032,7184,9075,7092,9103,7042,9046,6992,9046,7014,8989,6999,8911,6921,8876,6871,8904,6893,9004,6793,9089,6821,9160,6765,9224,6729,9274,6750,9338,6729,9388,6743,9437,6814,9450,6829,9501,6729,9565,6729,9622,6765,9665,6850,9672,6885,9715,6928,9772,6935,9843,7014,9885,7042,9914,7042,9978,7085,9999e" filled="f" stroked="t" strokeweight=".456pt" strokecolor="#FFFFFF">
                <v:path arrowok="t"/>
              </v:shape>
            </v:group>
            <v:group style="position:absolute;left:4752;top:9377;width:882;height:210" coordorigin="4752,9377" coordsize="882,210">
              <v:shape style="position:absolute;left:4752;top:9377;width:882;height:210" coordorigin="4752,9377" coordsize="882,210" path="m5634,9430l5492,9466,5385,9487,5321,9459,5243,9501,5157,9509,5150,9565,5108,9558,5065,9587,4987,9516,4901,9480,4852,9395,4752,9377e" filled="f" stroked="t" strokeweight=".456pt" strokecolor="#FFFFFF">
                <v:path arrowok="t"/>
              </v:shape>
            </v:group>
            <v:group style="position:absolute;left:5399;top:8499;width:320;height:583" coordorigin="5399,8499" coordsize="320,583">
              <v:shape style="position:absolute;left:5399;top:8499;width:320;height:583" coordorigin="5399,8499" coordsize="320,583" path="m5399,8499l5428,8570,5470,8584,5470,8627,5534,8655,5534,8698,5463,8705,5463,8741,5477,8769,5463,8819,5541,8805,5613,8897,5634,8968,5719,9018,5712,9082e" filled="f" stroked="t" strokeweight=".456pt" strokecolor="#FFFFFF">
                <v:path arrowok="t"/>
              </v:shape>
            </v:group>
            <v:group style="position:absolute;left:5200;top:10604;width:654;height:491" coordorigin="5200,10604" coordsize="654,491">
              <v:shape style="position:absolute;left:5200;top:10604;width:654;height:491" coordorigin="5200,10604" coordsize="654,491" path="m5221,11094l5243,11059,5236,11023,5200,10988,5207,10952,5285,10846,5378,10846,5421,10867,5470,10838,5449,10753,5499,10739,5570,10789,5627,10767,5634,10696,5698,10646,5748,10604,5783,10611,5783,10689,5854,10661e" filled="f" stroked="t" strokeweight=".456pt" strokecolor="#FFFFFF">
                <v:path arrowok="t"/>
              </v:shape>
            </v:group>
            <v:group style="position:absolute;left:4603;top:10117;width:420;height:850" coordorigin="4603,10117" coordsize="420,850">
              <v:shape style="position:absolute;left:4603;top:10117;width:420;height:850" coordorigin="4603,10117" coordsize="420,850" path="m4603,10117l4674,10234,4731,10220,4759,10305,4731,10383,4752,10433,4773,10511,4909,10518,4944,10497,5008,10604,4958,10675,4923,10753,4930,10831,4973,10824,5001,10860,5022,10945,4987,10966e" filled="f" stroked="t" strokeweight=".456pt" strokecolor="#FFFFFF">
                <v:path arrowok="t"/>
              </v:shape>
            </v:group>
            <v:group style="position:absolute;left:5819;top:10170;width:860;height:811" coordorigin="5819,10170" coordsize="860,811">
              <v:shape style="position:absolute;left:5819;top:10170;width:860;height:811" coordorigin="5819,10170" coordsize="860,811" path="m6014,10981l6029,10917,5975,10863,5883,10838,5933,10744,5883,10718,5854,10661,5819,10654,5833,10611,5890,10582,5890,10533,5933,10533,5997,10469,6004,10419,6039,10405,6053,10319,6125,10277,6167,10269,6253,10262,6302,10213,6352,10234,6402,10170,6452,10227,6523,10213,6587,10262,6594,10390,6580,10462,6679,10540e" filled="f" stroked="t" strokeweight=".456pt" strokecolor="#FFFFFF">
                <v:path arrowok="t"/>
              </v:shape>
            </v:group>
            <v:group style="position:absolute;left:7981;top:9423;width:661;height:491" coordorigin="7981,9423" coordsize="661,491">
              <v:shape style="position:absolute;left:7981;top:9423;width:661;height:491" coordorigin="7981,9423" coordsize="661,491" path="m8642,9423l8564,9452,8578,9530,8550,9615,8507,9608,8471,9637,8422,9629,8365,9679,8279,9665,8244,9693,8166,9672,8094,9715,8009,9715,7981,9757,8002,9814,8066,9829,8038,9914e" filled="f" stroked="t" strokeweight=".456pt" strokecolor="#FFFFFF">
                <v:path arrowok="t"/>
              </v:shape>
            </v:group>
            <v:group style="position:absolute;left:7718;top:9850;width:974;height:476" coordorigin="7718,9850" coordsize="974,476">
              <v:shape style="position:absolute;left:7718;top:9850;width:974;height:476" coordorigin="7718,9850" coordsize="974,476" path="m7718,9992l7810,9978,7796,10028,7838,10070,7881,10035,7924,10056,7981,10006,7974,9928,8038,9914,8151,9893,8230,9935,8350,9935,8414,9900,8414,9864,8464,9850,8478,9893,8542,9907,8550,9957,8514,10006,8514,10063,8571,10035,8585,10113,8599,10170,8614,10241,8663,10248,8692,10326e" filled="f" stroked="t" strokeweight=".456pt" strokecolor="#FFFFFF">
                <v:path arrowok="t"/>
              </v:shape>
            </v:group>
            <v:group style="position:absolute;left:5634;top:9004;width:1131;height:1316" coordorigin="5634,9004" coordsize="1131,1316">
              <v:shape style="position:absolute;left:5634;top:9004;width:1131;height:1316" coordorigin="5634,9004" coordsize="1131,1316" path="m6053,10319l5997,10248,5992,10151,5918,10141,5911,10092,5869,10028,5911,9942,5918,9893,5982,9814,6018,9807,6018,9743,5982,9743,5954,9679,5869,9658,5840,9708,5805,9701,5805,9644,5733,9608,5691,9494,5634,9430,5677,9324,5741,9317,5755,9253,5719,9196,5669,9181,5648,9103,5684,9110,5712,9082,5741,9110,5826,9103,5854,9053,5947,9075,6032,9061,6089,9025,6160,9061,6231,9039,6274,9004,6359,9025,6416,9089,6466,9061,6544,9110,6644,9103,6693,9189,6765,9224e" filled="f" stroked="t" strokeweight=".456pt" strokecolor="#FFFFFF">
                <v:path arrowok="t"/>
              </v:shape>
            </v:group>
            <v:group style="position:absolute;left:3742;top:6917;width:6293;height:6244" coordorigin="3742,6917" coordsize="6293,6244">
              <v:shape style="position:absolute;left:3742;top:6917;width:6293;height:6244" coordorigin="3742,6917" coordsize="6293,6244" path="m4017,9185l3963,9181,3942,9192,3903,9174,3921,9135,3953,9149,3978,9113,4020,9117,4052,9128,4056,9106,4109,9113,4127,9149,4152,9153,4152,9124,4180,9142,4195,9163,4216,9145,4227,9103,4262,9124,4283,9117,4301,9142,4333,9128,4347,9142,4326,9177,4362,9195,4379,9217,4376,9245,4422,9259,4458,9231,4483,9227,4479,9252,4500,9249,4500,9277,4571,9270,4575,9249,4603,9231,4660,9267,4699,9256,4710,9231,4664,9202,4685,9160,4685,9092,4710,9067,4675,9028,4632,8964,4643,8939,4632,8918,4646,8900,4696,8911,4721,8943,4767,8921,4792,8946,4763,8975,4785,8985,4781,9017,4792,9042,4817,9032,4842,9007,4884,9032,4931,9032,4941,9064,4973,9064,4987,9089,5012,9085,5044,9053,5076,9057,5094,9046,5140,9067,5162,9042,5112,9017,5091,8996,5112,8968,5179,8957,5208,8921,5233,8918,5261,8932,5283,8921,5311,8921,5336,8921,5379,8889,5414,8882,5428,8854,5464,8865,5478,8825,5464,8790,5485,8758,5478,8719,5489,8690,5485,8662,5521,8637,5517,8605,5574,8591,5613,8580,5670,8591,5713,8552,5741,8555,5773,8520,5802,8527,5827,8509,5884,8516,5937,8491,5965,8463,6004,8470,6051,8438,6090,8470,6111,8466,6132,8477,6157,8473,6186,8477,6186,8456,6161,8438,6125,8449,6086,8406,6147,8395,6193,8427,6211,8441,6232,8424,6218,8395,6236,8381,6275,8381,6292,8360,6314,8370,6342,8356,6342,8321,6310,8317,6300,8292,6257,8281,6246,8260,6228,8253,6228,8221,6260,8207,6292,8136,6317,8114,6364,7993,6374,7961,6367,7933,6392,7915,6428,7919,6449,7905,6463,7929,6481,7965,6516,7986,6513,8011,6477,8022,6474,8057,6449,8068,6445,8129,6477,8129,6506,8153,6552,8150,6577,8114,6630,8097,6637,8072,6655,8043,6598,8043,6559,8008,6580,7972,6577,7947,6548,7929,6556,7851,6570,7808,6634,7780,6666,7759,6701,7741,6730,7769,6765,7759,6822,7748,6865,7745,6879,7773,6908,7773,6932,7812,6961,7801,6961,7773,6932,7759,6932,7723,6964,7716,6957,7680,6986,7659,7068,7656,7100,7638,7156,7677,7167,7737,7203,7741,7199,7705,7217,7705,7249,7702,7252,7659,7274,7649,7288,7613,7313,7609,7309,7627,7341,7599,7409,7624,7448,7670,7491,7709,7533,7730,7544,7709,7505,7680,7452,7606,7395,7595,7377,7574,7345,7574,7338,7556,7352,7524,7331,7481,7345,7471,7352,7439,7309,7435,7320,7414,7370,7392,7334,7357,7348,7307,7313,7293,7310,7282e" filled="f" stroked="t" strokeweight=".456pt" strokecolor="#00AEEF">
                <v:path arrowok="t"/>
              </v:shape>
              <v:shape style="position:absolute;left:3742;top:6917;width:6293;height:6244" coordorigin="3742,6917" coordsize="6293,6244" path="m7611,7282l7608,7296,7612,7343,7615,7375,7637,7378,7629,7414,7676,7407,7757,7439,7786,7410,7814,7421,7836,7456,7821,7488,7782,7492,7768,7524,7789,7542,7779,7574,7800,7574,7818,7545,7857,7542,7896,7581,7935,7577,7946,7549,7949,7517,7978,7510,8013,7481,8077,7485,8116,7471,8131,7432,8163,7403,8213,7403,8191,7432,8227,7432,8266,7407,8287,7403,8294,7449,8319,7474,8319,7499,8344,7510,8426,7513,8429,7552,8465,7577,8461,7613,8497,7634,8565,7645,8589,7673,8629,7688,8621,7659,8636,7627,8621,7606,8582,7606,8607,7549,8678,7545,8696,7524,8757,7478,8824,7467,8885,7421,8959,7407,8998,7375,9009,7336,9030,7296,9091,7289,9095,7282e" filled="f" stroked="t" strokeweight=".456pt" strokecolor="#00AEEF">
                <v:path arrowok="t"/>
              </v:shape>
              <v:shape style="position:absolute;left:3742;top:6917;width:6293;height:6244" coordorigin="3742,6917" coordsize="6293,6244" path="m9413,7282l9411,7296,9439,7307,9485,7350,9571,7328,9629,7282e" filled="f" stroked="t" strokeweight=".456pt" strokecolor="#00AEEF">
                <v:path arrowok="t"/>
              </v:shape>
              <v:shape style="position:absolute;left:3742;top:6917;width:6293;height:6244" coordorigin="3742,6917" coordsize="6293,6244" path="m9635,7282l9589,7328,9596,7360,9631,7360,9702,7307,9702,7282e" filled="f" stroked="t" strokeweight=".456pt" strokecolor="#00AEEF">
                <v:path arrowok="t"/>
              </v:shape>
              <v:shape style="position:absolute;left:3742;top:6917;width:6293;height:6244" coordorigin="3742,6917" coordsize="6293,6244" path="m10099,11883l9919,11770,9898,11787,9845,11734,9795,11716,9734,11663,9677,11666,9649,11645,9596,11642,9532,11610,9507,11610,9489,11578,9510,11567,9571,11599,9628,11620,9656,11617,9613,11595,9560,11553,9493,11510,9457,11467,9425,11460,9361,11410,9318,11414,9297,11396,9261,11425,9219,11396,9201,11425,9173,11389,9148,11304,9112,11332,9062,11261,9020,11261,8998,11218,8956,11211,8934,11140,8984,11154,9048,11169,8970,11105,8885,11012,8863,10955,8892,10913,8849,10863,8813,10813,8728,10778,8678,10849,8664,10906,8629,10906,8614,10970,8579,10955,8565,10898,8522,10856,8522,10792,8493,10792,8479,10721,8543,10678,8508,10614,8476,10646,8426,10621,8380,10621,8376,10664,8344,10685,8309,10685,8287,10714,8237,10724,8205,10714,8163,10756,8163,10810,8184,10799,8191,10877,8209,10898,8227,10959,8198,10962,8170,11002,8177,11023,8173,11094,8191,11122,8213,11204,8269,11261,8323,11297,8365,11314,8397,11343,8483,11396,8529,11421,8550,11467,8621,11599,8671,11727,8746,11809,8835,11887,8867,11962,8906,11983,9005,12026,9091,12022,9194,12008,9219,12011,9269,12036,9283,12079,9254,12097,9205,12136,9201,12168,9283,12203,9393,12260,9525,12310,9613,12338,9681,12392,9788,12435,9859,12499,9923,12527,9951,12591,9983,12605,9980,12648,9958,12648,9955,12701,9948,12762,9926,12765,9898,12740,9870,12733,9848,12708,9852,12669,9820,12641,9795,12598,9734,12584,9692,12602,9596,12559,9589,12531,9532,12531,9489,12602,9485,12644,9446,12701,9450,12755,9418,12833,9443,12858,9510,12858,9525,12897,9564,12900,9613,12939,9603,12968,9592,13021,9631,13075,9599,13131,9507,13128,9485,13181,9446,13213,9475,13259,9475,13306,9450,13348,9414,13341,9411,13373,9382,13391,9350,13444,9347,13508,9258,13526,9212,13505,9212,13469,9190,13448,9201,13409,9233,13391,9229,13363,9254,13341,9265,13277,9251,13249,9251,13220,9286,13224,9293,13195,9336,13188,9336,13156,9301,13107,9290,13043,9283,13014,9279,12989,9269,12939,9233,12893,9197,12790,9173,12712,9148,12701,9098,12740,9062,12737,9034,12701,8956,12669,8945,12634,8917,12531,8877,12506,8806,12534,8789,12527,8810,12481,8757,12449,8703,12470,8678,12385,8618,12353,8621,12324,8586,12296,8554,12321,8469,12292,8422,12307,8387,12289,8351,12246,8287,12221,8241,12143,8141,12100,8127,12054,8042,11997,8035,11962,7964,11937,7925,11880,7868,11887,7853,11858,7871,11848,7868,11819,7832,11798,7825,11766,7768,11730,7779,11702,7747,11677,7704,11681,7679,11663,7697,11649,7697,11613,7693,11581,7668,11535,7640,11485,7637,11396,7601,11297,7480,11240,7380,11169,7334,11151,7302,11119,7274,11119,7252,11130,7213,11130,7167,11147,7164,11190,7117,11201,7089,11243,7036,11304,6972,11318,6883,11357,6826,11368,6758,11418,6716,11460,6655,11474,6644,11538,6623,11560,6595,11538,6573,11567,6552,11556,6470,11588,6449,11567,6410,11578,6374,11538,6342,11517,6307,11496,6282,11499,6271,11467,6204,11460,6196,11439,6232,11435,6250,11410,6228,11407,6218,11364,6193,11375,6175,11421,6147,11418,6132,11446,6115,11428,6086,11428,6108,11393,6079,11346,6061,11346,6047,11368,6026,11368,5994,11396,5962,11386,5933,11354,5873,11354,5841,11343,5841,11300,5752,11314,5738,11350,5670,11343,5656,11368,5617,11371,5567,11435,5549,11524,5560,11549,5553,11570,5574,11631,5606,11659,5571,11709,5567,11766,5532,11826,5460,11862,5396,11894,5350,11890,5336,11919,5194,11962,5190,11957,5037,12001,4959,11986,4902,12040,4923,12072,4888,12093,4874,12150,4817,12122,4753,12171,4753,12228,4611,12307,4596,12378,4490,12449,4433,12527,4475,12627,4475,12733,4532,12755,4532,12804,4461,12847,4404,12890,4326,12904,4305,12975,4262,13018,4198,13096,4234,13117,4227,13153,4148,13160,4027,13153,3985,13195,3878,13224,3871,13295,3806,13327e" filled="f" stroked="t" strokeweight=".456pt" strokecolor="#00AEEF">
                <v:path arrowok="t"/>
              </v:shape>
              <v:shape style="position:absolute;left:3742;top:6917;width:6293;height:6244" coordorigin="3742,6917" coordsize="6293,6244" path="m3806,10863l3828,10856,3892,10898,3963,10941,3992,10906,4049,10962,4106,10970,4155,11012,4227,10998,4291,11012,4344,10938,4397,10838,4440,10767,4429,10728,4479,10632,4497,10639,4518,10593,4493,10586,4504,10554,4500,10511,4529,10493,4525,10454,4536,10394,4550,10333,4596,10404,4618,10433,4628,10465,4667,10482,4643,10426,4625,10397,4618,10358,4586,10315,4557,10280,4564,10255,4589,10191,4561,10127,4571,10102,4564,10074,4522,10066,4483,10041,4465,9985,4436,9985,4440,9942,4415,9896,4404,9849,4390,9839,4429,9821,4436,9782,4390,9743,4344,9721,4315,9718,4312,9686,4347,9668,4337,9643,4358,9597,4365,9591,4344,9583,4312,9590,4308,9569,4287,9576,4262,9519,4219,9544,4195,9505,4152,9462,4120,9462,4084,9433,4052,9433,4031,9380,3999,9380,3992,9419,3953,9412,3967,9369,3928,9348,3921,9316,3896,9309,3907,9288,3942,9305,3949,9330,3963,9313,3992,9316,4020,9291,3985,9284,3978,9263,3949,9266,3939,9224,3956,9213,3999,9234,4035,9241,4024,9209,4017,9185e" filled="f" stroked="t" strokeweight=".456pt" strokecolor="#00AEEF">
                <v:path arrowok="t"/>
              </v:shape>
            </v:group>
            <v:group style="position:absolute;left:6112;top:10163;width:61;height:60" coordorigin="6112,10163" coordsize="61,60">
              <v:shape style="position:absolute;left:6112;top:10163;width:61;height:60" coordorigin="6112,10163" coordsize="61,60" path="m6138,10163l6120,10173,6112,10194,6115,10206,6129,10219,6154,10223,6169,10210,6174,10185,6162,10169,6138,10163e" filled="t" fillcolor="#000000" stroked="f">
                <v:path arrowok="t"/>
                <v:fill/>
              </v:shape>
            </v:group>
            <v:group style="position:absolute;left:6112;top:10163;width:61;height:60" coordorigin="6112,10163" coordsize="61,60">
              <v:shape style="position:absolute;left:6112;top:10163;width:61;height:60" coordorigin="6112,10163" coordsize="61,60" path="m6112,10194l6120,10173,6138,10163,6162,10169,6174,10185,6169,10210,6154,10223,6129,10219,6115,10206,6112,10194xe" filled="f" stroked="t" strokeweight=".402pt" strokecolor="#000000">
                <v:path arrowok="t"/>
              </v:shape>
            </v:group>
            <v:group style="position:absolute;left:5031;top:10739;width:62;height:60" coordorigin="5031,10739" coordsize="62,60">
              <v:shape style="position:absolute;left:5031;top:10739;width:62;height:60" coordorigin="5031,10739" coordsize="62,60" path="m5058,10739l5039,10749,5031,10770,5034,10782,5048,10795,5073,10799,5088,10786,5093,10761,5081,10745,5058,10739e" filled="t" fillcolor="#000000" stroked="f">
                <v:path arrowok="t"/>
                <v:fill/>
              </v:shape>
            </v:group>
            <v:group style="position:absolute;left:5031;top:10739;width:62;height:60" coordorigin="5031,10739" coordsize="62,60">
              <v:shape style="position:absolute;left:5031;top:10739;width:62;height:60" coordorigin="5031,10739" coordsize="62,60" path="m5031,10770l5039,10749,5058,10739,5081,10745,5093,10761,5088,10786,5073,10799,5048,10795,5034,10782,5031,10770xe" filled="f" stroked="t" strokeweight=".402pt" strokecolor="#000000">
                <v:path arrowok="t"/>
              </v:shape>
            </v:group>
            <v:group style="position:absolute;left:8221;top:11347;width:61;height:60" coordorigin="8221,11347" coordsize="61,60">
              <v:shape style="position:absolute;left:8221;top:11347;width:61;height:60" coordorigin="8221,11347" coordsize="61,60" path="m8247,11347l8228,11357,8221,11378,8223,11390,8237,11403,8263,11407,8277,11394,8282,11369,8270,11353,8247,11347e" filled="t" fillcolor="#000000" stroked="f">
                <v:path arrowok="t"/>
                <v:fill/>
              </v:shape>
            </v:group>
            <v:group style="position:absolute;left:8221;top:11347;width:61;height:60" coordorigin="8221,11347" coordsize="61,60">
              <v:shape style="position:absolute;left:8221;top:11347;width:61;height:60" coordorigin="8221,11347" coordsize="61,60" path="m8221,11378l8228,11357,8247,11347,8270,11353,8282,11369,8277,11394,8263,11407,8237,11403,8223,11390,8221,11378xe" filled="f" stroked="t" strokeweight=".402pt" strokecolor="#000000">
                <v:path arrowok="t"/>
              </v:shape>
            </v:group>
            <v:group style="position:absolute;left:8150;top:11677;width:62;height:60" coordorigin="8150,11677" coordsize="62,60">
              <v:shape style="position:absolute;left:8150;top:11677;width:62;height:60" coordorigin="8150,11677" coordsize="62,60" path="m8176,11677l8157,11688,8150,11708,8152,11721,8166,11734,8192,11738,8206,11725,8211,11700,8199,11684,8176,11677e" filled="t" fillcolor="#000000" stroked="f">
                <v:path arrowok="t"/>
                <v:fill/>
              </v:shape>
            </v:group>
            <v:group style="position:absolute;left:8150;top:11677;width:62;height:60" coordorigin="8150,11677" coordsize="62,60">
              <v:shape style="position:absolute;left:8150;top:11677;width:62;height:60" coordorigin="8150,11677" coordsize="62,60" path="m8150,11708l8157,11688,8176,11677,8199,11684,8211,11700,8206,11725,8192,11738,8166,11734,8152,11721,8150,11708xe" filled="f" stroked="t" strokeweight=".402pt" strokecolor="#000000">
                <v:path arrowok="t"/>
              </v:shape>
            </v:group>
            <v:group style="position:absolute;left:8804;top:11937;width:62;height:60" coordorigin="8804,11937" coordsize="62,60">
              <v:shape style="position:absolute;left:8804;top:11937;width:62;height:60" coordorigin="8804,11937" coordsize="62,60" path="m8830,11937l8811,11948,8804,11968,8807,11981,8821,11994,8846,11997,8861,11984,8865,11959,8853,11943,8830,11937e" filled="t" fillcolor="#000000" stroked="f">
                <v:path arrowok="t"/>
                <v:fill/>
              </v:shape>
            </v:group>
            <v:group style="position:absolute;left:8804;top:11937;width:62;height:60" coordorigin="8804,11937" coordsize="62,60">
              <v:shape style="position:absolute;left:8804;top:11937;width:62;height:60" coordorigin="8804,11937" coordsize="62,60" path="m8804,11968l8811,11948,8830,11937,8853,11943,8865,11959,8861,11984,8846,11997,8821,11994,8807,11981,8804,11968xe" filled="f" stroked="t" strokeweight=".402pt" strokecolor="#000000">
                <v:path arrowok="t"/>
              </v:shape>
            </v:group>
            <v:group style="position:absolute;left:5131;top:11517;width:62;height:60" coordorigin="5131,11517" coordsize="62,60">
              <v:shape style="position:absolute;left:5131;top:11517;width:62;height:60" coordorigin="5131,11517" coordsize="62,60" path="m5157,11517l5138,11528,5131,11548,5134,11561,5147,11574,5173,11578,5187,11565,5192,11540,5180,11524,5157,11517e" filled="t" fillcolor="#000000" stroked="f">
                <v:path arrowok="t"/>
                <v:fill/>
              </v:shape>
            </v:group>
            <v:group style="position:absolute;left:5131;top:11517;width:62;height:60" coordorigin="5131,11517" coordsize="62,60">
              <v:shape style="position:absolute;left:5131;top:11517;width:62;height:60" coordorigin="5131,11517" coordsize="62,60" path="m5131,11548l5138,11528,5157,11517,5180,11524,5192,11540,5187,11565,5173,11578,5147,11574,5134,11561,5131,11548xe" filled="f" stroked="t" strokeweight=".402pt" strokecolor="#000000">
                <v:path arrowok="t"/>
              </v:shape>
            </v:group>
            <v:group style="position:absolute;left:7246;top:10294;width:62;height:60" coordorigin="7246,10294" coordsize="62,60">
              <v:shape style="position:absolute;left:7246;top:10294;width:62;height:60" coordorigin="7246,10294" coordsize="62,60" path="m7273,10294l7254,10305,7246,10325,7249,10338,7263,10351,7289,10355,7303,10341,7308,10317,7296,10300,7273,10294e" filled="t" fillcolor="#000000" stroked="f">
                <v:path arrowok="t"/>
                <v:fill/>
              </v:shape>
            </v:group>
            <v:group style="position:absolute;left:7246;top:10294;width:62;height:60" coordorigin="7246,10294" coordsize="62,60">
              <v:shape style="position:absolute;left:7246;top:10294;width:62;height:60" coordorigin="7246,10294" coordsize="62,60" path="m7246,10325l7254,10305,7273,10294,7296,10300,7308,10317,7303,10341,7289,10355,7263,10351,7249,10338,7246,10325xe" filled="f" stroked="t" strokeweight=".402pt" strokecolor="#000000">
                <v:path arrowok="t"/>
              </v:shape>
            </v:group>
            <v:group style="position:absolute;left:8064;top:10337;width:61;height:60" coordorigin="8064,10337" coordsize="61,60">
              <v:shape style="position:absolute;left:8064;top:10337;width:61;height:60" coordorigin="8064,10337" coordsize="61,60" path="m8091,10337l8072,10347,8064,10368,8067,10380,8081,10394,8107,10397,8121,10384,8126,10359,8114,10343,8091,10337e" filled="t" fillcolor="#000000" stroked="f">
                <v:path arrowok="t"/>
                <v:fill/>
              </v:shape>
            </v:group>
            <v:group style="position:absolute;left:8064;top:10337;width:61;height:60" coordorigin="8064,10337" coordsize="61,60">
              <v:shape style="position:absolute;left:8064;top:10337;width:61;height:60" coordorigin="8064,10337" coordsize="61,60" path="m8064,10368l8072,10347,8091,10337,8114,10343,8126,10359,8121,10384,8107,10397,8081,10394,8067,10380,8064,10368xe" filled="f" stroked="t" strokeweight=".402pt" strokecolor="#000000">
                <v:path arrowok="t"/>
              </v:shape>
            </v:group>
            <v:group style="position:absolute;left:7271;top:10426;width:62;height:60" coordorigin="7271,10426" coordsize="62,60">
              <v:shape style="position:absolute;left:7271;top:10426;width:62;height:60" coordorigin="7271,10426" coordsize="62,60" path="m7298,10426l7279,10436,7271,10457,7274,10469,7288,10482,7314,10486,7328,10473,7333,10448,7321,10432,7298,10426e" filled="t" fillcolor="#000000" stroked="f">
                <v:path arrowok="t"/>
                <v:fill/>
              </v:shape>
            </v:group>
            <v:group style="position:absolute;left:7271;top:10426;width:62;height:60" coordorigin="7271,10426" coordsize="62,60">
              <v:shape style="position:absolute;left:7271;top:10426;width:62;height:60" coordorigin="7271,10426" coordsize="62,60" path="m7271,10457l7279,10436,7298,10426,7321,10432,7333,10448,7328,10473,7314,10486,7288,10482,7274,10469,7271,10457xe" filled="f" stroked="t" strokeweight=".402pt" strokecolor="#000000">
                <v:path arrowok="t"/>
              </v:shape>
            </v:group>
            <v:group style="position:absolute;left:6045;top:10881;width:61;height:60" coordorigin="6045,10881" coordsize="61,60">
              <v:shape style="position:absolute;left:6045;top:10881;width:61;height:60" coordorigin="6045,10881" coordsize="61,60" path="m6071,10881l6052,10892,6045,10912,6047,10924,6061,10938,6087,10941,6101,10928,6106,10903,6094,10887,6071,10881e" filled="t" fillcolor="#000000" stroked="f">
                <v:path arrowok="t"/>
                <v:fill/>
              </v:shape>
            </v:group>
            <v:group style="position:absolute;left:6045;top:10881;width:61;height:60" coordorigin="6045,10881" coordsize="61,60">
              <v:shape style="position:absolute;left:6045;top:10881;width:61;height:60" coordorigin="6045,10881" coordsize="61,60" path="m6045,10912l6052,10892,6071,10881,6094,10887,6106,10903,6101,10928,6087,10941,6061,10938,6047,10924,6045,10912xe" filled="f" stroked="t" strokeweight=".402pt" strokecolor="#000000">
                <v:path arrowok="t"/>
              </v:shape>
            </v:group>
            <v:group style="position:absolute;left:6681;top:10941;width:62;height:60" coordorigin="6681,10941" coordsize="62,60">
              <v:shape style="position:absolute;left:6681;top:10941;width:62;height:60" coordorigin="6681,10941" coordsize="62,60" path="m6707,10941l6689,10952,6681,10972,6684,10985,6698,10998,6723,11002,6738,10988,6743,10964,6730,10948,6707,10941e" filled="t" fillcolor="#000000" stroked="f">
                <v:path arrowok="t"/>
                <v:fill/>
              </v:shape>
            </v:group>
            <v:group style="position:absolute;left:6681;top:10941;width:62;height:60" coordorigin="6681,10941" coordsize="62,60">
              <v:shape style="position:absolute;left:6681;top:10941;width:62;height:60" coordorigin="6681,10941" coordsize="62,60" path="m6681,10972l6689,10952,6707,10941,6730,10948,6743,10964,6738,10988,6723,11002,6698,10998,6684,10985,6681,10972xe" filled="f" stroked="t" strokeweight=".402pt" strokecolor="#000000">
                <v:path arrowok="t"/>
              </v:shape>
            </v:group>
            <v:group style="position:absolute;left:8654;top:12026;width:62;height:60" coordorigin="8654,12026" coordsize="62,60">
              <v:shape style="position:absolute;left:8654;top:12026;width:62;height:60" coordorigin="8654,12026" coordsize="62,60" path="m8681,12026l8662,12036,8654,12057,8657,12069,8671,12083,8697,12086,8711,12073,8716,12048,8704,12032,8681,12026e" filled="t" fillcolor="#000000" stroked="f">
                <v:path arrowok="t"/>
                <v:fill/>
              </v:shape>
            </v:group>
            <v:group style="position:absolute;left:8654;top:12026;width:62;height:60" coordorigin="8654,12026" coordsize="62,60">
              <v:shape style="position:absolute;left:8654;top:12026;width:62;height:60" coordorigin="8654,12026" coordsize="62,60" path="m8654,12057l8662,12036,8681,12026,8704,12032,8716,12048,8711,12073,8697,12086,8671,12083,8657,12069,8654,12057xe" filled="f" stroked="t" strokeweight=".402pt" strokecolor="#000000">
                <v:path arrowok="t"/>
              </v:shape>
            </v:group>
            <v:group style="position:absolute;left:6564;top:8950;width:62;height:60" coordorigin="6564,8950" coordsize="62,60">
              <v:shape style="position:absolute;left:6564;top:8950;width:62;height:60" coordorigin="6564,8950" coordsize="62,60" path="m6590,8950l6571,8961,6564,8981,6567,8994,6580,9007,6606,9010,6620,8997,6625,8973,6613,8956,6590,8950e" filled="t" fillcolor="#000000" stroked="f">
                <v:path arrowok="t"/>
                <v:fill/>
              </v:shape>
            </v:group>
            <v:group style="position:absolute;left:6564;top:8950;width:62;height:60" coordorigin="6564,8950" coordsize="62,60">
              <v:shape style="position:absolute;left:6564;top:8950;width:62;height:60" coordorigin="6564,8950" coordsize="62,60" path="m6564,8981l6571,8961,6590,8950,6613,8956,6625,8973,6620,8997,6606,9010,6580,9007,6567,8994,6564,8981xe" filled="f" stroked="t" strokeweight=".402pt" strokecolor="#000000">
                <v:path arrowok="t"/>
              </v:shape>
            </v:group>
            <v:group style="position:absolute;left:7172;top:8918;width:61;height:60" coordorigin="7172,8918" coordsize="61,60">
              <v:shape style="position:absolute;left:7172;top:8918;width:61;height:60" coordorigin="7172,8918" coordsize="61,60" path="m7198,8918l7179,8929,7172,8949,7175,8962,7188,8975,7214,8978,7228,8965,7233,8941,7221,8924,7198,8918e" filled="t" fillcolor="#000000" stroked="f">
                <v:path arrowok="t"/>
                <v:fill/>
              </v:shape>
            </v:group>
            <v:group style="position:absolute;left:7172;top:8918;width:61;height:60" coordorigin="7172,8918" coordsize="61,60">
              <v:shape style="position:absolute;left:7172;top:8918;width:61;height:60" coordorigin="7172,8918" coordsize="61,60" path="m7172,8949l7179,8929,7198,8918,7221,8924,7233,8941,7228,8965,7214,8978,7188,8975,7175,8962,7172,8949xe" filled="f" stroked="t" strokeweight=".402pt" strokecolor="#000000">
                <v:path arrowok="t"/>
              </v:shape>
            </v:group>
            <v:group style="position:absolute;left:6930;top:9199;width:61;height:60" coordorigin="6930,9199" coordsize="61,60">
              <v:shape style="position:absolute;left:6930;top:9199;width:61;height:60" coordorigin="6930,9199" coordsize="61,60" path="m6956,9199l6937,9210,6930,9230,6933,9243,6947,9256,6972,9259,6987,9246,6991,9222,6979,9205,6956,9199e" filled="t" fillcolor="#000000" stroked="f">
                <v:path arrowok="t"/>
                <v:fill/>
              </v:shape>
            </v:group>
            <v:group style="position:absolute;left:6930;top:9199;width:61;height:60" coordorigin="6930,9199" coordsize="61,60">
              <v:shape style="position:absolute;left:6930;top:9199;width:61;height:60" coordorigin="6930,9199" coordsize="61,60" path="m6930,9230l6937,9210,6956,9199,6979,9205,6991,9222,6987,9246,6972,9259,6947,9256,6933,9243,6930,9230xe" filled="f" stroked="t" strokeweight=".402pt" strokecolor="#000000">
                <v:path arrowok="t"/>
              </v:shape>
            </v:group>
            <v:group style="position:absolute;left:7321;top:9612;width:62;height:60" coordorigin="7321,9612" coordsize="62,60">
              <v:shape style="position:absolute;left:7321;top:9612;width:62;height:60" coordorigin="7321,9612" coordsize="62,60" path="m7347,9612l7329,9622,7321,9643,7324,9655,7338,9668,7363,9672,7378,9659,7383,9634,7370,9618,7347,9612e" filled="t" fillcolor="#000000" stroked="f">
                <v:path arrowok="t"/>
                <v:fill/>
              </v:shape>
            </v:group>
            <v:group style="position:absolute;left:7321;top:9612;width:62;height:60" coordorigin="7321,9612" coordsize="62,60">
              <v:shape style="position:absolute;left:7321;top:9612;width:62;height:60" coordorigin="7321,9612" coordsize="62,60" path="m7321,9643l7329,9622,7347,9612,7370,9618,7383,9634,7378,9659,7363,9672,7338,9668,7324,9655,7321,9643xe" filled="f" stroked="t" strokeweight=".402pt" strokecolor="#000000">
                <v:path arrowok="t"/>
              </v:shape>
            </v:group>
            <v:group style="position:absolute;left:7421;top:9800;width:61;height:60" coordorigin="7421,9800" coordsize="61,60">
              <v:shape style="position:absolute;left:7421;top:9800;width:61;height:60" coordorigin="7421,9800" coordsize="61,60" path="m7447,9800l7428,9811,7421,9831,7423,9844,7437,9857,7463,9860,7477,9847,7482,9823,7470,9806,7447,9800e" filled="t" fillcolor="#000000" stroked="f">
                <v:path arrowok="t"/>
                <v:fill/>
              </v:shape>
            </v:group>
            <v:group style="position:absolute;left:7421;top:9800;width:61;height:60" coordorigin="7421,9800" coordsize="61,60">
              <v:shape style="position:absolute;left:7421;top:9800;width:61;height:60" coordorigin="7421,9800" coordsize="61,60" path="m7421,9831l7428,9811,7447,9800,7470,9806,7482,9823,7477,9847,7463,9860,7437,9857,7423,9844,7421,9831xe" filled="f" stroked="t" strokeweight=".402pt" strokecolor="#000000">
                <v:path arrowok="t"/>
              </v:shape>
            </v:group>
            <v:group style="position:absolute;left:8036;top:9028;width:62;height:60" coordorigin="8036,9028" coordsize="62,60">
              <v:shape style="position:absolute;left:8036;top:9028;width:62;height:60" coordorigin="8036,9028" coordsize="62,60" path="m8062,9028l8043,9039,8036,9059,8039,9072,8052,9085,8078,9089,8092,9076,8097,9051,8085,9035,8062,9028e" filled="t" fillcolor="#000000" stroked="f">
                <v:path arrowok="t"/>
                <v:fill/>
              </v:shape>
            </v:group>
            <v:group style="position:absolute;left:8036;top:9028;width:62;height:60" coordorigin="8036,9028" coordsize="62,60">
              <v:shape style="position:absolute;left:8036;top:9028;width:62;height:60" coordorigin="8036,9028" coordsize="62,60" path="m8036,9059l8043,9039,8062,9028,8085,9035,8097,9051,8092,9076,8078,9089,8052,9085,8039,9072,8036,9059xe" filled="f" stroked="t" strokeweight=".402pt" strokecolor="#000000">
                <v:path arrowok="t"/>
              </v:shape>
            </v:group>
            <v:group style="position:absolute;left:8377;top:9405;width:61;height:60" coordorigin="8377,9405" coordsize="61,60">
              <v:shape style="position:absolute;left:8377;top:9405;width:61;height:60" coordorigin="8377,9405" coordsize="61,60" path="m8403,9405l8385,9416,8377,9436,8380,9449,8394,9462,8419,9466,8434,9452,8439,9428,8427,9412,8403,9405e" filled="t" fillcolor="#000000" stroked="f">
                <v:path arrowok="t"/>
                <v:fill/>
              </v:shape>
            </v:group>
            <v:group style="position:absolute;left:8377;top:9405;width:61;height:60" coordorigin="8377,9405" coordsize="61,60">
              <v:shape style="position:absolute;left:8377;top:9405;width:61;height:60" coordorigin="8377,9405" coordsize="61,60" path="m8377,9436l8385,9416,8403,9405,8427,9412,8439,9428,8434,9452,8419,9466,8394,9462,8380,9449,8377,9436xe" filled="f" stroked="t" strokeweight=".402pt" strokecolor="#000000">
                <v:path arrowok="t"/>
              </v:shape>
            </v:group>
            <v:group style="position:absolute;left:6987;top:8666;width:61;height:60" coordorigin="6987,8666" coordsize="61,60">
              <v:shape style="position:absolute;left:6987;top:8666;width:61;height:60" coordorigin="6987,8666" coordsize="61,60" path="m7013,8666l6994,8676,6987,8697,6990,8709,7004,8722,7029,8726,7044,8713,7048,8688,7036,8672,7013,8666e" filled="t" fillcolor="#000000" stroked="f">
                <v:path arrowok="t"/>
                <v:fill/>
              </v:shape>
            </v:group>
            <v:group style="position:absolute;left:6987;top:8666;width:61;height:60" coordorigin="6987,8666" coordsize="61,60">
              <v:shape style="position:absolute;left:6987;top:8666;width:61;height:60" coordorigin="6987,8666" coordsize="61,60" path="m6987,8697l6994,8676,7013,8666,7036,8672,7048,8688,7044,8713,7029,8726,7004,8722,6990,8709,6987,8697xe" filled="f" stroked="t" strokeweight=".402pt" strokecolor="#000000">
                <v:path arrowok="t"/>
              </v:shape>
            </v:group>
            <v:group style="position:absolute;left:6670;top:8691;width:61;height:60" coordorigin="6670,8691" coordsize="61,60">
              <v:shape style="position:absolute;left:6670;top:8691;width:61;height:60" coordorigin="6670,8691" coordsize="61,60" path="m6697,8691l6678,8701,6670,8722,6673,8734,6687,8747,6713,8751,6727,8738,6732,8713,6720,8697,6697,8691e" filled="t" fillcolor="#000000" stroked="f">
                <v:path arrowok="t"/>
                <v:fill/>
              </v:shape>
            </v:group>
            <v:group style="position:absolute;left:6670;top:8691;width:61;height:60" coordorigin="6670,8691" coordsize="61,60">
              <v:shape style="position:absolute;left:6670;top:8691;width:61;height:60" coordorigin="6670,8691" coordsize="61,60" path="m6670,8722l6678,8701,6697,8691,6720,8697,6732,8713,6727,8738,6713,8751,6687,8747,6673,8734,6670,8722xe" filled="f" stroked="t" strokeweight=".402pt" strokecolor="#000000">
                <v:path arrowok="t"/>
              </v:shape>
            </v:group>
            <v:group style="position:absolute;left:7606;top:8783;width:61;height:60" coordorigin="7606,8783" coordsize="61,60">
              <v:shape style="position:absolute;left:7606;top:8783;width:61;height:60" coordorigin="7606,8783" coordsize="61,60" path="m7632,8783l7613,8794,7606,8814,7608,8827,7622,8840,7648,8843,7662,8830,7667,8806,7655,8789,7632,8783e" filled="t" fillcolor="#000000" stroked="f">
                <v:path arrowok="t"/>
                <v:fill/>
              </v:shape>
            </v:group>
            <v:group style="position:absolute;left:7606;top:8783;width:61;height:60" coordorigin="7606,8783" coordsize="61,60">
              <v:shape style="position:absolute;left:7606;top:8783;width:61;height:60" coordorigin="7606,8783" coordsize="61,60" path="m7606,8814l7613,8794,7632,8783,7655,8789,7667,8806,7662,8830,7648,8843,7622,8840,7608,8827,7606,8814xe" filled="f" stroked="t" strokeweight=".402pt" strokecolor="#000000">
                <v:path arrowok="t"/>
              </v:shape>
            </v:group>
            <v:group style="position:absolute;left:5426;top:9050;width:61;height:60" coordorigin="5426,9050" coordsize="61,60">
              <v:shape style="position:absolute;left:5426;top:9050;width:61;height:60" coordorigin="5426,9050" coordsize="61,60" path="m5452,9050l5433,9060,5426,9081,5429,9093,5443,9106,5468,9110,5483,9097,5487,9072,5475,9056,5452,9050e" filled="t" fillcolor="#000000" stroked="f">
                <v:path arrowok="t"/>
                <v:fill/>
              </v:shape>
            </v:group>
            <v:group style="position:absolute;left:5426;top:9050;width:61;height:60" coordorigin="5426,9050" coordsize="61,60">
              <v:shape style="position:absolute;left:5426;top:9050;width:61;height:60" coordorigin="5426,9050" coordsize="61,60" path="m5426,9081l5433,9060,5452,9050,5475,9056,5487,9072,5483,9097,5468,9110,5443,9106,5429,9093,5426,9081xe" filled="f" stroked="t" strokeweight=".402pt" strokecolor="#000000">
                <v:path arrowok="t"/>
              </v:shape>
            </v:group>
            <v:group style="position:absolute;left:4601;top:9164;width:62;height:60" coordorigin="4601,9164" coordsize="62,60">
              <v:shape style="position:absolute;left:4601;top:9164;width:62;height:60" coordorigin="4601,9164" coordsize="62,60" path="m4627,9164l4608,9174,4601,9195,4604,9207,4618,9220,4643,9224,4657,9211,4662,9186,4650,9170,4627,9164e" filled="t" fillcolor="#000000" stroked="f">
                <v:path arrowok="t"/>
                <v:fill/>
              </v:shape>
            </v:group>
            <v:group style="position:absolute;left:4601;top:9164;width:62;height:60" coordorigin="4601,9164" coordsize="62,60">
              <v:shape style="position:absolute;left:4601;top:9164;width:62;height:60" coordorigin="4601,9164" coordsize="62,60" path="m4601,9195l4608,9174,4627,9164,4650,9170,4662,9186,4657,9211,4643,9224,4618,9220,4604,9207,4601,9195xe" filled="f" stroked="t" strokeweight=".402pt" strokecolor="#000000">
                <v:path arrowok="t"/>
              </v:shape>
            </v:group>
            <v:group style="position:absolute;left:5149;top:9395;width:62;height:60" coordorigin="5149,9395" coordsize="62,60">
              <v:shape style="position:absolute;left:5149;top:9395;width:62;height:60" coordorigin="5149,9395" coordsize="62,60" path="m5175,9395l5156,9405,5149,9426,5151,9438,5165,9451,5191,9455,5205,9442,5210,9417,5198,9401,5175,9395e" filled="t" fillcolor="#000000" stroked="f">
                <v:path arrowok="t"/>
                <v:fill/>
              </v:shape>
            </v:group>
            <v:group style="position:absolute;left:5149;top:9395;width:62;height:60" coordorigin="5149,9395" coordsize="62,60">
              <v:shape style="position:absolute;left:5149;top:9395;width:62;height:60" coordorigin="5149,9395" coordsize="62,60" path="m5149,9426l5156,9405,5175,9395,5198,9401,5210,9417,5205,9442,5191,9455,5165,9451,5151,9438,5149,9426xe" filled="f" stroked="t" strokeweight=".402pt" strokecolor="#000000">
                <v:path arrowok="t"/>
              </v:shape>
            </v:group>
            <v:group style="position:absolute;left:7193;top:7457;width:62;height:60" coordorigin="7193,7457" coordsize="62,60">
              <v:shape style="position:absolute;left:7193;top:7457;width:62;height:60" coordorigin="7193,7457" coordsize="62,60" path="m7219,7457l7201,7467,7193,7488,7196,7500,7210,7513,7235,7517,7250,7504,7255,7479,7243,7463,7219,7457e" filled="t" fillcolor="#000000" stroked="f">
                <v:path arrowok="t"/>
                <v:fill/>
              </v:shape>
            </v:group>
            <v:group style="position:absolute;left:7193;top:7457;width:62;height:60" coordorigin="7193,7457" coordsize="62,60">
              <v:shape style="position:absolute;left:7193;top:7457;width:62;height:60" coordorigin="7193,7457" coordsize="62,60" path="m7193,7488l7201,7467,7219,7457,7243,7463,7255,7479,7250,7504,7235,7517,7210,7513,7196,7500,7193,7488xe" filled="f" stroked="t" strokeweight=".402pt" strokecolor="#000000">
                <v:path arrowok="t"/>
              </v:shape>
            </v:group>
            <v:group style="position:absolute;left:6766;top:8239;width:61;height:60" coordorigin="6766,8239" coordsize="61,60">
              <v:shape style="position:absolute;left:6766;top:8239;width:61;height:60" coordorigin="6766,8239" coordsize="61,60" path="m6793,8239l6774,8250,6766,8270,6769,8283,6783,8296,6809,8299,6823,8286,6828,8262,6816,8245,6793,8239e" filled="t" fillcolor="#000000" stroked="f">
                <v:path arrowok="t"/>
                <v:fill/>
              </v:shape>
            </v:group>
            <v:group style="position:absolute;left:6766;top:8239;width:61;height:60" coordorigin="6766,8239" coordsize="61,60">
              <v:shape style="position:absolute;left:6766;top:8239;width:61;height:60" coordorigin="6766,8239" coordsize="61,60" path="m6766,8270l6774,8250,6793,8239,6816,8245,6828,8262,6823,8286,6809,8299,6783,8296,6769,8283,6766,8270xe" filled="f" stroked="t" strokeweight=".402pt" strokecolor="#000000">
                <v:path arrowok="t"/>
              </v:shape>
            </v:group>
            <v:group style="position:absolute;left:7406;top:8417;width:62;height:60" coordorigin="7406,8417" coordsize="62,60">
              <v:shape style="position:absolute;left:7406;top:8417;width:62;height:60" coordorigin="7406,8417" coordsize="62,60" path="m7433,8417l7414,8427,7406,8448,7409,8460,7423,8473,7449,8477,7463,8464,7468,8439,7456,8423,7433,8417e" filled="t" fillcolor="#000000" stroked="f">
                <v:path arrowok="t"/>
                <v:fill/>
              </v:shape>
            </v:group>
            <v:group style="position:absolute;left:7406;top:8417;width:62;height:60" coordorigin="7406,8417" coordsize="62,60">
              <v:shape style="position:absolute;left:7406;top:8417;width:62;height:60" coordorigin="7406,8417" coordsize="62,60" path="m7406,8448l7414,8427,7433,8417,7456,8423,7468,8439,7463,8464,7449,8477,7423,8473,7409,8460,7406,8448xe" filled="f" stroked="t" strokeweight=".402pt" strokecolor="#000000">
                <v:path arrowok="t"/>
              </v:shape>
            </v:group>
            <v:group style="position:absolute;left:6571;top:8339;width:61;height:60" coordorigin="6571,8339" coordsize="61,60">
              <v:shape style="position:absolute;left:6571;top:8339;width:61;height:60" coordorigin="6571,8339" coordsize="61,60" path="m6597,8339l6578,8349,6571,8370,6574,8382,6588,8395,6613,8399,6627,8386,6632,8361,6620,8345,6597,8339e" filled="t" fillcolor="#000000" stroked="f">
                <v:path arrowok="t"/>
                <v:fill/>
              </v:shape>
            </v:group>
            <v:group style="position:absolute;left:6571;top:8339;width:61;height:60" coordorigin="6571,8339" coordsize="61,60">
              <v:shape style="position:absolute;left:6571;top:8339;width:61;height:60" coordorigin="6571,8339" coordsize="61,60" path="m6571,8370l6578,8349,6597,8339,6620,8345,6632,8361,6627,8386,6613,8399,6588,8395,6574,8382,6571,8370xe" filled="f" stroked="t" strokeweight=".402pt" strokecolor="#000000">
                <v:path arrowok="t"/>
              </v:shape>
            </v:group>
            <v:group style="position:absolute;left:6009;top:8826;width:61;height:60" coordorigin="6009,8826" coordsize="61,60">
              <v:shape style="position:absolute;left:6009;top:8826;width:61;height:60" coordorigin="6009,8826" coordsize="61,60" path="m6035,8826l6017,8836,6009,8857,6012,8869,6026,8882,6051,8886,6066,8873,6070,8848,6058,8832,6035,8826e" filled="t" fillcolor="#000000" stroked="f">
                <v:path arrowok="t"/>
                <v:fill/>
              </v:shape>
            </v:group>
            <v:group style="position:absolute;left:6009;top:8826;width:61;height:60" coordorigin="6009,8826" coordsize="61,60">
              <v:shape style="position:absolute;left:6009;top:8826;width:61;height:60" coordorigin="6009,8826" coordsize="61,60" path="m6009,8857l6017,8836,6035,8826,6058,8832,6070,8848,6066,8873,6051,8886,6026,8882,6012,8869,6009,8857xe" filled="f" stroked="t" strokeweight=".402pt" strokecolor="#000000">
                <v:path arrowok="t"/>
              </v:shape>
            </v:group>
            <v:group style="position:absolute;left:4853;top:9693;width:62;height:60" coordorigin="4853,9693" coordsize="62,60">
              <v:shape style="position:absolute;left:4853;top:9693;width:62;height:60" coordorigin="4853,9693" coordsize="62,60" path="m4880,9693l4861,9704,4853,9724,4856,9737,4870,9750,4896,9754,4910,9740,4915,9716,4903,9700,4880,9693e" filled="t" fillcolor="#000000" stroked="f">
                <v:path arrowok="t"/>
                <v:fill/>
              </v:shape>
            </v:group>
            <v:group style="position:absolute;left:4853;top:9693;width:62;height:60" coordorigin="4853,9693" coordsize="62,60">
              <v:shape style="position:absolute;left:4853;top:9693;width:62;height:60" coordorigin="4853,9693" coordsize="62,60" path="m4853,9724l4861,9704,4880,9693,4903,9700,4915,9716,4910,9740,4896,9754,4870,9750,4856,9737,4853,9724xe" filled="f" stroked="t" strokeweight=".402pt" strokecolor="#000000">
                <v:path arrowok="t"/>
              </v:shape>
            </v:group>
            <w10:wrap type="none"/>
          </v:group>
        </w:pict>
      </w:r>
      <w:r>
        <w:rPr/>
        <w:pict>
          <w10:wrap type="none"/>
          <v:shape style="position:absolute;margin-left:280.132935pt;margin-top:29.78866pt;width:5.201557pt;height:7.038674pt;mso-position-horizontal-relative:page;mso-position-vertical-relative:paragraph;z-index:-2317;rotation:12" type="#_x0000_t136" fillcolor="#000000" stroked="f">
            <o:extrusion v:ext="view" autorotationcenter="t"/>
            <v:textpath style="font-family:&amp;quot;Arial&amp;quot;;font-size:7pt;v-text-kern:t;mso-text-shadow:auto;font-style:italic" string="M"/>
          </v:shape>
        </w:pict>
      </w:r>
      <w:r>
        <w:rPr/>
        <w:pict>
          <w10:wrap type="none"/>
          <v:shape style="position:absolute;margin-left:287.990601pt;margin-top:31.531857pt;width:3.934539pt;height:7.038655pt;mso-position-horizontal-relative:page;mso-position-vertical-relative:paragraph;z-index:-2316;rotation:14" type="#_x0000_t136" fillcolor="#000000" stroked="f">
            <o:extrusion v:ext="view" autorotationcenter="t"/>
            <v:textpath style="font-family:&amp;quot;Arial&amp;quot;;font-size:7pt;v-text-kern:t;mso-text-shadow:auto;font-style:italic" string="A"/>
          </v:shape>
        </w:pict>
      </w:r>
      <w:r>
        <w:rPr/>
        <w:pict>
          <w10:wrap type="none"/>
          <v:shape style="position:absolute;margin-left:293.928284pt;margin-top:33.113365pt;width:4.012009pt;height:7.038679pt;mso-position-horizontal-relative:page;mso-position-vertical-relative:paragraph;z-index:-2315;rotation:15" type="#_x0000_t136" fillcolor="#000000" stroked="f">
            <o:extrusion v:ext="view" autorotationcenter="t"/>
            <v:textpath style="font-family:&amp;quot;Arial&amp;quot;;font-size:7pt;v-text-kern:t;mso-text-shadow:auto;font-style:italic" string="R"/>
          </v:shape>
        </w:pict>
      </w:r>
      <w:r>
        <w:rPr/>
        <w:pict>
          <w10:wrap type="none"/>
          <v:shape style="position:absolute;margin-left:302.37851pt;margin-top:35.585735pt;width:5.201450pt;height:7.038599pt;mso-position-horizontal-relative:page;mso-position-vertical-relative:paragraph;z-index:-2314;rotation:17" type="#_x0000_t136" fillcolor="#000000" stroked="f">
            <o:extrusion v:ext="view" autorotationcenter="t"/>
            <v:textpath style="font-family:&amp;quot;Arial&amp;quot;;font-size:7pt;v-text-kern:t;mso-text-shadow:auto;font-style:italic" string="M"/>
          </v:shape>
        </w:pict>
      </w:r>
      <w:r>
        <w:rPr/>
        <w:pict>
          <w10:wrap type="none"/>
          <v:shape style="position:absolute;margin-left:309.816742pt;margin-top:39.231564pt;width:13.483405pt;height:7.223186pt;mso-position-horizontal-relative:page;mso-position-vertical-relative:paragraph;z-index:-2313;rotation:18" type="#_x0000_t136" fillcolor="#000000" stroked="f">
            <o:extrusion v:ext="view" autorotationcenter="t"/>
            <v:textpath style="font-family:&amp;quot;Arial&amp;quot;;font-size:7pt;v-text-kern:t;mso-text-shadow:auto;font-style:italic" string="E D I"/>
          </v:shape>
        </w:pict>
      </w:r>
      <w:r>
        <w:rPr/>
        <w:pict>
          <w10:wrap type="none"/>
          <v:shape style="position:absolute;margin-left:324.919586pt;margin-top:42.732887pt;width:3.744569pt;height:7.038598pt;mso-position-horizontal-relative:page;mso-position-vertical-relative:paragraph;z-index:-2312;rotation:20" type="#_x0000_t136" fillcolor="#000000" stroked="f">
            <o:extrusion v:ext="view" autorotationcenter="t"/>
            <v:textpath style="font-family:&amp;quot;Arial&amp;quot;;font-size:7pt;v-text-kern:t;mso-text-shadow:auto;font-style:italic" string="T"/>
          </v:shape>
        </w:pict>
      </w:r>
      <w:r>
        <w:rPr/>
        <w:pict>
          <w10:wrap type="none"/>
          <v:shape style="position:absolute;margin-left:330.039917pt;margin-top:44.878944pt;width:3.927605pt;height:7.038595pt;mso-position-horizontal-relative:page;mso-position-vertical-relative:paragraph;z-index:-2311;rotation:22" type="#_x0000_t136" fillcolor="#000000" stroked="f">
            <o:extrusion v:ext="view" autorotationcenter="t"/>
            <v:textpath style="font-family:&amp;quot;Arial&amp;quot;;font-size:7pt;v-text-kern:t;mso-text-shadow:auto;font-style:italic" string="E"/>
          </v:shape>
        </w:pict>
      </w:r>
      <w:r>
        <w:rPr/>
        <w:pict>
          <w10:wrap type="none"/>
          <v:shape style="position:absolute;margin-left:334.965851pt;margin-top:46.950912pt;width:4.011993pt;height:7.038554pt;mso-position-horizontal-relative:page;mso-position-vertical-relative:paragraph;z-index:-2310;rotation:23" type="#_x0000_t136" fillcolor="#000000" stroked="f">
            <o:extrusion v:ext="view" autorotationcenter="t"/>
            <v:textpath style="font-family:&amp;quot;Arial&amp;quot;;font-size:7pt;v-text-kern:t;mso-text-shadow:auto;font-style:italic" string="R"/>
          </v:shape>
        </w:pict>
      </w:r>
      <w:r>
        <w:rPr/>
        <w:pict>
          <w10:wrap type="none"/>
          <v:shape style="position:absolute;margin-left:340.186737pt;margin-top:49.252537pt;width:4.011989pt;height:7.038545pt;mso-position-horizontal-relative:page;mso-position-vertical-relative:paragraph;z-index:-2309;rotation:24" type="#_x0000_t136" fillcolor="#000000" stroked="f">
            <o:extrusion v:ext="view" autorotationcenter="t"/>
            <v:textpath style="font-family:&amp;quot;Arial&amp;quot;;font-size:7pt;v-text-kern:t;mso-text-shadow:auto;font-style:italic" string="R"/>
          </v:shape>
        </w:pict>
      </w:r>
      <w:r>
        <w:rPr/>
        <w:pict>
          <w10:wrap type="none"/>
          <v:shape style="position:absolute;margin-left:345.490723pt;margin-top:51.608349pt;width:3.934552pt;height:7.038548pt;mso-position-horizontal-relative:page;mso-position-vertical-relative:paragraph;z-index:-2308;rotation:26" type="#_x0000_t136" fillcolor="#000000" stroked="f">
            <o:extrusion v:ext="view" autorotationcenter="t"/>
            <v:textpath style="font-family:&amp;quot;Arial&amp;quot;;font-size:7pt;v-text-kern:t;mso-text-shadow:auto;font-style:italic" string="A"/>
          </v:shape>
        </w:pict>
      </w:r>
      <w:r>
        <w:rPr/>
        <w:pict>
          <w10:wrap type="none"/>
          <v:shape style="position:absolute;margin-left:350.927704pt;margin-top:54.613682pt;width:4.560984pt;height:7.038655pt;mso-position-horizontal-relative:page;mso-position-vertical-relative:paragraph;z-index:-2307;rotation:28" type="#_x0000_t136" fillcolor="#000000" stroked="f">
            <o:extrusion v:ext="view" autorotationcenter="t"/>
            <v:textpath style="font-family:&amp;quot;Arial&amp;quot;;font-size:7pt;v-text-kern:t;mso-text-shadow:auto;font-style:italic" string="N"/>
          </v:shape>
        </w:pict>
      </w:r>
      <w:r>
        <w:rPr/>
        <w:pict>
          <w10:wrap type="none"/>
          <v:shape style="position:absolute;margin-left:356.870514pt;margin-top:57.624187pt;width:3.927491pt;height:7.038624pt;mso-position-horizontal-relative:page;mso-position-vertical-relative:paragraph;z-index:-2305;rotation:30" type="#_x0000_t136" fillcolor="#000000" stroked="f">
            <o:extrusion v:ext="view" autorotationcenter="t"/>
            <v:textpath style="font-family:&amp;quot;Arial&amp;quot;;font-size:7pt;v-text-kern:t;mso-text-shadow:auto;font-style:italic" string="E"/>
          </v:shape>
        </w:pict>
      </w:r>
      <w:r>
        <w:rPr/>
        <w:pict>
          <w10:wrap type="none"/>
          <v:shape style="position:absolute;margin-left:361.404755pt;margin-top:60.578819pt;width:4.603215pt;height:7.03866pt;mso-position-horizontal-relative:page;mso-position-vertical-relative:paragraph;z-index:-2302;rotation:32" type="#_x0000_t136" fillcolor="#000000" stroked="f">
            <o:extrusion v:ext="view" autorotationcenter="t"/>
            <v:textpath style="font-family:&amp;quot;Arial&amp;quot;;font-size:7pt;v-text-kern:t;mso-text-shadow:auto;font-style:italic" string="O"/>
          </v:shape>
        </w:pict>
      </w:r>
      <w:r>
        <w:rPr>
          <w:rFonts w:ascii="Arial" w:hAnsi="Arial" w:cs="Arial" w:eastAsia="Arial"/>
          <w:sz w:val="14"/>
          <w:szCs w:val="14"/>
          <w:spacing w:val="0"/>
          <w:w w:val="92"/>
          <w:b/>
          <w:bCs/>
        </w:rPr>
        <w:t>Napoli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9" w:after="0" w:line="239" w:lineRule="auto"/>
        <w:ind w:left="-12" w:right="74" w:firstLine="4"/>
        <w:jc w:val="center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spacing w:val="0"/>
          <w:w w:val="83"/>
        </w:rPr>
        <w:t>DUC</w:t>
      </w:r>
      <w:r>
        <w:rPr>
          <w:rFonts w:ascii="Arial" w:hAnsi="Arial" w:cs="Arial" w:eastAsia="Arial"/>
          <w:sz w:val="14"/>
          <w:szCs w:val="14"/>
          <w:spacing w:val="-4"/>
          <w:w w:val="83"/>
        </w:rPr>
        <w:t>ATO</w:t>
      </w:r>
      <w:r>
        <w:rPr>
          <w:rFonts w:ascii="Arial" w:hAnsi="Arial" w:cs="Arial" w:eastAsia="Arial"/>
          <w:sz w:val="14"/>
          <w:szCs w:val="14"/>
          <w:spacing w:val="5"/>
          <w:w w:val="83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83"/>
        </w:rPr>
        <w:t>DI</w:t>
      </w:r>
      <w:r>
        <w:rPr>
          <w:rFonts w:ascii="Arial" w:hAnsi="Arial" w:cs="Arial" w:eastAsia="Arial"/>
          <w:sz w:val="14"/>
          <w:szCs w:val="14"/>
          <w:spacing w:val="0"/>
          <w:w w:val="83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85"/>
        </w:rPr>
        <w:t>BENEVENTO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jc w:val="center"/>
        <w:spacing w:after="0"/>
        <w:sectPr>
          <w:type w:val="continuous"/>
          <w:pgSz w:w="11060" w:h="14760"/>
          <w:pgMar w:top="540" w:bottom="520" w:left="680" w:right="1360"/>
          <w:cols w:num="2" w:equalWidth="0">
            <w:col w:w="7928" w:space="238"/>
            <w:col w:w="854"/>
          </w:cols>
        </w:sectPr>
      </w:pPr>
      <w:rPr/>
    </w:p>
    <w:p>
      <w:pPr>
        <w:spacing w:before="88" w:after="0" w:line="159" w:lineRule="exact"/>
        <w:ind w:left="5322" w:right="3455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92"/>
        </w:rPr>
        <w:t>REGNO</w:t>
      </w:r>
      <w:r>
        <w:rPr>
          <w:rFonts w:ascii="Arial" w:hAnsi="Arial" w:cs="Arial" w:eastAsia="Arial"/>
          <w:sz w:val="14"/>
          <w:szCs w:val="14"/>
          <w:spacing w:val="1"/>
          <w:w w:val="92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DI</w:t>
      </w:r>
      <w:r>
        <w:rPr>
          <w:rFonts w:ascii="Arial" w:hAnsi="Arial" w:cs="Arial" w:eastAsia="Arial"/>
          <w:sz w:val="14"/>
          <w:szCs w:val="14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5"/>
        </w:rPr>
        <w:t>GERMANIA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pgMar w:header="0" w:footer="320" w:top="560" w:bottom="520" w:left="40" w:right="760"/>
          <w:pgSz w:w="11060" w:h="14760"/>
        </w:sectPr>
      </w:pPr>
      <w:rPr/>
    </w:p>
    <w:p>
      <w:pPr>
        <w:spacing w:before="37" w:after="0" w:line="272" w:lineRule="auto"/>
        <w:ind w:left="2696" w:right="-49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94"/>
        </w:rPr>
        <w:t>regno</w:t>
      </w:r>
      <w:r>
        <w:rPr>
          <w:rFonts w:ascii="Arial" w:hAnsi="Arial" w:cs="Arial" w:eastAsia="Arial"/>
          <w:sz w:val="17"/>
          <w:szCs w:val="17"/>
          <w:spacing w:val="-3"/>
          <w:w w:val="9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</w:t>
      </w:r>
      <w:r>
        <w:rPr>
          <w:rFonts w:ascii="Arial" w:hAnsi="Arial" w:cs="Arial" w:eastAsia="Arial"/>
          <w:sz w:val="17"/>
          <w:szCs w:val="17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93"/>
        </w:rPr>
        <w:t>Germania</w:t>
      </w:r>
      <w:r>
        <w:rPr>
          <w:rFonts w:ascii="Arial" w:hAnsi="Arial" w:cs="Arial" w:eastAsia="Arial"/>
          <w:sz w:val="17"/>
          <w:szCs w:val="17"/>
          <w:spacing w:val="0"/>
          <w:w w:val="9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94"/>
        </w:rPr>
        <w:t>regno</w:t>
      </w:r>
      <w:r>
        <w:rPr>
          <w:rFonts w:ascii="Arial" w:hAnsi="Arial" w:cs="Arial" w:eastAsia="Arial"/>
          <w:sz w:val="17"/>
          <w:szCs w:val="17"/>
          <w:spacing w:val="-3"/>
          <w:w w:val="9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d’Italia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50" w:lineRule="exact"/>
        <w:ind w:right="-62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-9"/>
        </w:rPr>
        <w:t>Legnano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62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w w:val="102"/>
          <w:b/>
          <w:bCs/>
        </w:rPr>
        <w:t>Be</w:t>
      </w:r>
      <w:r>
        <w:rPr>
          <w:rFonts w:ascii="Arial" w:hAnsi="Arial" w:cs="Arial" w:eastAsia="Arial"/>
          <w:sz w:val="14"/>
          <w:szCs w:val="14"/>
          <w:spacing w:val="-8"/>
          <w:w w:val="102"/>
          <w:b/>
          <w:bCs/>
        </w:rPr>
        <w:t>r</w:t>
      </w:r>
      <w:r>
        <w:rPr>
          <w:rFonts w:ascii="Arial" w:hAnsi="Arial" w:cs="Arial" w:eastAsia="Arial"/>
          <w:sz w:val="14"/>
          <w:szCs w:val="14"/>
          <w:spacing w:val="0"/>
          <w:w w:val="98"/>
          <w:b/>
          <w:bCs/>
        </w:rPr>
        <w:t>gam</w:t>
      </w:r>
      <w:r>
        <w:rPr>
          <w:rFonts w:ascii="Arial" w:hAnsi="Arial" w:cs="Arial" w:eastAsia="Arial"/>
          <w:sz w:val="14"/>
          <w:szCs w:val="14"/>
          <w:spacing w:val="-2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6" w:lineRule="exact"/>
        <w:ind w:right="-62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-1"/>
        </w:rPr>
        <w:t>Vicenza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24" w:lineRule="exact"/>
        <w:ind w:right="-62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-11"/>
          <w:w w:val="100"/>
          <w:b/>
          <w:bCs/>
          <w:position w:val="-3"/>
        </w:rPr>
        <w:t>T</w:t>
      </w:r>
      <w:r>
        <w:rPr>
          <w:rFonts w:ascii="Arial" w:hAnsi="Arial" w:cs="Arial" w:eastAsia="Arial"/>
          <w:sz w:val="14"/>
          <w:szCs w:val="14"/>
          <w:spacing w:val="-8"/>
          <w:w w:val="100"/>
          <w:b/>
          <w:bCs/>
          <w:position w:val="-3"/>
        </w:rPr>
        <w:t>r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-3"/>
        </w:rPr>
        <w:t>eviso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D</w:t>
      </w:r>
      <w:r>
        <w:rPr>
          <w:rFonts w:ascii="Arial" w:hAnsi="Arial" w:cs="Arial" w:eastAsia="Arial"/>
          <w:sz w:val="14"/>
          <w:szCs w:val="14"/>
          <w:spacing w:val="6"/>
          <w:w w:val="100"/>
        </w:rPr>
        <w:t>r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ava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40" w:right="760"/>
          <w:cols w:num="6" w:equalWidth="0">
            <w:col w:w="4015" w:space="1262"/>
            <w:col w:w="562" w:space="113"/>
            <w:col w:w="607" w:space="144"/>
            <w:col w:w="500" w:space="232"/>
            <w:col w:w="470" w:space="1585"/>
            <w:col w:w="770"/>
          </w:cols>
        </w:sectPr>
      </w:pPr>
      <w:rPr/>
    </w:p>
    <w:p>
      <w:pPr>
        <w:spacing w:before="0" w:after="0" w:line="186" w:lineRule="exact"/>
        <w:ind w:left="2696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94"/>
        </w:rPr>
        <w:t>regno</w:t>
      </w:r>
      <w:r>
        <w:rPr>
          <w:rFonts w:ascii="Arial" w:hAnsi="Arial" w:cs="Arial" w:eastAsia="Arial"/>
          <w:sz w:val="17"/>
          <w:szCs w:val="17"/>
          <w:spacing w:val="-3"/>
          <w:w w:val="9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</w:t>
      </w:r>
      <w:r>
        <w:rPr>
          <w:rFonts w:ascii="Arial" w:hAnsi="Arial" w:cs="Arial" w:eastAsia="Arial"/>
          <w:sz w:val="17"/>
          <w:szCs w:val="17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Sicilia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27" w:after="0" w:line="195" w:lineRule="exact"/>
        <w:ind w:left="2696" w:right="-66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96"/>
        </w:rPr>
        <w:t>Patrimonio</w:t>
      </w:r>
      <w:r>
        <w:rPr>
          <w:rFonts w:ascii="Arial" w:hAnsi="Arial" w:cs="Arial" w:eastAsia="Arial"/>
          <w:sz w:val="17"/>
          <w:szCs w:val="17"/>
          <w:spacing w:val="-4"/>
          <w:w w:val="9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</w:t>
      </w:r>
      <w:r>
        <w:rPr>
          <w:rFonts w:ascii="Arial" w:hAnsi="Arial" w:cs="Arial" w:eastAsia="Arial"/>
          <w:sz w:val="17"/>
          <w:szCs w:val="17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89"/>
        </w:rPr>
        <w:t>San</w:t>
      </w:r>
      <w:r>
        <w:rPr>
          <w:rFonts w:ascii="Arial" w:hAnsi="Arial" w:cs="Arial" w:eastAsia="Arial"/>
          <w:sz w:val="17"/>
          <w:szCs w:val="17"/>
          <w:spacing w:val="-1"/>
          <w:w w:val="8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Pietro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/>
        <w:br w:type="column"/>
      </w:r>
      <w:r>
        <w:rPr>
          <w:sz w:val="26"/>
          <w:szCs w:val="26"/>
        </w:rPr>
      </w:r>
    </w:p>
    <w:p>
      <w:pPr>
        <w:spacing w:before="0" w:after="0" w:line="136" w:lineRule="exact"/>
        <w:ind w:right="-62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-2"/>
        </w:rPr>
        <w:t>Asti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40" w:lineRule="auto"/>
        <w:ind w:right="-62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Milano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149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spacing w:val="-6"/>
          <w:w w:val="100"/>
          <w:b/>
          <w:bCs/>
        </w:rPr>
        <w:t>V</w:t>
      </w:r>
      <w:r>
        <w:rPr>
          <w:rFonts w:ascii="Arial" w:hAnsi="Arial" w:cs="Arial" w:eastAsia="Arial"/>
          <w:sz w:val="14"/>
          <w:szCs w:val="14"/>
          <w:spacing w:val="6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-10"/>
          <w:w w:val="100"/>
          <w:b/>
          <w:bCs/>
        </w:rPr>
        <w:t>r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ona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37" w:after="0" w:line="213" w:lineRule="exact"/>
        <w:ind w:left="62" w:right="-72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-3"/>
        </w:rPr>
        <w:t>C</w:t>
      </w:r>
      <w:r>
        <w:rPr>
          <w:rFonts w:ascii="Arial" w:hAnsi="Arial" w:cs="Arial" w:eastAsia="Arial"/>
          <w:sz w:val="14"/>
          <w:szCs w:val="14"/>
          <w:spacing w:val="2"/>
          <w:w w:val="100"/>
          <w:b/>
          <w:bCs/>
          <w:position w:val="-3"/>
        </w:rPr>
        <w:t>r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-3"/>
        </w:rPr>
        <w:t>e</w:t>
      </w:r>
      <w:r>
        <w:rPr>
          <w:rFonts w:ascii="Arial" w:hAnsi="Arial" w:cs="Arial" w:eastAsia="Arial"/>
          <w:sz w:val="14"/>
          <w:szCs w:val="14"/>
          <w:spacing w:val="5"/>
          <w:w w:val="100"/>
          <w:b/>
          <w:bCs/>
          <w:position w:val="-3"/>
        </w:rPr>
        <w:t>m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-3"/>
        </w:rPr>
        <w:t>a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-3"/>
        </w:rPr>
        <w:t> 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  <w:position w:val="-3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5"/>
          <w:b/>
          <w:bCs/>
          <w:position w:val="3"/>
        </w:rPr>
        <w:t>Padova</w:t>
      </w:r>
      <w:r>
        <w:rPr>
          <w:rFonts w:ascii="Arial" w:hAnsi="Arial" w:cs="Arial" w:eastAsia="Arial"/>
          <w:sz w:val="14"/>
          <w:szCs w:val="14"/>
          <w:spacing w:val="10"/>
          <w:w w:val="95"/>
          <w:b/>
          <w:bCs/>
          <w:position w:val="3"/>
        </w:rPr>
        <w:t> </w:t>
      </w:r>
      <w:r>
        <w:rPr>
          <w:rFonts w:ascii="Arial" w:hAnsi="Arial" w:cs="Arial" w:eastAsia="Arial"/>
          <w:sz w:val="14"/>
          <w:szCs w:val="14"/>
          <w:spacing w:val="-3"/>
          <w:w w:val="100"/>
          <w:b/>
          <w:bCs/>
          <w:position w:val="4"/>
        </w:rPr>
        <w:t>V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4"/>
        </w:rPr>
        <w:t>enezia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0" w:after="0" w:line="8" w:lineRule="exact"/>
        <w:ind w:left="816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6"/>
          <w:b/>
          <w:bCs/>
          <w:position w:val="-10"/>
        </w:rPr>
        <w:t>Ferrara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Sava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40" w:right="760"/>
          <w:cols w:num="5" w:equalWidth="0">
            <w:col w:w="4432" w:space="871"/>
            <w:col w:w="255" w:space="121"/>
            <w:col w:w="441" w:space="203"/>
            <w:col w:w="1617" w:space="1205"/>
            <w:col w:w="1115"/>
          </w:cols>
        </w:sectPr>
      </w:pPr>
      <w:rPr/>
    </w:p>
    <w:p>
      <w:pPr>
        <w:spacing w:before="27" w:after="0" w:line="195" w:lineRule="exact"/>
        <w:ind w:left="2696" w:right="-66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città</w:t>
      </w:r>
      <w:r>
        <w:rPr>
          <w:rFonts w:ascii="Arial" w:hAnsi="Arial" w:cs="Arial" w:eastAsia="Arial"/>
          <w:sz w:val="17"/>
          <w:szCs w:val="17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della</w:t>
      </w:r>
      <w:r>
        <w:rPr>
          <w:rFonts w:ascii="Arial" w:hAnsi="Arial" w:cs="Arial" w:eastAsia="Arial"/>
          <w:sz w:val="17"/>
          <w:szCs w:val="17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92"/>
        </w:rPr>
        <w:t>Lega</w:t>
      </w:r>
      <w:r>
        <w:rPr>
          <w:rFonts w:ascii="Arial" w:hAnsi="Arial" w:cs="Arial" w:eastAsia="Arial"/>
          <w:sz w:val="17"/>
          <w:szCs w:val="17"/>
          <w:spacing w:val="-2"/>
          <w:w w:val="9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lombarda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153" w:lineRule="exact"/>
        <w:ind w:right="-64"/>
        <w:jc w:val="left"/>
        <w:tabs>
          <w:tab w:pos="82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Piacenza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</w:r>
      <w:r>
        <w:rPr>
          <w:rFonts w:ascii="Arial" w:hAnsi="Arial" w:cs="Arial" w:eastAsia="Arial"/>
          <w:sz w:val="14"/>
          <w:szCs w:val="14"/>
          <w:spacing w:val="-9"/>
          <w:w w:val="100"/>
          <w:position w:val="1"/>
        </w:rPr>
        <w:t>Po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0" w:after="0" w:line="70" w:lineRule="exact"/>
        <w:ind w:left="382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w w:val="102"/>
          <w:b/>
          <w:bCs/>
          <w:position w:val="-6"/>
        </w:rPr>
        <w:t>Par</w:t>
      </w:r>
      <w:r>
        <w:rPr>
          <w:rFonts w:ascii="Arial" w:hAnsi="Arial" w:cs="Arial" w:eastAsia="Arial"/>
          <w:sz w:val="14"/>
          <w:szCs w:val="14"/>
          <w:spacing w:val="3"/>
          <w:w w:val="102"/>
          <w:b/>
          <w:bCs/>
          <w:position w:val="-6"/>
        </w:rPr>
        <w:t>m</w:t>
      </w:r>
      <w:r>
        <w:rPr>
          <w:rFonts w:ascii="Arial" w:hAnsi="Arial" w:cs="Arial" w:eastAsia="Arial"/>
          <w:sz w:val="14"/>
          <w:szCs w:val="14"/>
          <w:spacing w:val="0"/>
          <w:w w:val="98"/>
          <w:b/>
          <w:bCs/>
          <w:position w:val="-6"/>
        </w:rPr>
        <w:t>a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86" w:after="0" w:line="137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-2"/>
        </w:rPr>
        <w:t>Modena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40" w:right="760"/>
          <w:cols w:num="3" w:equalWidth="0">
            <w:col w:w="4509" w:space="1254"/>
            <w:col w:w="977" w:space="102"/>
            <w:col w:w="3418"/>
          </w:cols>
        </w:sectPr>
      </w:pPr>
      <w:rPr/>
    </w:p>
    <w:p>
      <w:pPr>
        <w:spacing w:before="27" w:after="0" w:line="245" w:lineRule="auto"/>
        <w:ind w:left="2696" w:right="-49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città</w:t>
      </w:r>
      <w:r>
        <w:rPr>
          <w:rFonts w:ascii="Arial" w:hAnsi="Arial" w:cs="Arial" w:eastAsia="Arial"/>
          <w:sz w:val="17"/>
          <w:szCs w:val="17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della</w:t>
      </w:r>
      <w:r>
        <w:rPr>
          <w:rFonts w:ascii="Arial" w:hAnsi="Arial" w:cs="Arial" w:eastAsia="Arial"/>
          <w:sz w:val="17"/>
          <w:szCs w:val="17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92"/>
        </w:rPr>
        <w:t>Lega</w:t>
      </w:r>
      <w:r>
        <w:rPr>
          <w:rFonts w:ascii="Arial" w:hAnsi="Arial" w:cs="Arial" w:eastAsia="Arial"/>
          <w:sz w:val="17"/>
          <w:szCs w:val="17"/>
          <w:spacing w:val="-2"/>
          <w:w w:val="9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veronese,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96"/>
        </w:rPr>
        <w:t>alleate</w:t>
      </w:r>
      <w:r>
        <w:rPr>
          <w:rFonts w:ascii="Arial" w:hAnsi="Arial" w:cs="Arial" w:eastAsia="Arial"/>
          <w:sz w:val="17"/>
          <w:szCs w:val="17"/>
          <w:spacing w:val="-4"/>
          <w:w w:val="9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della</w:t>
      </w:r>
      <w:r>
        <w:rPr>
          <w:rFonts w:ascii="Arial" w:hAnsi="Arial" w:cs="Arial" w:eastAsia="Arial"/>
          <w:sz w:val="17"/>
          <w:szCs w:val="17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92"/>
        </w:rPr>
        <w:t>Lega</w:t>
      </w:r>
      <w:r>
        <w:rPr>
          <w:rFonts w:ascii="Arial" w:hAnsi="Arial" w:cs="Arial" w:eastAsia="Arial"/>
          <w:sz w:val="17"/>
          <w:szCs w:val="17"/>
          <w:spacing w:val="-2"/>
          <w:w w:val="9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lombarda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66" w:after="0" w:line="240" w:lineRule="auto"/>
        <w:ind w:right="-62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Genova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/>
        <w:br w:type="column"/>
      </w:r>
      <w:r>
        <w:rPr>
          <w:sz w:val="26"/>
          <w:szCs w:val="26"/>
        </w:rPr>
      </w:r>
    </w:p>
    <w:p>
      <w:pPr>
        <w:spacing w:before="0" w:after="0" w:line="240" w:lineRule="auto"/>
        <w:ind w:left="7" w:right="-64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Lucca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93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Pisa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229" w:lineRule="exact"/>
        <w:ind w:left="-37" w:right="2264"/>
        <w:jc w:val="center"/>
        <w:tabs>
          <w:tab w:pos="72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-2"/>
        </w:rPr>
        <w:t>Bologna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-2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96"/>
          <w:b/>
          <w:bCs/>
          <w:position w:val="6"/>
        </w:rPr>
        <w:t>Ravenna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1" w:after="0" w:line="158" w:lineRule="exact"/>
        <w:ind w:left="885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Rimini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147" w:lineRule="exact"/>
        <w:ind w:left="313" w:right="2765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w w:val="106"/>
          <w:b/>
          <w:bCs/>
        </w:rPr>
        <w:t>Fi</w:t>
      </w:r>
      <w:r>
        <w:rPr>
          <w:rFonts w:ascii="Arial" w:hAnsi="Arial" w:cs="Arial" w:eastAsia="Arial"/>
          <w:sz w:val="14"/>
          <w:szCs w:val="14"/>
          <w:spacing w:val="-15"/>
          <w:w w:val="106"/>
          <w:b/>
          <w:bCs/>
        </w:rPr>
        <w:t>r</w:t>
      </w:r>
      <w:r>
        <w:rPr>
          <w:rFonts w:ascii="Arial" w:hAnsi="Arial" w:cs="Arial" w:eastAsia="Arial"/>
          <w:sz w:val="14"/>
          <w:szCs w:val="14"/>
          <w:spacing w:val="0"/>
          <w:w w:val="99"/>
          <w:b/>
          <w:bCs/>
        </w:rPr>
        <w:t>enze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85" w:after="0" w:line="208" w:lineRule="exact"/>
        <w:ind w:left="138" w:right="-20"/>
        <w:jc w:val="left"/>
        <w:tabs>
          <w:tab w:pos="11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-2"/>
        </w:rPr>
        <w:t>A</w:t>
      </w:r>
      <w:r>
        <w:rPr>
          <w:rFonts w:ascii="Arial" w:hAnsi="Arial" w:cs="Arial" w:eastAsia="Arial"/>
          <w:sz w:val="14"/>
          <w:szCs w:val="14"/>
          <w:spacing w:val="-9"/>
          <w:w w:val="100"/>
          <w:b/>
          <w:bCs/>
          <w:position w:val="-2"/>
        </w:rPr>
        <w:t>r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-2"/>
        </w:rPr>
        <w:t>ezzo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-2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4"/>
        </w:rPr>
        <w:t>Ancona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40" w:right="760"/>
          <w:cols w:num="4" w:equalWidth="0">
            <w:col w:w="4683" w:space="915"/>
            <w:col w:w="481" w:space="120"/>
            <w:col w:w="388" w:space="24"/>
            <w:col w:w="3649"/>
          </w:cols>
        </w:sectPr>
      </w:pPr>
      <w:rPr/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-5"/>
          <w:w w:val="86"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94"/>
        </w:rPr>
        <w:t>evere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157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Perugia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15" w:right="-62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Spoleto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144" w:lineRule="exact"/>
        <w:ind w:right="1126" w:firstLine="218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MAR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88"/>
        </w:rPr>
        <w:t>ADRIATICO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40" w:right="760"/>
          <w:cols w:num="3" w:equalWidth="0">
            <w:col w:w="7316" w:space="112"/>
            <w:col w:w="614" w:space="370"/>
            <w:col w:w="1848"/>
          </w:cols>
        </w:sectPr>
      </w:pPr>
      <w:rPr/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40" w:right="760"/>
        </w:sectPr>
      </w:pPr>
      <w:rPr/>
    </w:p>
    <w:p>
      <w:pPr>
        <w:spacing w:before="48" w:after="0" w:line="240" w:lineRule="auto"/>
        <w:ind w:right="189"/>
        <w:jc w:val="righ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96"/>
          <w:b/>
          <w:bCs/>
        </w:rPr>
        <w:t>Roma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9" w:lineRule="exact"/>
        <w:ind w:right="-20"/>
        <w:jc w:val="righ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MAR</w:t>
      </w:r>
      <w:r>
        <w:rPr>
          <w:rFonts w:ascii="Arial" w:hAnsi="Arial" w:cs="Arial" w:eastAsia="Arial"/>
          <w:sz w:val="14"/>
          <w:szCs w:val="14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1"/>
        </w:rPr>
        <w:t>TIRRE</w:t>
      </w:r>
      <w:r>
        <w:rPr>
          <w:rFonts w:ascii="Arial" w:hAnsi="Arial" w:cs="Arial" w:eastAsia="Arial"/>
          <w:sz w:val="14"/>
          <w:szCs w:val="14"/>
          <w:spacing w:val="-6"/>
          <w:w w:val="91"/>
        </w:rPr>
        <w:t>N</w:t>
      </w:r>
      <w:r>
        <w:rPr>
          <w:rFonts w:ascii="Arial" w:hAnsi="Arial" w:cs="Arial" w:eastAsia="Arial"/>
          <w:sz w:val="14"/>
          <w:szCs w:val="14"/>
          <w:spacing w:val="0"/>
          <w:w w:val="81"/>
        </w:rPr>
        <w:t>O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43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Napoli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5" w:right="-62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Amalfi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/>
        <w:br w:type="column"/>
      </w:r>
      <w:r>
        <w:rPr>
          <w:sz w:val="26"/>
          <w:szCs w:val="26"/>
        </w:rPr>
      </w:r>
    </w:p>
    <w:p>
      <w:pPr>
        <w:spacing w:before="0" w:after="0" w:line="240" w:lineRule="auto"/>
        <w:ind w:left="373" w:right="-64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1"/>
          <w:b/>
          <w:bCs/>
        </w:rPr>
        <w:t>Bari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-1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aranto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Brindisi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40" w:right="760"/>
          <w:cols w:num="4" w:equalWidth="0">
            <w:col w:w="7533" w:space="714"/>
            <w:col w:w="446" w:space="286"/>
            <w:col w:w="650" w:space="8"/>
            <w:col w:w="623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40" w:right="7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56" w:lineRule="exact"/>
        <w:ind w:right="-20"/>
        <w:jc w:val="righ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w w:val="103"/>
          <w:b/>
          <w:bCs/>
          <w:position w:val="-1"/>
        </w:rPr>
        <w:t>Paler</w:t>
      </w:r>
      <w:r>
        <w:rPr>
          <w:rFonts w:ascii="Arial" w:hAnsi="Arial" w:cs="Arial" w:eastAsia="Arial"/>
          <w:sz w:val="14"/>
          <w:szCs w:val="14"/>
          <w:spacing w:val="-4"/>
          <w:w w:val="103"/>
          <w:b/>
          <w:bCs/>
          <w:position w:val="-1"/>
        </w:rPr>
        <w:t>m</w:t>
      </w:r>
      <w:r>
        <w:rPr>
          <w:rFonts w:ascii="Arial" w:hAnsi="Arial" w:cs="Arial" w:eastAsia="Arial"/>
          <w:sz w:val="14"/>
          <w:szCs w:val="14"/>
          <w:spacing w:val="0"/>
          <w:w w:val="91"/>
          <w:b/>
          <w:bCs/>
          <w:position w:val="-1"/>
        </w:rPr>
        <w:t>o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62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Messina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60" w:after="0" w:line="144" w:lineRule="exact"/>
        <w:ind w:left="813" w:right="101" w:firstLine="47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MAR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2"/>
        </w:rPr>
        <w:t>IONI</w:t>
      </w:r>
      <w:r>
        <w:rPr>
          <w:rFonts w:ascii="Arial" w:hAnsi="Arial" w:cs="Arial" w:eastAsia="Arial"/>
          <w:sz w:val="14"/>
          <w:szCs w:val="14"/>
          <w:spacing w:val="-24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81"/>
        </w:rPr>
        <w:t>O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94"/>
          <w:b/>
          <w:bCs/>
        </w:rPr>
        <w:t>Reggio</w:t>
      </w:r>
      <w:r>
        <w:rPr>
          <w:rFonts w:ascii="Arial" w:hAnsi="Arial" w:cs="Arial" w:eastAsia="Arial"/>
          <w:sz w:val="14"/>
          <w:szCs w:val="14"/>
          <w:spacing w:val="-4"/>
          <w:w w:val="94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Calabria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40" w:right="760"/>
          <w:cols w:num="3" w:equalWidth="0">
            <w:col w:w="8047" w:space="281"/>
            <w:col w:w="539" w:space="60"/>
            <w:col w:w="1333"/>
          </w:cols>
        </w:sectPr>
      </w:pPr>
      <w:rPr/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184" w:lineRule="exact"/>
        <w:ind w:left="269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0.688499pt;margin-top:23.825912pt;width:367.8945pt;height:335.159pt;mso-position-horizontal-relative:page;mso-position-vertical-relative:paragraph;z-index:-2264" coordorigin="1014,477" coordsize="7358,6703">
            <v:shape style="position:absolute;left:1020;top:483;width:6170;height:6690" type="#_x0000_t75">
              <v:imagedata r:id="rId16" o:title=""/>
            </v:shape>
            <v:shape style="position:absolute;left:1015;top:478;width:3134;height:1466" type="#_x0000_t75">
              <v:imagedata r:id="rId17" o:title=""/>
            </v:shape>
            <v:group style="position:absolute;left:1020;top:483;width:3124;height:1456" coordorigin="1020,483" coordsize="3124,1456">
              <v:shape style="position:absolute;left:1020;top:483;width:3124;height:1456" coordorigin="1020,483" coordsize="3124,1456" path="m4282,505l4273,574,4236,607,4238,610,4179,638,4159,699,4159,703,4151,707,4149,707,4137,685,4123,671,4108,662,4092,652,4080,650,4072,654,4072,660,4072,666,4084,668,4084,674,4084,693,4074,691,4062,693,4062,707,4082,705,4099,704,4119,722,4127,744,4129,760,4122,770,4106,781,4085,794,4062,806,4041,816,4021,812,4021,804,4027,792,3993,774,3938,814,3938,820,3946,824,3946,830,3936,845,3915,847,3894,844,3889,846,3889,854,3903,865,3924,874,3937,864,3952,853,3966,845,3977,850,3982,859,3981,870,3981,874,3976,895,3965,909,3932,903,3912,904,3892,903,3883,903,3871,907,3871,915,3871,923,3881,927,3887,927,3932,927,3934,927,3958,951,3958,953,3958,967,3938,971,3919,975,3900,976,3881,976,3865,988,3863,988,3837,994,3821,997,3805,997,3783,1003,3772,1020,3765,1038,3760,1041,3765,1039,3778,1034,3795,1028,3814,1023,3831,1020,3863,1020,3875,1021,3935,1038,3963,1073,3949,1079,3934,1083,3920,1086,3913,1091,3917,1100,3944,1103,3962,1104,3977,1105,3998,1101,4015,1092,4031,1081,4049,1071,4073,1066,4096,1064,4116,1064,4135,1065,4152,1067,4168,1067,4187,1078,4194,1098,4185,1116,4173,1133,4171,1226,4120,1273,4068,1292,4051,1297,3999,1332,3991,1378,4003,1386,4009,1394,3979,1410,3932,1392,3904,1392,3883,1396,3865,1405,3849,1418,3834,1432,3818,1444,3799,1452,3774,1450,3758,1446,3741,1446,3705,1493,3697,1497,3691,1507,3671,1502,3651,1497,3630,1492,3610,1486,3590,1481,3530,1466,3454,1456,3437,1456,3373,1464,3311,1475,3257,1500,3242,1512,3224,1517,3208,1508,3193,1490,3199,1477,3210,1468,3214,1460,3188,1456,3169,1452,3154,1450,3133,1447,3114,1442,3096,1437,3076,1434,3057,1434,3057,1454,3066,1460,3076,1468,3080,1479,3074,1481,3070,1487,3064,1487,3053,1482,3009,1426,2990,1362,2978,1349,2966,1359,2951,1379,2938,1396,2945,1406,2961,1426,2976,1447,2982,1466,2976,1469,2974,1473,2946,1466,2948,1475,2954,1485,2958,1493,2891,1509,2877,1520,2859,1527,2844,1527,2834,1519,2824,1519,2800,1523,2782,1526,2766,1531,2750,1540,2735,1541,2731,1533,2727,1523,2727,1513,2727,1499,2708,1510,2691,1520,2682,1561,2715,1561,2725,1565,2731,1570,2733,1580,2686,1618,2670,1613,2652,1606,2632,1599,2569,1580,2504,1572,2507,1594,2506,1614,2442,1572,2419,1542,2404,1529,2386,1521,2365,1514,2344,1509,2324,1504,2308,1497,2244,1495,2227,1503,2210,1507,2190,1518,2173,1530,2157,1542,2142,1554,2126,1564,2108,1571,2090,1556,2077,1543,2063,1530,2040,1586,2033,1593,2024,1603,2027,1616,2035,1616,2045,1614,2045,1634,2033,1648,2025,1668,2037,1685,2046,1703,2036,1724,2018,1732,2003,1745,1987,1756,1970,1761,1968,1774,1976,1788,1970,1810,1953,1822,1919,1822,1919,1806,1929,1792,1915,1792,1903,1791,1903,1795,1885,1810,1870,1796,1856,1781,1856,1767,1856,1761,1852,1753,1846,1753,1814,1753,1792,1749,1742,1708,1735,1673,1743,1668,1745,1664,1745,1648,1726,1661,1714,1678,1701,1692,1675,1694,1656,1694,1640,1694,1609,1687,1597,1704,1584,1719,1568,1729,1562,1719,1556,1719,1526,1719,1506,1715,1489,1704,1475,1719,1463,1741,1453,1762,1443,1777,1430,1780,1428,1770,1422,1770,1400,1776,1387,1789,1378,1804,1367,1817,1341,1792,1347,1782,1357,1772,1369,1767,1365,1765,1361,1755,1355,1755,1337,1765,1325,1784,1329,1834,1325,1836,1321,1846,1315,1846,1296,1846,1292,1846,1288,1854,1286,1854,1307,1865,1322,1880,1316,1900,1299,1907,1278,1907,1272,1951,1274,1951,1274,1961,1256,1951,1246,1951,1241,1927,1233,1910,1224,1894,1216,1878,1211,1859,1184,1850,1166,1843,1160,1841e" filled="f" stroked="t" strokeweight=".671pt" strokecolor="#00AEEF">
                <v:path arrowok="t"/>
              </v:shape>
              <v:shape style="position:absolute;left:1020;top:483;width:3124;height:1456" coordorigin="1020,483" coordsize="3124,1456" path="m1160,1758l1220,1741,1271,1701,1314,1653,1326,1639,1337,1626,1350,1609,1357,1590,1362,1572,1368,1558,1377,1548,1396,1545,1400,1551,1404,1553,1396,1567,1410,1567,1417,1551,1418,1527,1418,1515,1438,1521,1451,1517,1466,1504,1476,1486,1492,1472,1510,1460,1529,1449,1547,1438,1562,1426,1575,1411,1583,1393,1585,1333,1588,1314,1595,1294,1600,1274,1601,1256,1609,1246,1619,1246,1641,1252,1656,1265,1672,1273,1696,1269,1712,1260,1727,1250,1745,1258,1763,1258,1765,1252,1771,1248,1771,1242,1771,1236,1765,1232,1763,1226,1773,1224,1783,1222,1793,1226,1793,1206,1770,1204,1753,1199,1755,1180,1762,1163,1768,1144,1769,1127,1768,1123,1769,1117,1779,1107,1796,1108,1816,1113,1833,1117,1848,1117,1854,1129,1869,1129,1889,1127,1907,1122,1925,1116,1942,1113,1961,1114,1987,1127,2006,1139,2045,1133,2064,1139,2082,1146,2099,1154,2117,1160,2137,1165,2158,1168,2201,1153,2258,1153,2258,1186,2276,1186,2282,1165,2290,1148,2292,1084,2342,1024,2393,992,2413,981,2430,968,2443,952,2453,935,2463,917,2473,901,2489,885,2504,870,2519,856,2534,843,2547,830,2559,815,2568,798,2575,779,2564,759,2546,773,2535,788,2527,803,2519,818,2473,869,2416,915,2362,942,2299,943,2281,950,2272,960,2265,969,2257,978,2243,982,2226,982,2226,1002,2226,1012,2226,1020,2228,1026,2226,1034,2214,1045,2193,1046,2171,1041,2155,1035,2137,1030,2116,1025,2092,1020,2071,1014,2053,1008,2035,993,2021,979,2006,971,1962,914,1956,895,1948,879,1938,866,1924,859,1906,868,1888,887,1879,899,1879,905,1871,909,1869,913,1793,897,1791,901,1787,913,1781,913,1759,904,1749,887,1745,864,1765,861,1783,863,1809,859,1828,851,1816,834,1799,824,1776,820,1763,816,1758,807,1754,795,1745,784,1733,767,1717,747,1706,734,1690,739,1688,752,1686,765,1667,774,1648,775,1625,774,1601,778,1583,788,1570,802,1557,817,1516,820,1500,832,1481,838,1459,840,1440,840,1421,836,1405,826,1395,811,1404,794,1417,790,1432,793,1451,796,1463,796,1465,806,1471,806,1481,806,1493,792,1493,786,1493,759,1479,759,1473,765,1467,774,1459,774,1369,774,1355,774,1341,757,1341,747,1348,732,1365,718,1383,704,1395,687,1394,677,1379,662,1356,659,1328,669,1323,659,1320,653,1323,649,1323,643,1331,623,1350,609,1375,608,1391,612,1410,604,1422,586,1426,540,1440,537,1448,540,1460,553,1468,570,1489,566,1502,554,1520,545,1536,533,1551,519,1566,505e" filled="f" stroked="t" strokeweight=".671pt" strokecolor="#00AEEF">
                <v:path arrowok="t"/>
              </v:shape>
              <v:shape style="position:absolute;left:1016;top:479;width:6179;height:6698" type="#_x0000_t75">
                <v:imagedata r:id="rId18" o:title=""/>
              </v:shape>
            </v:group>
            <v:group style="position:absolute;left:1020;top:483;width:6170;height:6690" coordorigin="1020,483" coordsize="6170,6690">
              <v:shape style="position:absolute;left:1020;top:483;width:6170;height:6690" coordorigin="1020,483" coordsize="6170,6690" path="m5443,505l5438,516,5430,537,5422,557,5412,576,5400,592,5390,600,5395,601,5343,649,5343,650,5350,663,5368,675,5391,685,5412,693,5418,699,5416,715,5401,715,5391,715,5385,705,5377,697,5375,697,5371,705,5367,705,5353,705,5345,695,5330,695,5330,711,5332,723,5343,731,5357,735,5373,747,5389,753,5406,756,5431,767,5451,778,5467,790,5483,800,5498,808,5514,814,5533,816,5558,811,5576,801,5591,792,5618,794,5637,805,5649,818,5604,826,5590,831,5573,838,5531,846,5507,840,5491,852,5475,863,5457,871,5436,875,5419,880,5401,891,5375,896,5356,897,5341,898,5324,906,5322,922,5322,927,5333,940,5356,955,5372,963,5383,963,5391,955,5401,955,5423,964,5432,981,5432,1006,5432,1012,5420,1012,5414,1012,5412,1012,5407,1006,5405,1006,5397,1006,5389,1012,5381,1012,5358,1004,5346,989,5330,980,5310,977,5281,968,5260,959,5247,952,5230,958,5219,975,5208,994,5192,1010,5177,1020,5172,1029,5183,1041,5196,1046,5213,1053,5231,1061,5244,1060,5254,1052,5262,1041,5269,1027,5276,1015,5286,1006,5304,1002,5308,1016,5314,1016,5320,1016,5326,1014,5330,1016,5334,1018,5334,1028,5339,1032,5352,1037,5378,1043,5405,1048,5424,1053,5419,1069,5403,1084,5381,1084,5363,1079,5347,1070,5345,1058,5337,1052,5332,1048,5320,1050,5318,1048,5272,1087,5234,1102,5210,1095,5196,1080,5184,1070,5170,1070,5166,1079,5156,1079,5137,1073,5122,1059,5105,1047,5084,1053,5070,1066,5047,1075,4985,1100,4915,1132,4852,1169,4804,1204,4787,1216,4735,1248,4681,1276,4608,1308,4550,1322,4534,1325,4513,1335,4495,1339,4469,1340,4454,1342,4435,1353,4419,1364,4396,1371,4328,1406,4310,1422,4295,1435,4297,1458,4307,1473,4314,1488,4305,1508,4291,1522,4290,1574,4296,1595,4303,1613,4307,1631,4305,1658,4300,1678,4292,1694,4283,1709,4275,1726,4273,1776,4271,1798,4270,1819,4269,1841,4268,1862,4267,1882,4244,1954,4187,1994,4172,2003,4156,2016,4142,2031,4130,2046,4116,2061,4101,2073,4082,2082,4058,2085,4054,2085,4050,2079,4048,2079,4028,2086,4011,2100,3987,2108,3965,2114,3944,2118,3925,2122,3909,2125,3874,2123,3861,2129,3855,2135,3849,2143,3832,2153,3763,2190,3723,2199,3702,2210,3650,2264,3628,2355,3646,2376,3652,2380,3677,2380,3683,2357,3697,2345,3711,2343,3719,2362,3736,2377,3754,2389,3743,2411,3728,2427,3707,2424,3690,2418,3666,2422,3647,2432,3632,2447,3619,2463,3608,2478,3589,2492,3572,2497,3554,2496,3527,2498,3510,2504,3498,2511,3487,2517,3463,2514,3456,2505,3451,2496,3435,2483,3421,2470,3406,2459,3387,2451,3364,2448,3340,2450,3322,2455,3304,2460,3285,2459,3215,2444,3168,2414,3148,2416,3129,2424,3112,2433,3094,2442,3076,2448,3058,2450,3064,2438,3064,2432,3064,2424,3072,2416,3072,2408,3050,2388,3048,2388,3035,2377,3022,2359,3011,2339,3003,2319,2999,2300,3009,2285,3028,2277,3043,2265,3044,2254,3038,2250,3038,2244,3046,2228,3037,2213,3023,2207,3007,2205,2992,2201,2979,2193,2961,2184,2944,2195,2929,2207,2913,2217,2895,2224,2871,2228,2846,2225,2825,2218,2807,2209,2791,2198,2775,2190,2759,2184,2733,2187,2718,2198,2727,2219,2745,2228,2758,2246,2761,2264,2760,2282,2758,2305,2755,2323,2756,2351,2760,2371,2764,2387,2766,2402,2766,2432,2787,2435,2802,2443,2813,2455,2820,2470,2824,2487,2829,2503,2833,2519,2840,2533,2851,2543,2879,2543,2873,2558,2866,2565,2877,2598,2869,2604,2863,2612,2863,2622,2869,2640,2880,2657,2888,2674,2883,2697,2878,2714,2877,2729,2890,2733,2890,2743,2883,2762,2872,2779,2872,2797,2886,2869,2926,2915,2936,2907,2946,2907,2946,2913,2944,2917,2944,2923,2944,2925,2951,2929,2951,2931,2938,2944,2915,2954,2900,2947,2884,2947,2861,2962,2847,2962,2827,2955,2815,2955,2795,2960,2776,2966,2756,2961,2740,2948,2729,2930,2735,2917,2744,2919,2744,2903,2744,2897,2735,2895,2729,2895,2721,2895,2715,2907,2707,2907,2693,2907,2673,2905,2673,2919,2679,2937,2694,2952,2697,2986,2697,2996,2699,3006,2691,3014,2677,3014,2675,2995,2670,2971,2663,2948,2651,2930,2634,2921,2615,2929,2603,2945,2596,2961,2590,2969,2537,2931,2527,2929,2517,2925,2508,2916,2495,2906,2481,2907,2468,2916,2459,2930,2439,2938,2425,2949,2415,2962,2407,2975,2399,2986,2388,2996,2374,3002,2363,2999,2361,2990,2359,2979,2337,2969,2324,2954,2316,2936,2310,2918,2303,2903,2288,2891,2271,2879,2257,2863,2255,2856,2253,2842,2253,2832,2236,2829,2228,2823,2221,2816,2212,2809,2193,2804,2192,2790,2192,2782,2200,2774,2200,2766,2200,2760,2192,2755,2186,2755,2167,2762,2150,2772,2137,2771,2134,2769,2136,2765,2140,2762,2140,2759,2133,2757,2111,2760,2093,2767,2077,2777,2060,2786,2029,2784,2019,2790,2013,2774,1995,2782,1973,2793,1978,2810,1984,2824,1970,2825,1964,2830,1963,2839,1965,2850,1966,2860,1964,2869,1955,2875,1934,2874,1917,2867,1900,2858,1882,2851,1855,2850,1853,2844,1845,2840,1841,2838,1835,2844,1835,2846,1838,2881,1835,2887,1821,2883,1814,2872,1805,2862,1787,2856,1782,2848,1786,2828,1772,2828,1758,2828,1758,2852,1743,2852,1703,2852,1687,2850,1682,2848,1676,2844,1670,2844,1664,2844,1662,2852,1662,2858,1662,2859,1668,2865,1634,2873,1630,2863,1624,2856,1613,2856,1593,2860,1576,2869,1558,2876,1538,2877,1530,2869,1522,2869,1508,2874,1489,2886,1469,2899,1450,2911,1425,2909,1409,2919,1394,2937,1388,2957,1394,2960,1394,2962,1388,2981,1380,3000,1385,3017,1396,3036,1413,3053,1432,3067,1451,3077,1471,3070,1486,3055,1499,3043,1520,3047,1538,3052,1561,3048,1578,3038,1594,3028,1610,3022,1601,3032,1581,3042,1557,3052,1538,3065,1540,3086,1556,3093,1595,3078,1613,3071,1620,3068,1622,3079,1613,3089,1613,3097,1614,3108,1632,3107,1632,3117,1616,3130,1594,3135,1573,3132,1555,3125,1537,3119,1510,3123,1498,3132,1514,3142,1535,3149,1556,3155,1571,3163,1590,3175,1601,3190,1607,3209,1609,3250,1589,3250,1577,3250,1569,3238,1557,3238,1536,3240,1518,3245,1498,3249,1476,3246,1457,3243,1446,3248,1442,3257,1445,3269,1454,3283,1470,3289,1488,3297,1509,3311,1527,3325,1542,3339,1552,3354,1558,3371,1557,3395,1555,3414,1551,3432,1545,3450,1542,3464,1544,3469,1558,3476,1577,3471,1599,3474,1617,3480,1643,3476,1656,3468,1649,3449,1637,3433,1646,3422,1650,3420,1656,3412,1650,3388,1654,3386,1660,3382,1666,3382,1674,3393,1667,3409,1695,3410,1703,3410,1709,3420,1717,3420,1729,3420,1735,3404,1747,3404,1763,3409,1773,3421,1780,3438,1786,3457,1792,3475,1801,3489,1814,3496,1832,3488,1845,3470,1859,3469,1861,3476,1861,3486,1866,3493,1873,3495,1883,3493,1891,3489,1900,3485,1908,3485,1929,3491,1943,3504,1954,3520,1966,3534,1983,3541,2007,3532,2019,3518,2019,3509,2029,3503,2042,3503,2050,3503,2054,3517,2054,3525,2046,3545,2060,3559,2069,3578,2070,3592,2083,3588,2087,3594,2103,3607,2113,3625,2110,3648,2105,3664,2106,3687,2112,3705,2135,3706,2141,3693,2141,3683,2138,3663,2131,3644,2129,3622,2139,3622,2145,3622,2161,3632,2178,3648,2196,3652,2206,3642,2206,3634,2206,3622,2196,3610,2192,3604,2206,3580,2222,3590,2216,3596,2214,3612,2236,3616,2256,3619,2278,3616,2296,3609,2322,3617,2328,3633,2317,3648,2298,3663,2278,3659,2263,3648,2246,3646,2240,3655,2240,3663,2240,3677,2257,3687,2271,3687,2328,3687,2347,3682,2366,3675,2386,3679,2405,3682,2425,3683,2431,3691,2433,3699,2421,3703,2409,3711,2409,3723,2421,3727,2427,3741,2427,3753,2413,3761,2388,3764,2392,3787,2398,3803,2404,3818,2409,3837,2447,3857,2466,3864,2482,3877,2508,3877,2525,3871,2540,3866,2553,3865,2549,3852,2555,3846,2571,3837,2588,3839,2604,3840,2608,3830,2618,3830,2685,3849,2724,3890,2713,3899,2689,3895,2672,3885,2658,3872,2644,3860,2626,3853,2577,3852,2571,3852,2567,3857,2561,3859,2561,3875,2565,3889,2569,3885,2569,3899,2561,3909,2544,3913,2527,3918,2516,3938,2512,3955,2519,3969,2540,3974,2556,3970,2578,3974,2598,3985,2615,3999,2628,4014,2624,4038,2620,4056,2615,4073,2605,4090,2590,4104,2575,4119,2561,4134,2552,4152,2557,4175,2568,4187,2586,4198,2603,4207,2618,4225,2625,4238,2630,4248,2639,4253,2661,4262,2667,4281,2666,4298,2675,4313,2690,4332,2703,4353,2709,4369,2712,4382,2720,4396,2783,4433,2799,4438,2816,4445,2831,4455,2849,4476,2853,4491,2879,4495,2903,4498,2922,4506,2939,4517,2954,4529,2969,4540,2987,4541,2998,4522,3015,4511,3046,4546,3030,4558,3012,4567,2992,4572,2989,4618,2999,4633,3014,4649,3030,4667,3046,4684,3059,4700,3068,4715,3059,4734,3043,4743,3046,4765,3057,4780,3047,4798,3045,4817,3029,4818,3013,4816,3004,4829,3007,4842,3028,4889,3011,4897,3003,4891,3001,4881,2993,4881,2968,4884,2956,4899,2955,4919,2962,4937,2981,4950,2998,4961,3020,4975,3035,4984,3057,4997,3067,5013,3082,5030,3099,5044,3116,5057,3134,5068,3150,5080,3184,5131,3198,5187,3206,5213,3235,5283,3239,5331,3233,5337,3233,5342,3237,5362,3249,5378,3266,5392,3283,5406,3297,5421,3305,5439,3306,5455,3299,5463,3299,5471,3299,5495,3289,5487,3289,5451,3278,5434,3259,5424,3246,5406,3232,5390,3193,5342,3186,5307,3192,5297,3192,5287,3190,5266,3186,5247,3183,5228,3158,5169,3109,5127,3095,5116,3080,5104,3067,5090,3054,5075,3051,5064,3055,5051,3058,5041,3003,5074,2997,5092,3003,5148,3002,5169,3003,5188,2999,5213,2992,5230,2987,5246,2997,5303,2983,5316,2977,5333,2976,5351,2975,5371,2972,5392,2968,5412,2963,5431,2959,5450,2954,5468,2950,5487,2946,5507,2942,5600,2936,5620,2931,5638,2930,5653,2938,5657,2957,5645,2969,5645,2990,5666,2983,5685,2969,5699,2953,5711,2939,5727,2936,5788,2930,5809,2926,5827,2923,5845,2920,5863,2917,5882,2914,5903,2912,5919,2909,5940,2905,5962,2891,6031,2873,6072,2875,6094,2875,6098,2870,6119,2864,6138,2858,6157,2852,6175,2846,6193,2841,6211,2821,6290,2821,6305,2833,6318,2851,6329,2853,6346,2864,6353,2860,6361,2850,6376,2838,6392,2831,6413,2815,6416,2813,6416,2806,6410,2804,6410,2783,6415,2769,6428,2758,6446,2747,6465,2735,6478,2681,6514,2630,6525,2622,6513,2610,6513,2592,6521,2579,6536,2561,6548,2545,6553,2522,6560,2498,6568,2477,6573,2464,6576,2460,6576,2455,6572,2451,6570,2389,6580,2365,6577,2345,6570,2327,6560,2312,6548,2298,6535,2278,6521,2259,6512,2241,6505,2223,6501,2204,6497,2182,6491,2163,6483,2145,6476,2128,6471,2117,6471,2109,6457,2098,6457,2077,6459,2056,6463,2038,6472,2019,6485,2003,6491,1992,6501,1974,6504,1948,6505,1925,6507,1907,6510,1889,6510,1870,6500,1855,6487,1842,6473,1828,6459,1811,6449,1792,6443,1773,6438,1752,6434,1749,6413,1745,6394,1720,6393,1701,6397,1684,6403,1668,6409,1636,6412,1624,6412,1613,6402,1601,6402,1577,6401,1560,6400,1548,6398,1538,6397,1380,6441,1364,6447,1340,6441,1323,6447,1307,6454,1294,6466,1281,6475,1237,6481,1218,6479,1199,6479,1194,6479e" filled="f" stroked="t" strokeweight=".671pt" strokecolor="#00AEEF">
                <v:path arrowok="t"/>
              </v:shape>
              <v:shape style="position:absolute;left:1020;top:483;width:6170;height:6690" coordorigin="1020,483" coordsize="6170,6690" path="m5179,7195l5172,7184,5163,7166,5157,7146,5153,7119,5143,7100,5130,7087,5114,7076,5100,7068,5087,7059,5079,7048,5080,7023,5087,7007,5075,6952,5083,6932,5088,6914,5089,6894,5089,6883,5083,6875,5083,6869,5083,6855,5095,6849,5095,6835,5087,6818,5072,6802,5072,6778,5083,6767,5077,6730,5080,6712,5076,6694,5111,6689,5127,6689,5134,6673,5136,6667,5138,6659,5152,6657,5156,6651,5169,6632,5180,6613,5192,6597,5208,6588,5232,6582,5249,6573,5265,6568,5290,6574,5308,6562,5316,6545,5319,6526,5327,6509,5342,6489,5360,6470,5374,6456,5381,6459,5379,6463,5379,6469,5370,6486,5355,6501,5374,6496,5391,6487,5405,6476,5421,6463,5439,6450,5462,6441,5480,6433,5492,6421,5456,6435,5450,6430,5450,6428,5462,6417,5486,6402,5505,6391,5533,6396,5549,6396,5539,6381,5530,6377,5544,6363,5566,6357,5580,6356,5588,6362,5592,6364,5583,6375,5575,6377,5592,6375,5631,6390,5631,6396,5630,6402,5629,6408,5628,6414,5653,6435,5666,6434,5736,6433,5744,6437,5750,6441,5763,6441,5782,6436,5801,6430,5822,6432,5844,6437,5857,6453,5857,6466,5862,6471,5866,6465,5868,6461,5878,6461,5887,6484,5897,6501,5919,6505,5921,6495,5931,6491,5947,6499,5975,6509,5988,6509,6000,6488,6003,6474,5998,6455,6000,6451,6006,6445,6010,6445,6020,6445,6028,6451,6038,6451,6053,6451,6061,6445,6075,6443,6075,6428,6058,6412,6043,6400,6041,6382,6057,6378,6057,6368,6057,6358,6049,6354,6047,6344,6053,6342,6057,6344,6063,6344,6097,6368,6113,6378,6118,6381,6128,6386,6130,6402,6134,6406,6142,6402,6142,6390,6150,6390,6160,6390,6160,6402,6143,6418,6126,6432,6112,6443,6096,6448,6082,6447,6072,6447,6063,6470,6061,6487,6076,6504,6093,6505,6114,6505,6132,6502,6161,6499,6181,6491,6194,6481,6223,6473,6227,6497,6233,6513,6229,6534,6223,6552,6235,6564,6258,6568,6308,6572,6337,6566,6353,6566,6353,6592,6369,6592,6381,6584,6387,6574,6402,6574,6404,6574,6408,6568,6410,6568,6418,6585,6425,6609,6426,6618,6434,6620,6440,6620,6450,6620,6456,6610,6467,6610,6482,6618,6490,6636,6498,6652,6518,6645,6523,6626,6535,6612,6556,6613,6582,6620,6596,6631,6627,6628,6639,6632,6644,6646,6640,6660,6642,6670,6662,6671,6673,6660,6673,6651,6665,6643,6665,6635,6665,6626,6676,6614,6682,6614,6690,6614,6698,6622,6704,6624,6744,6608,6765,6614,6775,6610,6779,6602,6779,6592,6779,6590,6771,6588,6771,6586,6840,6551,6864,6547,6884,6543,6907,6548,6920,6534,6922,6518,6926,6492,6931,6479,6931,6471,6923,6469,6917,6469,6905,6469,6895,6477,6882,6477,6882,6465,6903,6453,6918,6439,6929,6423,6938,6406,6952,6381,6965,6373,6978,6372,6986,6380,6994,6380,7004,6372,7023,6355,7041,6337,7033,6313,7042,6297,7049,6293,7057,6292,7069,6288,7086,6274,7102,6263,7116,6261,7120,6267,7126,6267,7140,6267,7140,6251,7140,6245,7140,6235,7126,6232,7126,6222,7126,6216,7140,6208,7148,6206,7162,6202,7167,6190,7175,6182,7191,6175,7210,6176,7230,6178,7231,6158,7254,6158,7263,6139,7271,6123,7279,6104,7292,6094,7309,6094,7327,6096,7364,6078e" filled="f" stroked="t" strokeweight=".671pt" strokecolor="#00AEEF">
                <v:path arrowok="t"/>
              </v:shape>
              <v:shape style="position:absolute;left:1087;top:720;width:5986;height:6357" type="#_x0000_t75">
                <v:imagedata r:id="rId19" o:title=""/>
              </v:shape>
            </v:group>
            <v:group style="position:absolute;left:1020;top:483;width:6170;height:6690" coordorigin="1020,483" coordsize="6170,6690">
              <v:shape style="position:absolute;left:1020;top:483;width:6170;height:6690" coordorigin="1020,483" coordsize="6170,6690" path="m5443,505l5438,516,5430,537,5422,557,5412,576,5400,592,5390,600,5395,601,5343,649,5343,650,5350,663,5368,675,5391,685,5412,693,5418,699,5416,715,5401,715,5391,715,5385,705,5377,697,5375,697,5371,705,5367,705,5353,705,5345,695,5330,695,5330,711,5332,723,5343,731,5357,735,5373,747,5389,753,5406,756,5431,767,5451,778,5467,790,5483,800,5498,808,5514,814,5533,816,5558,811,5576,801,5591,792,5618,794,5637,805,5649,818,5604,826,5590,831,5573,838,5531,846,5507,840,5491,852,5475,863,5457,871,5436,875,5419,880,5401,891,5375,896,5356,897,5341,898,5324,906,5322,922,5322,927,5333,940,5356,955,5372,963,5383,963,5391,955,5401,955,5423,964,5432,981,5432,1006,5432,1012,5420,1012,5414,1012,5412,1012,5407,1006,5405,1006,5397,1006,5389,1012,5381,1012,5358,1004,5346,989,5330,980,5310,977,5281,968,5260,959,5247,952,5230,958,5219,975,5208,994,5192,1010,5177,1020,5172,1029,5183,1041,5196,1046,5213,1053,5231,1061,5244,1060,5254,1052,5262,1041,5269,1027,5276,1015,5286,1006,5304,1002,5308,1016,5314,1016,5320,1016,5326,1014,5330,1016,5334,1018,5334,1028,5339,1032,5352,1037,5378,1043,5405,1048,5424,1053,5419,1069,5403,1084,5381,1084,5363,1079,5347,1070,5345,1058,5337,1052,5332,1048,5320,1050,5318,1048,5272,1087,5234,1102,5210,1095,5196,1080,5184,1070,5170,1070,5166,1079,5156,1079,5137,1073,5122,1059,5105,1047,5084,1053,5070,1066,5047,1075,4985,1100,4915,1132,4852,1169,4804,1204,4787,1216,4735,1248,4681,1276,4608,1308,4550,1322,4534,1325,4513,1335,4495,1339,4469,1340,4454,1342,4435,1353,4419,1364,4396,1371,4328,1406,4310,1422,4295,1435,4297,1458,4307,1473,4314,1488,4305,1508,4291,1522,4290,1574,4296,1595,4303,1613,4307,1631,4305,1658,4300,1678,4292,1694,4283,1709,4275,1726,4273,1776,4271,1798,4270,1819,4269,1841,4268,1862,4267,1882,4244,1954,4187,1994,4172,2003,4156,2016,4142,2031,4130,2046,4116,2061,4101,2073,4082,2082,4058,2085,4054,2085,4050,2079,4048,2079,4028,2086,4011,2100,3987,2108,3965,2114,3944,2118,3925,2122,3909,2125,3874,2123,3861,2129,3855,2135,3849,2143,3832,2153,3763,2190,3723,2199,3702,2210,3650,2264,3628,2355,3646,2376,3652,2380,3677,2380,3683,2357,3697,2345,3711,2343,3719,2362,3736,2377,3754,2389,3743,2411,3728,2427,3707,2424,3690,2418,3666,2422,3647,2432,3632,2447,3619,2463,3608,2478,3589,2492,3572,2497,3554,2496,3527,2498,3510,2504,3498,2511,3487,2517,3463,2514,3456,2505,3451,2496,3435,2483,3421,2470,3406,2459,3387,2451,3364,2448,3340,2450,3322,2455,3304,2460,3285,2459,3215,2444,3168,2414,3148,2416,3129,2424,3112,2433,3094,2442,3076,2448,3058,2450,3064,2438,3064,2432,3064,2424,3072,2416,3072,2408,3050,2388,3048,2388,3035,2377,3022,2359,3011,2339,3003,2319,2999,2300,3009,2285,3028,2277,3043,2265,3044,2254,3038,2250,3038,2244,3046,2228,3037,2213,3023,2207,3007,2205,2992,2201,2979,2193,2961,2184,2944,2195,2929,2207,2913,2217,2895,2224,2871,2228,2846,2225,2825,2218,2807,2209,2791,2198,2775,2190,2759,2184,2733,2187,2718,2198,2727,2219,2745,2228,2758,2246,2761,2264,2760,2282,2758,2305,2755,2323,2756,2351,2760,2371,2764,2387,2766,2402,2766,2432,2787,2435,2802,2443,2813,2455,2820,2470,2824,2487,2829,2503,2833,2519,2840,2533,2851,2543,2879,2543,2873,2558,2866,2565,2877,2598,2869,2604,2863,2612,2863,2622,2869,2640,2880,2657,2888,2674,2883,2697,2878,2714,2877,2729,2890,2733,2890,2743,2883,2762,2872,2779,2872,2797,2886,2869,2926,2915,2936,2907,2946,2907,2946,2913,2944,2917,2944,2923,2944,2925,2951,2929,2951,2931,2938,2944,2915,2954,2900,2947,2884,2947,2861,2962,2847,2962,2827,2955,2815,2955,2795,2960,2776,2966,2756,2961,2740,2948,2729,2930,2735,2917,2744,2919,2744,2903,2744,2897,2735,2895,2729,2895,2721,2895,2715,2907,2707,2907,2693,2907,2673,2905,2673,2919,2679,2937,2694,2952,2697,2986,2697,2996,2699,3006,2691,3014,2677,3014,2675,2995,2670,2971,2663,2948,2651,2930,2634,2921,2615,2929,2603,2945,2596,2961,2590,2969,2537,2931,2527,2929,2517,2925,2508,2916,2495,2906,2481,2907,2468,2916,2459,2930,2439,2938,2425,2949,2415,2962,2407,2975,2399,2986,2388,2996,2374,3002,2363,2999,2361,2990,2359,2979,2337,2969,2324,2954,2316,2936,2310,2918,2303,2903,2288,2891,2271,2879,2257,2863,2255,2856,2253,2842,2253,2832,2236,2829,2228,2823,2221,2816,2212,2809,2193,2804,2192,2790,2192,2782,2200,2774,2200,2766,2200,2760,2192,2755,2186,2755,2167,2762,2150,2772,2137,2771,2134,2769,2136,2765,2140,2762,2140,2759,2133,2757,2111,2760,2093,2767,2077,2777,2060,2786,2029,2784,2019,2790,2013,2774,1995,2782,1973,2793,1978,2810,1984,2824,1970,2825,1964,2830,1963,2839,1965,2850,1966,2860,1964,2869,1955,2875,1934,2874,1917,2867,1900,2858,1882,2851,1855,2850,1853,2844,1845,2840,1841,2838,1835,2844,1835,2846,1838,2881,1835,2887,1821,2883,1814,2872,1805,2862,1787,2856,1782,2848,1786,2828,1772,2828,1758,2828,1758,2852,1743,2852,1703,2852,1687,2850,1682,2848,1676,2844,1670,2844,1664,2844,1662,2852,1662,2858,1662,2859,1668,2865,1634,2873,1630,2863,1624,2856,1613,2856,1593,2860,1576,2869,1558,2876,1538,2877,1530,2869,1522,2869,1508,2874,1489,2886,1469,2899,1450,2911,1425,2909,1409,2919,1394,2937,1388,2957,1394,2960,1394,2962,1388,2981,1380,3000,1385,3017,1396,3036,1413,3053,1432,3067,1451,3077,1471,3070,1486,3055,1499,3043,1520,3047,1538,3052,1561,3048,1578,3038,1594,3028,1610,3022,1601,3032,1581,3042,1557,3052,1538,3065,1540,3086,1556,3093,1595,3078,1613,3071,1620,3068,1622,3079,1613,3089,1613,3097,1614,3108,1632,3107,1632,3117,1616,3130,1594,3135,1573,3132,1555,3125,1537,3119,1510,3123,1498,3132,1514,3142,1535,3149,1556,3155,1571,3163,1590,3175,1601,3190,1607,3209,1609,3250,1589,3250,1577,3250,1569,3238,1557,3238,1536,3240,1518,3245,1498,3249,1476,3246,1457,3243,1446,3248,1442,3257,1445,3269,1454,3283,1470,3289,1488,3297,1509,3311,1527,3325,1542,3339,1552,3354,1558,3371,1557,3395,1555,3414,1551,3432,1545,3450,1542,3464,1544,3469,1558,3476,1577,3471,1599,3474,1617,3480,1643,3476,1656,3468,1649,3449,1637,3433,1646,3422,1650,3420,1656,3412,1650,3388,1654,3386,1660,3382,1666,3382,1674,3393,1667,3409,1695,3410,1703,3410,1709,3420,1717,3420,1729,3420,1735,3404,1747,3404,1763,3409,1773,3421,1780,3438,1786,3457,1792,3475,1801,3489,1814,3496,1832,3488,1845,3470,1859,3469,1861,3476,1861,3486,1866,3493,1873,3495,1883,3493,1891,3489,1900,3485,1908,3485,1929,3491,1943,3504,1954,3520,1966,3534,1983,3541,2007,3532,2019,3518,2019,3509,2029,3503,2042,3503,2050,3503,2054,3517,2054,3525,2046,3545,2060,3559,2069,3578,2070,3592,2083,3588,2087,3594,2103,3607,2113,3625,2110,3648,2105,3664,2106,3687,2112,3705,2135,3706,2141,3693,2141,3683,2138,3663,2131,3644,2129,3622,2139,3622,2145,3622,2161,3632,2178,3648,2196,3652,2206,3642,2206,3634,2206,3622,2196,3610,2192,3604,2206,3580,2222,3590,2216,3596,2214,3612,2236,3616,2256,3619,2278,3616,2296,3609,2322,3617,2328,3633,2317,3648,2298,3663,2278,3659,2263,3648,2246,3646,2240,3655,2240,3663,2240,3677,2257,3687,2271,3687,2328,3687,2347,3682,2366,3675,2386,3679,2405,3682,2425,3683,2431,3691,2433,3699,2421,3703,2409,3711,2409,3723,2421,3727,2427,3741,2427,3753,2413,3761,2388,3764,2392,3787,2398,3803,2404,3818,2409,3837,2447,3857,2466,3864,2482,3877,2508,3877,2525,3871,2540,3866,2553,3865,2549,3852,2555,3846,2571,3837,2588,3839,2604,3840,2608,3830,2618,3830,2685,3849,2724,3890,2713,3899,2689,3895,2672,3885,2658,3872,2644,3860,2626,3853,2577,3852,2571,3852,2567,3857,2561,3859,2561,3875,2565,3889,2569,3885,2569,3899,2561,3909,2544,3913,2527,3918,2516,3938,2512,3955,2519,3969,2540,3974,2556,3970,2578,3974,2598,3985,2615,3999,2628,4014,2624,4038,2620,4056,2615,4073,2605,4090,2590,4104,2575,4119,2561,4134,2552,4152,2557,4175,2568,4187,2586,4198,2603,4207,2618,4225,2625,4238,2630,4248,2639,4253,2661,4262,2667,4281,2666,4298,2675,4313,2690,4332,2703,4353,2709,4369,2712,4382,2720,4396,2783,4433,2799,4438,2816,4445,2831,4455,2849,4476,2853,4491,2879,4495,2903,4498,2922,4506,2939,4517,2954,4529,2969,4540,2987,4541,2998,4522,3015,4511,3046,4546,3030,4558,3012,4567,2992,4572,2989,4618,2999,4633,3014,4649,3030,4667,3046,4684,3059,4700,3068,4715,3059,4734,3043,4743,3046,4765,3057,4780,3047,4798,3045,4817,3029,4818,3013,4816,3004,4829,3007,4842,3028,4889,3011,4897,3003,4891,3001,4881,2993,4881,2968,4884,2956,4899,2955,4919,2962,4937,2981,4950,2998,4961,3020,4975,3035,4984,3057,4997,3067,5013,3082,5030,3099,5044,3116,5057,3134,5068,3150,5080,3184,5131,3198,5187,3206,5213,3235,5283,3239,5331,3233,5337,3233,5342,3237,5362,3249,5378,3266,5392,3283,5406,3297,5421,3305,5439,3306,5455,3299,5463,3299,5471,3299,5495,3289,5487,3289,5451,3278,5434,3259,5424,3246,5406,3232,5390,3193,5342,3186,5307,3192,5297,3192,5287,3190,5266,3186,5247,3183,5228,3158,5169,3109,5127,3095,5116,3080,5104,3067,5090,3054,5075,3051,5064,3055,5051,3058,5041,3003,5074,2997,5092,3003,5148,3002,5169,3003,5188,2999,5213,2992,5230,2987,5246,2997,5303,2983,5316,2977,5333,2976,5351,2975,5371,2972,5392,2968,5412,2963,5431,2959,5450,2954,5468,2950,5487,2946,5507,2942,5600,2936,5620,2931,5638,2930,5653,2938,5657,2957,5645,2969,5645,2990,5666,2983,5685,2969,5699,2953,5711,2939,5727,2936,5788,2930,5809,2926,5827,2923,5845,2920,5863,2917,5882,2914,5903,2912,5919,2909,5940,2905,5962,2891,6031,2873,6072,2875,6094,2875,6098,2870,6119,2864,6138,2858,6157,2852,6175,2846,6193,2841,6211,2821,6290,2821,6305,2833,6318,2851,6329,2853,6346,2864,6353,2860,6361,2850,6376,2838,6392,2831,6413,2815,6416,2813,6416,2806,6410,2804,6410,2783,6415,2769,6428,2758,6446,2747,6465,2735,6478,2681,6514,2630,6525,2622,6513,2610,6513,2592,6521,2579,6536,2561,6548,2545,6553,2522,6560,2498,6568,2477,6573,2464,6576,2460,6576,2455,6572,2451,6570,2389,6580,2365,6577,2345,6570,2327,6560,2312,6548,2298,6535,2278,6521,2259,6512,2241,6505,2223,6501,2204,6497,2182,6491,2163,6483,2145,6476,2128,6471,2117,6471,2109,6457,2098,6457,2077,6459,2056,6463,2038,6472,2019,6485,2003,6491,1992,6501,1974,6504,1948,6505,1925,6507,1907,6510,1889,6510,1870,6500,1855,6487,1842,6473,1828,6459,1811,6449,1792,6443,1773,6438,1752,6434,1749,6413,1745,6394,1720,6393,1701,6397,1684,6403,1668,6409,1636,6412,1624,6412,1613,6402,1601,6402,1577,6401,1560,6400,1548,6398,1538,6397,1380,6441,1364,6447,1340,6441,1323,6447,1307,6454,1294,6466,1281,6475,1237,6481,1218,6479,1199,6479,1194,6479e" filled="f" stroked="t" strokeweight=".671pt" strokecolor="#00AEEF">
                <v:path arrowok="t"/>
              </v:shape>
              <v:shape style="position:absolute;left:1020;top:483;width:6170;height:6690" coordorigin="1020,483" coordsize="6170,6690" path="m5179,7195l5172,7184,5163,7166,5157,7146,5153,7119,5143,7100,5130,7087,5114,7076,5100,7068,5087,7059,5079,7048,5080,7023,5087,7007,5075,6952,5083,6932,5088,6914,5089,6894,5089,6883,5083,6875,5083,6869,5083,6855,5095,6849,5095,6835,5087,6818,5072,6802,5072,6778,5083,6767,5077,6730,5080,6712,5076,6694,5111,6689,5127,6689,5134,6673,5136,6667,5138,6659,5152,6657,5156,6651,5169,6632,5180,6613,5192,6597,5208,6588,5232,6582,5249,6573,5265,6568,5290,6574,5308,6562,5316,6545,5319,6526,5327,6509,5342,6489,5360,6470,5374,6456,5381,6459,5379,6463,5379,6469,5370,6486,5355,6501,5374,6496,5391,6487,5405,6476,5421,6463,5439,6450,5462,6441,5480,6433,5492,6421,5456,6435,5450,6430,5450,6428,5462,6417,5486,6402,5505,6391,5533,6396,5549,6396,5539,6381,5530,6377,5544,6363,5566,6357,5580,6356,5588,6362,5592,6364,5583,6375,5575,6377,5592,6375,5631,6390,5631,6396,5630,6402,5629,6408,5628,6414,5653,6435,5666,6434,5736,6433,5744,6437,5750,6441,5763,6441,5782,6436,5801,6430,5822,6432,5844,6437,5857,6453,5857,6466,5862,6471,5866,6465,5868,6461,5878,6461,5887,6484,5897,6501,5919,6505,5921,6495,5931,6491,5947,6499,5975,6509,5988,6509,6000,6488,6003,6474,5998,6455,6000,6451,6006,6445,6010,6445,6020,6445,6028,6451,6038,6451,6053,6451,6061,6445,6075,6443,6075,6428,6058,6412,6043,6400,6041,6382,6057,6378,6057,6368,6057,6358,6049,6354,6047,6344,6053,6342,6057,6344,6063,6344,6097,6368,6113,6378,6118,6381,6128,6386,6130,6402,6134,6406,6142,6402,6142,6390,6150,6390,6160,6390,6160,6402,6143,6418,6126,6432,6112,6443,6096,6448,6082,6447,6072,6447,6063,6470,6061,6487,6076,6504,6093,6505,6114,6505,6132,6502,6161,6499,6181,6491,6194,6481,6223,6473,6227,6497,6233,6513,6229,6534,6223,6552,6235,6564,6258,6568,6308,6572,6337,6566,6353,6566,6353,6592,6369,6592,6381,6584,6387,6574,6402,6574,6404,6574,6408,6568,6410,6568,6418,6585,6425,6609,6426,6618,6434,6620,6440,6620,6450,6620,6456,6610,6467,6610,6482,6618,6490,6636,6498,6652,6518,6645,6523,6626,6535,6612,6556,6613,6582,6620,6596,6631,6627,6628,6639,6632,6644,6646,6640,6660,6642,6670,6662,6671,6673,6660,6673,6651,6665,6643,6665,6635,6665,6626,6676,6614,6682,6614,6690,6614,6698,6622,6704,6624,6744,6608,6765,6614,6775,6610,6779,6602,6779,6592,6779,6590,6771,6588,6771,6586,6840,6551,6864,6547,6884,6543,6907,6548,6920,6534,6922,6518,6926,6492,6931,6479,6931,6471,6923,6469,6917,6469,6905,6469,6895,6477,6882,6477,6882,6465,6903,6453,6918,6439,6929,6423,6938,6406,6952,6381,6965,6373,6978,6372,6986,6380,6994,6380,7004,6372,7023,6355,7041,6337,7033,6313,7042,6297,7049,6293,7057,6292,7069,6288,7086,6274,7102,6263,7116,6261,7120,6267,7126,6267,7140,6267,7140,6251,7140,6245,7140,6235,7126,6232,7126,6222,7126,6216,7140,6208,7148,6206,7162,6202,7167,6190,7175,6182,7191,6175,7210,6176,7230,6178,7231,6158,7254,6158,7263,6139,7271,6123,7279,6104,7292,6094,7309,6094,7327,6096,7364,6078e" filled="f" stroked="t" strokeweight=".671pt" strokecolor="#00AEEF">
                <v:path arrowok="t"/>
              </v:shape>
            </v:group>
            <v:group style="position:absolute;left:3691;top:1951;width:1730;height:3171" coordorigin="3691,1951" coordsize="1730,3171">
              <v:shape style="position:absolute;left:3691;top:1951;width:1730;height:3171" coordorigin="3691,1951" coordsize="1730,3171" path="m5421,5092l5407,5104,5390,5112,5370,5119,5348,5122,5331,5120,5269,5080,5229,5025,5195,4962,5174,4920,5165,4900,5155,4882,5146,4865,5137,4850,5128,4837,5118,4822,5112,4806,5110,4790,5110,4773,5111,4756,5111,4739,5087,4672,5078,4658,5069,4643,5042,4574,5036,4522,5000,4503,4950,4538,4922,4568,4907,4583,4892,4597,4876,4609,4858,4618,4838,4623,4813,4621,4791,4615,4773,4606,4756,4596,4740,4586,4724,4577,4707,4572,4682,4572,4660,4573,4642,4575,4624,4577,4607,4578,4542,4529,4493,4475,4457,4422,4447,4394,4449,4369,4455,4349,4464,4332,4475,4318,4486,4304,4497,4291,4508,4276,4516,4259,4521,4237,4519,4213,4513,4191,4504,4173,4495,4156,4486,4140,4479,4123,4476,4105,4479,4083,4489,4065,4503,4051,4496,4032,4482,4017,4464,4006,4445,3997,4425,3988,4379,3944,4349,3895,4339,3878,4326,3856,4314,3839,4300,3830,4278,3832,4222,3875,4205,3906,4196,3921,4186,3935,4174,3946,4160,3955,4143,3960,4119,3958,4064,3930,4029,3877,4009,3816,4002,3796,3967,3726,3912,3667,3899,3650,3902,3627,3912,3609,3926,3594,3941,3580,3955,3565,3966,3550,3971,3532,3969,3508,3942,3447,3893,3396,3831,3352,3810,3337,3790,3322,3735,3276,3699,3222,3691,3179,3692,3161,3712,3091,3727,3055,3734,3037,3753,2977,3760,2932,3764,2908,3799,2857,3863,2842,3907,2834,3927,2830,4001,2796,4041,2750,4071,2678,4083,2639,4089,2619,4096,2599,4103,2579,4106,2560,4107,2542,4107,2524,4105,2508,4104,2491,4102,2475,4115,2406,4121,2392,4128,2377,4150,2307,4164,2247,4173,2182,4177,2114,4175,2092,4148,2032,4103,1984,4073,1960,4060,1951e" filled="f" stroked="t" strokeweight=".671pt" strokecolor="#00AEEF">
                <v:path arrowok="t"/>
              </v:shape>
            </v:group>
            <v:group style="position:absolute;left:4702;top:1068;width:2367;height:5083" coordorigin="4702,1068" coordsize="2367,5083">
              <v:shape style="position:absolute;left:4702;top:1068;width:2367;height:5083" coordorigin="4702,1068" coordsize="2367,5083" path="m7057,6136l7049,6119,7040,6102,7030,6085,7021,6066,7069,5847,7065,5840,7022,5767,6976,5700,6936,5660,6913,5663,6895,5672,6880,5685,6865,5699,6851,5713,6835,5724,6817,5729,6793,5727,6737,5700,6713,5637,6711,5613,6706,5592,6698,5575,6684,5565,6659,5566,6598,5582,6550,5610,6534,5620,6462,5650,6386,5658,6367,5660,6295,5673,6233,5722,6215,5765,6203,5785,6149,5839,6134,5849,6118,5860,6073,5906,6051,5941,6041,5957,5983,6003,5947,6006,5930,6010,5899,6067,5897,6112,5897,6135,5856,6151,5789,6112,5756,6085,5759,6068,5763,6049,5765,6028,5764,6005,5761,5983,5740,5919,5705,5865,5659,5825,5584,5799,5562,5795,5540,5790,5469,5758,5445,5726,5432,5712,5415,5700,5393,5694,5367,5695,5311,5720,5287,5749,5270,5738,5233,5689,5206,5635,5184,5578,5177,5559,5169,5541,5162,5523,5178,5508,5238,5459,5298,5433,5322,5425,5388,5399,5438,5365,5463,5317,5463,5290,5462,5268,5459,5249,5456,5232,5452,5215,5448,5198,5444,5179,5422,5092,5435,5077,5445,5059,5451,5040,5401,4704,5413,4686,5428,4673,5529,4673,5550,4664,5588,4597,5597,4536,5601,4498,5604,4480,5614,4406,5624,4346,5649,4289,5659,4273,5667,4255,5672,4236,5672,4212,5670,4191,5666,4171,5662,4152,5658,4134,5654,4116,5650,4098,5647,4079,5645,4059,5647,4037,5669,3974,5703,3917,5714,3900,5724,3885,5756,3819,5774,3760,5782,3723,5786,3705,5807,3636,5844,3578,5856,3566,5896,3519,5939,3461,5979,3402,6013,3335,6017,3312,6006,3292,5949,3240,5899,3216,5883,3209,5829,3175,5810,3133,5813,3118,5861,3054,5878,3037,5894,3021,5909,3004,5921,2988,5930,2971,5930,2912,5919,2896,5861,2867,5734,2861,5706,2861,5635,2851,5582,2796,5577,2771,5579,2743,5585,2721,5595,2704,5605,2688,5615,2674,5624,2659,5629,2642,5632,2621,5633,2601,5632,2582,5630,2564,5629,2546,5628,2527,5628,2507,5629,2486,5629,2346,5634,2326,5640,2309,5645,2292,5648,2273,5650,2249,5648,2227,5612,2162,5544,2124,5485,2103,5465,2096,5397,2062,5371,2036,5356,2023,5286,1984,5228,1965,5166,1950,5145,1946,5124,1941,5063,1925,5005,1902,4786,1992,4721,1976,4702,1938,4703,1921,4729,1846,4762,1788,4799,1737,4842,1692,4856,1677,4865,1661,4862,1637,4854,1615,4843,1594,4829,1574,4814,1556,4799,1539,4787,1525,4777,1512,4771,1502,4773,1482,4811,1426,4857,1397,4873,1387,4927,1335,4939,1296,4979,1277,5000,1282,5017,1286,5034,1289,5054,1292,5077,1293,5100,1291,5164,1266,5205,1218,5210,1199,5209,1172,5205,1149,5194,1133,5175,1124,5150,1125,5130,1130,5113,1136,5097,1144,5080,1153,4979,1154,4927,1121,4907,1087,4898,1068e" filled="f" stroked="t" strokeweight=".671pt" strokecolor="#00AEEF">
                <v:path arrowok="t"/>
              </v:shape>
            </v:group>
            <v:group style="position:absolute;left:5090;top:5694;width:676;height:859" coordorigin="5090,5694" coordsize="676,859">
              <v:shape style="position:absolute;left:5090;top:5694;width:676;height:859" coordorigin="5090,5694" coordsize="676,859" path="m5618,6411l5601,6379,5601,6341,5607,6320,5612,6300,5634,6227,5663,6174,5711,6125,5725,6111,5762,6048,5765,6026,5764,6003,5749,5938,5718,5881,5674,5836,5603,5803,5561,5795,5539,5790,5468,5757,5445,5725,5431,5711,5414,5700,5392,5694,5370,5695,5303,5734,5270,5787,5248,5852,5231,5922,5226,5945,5220,5967,5202,6026,5187,6059,5180,6076,5157,6132,5136,6193,5117,6259,5103,6326,5093,6391,5090,6454,5091,6475,5096,6494,5106,6511,5122,6527,5117,6552e" filled="f" stroked="t" strokeweight=".671pt" strokecolor="#00AEEF">
                <v:path arrowok="t"/>
              </v:shape>
            </v:group>
            <v:group style="position:absolute;left:5195;top:6226;width:278;height:194" coordorigin="5195,6226" coordsize="278,194">
              <v:shape style="position:absolute;left:5195;top:6226;width:278;height:194" coordorigin="5195,6226" coordsize="278,194" path="m5455,6394l5473,6385,5470,6363,5465,6341,5439,6278,5394,6235,5320,6226,5295,6227,5232,6240,5195,6302,5198,6322,5204,6338,5214,6351,5225,6362,5236,6373,5245,6385,5252,6400,5255,6420e" filled="f" stroked="t" strokeweight=".671pt" strokecolor="#00AEEF">
                <v:path arrowok="t"/>
              </v:shape>
            </v:group>
            <v:group style="position:absolute;left:5195;top:6226;width:278;height:194" coordorigin="5195,6226" coordsize="278,194">
              <v:shape style="position:absolute;left:5195;top:6226;width:278;height:194" coordorigin="5195,6226" coordsize="278,194" path="m5455,6394l5473,6385,5470,6363,5465,6341,5439,6278,5394,6235,5320,6226,5295,6227,5232,6240,5195,6302,5198,6322,5204,6338,5214,6351,5225,6362,5236,6373,5245,6385,5252,6400,5255,6420e" filled="f" stroked="t" strokeweight=".671pt" strokecolor="#00AEEF">
                <v:path arrowok="t"/>
              </v:shape>
            </v:group>
            <v:group style="position:absolute;left:5090;top:5694;width:676;height:859" coordorigin="5090,5694" coordsize="676,859">
              <v:shape style="position:absolute;left:5090;top:5694;width:676;height:859" coordorigin="5090,5694" coordsize="676,859" path="m5618,6411l5601,6379,5601,6341,5607,6320,5612,6300,5634,6227,5663,6174,5711,6125,5725,6111,5762,6048,5765,6026,5764,6003,5749,5938,5718,5881,5674,5836,5603,5803,5561,5795,5539,5790,5468,5757,5445,5725,5431,5711,5414,5700,5392,5694,5370,5695,5303,5734,5270,5787,5248,5852,5231,5922,5226,5945,5220,5967,5202,6026,5187,6059,5180,6076,5157,6132,5136,6193,5117,6259,5103,6326,5093,6391,5090,6454,5091,6475,5096,6494,5106,6511,5122,6527,5117,6552e" filled="f" stroked="t" strokeweight=".671pt" strokecolor="#00AEEF">
                <v:path arrowok="t"/>
              </v:shape>
            </v:group>
            <v:group style="position:absolute;left:2861;top:6390;width:2040;height:684" coordorigin="2861,6390" coordsize="2040,684">
              <v:shape style="position:absolute;left:2861;top:6390;width:2040;height:684" coordorigin="2861,6390" coordsize="2040,684" path="m2861,6390l2895,6456,2899,6501,2899,6528,2889,6594,2879,6632,2875,6649,2871,6666,2868,6683,2866,6700,2868,6723,2891,6780,2936,6821,2996,6847,3066,6861,3138,6867,3162,6868,3186,6870,3246,6892,3279,6911,3294,6918,3354,6935,3414,6948,3474,6957,3552,6963,3578,6961,3636,6944,3667,6929,3683,6921,3700,6916,3721,6912,3755,6913,3819,6921,3877,6936,3958,6968,4033,7004,4057,7016,4132,7048,4212,7069,4270,7073,4294,7073,4357,7063,4408,7047,4430,7042,4489,7020,4541,6991,4557,6981,4574,6972,4591,6964,4609,6957,4702,6955,4723,6955,4744,6953,4764,6951,4783,6949,4802,6947,4821,6945,4849,6946,4869,6949,4885,6952,4901,6955e" filled="f" stroked="t" strokeweight=".671pt" strokecolor="#00AEEF">
                <v:path arrowok="t"/>
              </v:shape>
            </v:group>
            <v:group style="position:absolute;left:1689;top:6485;width:774;height:688" coordorigin="1689,6485" coordsize="774,688">
              <v:shape style="position:absolute;left:1689;top:6485;width:774;height:688" coordorigin="1689,6485" coordsize="774,688" path="m1709,6485l1705,6506,1701,6526,1697,6544,1693,6562,1690,6582,1689,6603,1691,6625,1734,6682,1782,6709,1798,6718,1843,6766,1846,6784,1843,6804,1836,6818,1826,6828,1814,6835,1802,6841,1790,6848,1779,6856,1772,6868,1769,6885,1774,6911,1787,6928,1803,6940,1825,6954,1844,6967,1901,7013,1926,7041,1941,7059,2006,7100,2079,7117,2098,7121,2163,7138,2225,7160,2244,7168,2255,7173e" filled="f" stroked="t" strokeweight=".671pt" strokecolor="#00AEEF">
                <v:path arrowok="t"/>
              </v:shape>
            </v:group>
            <v:group style="position:absolute;left:2630;top:6836;width:298;height:337" coordorigin="2630,6836" coordsize="298,337">
              <v:shape style="position:absolute;left:2630;top:6836;width:298;height:337" coordorigin="2630,6836" coordsize="298,337" path="m2720,7173l2755,7110,2799,7062,2851,7026,2866,7014,2905,6951,2907,6913,2906,6894,2905,6874,2913,6848,2928,6836e" filled="f" stroked="t" strokeweight=".671pt" strokecolor="#00AEEF">
                <v:path arrowok="t"/>
              </v:shape>
            </v:group>
            <v:group style="position:absolute;left:5084;top:2320;width:311;height:298" coordorigin="5084,2320" coordsize="311,298">
              <v:shape style="position:absolute;left:5084;top:2320;width:311;height:298" coordorigin="5084,2320" coordsize="311,298" path="m5395,2501l5246,2619,5225,2614,5203,2608,5140,2581,5095,2539,5084,2501,5090,2474,5104,2457,5121,2447,5136,2438,5153,2424,5202,2385,5264,2341,5297,2320,5300,2346,5305,2370,5325,2431,5374,2488,5391,2498,5395,2501xe" filled="f" stroked="t" strokeweight=".671pt" strokecolor="#00AEEF">
                <v:path arrowok="t"/>
              </v:shape>
            </v:group>
            <v:group style="position:absolute;left:2526;top:5095;width:2938;height:1420" coordorigin="2526,5095" coordsize="2938,1420">
              <v:shape style="position:absolute;left:2526;top:5095;width:2938;height:1420" coordorigin="2526,5095" coordsize="2938,1420" path="m2526,6483l2585,6508,2625,6515,2648,6513,2706,6490,2765,6438,2780,6425,2850,6387,3051,6385,3072,6383,3145,6363,3162,6356,3180,6348,3237,6330,3380,6325,3394,6335,3411,6343,3472,6360,3515,6364,3540,6363,3563,6360,3584,6355,3602,6351,3619,6348,3680,6355,3712,6373,3728,6381,3746,6388,3773,6385,3795,6376,3837,6326,3850,6249,3855,6185,3856,6163,3835,5927,3836,5904,3838,5883,3840,5863,3843,5844,3845,5825,3847,5807,3848,5787,3851,5764,3890,5714,3925,5690,3942,5679,3991,5612,4002,5591,4013,5571,4025,5556,4038,5546,4057,5551,4074,5563,4089,5581,4102,5600,4113,5615,4141,5626,4154,5627,4165,5620,4170,5609,4170,5597,4167,5583,4162,5568,4157,5554,4153,5541,4152,5530,4156,5522,4171,5517,4182,5518,4201,5529,4215,5545,4228,5561,4243,5573,4280,5577,4282,5558,4287,5535,4295,5512,4305,5490,4317,5473,4332,5463,4354,5467,4365,5480,4370,5498,4372,5519,4376,5543,4400,5608,4445,5643,4476,5637,4548,5602,4592,5556,4605,5542,4618,5529,4633,5520,4650,5513,4669,5511,4692,5514,4708,5523,4721,5537,4731,5553,4741,5569,4750,5584,4762,5596,4776,5604,4799,5600,4841,5551,4855,5506,4863,5483,4901,5431,4956,5406,4977,5403,4995,5405,5038,5460,5043,5492,5045,5508,5076,5563,5107,5560,5127,5551,5141,5539,5151,5526,5169,5511,5217,5473,5284,5438,5307,5430,5330,5423,5394,5396,5442,5360,5464,5307,5464,5283,5462,5262,5459,5243,5455,5226,5451,5209,5446,5190,5422,5095e" filled="f" stroked="t" strokeweight=".671pt" strokecolor="#00AEEF">
                <v:path arrowok="t"/>
              </v:shape>
            </v:group>
            <v:group style="position:absolute;left:3914;top:2408;width:1230;height:1949" coordorigin="3914,2408" coordsize="1230,1949">
              <v:shape style="position:absolute;left:3914;top:2408;width:1230;height:1949" coordorigin="3914,2408" coordsize="1230,1949" path="m4432,3950l4439,3932,4445,3915,4449,3897,4452,3875,4450,3849,4425,3788,4382,3746,4350,3722,4334,3710,4285,3648,4262,3592,4244,3535,4238,3516,4232,3497,4226,3359,4234,3340,4275,3275,4286,3260,4298,3244,4335,3174,4343,3130,4343,3113,4334,3049,4315,2975,4287,2909,4240,2861,4217,2863,4199,2871,4184,2882,4171,2896,4159,2911,4147,2926,4134,2939,4118,2949,4099,2956,4070,2955,4001,2943,3940,2899,3914,2839,3935,2830,3955,2824,3970,2817,4022,2778,4061,2711,4079,2652,4085,2632,4103,2569,4106,2532,4105,2515,4104,2498,4102,2483,4110,2418,4173,2408,4189,2408,4214,2410,4277,2433,4322,2478,4355,2534,4377,2595,4387,2634,4394,2657,4425,2716,4493,2745,4506,2742,4509,2735,4514,2716,4513,2698,4510,2682,4508,2664,4530,2600,4566,2556,4580,2541,4622,2497,4692,2458,4736,2452,4762,2453,4828,2474,4872,2518,4885,2559,4884,2580,4851,2637,4790,2668,4757,2680,4741,2686,4688,2719,4671,2760,4677,2772,4693,2788,4713,2805,4732,2820,4746,2831,4756,2841,4794,2888,4829,2948,4845,3005,4842,3030,4834,3052,4823,3071,4810,3088,4796,3103,4785,3118,4777,3132,4773,3148,4778,3165,4792,3176,4811,3182,4834,3185,4859,3185,4882,3184,4947,3177,4982,3168,5000,3164,5019,3160,5039,3159,5055,3162,5098,3205,5131,3271,5144,3330,5141,3354,5102,3405,5039,3423,5020,3422,5001,3418,4980,3414,4960,3408,4939,3403,4919,3399,4901,3398,4879,3402,4861,3415,4848,3432,4849,3456,4853,3477,4859,3496,4866,3515,4873,3532,4881,3549,4887,3567,4892,3585,4894,3605,4893,3625,4845,3675,4797,3679,4779,3679,4761,3678,4743,3677,4679,3683,4642,3719,4671,3760,4659,3776,4644,3791,4629,3806,4614,3821,4602,3837,4595,3855,4599,3876,4612,3886,4628,3891,4641,3895,4648,3914,4647,3931,4646,3946,4654,3964,4664,3975,4677,3979,4691,3980,4706,3979,4722,3978,4737,3980,4754,3993,4760,4008,4764,4022,4782,4033,4800,4038,4817,4041,4834,4045,4875,4113,4885,4179,4887,4219,4885,4238,4868,4310,4835,4357,4814,4356,4751,4323,4710,4266,4699,4252,4648,4203,4578,4191,4556,4193,4541,4197,4531,4202,4522,4220,4519,4199,4511,4181,4501,4164,4490,4147,4481,4129,4476,4110,4479,4086,4487,4067,4500,4053,4494,4033,4481,4017,4464,4006,4444,3997,4425,3988,4432,3950xe" filled="f" stroked="t" strokeweight=".671pt" strokecolor="#00AEEF">
                <v:path arrowok="t"/>
              </v:shape>
            </v:group>
            <v:group style="position:absolute;left:4149;top:2320;width:320;height:235" coordorigin="4149,2320" coordsize="320,235">
              <v:shape style="position:absolute;left:4149;top:2320;width:320;height:235" coordorigin="4149,2320" coordsize="320,235" path="m4149,2321l4172,2321,4196,2321,4220,2320,4293,2321,4362,2329,4419,2348,4465,2401,4469,2420,4467,2450,4441,2511,4398,2546,4384,2556e" filled="f" stroked="t" strokeweight=".671pt" strokecolor="#00AEEF">
                <v:path arrowok="t"/>
              </v:shape>
            </v:group>
            <v:group style="position:absolute;left:3374;top:1073;width:64;height:61" coordorigin="3374,1073" coordsize="64,61">
              <v:shape style="position:absolute;left:3374;top:1073;width:64;height:61" coordorigin="3374,1073" coordsize="64,61" path="m3399,1073l3381,1085,3374,1106,3374,1108,3380,1124,3397,1133,3424,1134,3436,1119,3438,1092,3424,1078,3399,1073e" filled="t" fillcolor="#000000" stroked="f">
                <v:path arrowok="t"/>
                <v:fill/>
              </v:shape>
            </v:group>
            <v:group style="position:absolute;left:3374;top:1073;width:64;height:61" coordorigin="3374,1073" coordsize="64,61">
              <v:shape style="position:absolute;left:3374;top:1073;width:64;height:61" coordorigin="3374,1073" coordsize="64,61" path="m3374,1106l3381,1085,3399,1073,3424,1078,3438,1092,3436,1119,3424,1134,3397,1133,3380,1124,3374,1108,3374,1106xe" filled="f" stroked="t" strokeweight=".592pt" strokecolor="#000000">
                <v:path arrowok="t"/>
              </v:shape>
            </v:group>
            <v:group style="position:absolute;left:4482;top:2758;width:64;height:61" coordorigin="4482,2758" coordsize="64,61">
              <v:shape style="position:absolute;left:4482;top:2758;width:64;height:61" coordorigin="4482,2758" coordsize="64,61" path="m4507,2758l4489,2769,4482,2790,4482,2793,4488,2808,4504,2818,4532,2819,4543,2803,4545,2776,4531,2762,4507,2758e" filled="t" fillcolor="#000000" stroked="f">
                <v:path arrowok="t"/>
                <v:fill/>
              </v:shape>
            </v:group>
            <v:group style="position:absolute;left:4482;top:2758;width:64;height:61" coordorigin="4482,2758" coordsize="64,61">
              <v:shape style="position:absolute;left:4482;top:2758;width:64;height:61" coordorigin="4482,2758" coordsize="64,61" path="m4482,2790l4489,2769,4507,2758,4531,2762,4545,2776,4543,2803,4532,2819,4504,2818,4488,2808,4482,2793,4482,2790xe" filled="f" stroked="t" strokeweight=".592pt" strokecolor="#000000">
                <v:path arrowok="t"/>
              </v:shape>
            </v:group>
            <v:group style="position:absolute;left:4293;top:3445;width:64;height:61" coordorigin="4293,3445" coordsize="64,61">
              <v:shape style="position:absolute;left:4293;top:3445;width:64;height:61" coordorigin="4293,3445" coordsize="64,61" path="m4318,3445l4300,3456,4293,3477,4293,3480,4299,3495,4315,3505,4343,3506,4354,3490,4357,3463,4343,3449,4318,3445e" filled="t" fillcolor="#000000" stroked="f">
                <v:path arrowok="t"/>
                <v:fill/>
              </v:shape>
            </v:group>
            <v:group style="position:absolute;left:4293;top:3445;width:64;height:61" coordorigin="4293,3445" coordsize="64,61">
              <v:shape style="position:absolute;left:4293;top:3445;width:64;height:61" coordorigin="4293,3445" coordsize="64,61" path="m4293,3477l4300,3456,4318,3445,4343,3449,4357,3463,4354,3490,4343,3506,4315,3505,4299,3495,4293,3480,4293,3477xe" filled="f" stroked="t" strokeweight=".592pt" strokecolor="#000000">
                <v:path arrowok="t"/>
              </v:shape>
            </v:group>
            <v:group style="position:absolute;left:4498;top:3979;width:64;height:61" coordorigin="4498,3979" coordsize="64,61">
              <v:shape style="position:absolute;left:4498;top:3979;width:64;height:61" coordorigin="4498,3979" coordsize="64,61" path="m4523,3979l4505,3991,4498,4012,4498,4014,4505,4030,4521,4039,4549,4040,4560,4025,4562,3998,4548,3984,4523,3979e" filled="t" fillcolor="#000000" stroked="f">
                <v:path arrowok="t"/>
                <v:fill/>
              </v:shape>
            </v:group>
            <v:group style="position:absolute;left:4498;top:3979;width:64;height:61" coordorigin="4498,3979" coordsize="64,61">
              <v:shape style="position:absolute;left:4498;top:3979;width:64;height:61" coordorigin="4498,3979" coordsize="64,61" path="m4498,4012l4505,3991,4523,3979,4548,3984,4562,3998,4560,4025,4549,4040,4521,4039,4505,4030,4498,4014,4498,4012xe" filled="f" stroked="t" strokeweight=".592pt" strokecolor="#000000">
                <v:path arrowok="t"/>
              </v:shape>
            </v:group>
            <v:group style="position:absolute;left:5858;top:5063;width:64;height:61" coordorigin="5858,5063" coordsize="64,61">
              <v:shape style="position:absolute;left:5858;top:5063;width:64;height:61" coordorigin="5858,5063" coordsize="64,61" path="m5883,5063l5865,5074,5858,5095,5858,5098,5864,5113,5880,5123,5908,5124,5919,5108,5922,5081,5908,5067,5883,5063e" filled="t" fillcolor="#000000" stroked="f">
                <v:path arrowok="t"/>
                <v:fill/>
              </v:shape>
            </v:group>
            <v:group style="position:absolute;left:5858;top:5063;width:64;height:61" coordorigin="5858,5063" coordsize="64,61">
              <v:shape style="position:absolute;left:5858;top:5063;width:64;height:61" coordorigin="5858,5063" coordsize="64,61" path="m5858,5095l5865,5074,5883,5063,5908,5067,5922,5081,5919,5108,5908,5124,5880,5123,5864,5113,5858,5098,5858,5095xe" filled="f" stroked="t" strokeweight=".592pt" strokecolor="#000000">
                <v:path arrowok="t"/>
              </v:shape>
            </v:group>
            <v:group style="position:absolute;left:6600;top:828;width:1766;height:892" coordorigin="6600,828" coordsize="1766,892">
              <v:shape style="position:absolute;left:6600;top:828;width:1766;height:892" coordorigin="6600,828" coordsize="1766,892" path="m6600,1721l8367,1721,8367,828,6600,828,6600,1721e" filled="t" fillcolor="#FFFFFF" stroked="f">
                <v:path arrowok="t"/>
                <v:fill/>
              </v:shape>
            </v:group>
            <v:group style="position:absolute;left:6704;top:1017;width:255;height:142" coordorigin="6704,1017" coordsize="255,142">
              <v:shape style="position:absolute;left:6704;top:1017;width:255;height:142" coordorigin="6704,1017" coordsize="255,142" path="m6704,1017l6959,1017,6959,1159,6704,1159,6704,1017e" filled="t" fillcolor="#C5B0A9" stroked="f">
                <v:path arrowok="t"/>
                <v:fill/>
              </v:shape>
            </v:group>
            <v:group style="position:absolute;left:6704;top:1017;width:255;height:142" coordorigin="6704,1017" coordsize="255,142">
              <v:shape style="position:absolute;left:6704;top:1017;width:255;height:142" coordorigin="6704,1017" coordsize="255,142" path="m6704,1017l6959,1017,6959,1159,6704,1159,6704,1017xe" filled="f" stroked="t" strokeweight=".5pt" strokecolor="#000000">
                <v:path arrowok="t"/>
              </v:shape>
            </v:group>
            <v:group style="position:absolute;left:6704;top:1437;width:255;height:142" coordorigin="6704,1437" coordsize="255,142">
              <v:shape style="position:absolute;left:6704;top:1437;width:255;height:142" coordorigin="6704,1437" coordsize="255,142" path="m6704,1437l6959,1437,6959,1579,6704,1579,6704,1437e" filled="t" fillcolor="#D3D011" stroked="f">
                <v:path arrowok="t"/>
                <v:fill/>
              </v:shape>
            </v:group>
            <v:group style="position:absolute;left:6704;top:1437;width:255;height:142" coordorigin="6704,1437" coordsize="255,142">
              <v:shape style="position:absolute;left:6704;top:1437;width:255;height:142" coordorigin="6704,1437" coordsize="255,142" path="m6704,1437l6959,1437,6959,1579,6704,1579,6704,1437xe" filled="f" stroked="t" strokeweight=".5pt" strokecolor="#000000">
                <v:path arrowok="t"/>
              </v:shape>
            </v:group>
            <v:group style="position:absolute;left:6600;top:828;width:1766;height:892" coordorigin="6600,828" coordsize="1766,892">
              <v:shape style="position:absolute;left:6600;top:828;width:1766;height:892" coordorigin="6600,828" coordsize="1766,892" path="m6600,1721l8367,1721,8367,828,6600,828,6600,1721xe" filled="f" stroked="t" strokeweight=".5pt" strokecolor="#5E682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c.</w:t>
      </w:r>
      <w:r>
        <w:rPr>
          <w:rFonts w:ascii="Arial" w:hAnsi="Arial" w:cs="Arial" w:eastAsia="Arial"/>
          <w:sz w:val="16"/>
          <w:szCs w:val="16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comuni</w:t>
      </w:r>
      <w:r>
        <w:rPr>
          <w:rFonts w:ascii="Arial" w:hAnsi="Arial" w:cs="Arial" w:eastAsia="Arial"/>
          <w:sz w:val="16"/>
          <w:szCs w:val="16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cont</w:t>
      </w:r>
      <w:r>
        <w:rPr>
          <w:rFonts w:ascii="Arial" w:hAnsi="Arial" w:cs="Arial" w:eastAsia="Arial"/>
          <w:sz w:val="16"/>
          <w:szCs w:val="16"/>
          <w:spacing w:val="-4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  <w:b/>
          <w:bCs/>
        </w:rPr>
        <w:t>l’impe</w:t>
      </w:r>
      <w:r>
        <w:rPr>
          <w:rFonts w:ascii="Arial" w:hAnsi="Arial" w:cs="Arial" w:eastAsia="Arial"/>
          <w:sz w:val="16"/>
          <w:szCs w:val="16"/>
          <w:spacing w:val="-4"/>
          <w:w w:val="101"/>
          <w:b/>
          <w:bCs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40" w:right="760"/>
        </w:sectPr>
      </w:pPr>
      <w:rPr/>
    </w:p>
    <w:p>
      <w:pPr>
        <w:spacing w:before="70" w:after="0" w:line="140" w:lineRule="exact"/>
        <w:ind w:left="2512" w:right="-46" w:firstLine="295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112.745003pt;margin-top:-325.451721pt;width:403.66pt;height:309.292pt;mso-position-horizontal-relative:page;mso-position-vertical-relative:paragraph;z-index:-2265" coordorigin="2255,-6509" coordsize="8073,6186">
            <v:shape style="position:absolute;left:4941;top:-6509;width:5387;height:6186" type="#_x0000_t75">
              <v:imagedata r:id="rId20" o:title=""/>
            </v:shape>
            <v:group style="position:absolute;left:4951;top:-6499;width:5367;height:6166" coordorigin="4951,-6499" coordsize="5367,6166">
              <v:shape style="position:absolute;left:4951;top:-6499;width:5367;height:6166" coordorigin="4951,-6499" coordsize="5367,6166" path="m6650,-5917l6505,-5917,6374,-5829,6165,-5663,5969,-5481,5788,-5286,5778,-5274,5778,-5145,5850,-5234,6027,-5426,6218,-5603,6422,-5765,6639,-5911,6650,-5917e" filled="t" fillcolor="#A3C9E7" stroked="f">
                <v:path arrowok="t"/>
                <v:fill/>
              </v:shape>
              <v:shape style="position:absolute;left:4951;top:-6499;width:5367;height:6166" coordorigin="4951,-6499" coordsize="5367,6166" path="m5778,-907l5778,-777,5788,-765,5969,-570,6165,-389,6374,-223,6595,-73,6829,60,7073,175,7268,248,7537,248,7354,195,7106,102,6867,-11,6639,-140,6422,-287,6218,-449,6027,-626,5850,-817,5778,-907e" filled="t" fillcolor="#A3C9E7" stroked="f">
                <v:path arrowok="t"/>
                <v:fill/>
              </v:shape>
              <v:shape style="position:absolute;left:4951;top:-6499;width:5367;height:6166" coordorigin="4951,-6499" coordsize="5367,6166" path="m10344,-5917l10204,-5917,10214,-5911,10431,-5765,10635,-5603,10826,-5426,11004,-5234,11145,-5056,11145,-5180,11062,-5286,10880,-5481,10685,-5663,10476,-5829,10344,-5917e" filled="t" fillcolor="#A3C9E7" stroked="f">
                <v:path arrowok="t"/>
                <v:fill/>
              </v:shape>
              <v:shape style="position:absolute;left:4951;top:-6499;width:5367;height:6166" coordorigin="4951,-6499" coordsize="5367,6166" path="m11145,-871l11145,-996,11004,-817,10826,-626,10635,-449,10431,-287,10214,-140,9986,-11,9747,102,9499,195,9316,248,9581,248,9776,175,10020,60,10254,-73,10476,-223,10685,-389,10880,-570,11062,-765,11145,-871e" filled="t" fillcolor="#A3C9E7" stroked="f">
                <v:path arrowok="t"/>
                <v:fill/>
              </v:shape>
            </v:group>
            <v:group style="position:absolute;left:4951;top:-6499;width:5367;height:6166" coordorigin="4951,-6499" coordsize="5367,6166">
              <v:shape style="position:absolute;left:4951;top:-6499;width:5367;height:6166" coordorigin="4951,-6499" coordsize="5367,6166" path="m6727,-5997l6569,-5997,6558,-5990,6341,-5844,6137,-5682,5946,-5505,5769,-5313,5696,-5222,5696,-5097,5828,-5262,6001,-5449,6187,-5622,6387,-5780,6599,-5923,6727,-5997e" filled="t" fillcolor="#A4CBE8" stroked="f">
                <v:path arrowok="t"/>
                <v:fill/>
              </v:shape>
              <v:shape style="position:absolute;left:4951;top:-6499;width:5367;height:6166" coordorigin="4951,-6499" coordsize="5367,6166" path="m5696,-1113l5696,-987,5769,-896,5946,-705,6137,-528,6341,-366,6558,-219,6786,-89,7025,23,7273,116,7456,169,7827,169,7807,167,7548,114,7297,41,7055,-50,6821,-160,6599,-287,6387,-430,6187,-588,6001,-761,5828,-948,5696,-1113e" filled="t" fillcolor="#A4CBE8" stroked="f">
                <v:path arrowok="t"/>
                <v:fill/>
              </v:shape>
              <v:shape style="position:absolute;left:4951;top:-6499;width:5367;height:6166" coordorigin="4951,-6499" coordsize="5367,6166" path="m10122,-5997l9962,-5997,10090,-5923,10302,-5780,10502,-5622,10688,-5449,10861,-5262,11020,-5062,11063,-4998,11063,-5136,10922,-5313,10745,-5505,10554,-5682,10350,-5844,10133,-5990,10122,-5997e" filled="t" fillcolor="#A4CBE8" stroked="f">
                <v:path arrowok="t"/>
                <v:fill/>
              </v:shape>
              <v:shape style="position:absolute;left:4951;top:-6499;width:5367;height:6166" coordorigin="4951,-6499" coordsize="5367,6166" path="m11063,-1074l11063,-1212,11020,-1147,10861,-948,10688,-761,10502,-588,10302,-430,10090,-287,9868,-160,9635,-50,9392,41,9141,114,8882,167,8862,169,9235,169,9418,116,9666,23,9905,-89,10133,-219,10350,-366,10554,-528,10745,-705,10922,-896,11063,-1074e" filled="t" fillcolor="#A4CBE8" stroked="f">
                <v:path arrowok="t"/>
                <v:fill/>
              </v:shape>
            </v:group>
            <v:group style="position:absolute;left:4951;top:-6499;width:5367;height:6166" coordorigin="4951,-6499" coordsize="5367,6166">
              <v:shape style="position:absolute;left:4951;top:-6499;width:5367;height:6166" coordorigin="4951,-6499" coordsize="5367,6166" path="m6815,-6076l6650,-6076,6521,-6002,6309,-5859,6109,-5701,5923,-5528,5750,-5341,5617,-5174,5617,-5041,5654,-5095,5809,-5290,5978,-5472,6160,-5641,6355,-5795,6561,-5935,6779,-6059,6815,-6076e" filled="t" fillcolor="#A6CCE8" stroked="f">
                <v:path arrowok="t"/>
                <v:fill/>
              </v:shape>
              <v:shape style="position:absolute;left:4951;top:-6499;width:5367;height:6166" coordorigin="4951,-6499" coordsize="5367,6166" path="m5617,-1328l5617,-1193,5750,-1027,5923,-840,6109,-667,6309,-509,6521,-366,6743,-239,6976,-129,7219,-38,7470,35,7729,88,7747,90,8786,90,8804,88,8980,52,8265,52,8000,41,7741,10,7488,-42,7243,-113,7006,-202,6779,-309,6561,-433,6355,-573,6160,-727,5978,-896,5809,-1078,5654,-1273,5617,-1328e" filled="t" fillcolor="#A6CCE8" stroked="f">
                <v:path arrowok="t"/>
                <v:fill/>
              </v:shape>
              <v:shape style="position:absolute;left:4951;top:-6499;width:5367;height:6166" coordorigin="4951,-6499" coordsize="5367,6166" path="m9883,-6076l9716,-6076,9752,-6059,9970,-5935,10176,-5795,10371,-5641,10553,-5472,10722,-5290,10877,-5095,10984,-4936,10984,-5078,10942,-5141,10783,-5341,10610,-5528,10424,-5701,10224,-5859,10012,-6002,9883,-6076e" filled="t" fillcolor="#A6CCE8" stroked="f">
                <v:path arrowok="t"/>
                <v:fill/>
              </v:shape>
              <v:shape style="position:absolute;left:4951;top:-6499;width:5367;height:6166" coordorigin="4951,-6499" coordsize="5367,6166" path="m10984,-1432l10877,-1273,10722,-1078,10553,-896,10371,-727,10176,-573,9970,-433,9752,-309,9525,-202,9288,-113,9043,-42,8790,10,8531,41,8265,52,8980,52,9063,35,9314,-38,9556,-129,9789,-239,10012,-366,10224,-509,10424,-667,10610,-840,10783,-1027,10942,-1226,10984,-1289,10984,-1432e" filled="t" fillcolor="#A6CCE8" stroked="f">
                <v:path arrowok="t"/>
                <v:fill/>
              </v:shape>
            </v:group>
            <v:group style="position:absolute;left:4951;top:-6499;width:5367;height:6128" coordorigin="4951,-6499" coordsize="5367,6128">
              <v:shape style="position:absolute;left:4951;top:-6499;width:5367;height:6128" coordorigin="4951,-6499" coordsize="5367,6128" path="m6921,-6155l6737,-6155,6700,-6138,6483,-6014,6276,-5874,6082,-5720,5899,-5551,5730,-5369,5576,-5174,5538,-5118,5538,-4978,5639,-5127,5790,-5317,5954,-5495,6132,-5660,6322,-5811,6524,-5947,6736,-6068,6921,-6155e" filled="t" fillcolor="#A7CDE9" stroked="f">
                <v:path arrowok="t"/>
                <v:fill/>
              </v:shape>
              <v:shape style="position:absolute;left:4951;top:-6499;width:5367;height:6128" coordorigin="4951,-6499" coordsize="5367,6128" path="m5538,-1408l5576,-1352,5730,-1157,5899,-975,6082,-806,6276,-652,6483,-512,6700,-388,6928,-281,7165,-192,7410,-121,7663,-69,7922,-38,8187,-27,8453,-38,8712,-69,8893,-106,8186,-106,7927,-117,7674,-148,7428,-198,7189,-267,6958,-355,6736,-459,6524,-579,6322,-716,6132,-867,5954,-1031,5790,-1209,5639,-1399,5538,-1548,5538,-1408e" filled="t" fillcolor="#A7CDE9" stroked="f">
                <v:path arrowok="t"/>
                <v:fill/>
              </v:shape>
              <v:shape style="position:absolute;left:4951;top:-6499;width:5367;height:6128" coordorigin="4951,-6499" coordsize="5367,6128" path="m9638,-6155l9451,-6155,9637,-6068,9849,-5947,10050,-5811,10240,-5660,10418,-5495,10583,-5317,10734,-5127,10870,-4926,10905,-4864,10905,-5016,10799,-5174,10644,-5369,10475,-5551,10293,-5720,10098,-5874,9891,-6014,9674,-6138,9638,-6155e" filled="t" fillcolor="#A7CDE9" stroked="f">
                <v:path arrowok="t"/>
                <v:fill/>
              </v:shape>
              <v:shape style="position:absolute;left:4951;top:-6499;width:5367;height:6128" coordorigin="4951,-6499" coordsize="5367,6128" path="m10905,-1662l10870,-1601,10734,-1399,10583,-1209,10418,-1031,10240,-867,10050,-716,9849,-579,9637,-459,9415,-355,9184,-267,8945,-198,8698,-148,8445,-117,8186,-106,8893,-106,8965,-121,9210,-192,9446,-281,9674,-388,9891,-512,10098,-652,10293,-806,10475,-975,10644,-1157,10799,-1352,10905,-1510,10905,-1662e" filled="t" fillcolor="#A7CDE9" stroked="f">
                <v:path arrowok="t"/>
                <v:fill/>
              </v:shape>
            </v:group>
            <v:group style="position:absolute;left:4951;top:-6499;width:5367;height:6049" coordorigin="4951,-6499" coordsize="5367,6049">
              <v:shape style="position:absolute;left:4951;top:-6499;width:5367;height:6049" coordorigin="4951,-6499" coordsize="5367,6049" path="m7060,-6234l6844,-6234,6658,-6146,6446,-6026,6244,-5890,6054,-5739,5876,-5574,5711,-5396,5561,-5206,5462,-5060,5462,-4908,5494,-4963,5626,-5160,5773,-5345,5934,-5518,6107,-5679,6293,-5826,6489,-5959,6696,-6076,6912,-6178,7060,-6234e" filled="t" fillcolor="#A8CEEA" stroked="f">
                <v:path arrowok="t"/>
                <v:fill/>
              </v:shape>
              <v:shape style="position:absolute;left:4951;top:-6499;width:5367;height:6049" coordorigin="4951,-6499" coordsize="5367,6049" path="m5462,-1624l5561,-1478,5711,-1288,5876,-1110,6054,-945,6244,-795,6446,-658,6658,-538,6880,-433,7111,-346,7350,-277,7596,-227,7849,-196,8108,-185,8367,-196,8620,-227,8806,-265,8110,-265,7858,-275,7611,-305,7371,-354,7138,-422,6912,-507,6696,-608,6489,-726,6293,-859,6107,-1006,5934,-1166,5773,-1340,5626,-1525,5494,-1721,5462,-1777,5462,-1624e" filled="t" fillcolor="#A8CEEA" stroked="f">
                <v:path arrowok="t"/>
                <v:fill/>
              </v:shape>
              <v:shape style="position:absolute;left:4951;top:-6499;width:5367;height:6049" coordorigin="4951,-6499" coordsize="5367,6049" path="m9373,-6234l9160,-6234,9308,-6178,9524,-6076,9731,-5959,9927,-5826,10113,-5679,10286,-5518,10447,-5345,10594,-5160,10726,-4963,10829,-4783,10829,-4940,10792,-5005,10656,-5206,10505,-5396,10340,-5574,10162,-5739,9972,-5890,9771,-6026,9558,-6146,9373,-6234e" filled="t" fillcolor="#A8CEEA" stroked="f">
                <v:path arrowok="t"/>
                <v:fill/>
              </v:shape>
              <v:shape style="position:absolute;left:4951;top:-6499;width:5367;height:6049" coordorigin="4951,-6499" coordsize="5367,6049" path="m10829,-1901l10726,-1721,10594,-1525,10447,-1340,10286,-1166,10113,-1006,9927,-859,9731,-726,9524,-608,9308,-507,9082,-422,8849,-354,8609,-305,8362,-275,8110,-265,8806,-265,8866,-277,9106,-346,9337,-433,9558,-538,9771,-658,9972,-795,10162,-945,10340,-1110,10505,-1288,10656,-1478,10792,-1680,10829,-1745,10829,-1901e" filled="t" fillcolor="#A8CEEA" stroked="f">
                <v:path arrowok="t"/>
                <v:fill/>
              </v:shape>
            </v:group>
            <v:group style="position:absolute;left:4951;top:-6499;width:5367;height:5970" coordorigin="4951,-6499" coordsize="5367,5970">
              <v:shape style="position:absolute;left:4951;top:-6499;width:5367;height:5970" coordorigin="4951,-6499" coordsize="5367,5970" path="m7239,-6313l6980,-6313,6831,-6257,6615,-6155,6408,-6038,6212,-5905,6026,-5758,5853,-5597,5692,-5424,5545,-5239,5413,-5042,5380,-4985,5380,-4827,5479,-5001,5608,-5192,5751,-5373,5908,-5542,6077,-5698,6257,-5841,6449,-5971,6650,-6085,6861,-6184,7081,-6267,7239,-6313e" filled="t" fillcolor="#A9CFEB" stroked="f">
                <v:path arrowok="t"/>
                <v:fill/>
              </v:shape>
              <v:shape style="position:absolute;left:4951;top:-6499;width:5367;height:5970" coordorigin="4951,-6499" coordsize="5367,5970" path="m5380,-1858l5413,-1800,5545,-1604,5692,-1419,5853,-1245,6026,-1085,6212,-938,6408,-805,6615,-687,6831,-585,7056,-500,7290,-433,7530,-384,7777,-354,8029,-343,8281,-354,8528,-384,8719,-423,8028,-423,7782,-433,7542,-462,7308,-510,7081,-576,6861,-659,6650,-758,6449,-872,6257,-1002,6077,-1145,5908,-1301,5751,-1470,5608,-1651,5479,-1842,5380,-2016,5380,-1858e" filled="t" fillcolor="#A9CFEB" stroked="f">
                <v:path arrowok="t"/>
                <v:fill/>
              </v:shape>
              <v:shape style="position:absolute;left:4951;top:-6499;width:5367;height:5970" coordorigin="4951,-6499" coordsize="5367,5970" path="m9078,-6313l8817,-6313,8975,-6267,9195,-6184,9406,-6085,9607,-5971,9799,-5841,9979,-5698,10148,-5542,10305,-5373,10448,-5192,10577,-5001,10692,-4799,10747,-4682,10747,-4864,10645,-5042,10513,-5239,10366,-5424,10205,-5597,10032,-5758,9846,-5905,9650,-6038,9443,-6155,9227,-6257,9078,-6313e" filled="t" fillcolor="#A9CFEB" stroked="f">
                <v:path arrowok="t"/>
                <v:fill/>
              </v:shape>
              <v:shape style="position:absolute;left:4951;top:-6499;width:5367;height:5970" coordorigin="4951,-6499" coordsize="5367,5970" path="m10747,-2161l10692,-2044,10577,-1842,10448,-1651,10305,-1470,10148,-1301,9979,-1145,9799,-1002,9607,-872,9406,-758,9195,-659,8975,-576,8748,-510,8514,-462,8274,-433,8028,-423,8719,-423,9001,-500,9227,-585,9443,-687,9650,-805,9846,-938,10032,-1085,10205,-1245,10366,-1419,10513,-1604,10645,-1800,10747,-1979,10747,-2161e" filled="t" fillcolor="#A9CFEB" stroked="f">
                <v:path arrowok="t"/>
                <v:fill/>
              </v:shape>
            </v:group>
            <v:group style="position:absolute;left:4951;top:-6499;width:5367;height:5890" coordorigin="4951,-6499" coordsize="5367,5890">
              <v:shape style="position:absolute;left:4951;top:-6499;width:5367;height:5890" coordorigin="4951,-6499" coordsize="5367,5890" path="m7560,-6392l7162,-6392,7002,-6346,6783,-6263,6572,-6164,6371,-6050,6179,-5920,5999,-5777,5830,-5620,5673,-5452,5530,-5271,5401,-5080,5301,-4904,5301,-4726,5355,-4842,5467,-5038,5593,-5224,5732,-5400,5885,-5565,6049,-5717,6225,-5857,6411,-5982,6608,-6094,6813,-6191,7026,-6271,7248,-6335,7476,-6382,7560,-6392e" filled="t" fillcolor="#ABD0EB" stroked="f">
                <v:path arrowok="t"/>
                <v:fill/>
              </v:shape>
              <v:shape style="position:absolute;left:4951;top:-6499;width:5367;height:5890" coordorigin="4951,-6499" coordsize="5367,5890" path="m5301,-2097l5401,-1921,5530,-1730,5673,-1549,5830,-1380,5999,-1224,6179,-1081,6371,-951,6572,-837,6783,-737,7002,-655,7230,-589,7464,-541,7704,-512,7950,-502,8196,-512,8436,-541,8632,-581,7949,-581,7710,-591,7476,-619,7248,-666,7026,-730,6813,-811,6608,-907,6411,-1019,6225,-1145,6049,-1284,5885,-1437,5732,-1601,5593,-1777,5467,-1963,5355,-2159,5301,-2276,5301,-2097e" filled="t" fillcolor="#ABD0EB" stroked="f">
                <v:path arrowok="t"/>
                <v:fill/>
              </v:shape>
              <v:shape style="position:absolute;left:4951;top:-6499;width:5367;height:5890" coordorigin="4951,-6499" coordsize="5367,5890" path="m8738,-6392l8338,-6392,8422,-6382,8650,-6335,8871,-6271,9085,-6191,9290,-6094,9486,-5982,9673,-5857,9849,-5717,10013,-5565,10165,-5400,10305,-5224,10431,-5038,10542,-4842,10639,-4637,10668,-4560,10668,-4763,10614,-4878,10499,-5080,10370,-5271,10226,-5452,10070,-5620,9901,-5777,9720,-5920,9529,-6050,9328,-6164,9117,-6263,8897,-6346,8738,-6392e" filled="t" fillcolor="#ABD0EB" stroked="f">
                <v:path arrowok="t"/>
                <v:fill/>
              </v:shape>
              <v:shape style="position:absolute;left:4951;top:-6499;width:5367;height:5890" coordorigin="4951,-6499" coordsize="5367,5890" path="m10668,-2441l10639,-2365,10542,-2159,10431,-1963,10305,-1777,10165,-1601,10013,-1437,9849,-1284,9673,-1145,9486,-1019,9290,-907,9085,-811,8871,-730,8650,-666,8422,-619,8188,-591,7949,-581,8632,-581,8897,-655,9117,-737,9328,-837,9529,-951,9720,-1081,9901,-1224,10070,-1380,10226,-1549,10370,-1730,10499,-1921,10614,-2123,10668,-2238,10668,-2441e" filled="t" fillcolor="#ABD0EB" stroked="f">
                <v:path arrowok="t"/>
                <v:fill/>
              </v:shape>
            </v:group>
            <v:group style="position:absolute;left:4951;top:-6499;width:5367;height:5811" coordorigin="4951,-6499" coordsize="5367,5811">
              <v:shape style="position:absolute;left:4951;top:-6499;width:5367;height:5811" coordorigin="4951,-6499" coordsize="5367,5811" path="m8258,-6471l7484,-6471,7397,-6461,7169,-6414,6948,-6350,6735,-6269,6529,-6173,6333,-6061,6147,-5936,5971,-5796,5807,-5644,5654,-5479,5515,-5303,5389,-5117,5277,-4921,5224,-4809,5224,-4603,5256,-4685,5349,-4885,5458,-5076,5580,-5257,5716,-5428,5864,-5588,6024,-5736,6195,-5872,6377,-5994,6568,-6103,6767,-6197,6975,-6275,7190,-6338,7412,-6383,7640,-6411,7873,-6420,8543,-6420,8344,-6461,8258,-6471e" filled="t" fillcolor="#ACD1EC" stroked="f">
                <v:path arrowok="t"/>
                <v:fill/>
              </v:shape>
              <v:shape style="position:absolute;left:4951;top:-6499;width:5367;height:5811" coordorigin="4951,-6499" coordsize="5367,5811" path="m5224,-2350l5277,-2238,5389,-2042,5515,-1856,5654,-1680,5807,-1515,5971,-1363,6147,-1224,6333,-1098,6529,-986,6735,-890,6948,-809,7169,-745,7397,-698,7631,-670,7871,-660,8110,-670,8344,-698,8545,-739,7873,-739,7640,-749,7412,-777,7190,-822,6975,-884,6767,-963,6568,-1057,6377,-1165,6195,-1288,6024,-1423,5864,-1572,5716,-1732,5580,-1903,5458,-2084,5349,-2275,5256,-2474,5224,-2557,5224,-2350e" filled="t" fillcolor="#ACD1EC" stroked="f">
                <v:path arrowok="t"/>
                <v:fill/>
              </v:shape>
              <v:shape style="position:absolute;left:4951;top:-6499;width:5367;height:5811" coordorigin="4951,-6499" coordsize="5367,5811" path="m8543,-6420l7873,-6420,8105,-6411,8333,-6383,8555,-6338,8770,-6275,8978,-6197,9178,-6103,9368,-5994,9550,-5872,9721,-5736,9881,-5588,10029,-5428,10165,-5257,10287,-5076,10396,-4885,10490,-4685,10568,-4477,10591,-4397,10591,-4634,10561,-4716,10464,-4921,10353,-5117,10227,-5303,10087,-5479,9935,-5644,9770,-5796,9595,-5936,9408,-6061,9212,-6173,9007,-6269,8793,-6350,8572,-6414,8543,-6420e" filled="t" fillcolor="#ACD1EC" stroked="f">
                <v:path arrowok="t"/>
                <v:fill/>
              </v:shape>
              <v:shape style="position:absolute;left:4951;top:-6499;width:5367;height:5811" coordorigin="4951,-6499" coordsize="5367,5811" path="m10591,-2763l10568,-2682,10490,-2474,10396,-2275,10287,-2084,10165,-1903,10029,-1732,9881,-1572,9721,-1423,9550,-1288,9368,-1165,9178,-1057,8978,-963,8770,-884,8555,-822,8333,-777,8105,-749,7873,-739,8545,-739,8793,-809,9007,-890,9212,-986,9408,-1098,9595,-1224,9770,-1363,9935,-1515,10087,-1680,10227,-1856,10353,-2042,10464,-2238,10561,-2443,10591,-2525,10591,-2763e" filled="t" fillcolor="#ACD1EC" stroked="f">
                <v:path arrowok="t"/>
                <v:fill/>
              </v:shape>
            </v:group>
            <v:group style="position:absolute;left:4951;top:-6448;width:5367;height:5681" coordorigin="4951,-6448" coordsize="5367,5681">
              <v:shape style="position:absolute;left:4951;top:-6448;width:5367;height:5681" coordorigin="4951,-6448" coordsize="5367,5681" path="m7792,-6448l7559,-6438,7331,-6410,7109,-6365,6894,-6303,6686,-6224,6487,-6130,6296,-6022,6114,-5899,5943,-5764,5783,-5615,5635,-5455,5499,-5284,5377,-5103,5268,-4912,5175,-4712,5145,-4635,5145,-4384,5173,-4480,5249,-4682,5341,-4876,5446,-5062,5565,-5238,5697,-5404,5841,-5560,5997,-5704,6163,-5836,6339,-5955,6525,-6060,6719,-6152,6921,-6228,7130,-6288,7346,-6333,7567,-6360,7793,-6369,8456,-6369,8252,-6410,8024,-6438,7792,-6448e" filled="t" fillcolor="#ADD2ED" stroked="f">
                <v:path arrowok="t"/>
                <v:fill/>
              </v:shape>
              <v:shape style="position:absolute;left:4951;top:-6448;width:5367;height:5681" coordorigin="4951,-6448" coordsize="5367,5681" path="m5145,-2579l5175,-2502,5268,-2302,5377,-2111,5499,-1930,5635,-1759,5783,-1599,5943,-1451,6114,-1315,6296,-1193,6487,-1084,6686,-990,6894,-912,7109,-849,7331,-804,7559,-776,7792,-767,8024,-776,8252,-804,8458,-846,7793,-846,7567,-855,7346,-882,7130,-927,6921,-987,6719,-1063,6525,-1155,6339,-1260,6163,-1379,5997,-1511,5841,-1655,5697,-1811,5565,-1977,5446,-2153,5341,-2339,5249,-2533,5173,-2735,5145,-2831,5145,-2579e" filled="t" fillcolor="#ADD2ED" stroked="f">
                <v:path arrowok="t"/>
                <v:fill/>
              </v:shape>
              <v:shape style="position:absolute;left:4951;top:-6448;width:5367;height:5681" coordorigin="4951,-6448" coordsize="5367,5681" path="m8456,-6369l7793,-6369,8020,-6360,8241,-6333,8457,-6288,8666,-6228,8868,-6152,9062,-6060,9248,-5955,9424,-5836,9590,-5704,9746,-5560,9890,-5404,10022,-5238,10141,-5062,10246,-4876,10338,-4682,10414,-4480,10474,-4271,10512,-4086,10512,-4418,10487,-4505,10409,-4712,10315,-4912,10206,-5103,10084,-5284,9948,-5455,9800,-5615,9640,-5764,9469,-5899,9287,-6022,9097,-6130,8897,-6224,8689,-6303,8474,-6365,8456,-6369e" filled="t" fillcolor="#ADD2ED" stroked="f">
                <v:path arrowok="t"/>
                <v:fill/>
              </v:shape>
              <v:shape style="position:absolute;left:4951;top:-6448;width:5367;height:5681" coordorigin="4951,-6448" coordsize="5367,5681" path="m10512,-3129l10474,-2944,10414,-2735,10338,-2533,10246,-2339,10141,-2153,10022,-1977,9890,-1811,9746,-1655,9590,-1511,9424,-1379,9248,-1260,9062,-1155,8868,-1063,8666,-987,8457,-927,8241,-882,8020,-855,7793,-846,8458,-846,8689,-912,8897,-990,9097,-1084,9287,-1193,9469,-1315,9640,-1451,9800,-1599,9948,-1759,10084,-1930,10206,-2111,10315,-2302,10409,-2502,10487,-2710,10512,-2797,10512,-3129e" filled="t" fillcolor="#ADD2ED" stroked="f">
                <v:path arrowok="t"/>
                <v:fill/>
              </v:shape>
            </v:group>
            <v:group style="position:absolute;left:4951;top:-6368;width:5367;height:5522" coordorigin="4951,-6368" coordsize="5367,5522">
              <v:shape style="position:absolute;left:4951;top:-6368;width:5367;height:5522" coordorigin="4951,-6368" coordsize="5367,5522" path="m7712,-6368l7486,-6359,7265,-6332,7049,-6288,6840,-6228,6638,-6151,6444,-6060,6258,-5955,6082,-5835,5916,-5704,5760,-5559,5616,-5404,5484,-5238,5365,-5061,5260,-4876,5168,-4682,5092,-4480,5063,-4381,5063,-4033,5064,-4042,5107,-4252,5166,-4455,5240,-4651,5329,-4840,5431,-5020,5547,-5191,5675,-5353,5815,-5504,5966,-5644,6128,-5772,6299,-5888,6479,-5990,6668,-6079,6864,-6153,7067,-6212,7277,-6254,7492,-6281,7711,-6290,8369,-6290,8160,-6332,7939,-6359,7712,-6368e" filled="t" fillcolor="#AED4ED" stroked="f">
                <v:path arrowok="t"/>
                <v:fill/>
              </v:shape>
              <v:shape style="position:absolute;left:4951;top:-6368;width:5367;height:5522" coordorigin="4951,-6368" coordsize="5367,5522" path="m5063,-2834l5092,-2735,5168,-2533,5260,-2339,5365,-2153,5484,-1977,5616,-1811,5760,-1655,5916,-1511,6082,-1379,6258,-1260,6444,-1154,6638,-1063,6840,-987,7049,-926,7265,-882,7486,-855,7712,-846,7939,-855,8160,-882,8371,-925,7711,-925,7492,-934,7277,-960,7067,-1003,6864,-1062,6668,-1136,6479,-1225,6299,-1327,6128,-1443,5966,-1571,5815,-1711,5675,-1862,5547,-2024,5431,-2195,5329,-2375,5240,-2564,5166,-2760,5107,-2963,5064,-3173,5063,-3182,5063,-2834e" filled="t" fillcolor="#AED4ED" stroked="f">
                <v:path arrowok="t"/>
                <v:fill/>
              </v:shape>
              <v:shape style="position:absolute;left:4951;top:-6368;width:5367;height:5522" coordorigin="4951,-6368" coordsize="5367,5522" path="m8369,-6290l7711,-6290,7931,-6281,8146,-6254,8356,-6212,8559,-6153,8755,-6079,8944,-5990,9124,-5888,9295,-5772,9457,-5644,9608,-5504,9748,-5353,9876,-5191,9992,-5020,10094,-4840,10183,-4651,10257,-4455,10316,-4252,10358,-4042,10385,-3827,10394,-3607,10385,-3388,10358,-3173,10316,-2963,10257,-2760,10183,-2564,10094,-2375,9992,-2195,9876,-2024,9748,-1862,9608,-1711,9457,-1571,9295,-1443,9124,-1327,8944,-1225,8755,-1136,8559,-1062,8356,-1003,8146,-960,7931,-934,7711,-925,8371,-925,8585,-987,8787,-1063,8981,-1154,9167,-1260,9343,-1379,9509,-1511,9665,-1655,9809,-1811,9941,-1977,10060,-2153,10165,-2339,10257,-2533,10333,-2735,10393,-2944,10430,-3124,10430,-4090,10393,-4271,10333,-4480,10257,-4682,10165,-4876,10060,-5061,9941,-5238,9809,-5404,9665,-5559,9509,-5704,9343,-5835,9167,-5955,8981,-6060,8787,-6151,8585,-6228,8376,-6288,8369,-6290e" filled="t" fillcolor="#AED4ED" stroked="f">
                <v:path arrowok="t"/>
                <v:fill/>
              </v:shape>
            </v:group>
            <v:group style="position:absolute;left:4951;top:-6289;width:5331;height:5364" coordorigin="4951,-6289" coordsize="5331,5364">
              <v:shape style="position:absolute;left:4951;top:-6289;width:5331;height:5364" coordorigin="4951,-6289" coordsize="5331,5364" path="m7633,-6289l7413,-6280,7198,-6254,6989,-6211,6786,-6153,6590,-6078,6401,-5990,6221,-5887,6050,-5772,5888,-5643,5737,-5503,5597,-5352,5469,-5191,5353,-5020,5251,-4839,5162,-4651,5088,-4455,5029,-4252,4986,-4042,4984,-4025,4984,-3190,4986,-3172,5029,-2963,5088,-2760,5162,-2564,5251,-2375,5353,-2195,5469,-2024,5597,-1862,5737,-1711,5888,-1571,6050,-1443,6221,-1327,6401,-1225,6590,-1136,6786,-1062,6989,-1003,7198,-960,7413,-934,7633,-925,7853,-934,8068,-960,8278,-1003,8282,-1005,7632,-1005,7419,-1013,7210,-1039,7007,-1080,6810,-1137,6619,-1209,6436,-1295,6262,-1395,6095,-1507,5939,-1631,5792,-1767,5656,-1914,5532,-2071,5420,-2237,5320,-2412,5234,-2595,5162,-2785,5105,-2982,5063,-3185,5038,-3394,5029,-3607,5038,-3821,5063,-4030,5105,-4233,5162,-4430,5234,-4620,5320,-4803,5420,-4978,5532,-5144,5656,-5301,5792,-5448,5939,-5584,6095,-5708,6262,-5820,6436,-5920,6619,-6006,6810,-6078,7007,-6135,7210,-6176,7419,-6202,7632,-6210,8281,-6210,8278,-6211,8068,-6254,7853,-6280,7633,-6289e" filled="t" fillcolor="#AFD5EE" stroked="f">
                <v:path arrowok="t"/>
                <v:fill/>
              </v:shape>
              <v:shape style="position:absolute;left:4951;top:-6289;width:5331;height:5364" coordorigin="4951,-6289" coordsize="5331,5364" path="m8281,-6210l7632,-6210,7846,-6202,8054,-6176,8258,-6135,8455,-6078,8645,-6006,8828,-5920,9003,-5820,9169,-5708,9326,-5584,9473,-5448,9608,-5301,9733,-5144,9845,-4978,9945,-4803,10031,-4620,10103,-4430,10160,-4233,10201,-4030,10227,-3821,10235,-3607,10227,-3394,10201,-3185,10160,-2982,10103,-2785,10031,-2595,9945,-2412,9845,-2237,9733,-2071,9608,-1914,9473,-1767,9326,-1631,9169,-1507,9003,-1395,8828,-1295,8645,-1209,8455,-1137,8258,-1080,8054,-1039,7846,-1013,7632,-1005,8282,-1005,8481,-1062,8677,-1136,8866,-1225,9046,-1327,9217,-1443,9378,-1571,9530,-1711,9669,-1862,9798,-2024,9913,-2195,10016,-2375,10105,-2564,10179,-2760,10237,-2963,10280,-3172,10306,-3387,10315,-3607,10306,-3827,10280,-4042,10237,-4252,10179,-4455,10105,-4651,10016,-4839,9913,-5020,9798,-5191,9669,-5352,9530,-5503,9378,-5643,9217,-5772,9046,-5887,8866,-5990,8677,-6078,8481,-6153,8281,-6210e" filled="t" fillcolor="#AFD5EE" stroked="f">
                <v:path arrowok="t"/>
                <v:fill/>
              </v:shape>
            </v:group>
            <v:group style="position:absolute;left:4994;top:-6210;width:5206;height:5206" coordorigin="4994,-6210" coordsize="5206,5206">
              <v:shape style="position:absolute;left:4994;top:-6210;width:5206;height:5206" coordorigin="4994,-6210" coordsize="5206,5206" path="m7597,-6210l7384,-6202,7175,-6176,6972,-6134,6775,-6077,6585,-6006,6401,-5920,6227,-5820,6060,-5708,5904,-5583,5757,-5448,5621,-5301,5497,-5144,5385,-4978,5285,-4803,5199,-4620,5127,-4430,5070,-4233,5029,-4029,5003,-3821,4994,-3607,5003,-3394,5029,-3185,5070,-2982,5127,-2785,5199,-2594,5285,-2411,5385,-2236,5497,-2070,5621,-1914,5757,-1767,5904,-1631,6060,-1507,6227,-1394,6401,-1295,6585,-1209,6775,-1137,6972,-1080,7175,-1038,7384,-1013,7597,-1004,7811,-1013,8019,-1038,8223,-1080,8235,-1084,7599,-1084,7392,-1092,7190,-1117,6993,-1157,6802,-1212,6617,-1282,6440,-1365,6270,-1462,6109,-1571,5957,-1691,5815,-1823,5683,-1965,5563,-2117,5454,-2278,5357,-2448,5274,-2625,5204,-2810,5149,-3001,5109,-3198,5084,-3401,5075,-3607,5084,-3814,5109,-4017,5149,-4214,5204,-4405,5274,-4590,5357,-4767,5454,-4937,5563,-5098,5683,-5250,5815,-5392,5957,-5524,6109,-5644,6270,-5753,6440,-5849,6617,-5933,6802,-6003,6993,-6058,7190,-6098,7392,-6123,7599,-6131,8234,-6131,8223,-6134,8019,-6176,7811,-6202,7597,-6210e" filled="t" fillcolor="#B1D6EF" stroked="f">
                <v:path arrowok="t"/>
                <v:fill/>
              </v:shape>
              <v:shape style="position:absolute;left:4994;top:-6210;width:5206;height:5206" coordorigin="4994,-6210" coordsize="5206,5206" path="m8234,-6131l7599,-6131,7806,-6123,8009,-6098,8206,-6058,8397,-6003,8581,-5933,8759,-5849,8928,-5753,9090,-5644,9242,-5524,9384,-5392,9515,-5250,9636,-5098,9745,-4937,9841,-4767,9925,-4590,9994,-4405,10050,-4214,10090,-4017,10115,-3814,10123,-3607,10115,-3401,10090,-3198,10050,-3001,9994,-2810,9925,-2625,9841,-2448,9745,-2278,9636,-2117,9515,-1965,9384,-1823,9242,-1691,9090,-1571,8928,-1462,8759,-1365,8581,-1282,8397,-1212,8206,-1157,8009,-1117,7806,-1092,7599,-1084,8235,-1084,8420,-1137,8610,-1209,8793,-1295,8968,-1394,9134,-1507,9291,-1631,9438,-1767,9574,-1914,9698,-2070,9810,-2236,9910,-2411,9996,-2594,10068,-2785,10125,-2982,10166,-3185,10192,-3394,10200,-3607,10192,-3821,10166,-4029,10125,-4233,10068,-4430,9996,-4620,9910,-4803,9810,-4978,9698,-5144,9574,-5301,9438,-5448,9291,-5583,9134,-5708,8968,-5820,8793,-5920,8610,-6006,8420,-6077,8234,-6131e" filled="t" fillcolor="#B1D6EF" stroked="f">
                <v:path arrowok="t"/>
                <v:fill/>
              </v:shape>
            </v:group>
            <v:group style="position:absolute;left:5074;top:-6131;width:5048;height:5048" coordorigin="5074,-6131" coordsize="5048,5048">
              <v:shape style="position:absolute;left:5074;top:-6131;width:5048;height:5048" coordorigin="5074,-6131" coordsize="5048,5048" path="m7597,-6131l7391,-6123,7188,-6098,6991,-6058,6800,-6002,6615,-5933,6438,-5849,6268,-5753,6107,-5644,5955,-5523,5813,-5392,5681,-5249,5561,-5097,5452,-4936,5355,-4767,5272,-4589,5202,-4405,5147,-4214,5107,-4016,5082,-3814,5074,-3607,5082,-3400,5107,-3198,5147,-3001,5202,-2810,5272,-2625,5355,-2448,5452,-2278,5561,-2117,5681,-1965,5813,-1823,5955,-1691,6107,-1571,6268,-1462,6438,-1365,6615,-1282,6800,-1212,6991,-1157,7188,-1116,7391,-1092,7597,-1083,7804,-1092,8007,-1116,8204,-1157,8224,-1163,7599,-1163,7399,-1171,7203,-1195,7012,-1234,6827,-1287,6648,-1355,6476,-1436,6312,-1529,6156,-1635,6009,-1751,5871,-1879,5743,-2017,5626,-2164,5521,-2320,5428,-2484,5347,-2656,5279,-2835,5226,-3020,5187,-3211,5163,-3407,5155,-3607,5163,-3808,5187,-4004,5226,-4195,5279,-4380,5347,-4559,5428,-4731,5521,-4895,5626,-5051,5743,-5198,5871,-5336,6009,-5463,6156,-5580,6312,-5686,6476,-5779,6648,-5860,6827,-5927,7012,-5981,7203,-6020,7399,-6044,7599,-6052,8223,-6052,8204,-6058,8007,-6098,7804,-6123,7597,-6131e" filled="t" fillcolor="#B2D7F0" stroked="f">
                <v:path arrowok="t"/>
                <v:fill/>
              </v:shape>
              <v:shape style="position:absolute;left:5074;top:-6131;width:5048;height:5048" coordorigin="5074,-6131" coordsize="5048,5048" path="m8223,-6052l7599,-6052,7800,-6044,7996,-6020,8187,-5981,8372,-5927,8551,-5860,8722,-5779,8887,-5686,9043,-5580,9190,-5463,9328,-5336,9455,-5198,9572,-5051,9678,-4895,9771,-4731,9852,-4559,9919,-4380,9973,-4195,10012,-4004,10036,-3808,10044,-3607,10036,-3407,10012,-3211,9973,-3020,9919,-2835,9852,-2656,9771,-2484,9678,-2320,9572,-2164,9455,-2017,9328,-1879,9190,-1751,9043,-1635,8887,-1529,8722,-1436,8551,-1355,8372,-1287,8187,-1234,7996,-1195,7800,-1171,7599,-1163,8224,-1163,8395,-1212,8579,-1282,8757,-1365,8927,-1462,9088,-1571,9240,-1691,9382,-1823,9513,-1965,9634,-2117,9743,-2278,9839,-2448,9923,-2625,9992,-2810,10048,-3001,10088,-3198,10113,-3400,10121,-3607,10113,-3814,10088,-4016,10048,-4214,9992,-4405,9923,-4589,9839,-4767,9743,-4936,9634,-5097,9513,-5249,9382,-5392,9240,-5523,9088,-5644,8927,-5753,8757,-5849,8579,-5933,8395,-6002,8223,-6052e" filled="t" fillcolor="#B2D7F0" stroked="f">
                <v:path arrowok="t"/>
                <v:fill/>
              </v:shape>
            </v:group>
            <v:group style="position:absolute;left:5156;top:-6052;width:4889;height:4889" coordorigin="5156,-6052" coordsize="4889,4889">
              <v:shape style="position:absolute;left:5156;top:-6052;width:4889;height:4889" coordorigin="5156,-6052" coordsize="4889,4889" path="m7600,-6052l7400,-6044,7204,-6020,7013,-5981,6828,-5927,6649,-5860,6477,-5779,6313,-5686,6157,-5580,6010,-5463,5872,-5336,5744,-5198,5627,-5051,5522,-4895,5429,-4730,5348,-4559,5280,-4380,5227,-4194,5188,-4004,5164,-3808,5156,-3607,5164,-3407,5188,-3211,5227,-3020,5280,-2835,5348,-2656,5429,-2484,5522,-2320,5627,-2164,5744,-2017,5872,-1879,6010,-1751,6157,-1634,6313,-1529,6477,-1436,6649,-1355,6828,-1287,7013,-1234,7204,-1195,7400,-1171,7600,-1163,7801,-1171,7997,-1195,8188,-1234,8216,-1242,7599,-1242,7405,-1250,7216,-1273,7031,-1311,6852,-1363,6679,-1428,6512,-1506,6354,-1596,6203,-1699,6060,-1812,5927,-1935,5803,-2068,5690,-2211,5588,-2362,5498,-2521,5420,-2687,5354,-2860,5303,-3039,5265,-3224,5242,-3414,5234,-3607,5242,-3801,5265,-3991,5303,-4176,5354,-4355,5420,-4528,5498,-4694,5588,-4853,5690,-5004,5803,-5147,5927,-5280,6060,-5403,6203,-5516,6354,-5618,6512,-5709,6679,-5787,6852,-5852,7031,-5904,7216,-5942,7405,-5965,7599,-5973,8215,-5973,8188,-5981,7997,-6020,7801,-6044,7600,-6052e" filled="t" fillcolor="#B3D8F0" stroked="f">
                <v:path arrowok="t"/>
                <v:fill/>
              </v:shape>
              <v:shape style="position:absolute;left:5156;top:-6052;width:4889;height:4889" coordorigin="5156,-6052" coordsize="4889,4889" path="m8215,-5973l7599,-5973,7793,-5965,7983,-5942,8168,-5904,8347,-5852,8520,-5787,8686,-5709,8845,-5618,8996,-5516,9138,-5403,9272,-5280,9395,-5147,9508,-5004,9610,-4853,9701,-4694,9779,-4528,9844,-4355,9896,-4176,9934,-3991,9957,-3801,9965,-3607,9957,-3414,9934,-3224,9896,-3039,9844,-2860,9779,-2687,9701,-2521,9610,-2362,9508,-2211,9395,-2068,9272,-1935,9138,-1812,8996,-1699,8845,-1596,8686,-1506,8520,-1428,8347,-1363,8168,-1311,7983,-1273,7793,-1250,7599,-1242,8216,-1242,8373,-1287,8552,-1355,8723,-1436,8888,-1529,9044,-1634,9191,-1751,9329,-1879,9456,-2017,9573,-2164,9679,-2320,9772,-2484,9853,-2656,9920,-2835,9974,-3020,10013,-3211,10037,-3407,10045,-3607,10037,-3808,10013,-4004,9974,-4194,9920,-4380,9853,-4559,9772,-4730,9679,-4895,9573,-5051,9456,-5198,9329,-5336,9191,-5463,9044,-5580,8888,-5686,8723,-5779,8552,-5860,8373,-5927,8215,-5973e" filled="t" fillcolor="#B3D8F0" stroked="f">
                <v:path arrowok="t"/>
                <v:fill/>
              </v:shape>
            </v:group>
            <v:group style="position:absolute;left:5235;top:-5973;width:4731;height:4731" coordorigin="5235,-5973" coordsize="4731,4731">
              <v:shape style="position:absolute;left:5235;top:-5973;width:4731;height:4731" coordorigin="5235,-5973" coordsize="4731,4731" path="m7600,-5973l7406,-5965,7217,-5942,7032,-5904,6853,-5852,6680,-5787,6513,-5709,6354,-5618,6203,-5516,6061,-5403,5928,-5280,5804,-5146,5691,-5004,5589,-4853,5499,-4694,5421,-4528,5355,-4355,5303,-4175,5266,-3991,5243,-3801,5235,-3607,5243,-3413,5266,-3224,5303,-3039,5355,-2860,5421,-2687,5499,-2520,5589,-2361,5691,-2210,5804,-2068,5928,-1935,6061,-1811,6203,-1698,6354,-1596,6513,-1506,6680,-1428,6853,-1362,7032,-1310,7217,-1273,7406,-1250,7600,-1242,7794,-1250,7984,-1273,8169,-1310,8205,-1321,7599,-1321,7412,-1329,7229,-1351,7050,-1388,6877,-1438,6710,-1501,6549,-1576,6395,-1664,6249,-1762,6112,-1872,5983,-1991,5863,-2120,5754,-2257,5656,-2403,5568,-2557,5493,-2718,5429,-2885,5379,-3058,5343,-3237,5320,-3420,5313,-3607,5320,-3795,5343,-3978,5379,-4157,5429,-4330,5493,-4497,5568,-4658,5656,-4812,5754,-4958,5863,-5095,5983,-5224,6112,-5343,6249,-5453,6395,-5551,6549,-5639,6710,-5714,6877,-5777,7050,-5827,7229,-5864,7412,-5886,7599,-5894,8203,-5894,8169,-5904,7984,-5942,7794,-5965,7600,-5973e" filled="t" fillcolor="#B5DAF1" stroked="f">
                <v:path arrowok="t"/>
                <v:fill/>
              </v:shape>
              <v:shape style="position:absolute;left:5235;top:-5973;width:4731;height:4731" coordorigin="5235,-5973" coordsize="4731,4731" path="m8203,-5894l7599,-5894,7787,-5886,7970,-5864,8149,-5827,8322,-5777,8489,-5714,8650,-5639,8803,-5551,8949,-5453,9087,-5343,9216,-5224,9335,-5095,9444,-4958,9543,-4812,9630,-4658,9706,-4497,9769,-4330,9819,-4157,9856,-3978,9878,-3795,9886,-3607,9878,-3420,9856,-3237,9819,-3058,9769,-2885,9706,-2718,9630,-2557,9543,-2403,9444,-2257,9335,-2120,9216,-1991,9087,-1872,8949,-1762,8803,-1664,8650,-1576,8489,-1501,8322,-1438,8149,-1388,7970,-1351,7787,-1329,7599,-1321,8205,-1321,8348,-1362,8521,-1428,8687,-1506,8846,-1596,8997,-1698,9139,-1811,9273,-1935,9396,-2068,9509,-2210,9611,-2361,9702,-2520,9780,-2687,9845,-2860,9897,-3039,9935,-3224,9958,-3413,9966,-3607,9958,-3801,9935,-3991,9897,-4175,9845,-4355,9780,-4528,9702,-4694,9611,-4853,9509,-5004,9396,-5146,9273,-5280,9139,-5403,8997,-5516,8846,-5618,8687,-5709,8521,-5787,8348,-5852,8203,-5894e" filled="t" fillcolor="#B5DAF1" stroked="f">
                <v:path arrowok="t"/>
                <v:fill/>
              </v:shape>
            </v:group>
            <v:group style="position:absolute;left:5311;top:-5894;width:4573;height:4573" coordorigin="5311,-5894" coordsize="4573,4573">
              <v:shape style="position:absolute;left:5311;top:-5894;width:4573;height:4573" coordorigin="5311,-5894" coordsize="4573,4573" path="m7597,-5894l7410,-5886,7227,-5864,7048,-5827,6875,-5777,6708,-5714,6547,-5638,6393,-5551,6247,-5452,6110,-5343,5981,-5224,5862,-5095,5752,-4957,5654,-4811,5566,-4658,5491,-4497,5428,-4330,5377,-4156,5341,-3978,5319,-3795,5311,-3607,5319,-3420,5341,-3237,5377,-3058,5428,-2885,5491,-2718,5566,-2557,5654,-2403,5752,-2257,5862,-2120,5981,-1991,6110,-1871,6247,-1762,6393,-1664,6547,-1576,6708,-1501,6875,-1437,7048,-1387,7227,-1351,7410,-1328,7597,-1321,7785,-1328,7968,-1351,8147,-1387,8191,-1400,7599,-1400,7418,-1408,7241,-1429,7069,-1464,6902,-1513,6740,-1574,6585,-1647,6437,-1731,6296,-1826,6163,-1932,6039,-2047,5924,-2171,5818,-2304,5723,-2445,5639,-2593,5566,-2749,5505,-2910,5456,-3077,5421,-3250,5399,-3427,5392,-3607,5399,-3788,5421,-3965,5456,-4138,5505,-4305,5566,-4466,5639,-4622,5723,-4770,5818,-4911,5924,-5044,6039,-5168,6163,-5283,6296,-5389,6437,-5484,6585,-5568,6740,-5641,6902,-5702,7069,-5751,7241,-5786,7418,-5807,7599,-5815,8189,-5815,8147,-5827,7968,-5864,7785,-5886,7597,-5894e" filled="t" fillcolor="#B6DBF2" stroked="f">
                <v:path arrowok="t"/>
                <v:fill/>
              </v:shape>
              <v:shape style="position:absolute;left:5311;top:-5894;width:4573;height:4573" coordorigin="5311,-5894" coordsize="4573,4573" path="m8189,-5815l7599,-5815,7780,-5807,7957,-5786,8130,-5751,8297,-5702,8458,-5641,8613,-5568,8762,-5484,8903,-5389,9036,-5283,9160,-5168,9275,-5044,9381,-4911,9476,-4770,9560,-4622,9633,-4466,9694,-4305,9742,-4138,9778,-3965,9799,-3788,9807,-3607,9799,-3427,9778,-3250,9742,-3077,9694,-2910,9633,-2749,9560,-2593,9476,-2445,9381,-2304,9275,-2171,9160,-2047,9036,-1932,8903,-1826,8762,-1731,8613,-1647,8458,-1574,8297,-1513,8130,-1464,7957,-1429,7780,-1408,7599,-1400,8191,-1400,8320,-1437,8487,-1501,8648,-1576,8801,-1664,8947,-1762,9085,-1871,9214,-1991,9333,-2120,9442,-2257,9541,-2403,9628,-2557,9704,-2718,9767,-2885,9817,-3058,9854,-3237,9876,-3420,9884,-3607,9876,-3795,9854,-3978,9817,-4156,9767,-4330,9704,-4497,9628,-4658,9541,-4811,9442,-4957,9333,-5095,9214,-5224,9085,-5343,8947,-5452,8801,-5551,8648,-5638,8487,-5714,8320,-5777,8189,-5815e" filled="t" fillcolor="#B6DBF2" stroked="f">
                <v:path arrowok="t"/>
                <v:fill/>
              </v:shape>
            </v:group>
            <v:group style="position:absolute;left:5393;top:-5815;width:4415;height:4415" coordorigin="5393,-5815" coordsize="4415,4415">
              <v:shape style="position:absolute;left:5393;top:-5815;width:4415;height:4415" coordorigin="5393,-5815" coordsize="4415,4415" path="m7600,-5815l7419,-5807,7242,-5786,7070,-5750,6903,-5702,6741,-5641,6586,-5568,6438,-5484,6297,-5388,6164,-5283,6040,-5168,5925,-5043,5819,-4911,5724,-4770,5639,-4621,5567,-4466,5506,-4305,5457,-4137,5422,-3965,5400,-3788,5393,-3607,5400,-3426,5422,-3249,5457,-3077,5506,-2910,5567,-2748,5639,-2593,5724,-2445,5819,-2304,5925,-2171,6040,-2047,6164,-1931,6297,-1826,6438,-1731,6586,-1646,6741,-1574,6903,-1513,7070,-1464,7242,-1429,7419,-1407,7600,-1400,7781,-1407,7958,-1429,8130,-1464,8183,-1479,7599,-1479,7425,-1486,7254,-1507,7088,-1541,6927,-1588,6771,-1647,6622,-1717,6479,-1798,6343,-1890,6215,-1992,6095,-2103,5984,-2223,5882,-2351,5790,-2487,5709,-2630,5638,-2779,5580,-2935,5533,-3096,5499,-3262,5478,-3433,5471,-3607,5478,-3782,5499,-3953,5533,-4119,5580,-4280,5638,-4436,5709,-4585,5790,-4728,5882,-4864,5984,-4992,6095,-5112,6215,-5223,6343,-5325,6479,-5417,6622,-5498,6771,-5568,6927,-5627,7088,-5674,7254,-5708,7425,-5729,7599,-5736,8181,-5736,8130,-5750,7958,-5786,7781,-5807,7600,-5815e" filled="t" fillcolor="#B8DDF3" stroked="f">
                <v:path arrowok="t"/>
                <v:fill/>
              </v:shape>
              <v:shape style="position:absolute;left:5393;top:-5815;width:4415;height:4415" coordorigin="5393,-5815" coordsize="4415,4415" path="m8181,-5736l7599,-5736,7774,-5729,7944,-5708,8111,-5674,8272,-5627,8427,-5568,8577,-5498,8720,-5417,8856,-5325,8984,-5223,9104,-5112,9215,-4992,9317,-4864,9408,-4728,9490,-4585,9560,-4436,9619,-4280,9666,-4119,9700,-3953,9720,-3782,9727,-3607,9720,-3433,9700,-3262,9666,-3096,9619,-2935,9560,-2779,9490,-2630,9408,-2487,9317,-2351,9215,-2223,9104,-2103,8984,-1992,8856,-1890,8720,-1798,8577,-1717,8427,-1647,8272,-1588,8111,-1541,7944,-1507,7774,-1486,7599,-1479,8183,-1479,8298,-1513,8459,-1574,8614,-1646,8763,-1731,8904,-1826,9036,-1931,9161,-2047,9276,-2171,9381,-2304,9477,-2445,9561,-2593,9634,-2748,9695,-2910,9743,-3077,9779,-3249,9800,-3426,9808,-3607,9800,-3788,9779,-3965,9743,-4137,9695,-4305,9634,-4466,9561,-4621,9477,-4770,9381,-4911,9276,-5043,9161,-5168,9036,-5283,8904,-5388,8763,-5484,8614,-5568,8459,-5641,8298,-5702,8181,-5736e" filled="t" fillcolor="#B8DDF3" stroked="f">
                <v:path arrowok="t"/>
                <v:fill/>
              </v:shape>
            </v:group>
            <v:group style="position:absolute;left:5472;top:-5738;width:4256;height:4256" coordorigin="5472,-5738" coordsize="4256,4256">
              <v:shape style="position:absolute;left:5472;top:-5738;width:4256;height:4256" coordorigin="5472,-5738" coordsize="4256,4256" path="m7600,-5738l7426,-5731,7255,-5710,7089,-5676,6928,-5630,6772,-5571,6623,-5501,6480,-5419,6344,-5327,6216,-5226,6096,-5115,5985,-4995,5883,-4867,5791,-4731,5710,-4588,5639,-4438,5581,-4283,5534,-4121,5500,-3955,5479,-3785,5472,-3610,5479,-3436,5500,-3265,5534,-3099,5581,-2938,5639,-2782,5710,-2632,5791,-2489,5883,-2354,5985,-2225,6096,-2106,6216,-1994,6344,-1893,6480,-1801,6623,-1720,6772,-1649,6928,-1590,7089,-1544,7255,-1510,7426,-1489,7600,-1482,7775,-1489,7945,-1510,8111,-1544,8162,-1558,7599,-1558,7431,-1565,7267,-1585,7107,-1618,6952,-1663,6802,-1720,6658,-1787,6520,-1866,6389,-1954,6266,-2052,6151,-2159,6044,-2274,5946,-2398,5857,-2528,5779,-2666,5711,-2810,5655,-2960,5610,-3115,5577,-3275,5557,-3439,5550,-3607,5557,-3775,5577,-3940,5610,-4100,5655,-4255,5711,-4405,5779,-4549,5857,-4687,5946,-4817,6044,-4941,6151,-5056,6266,-5163,6389,-5261,6520,-5349,6658,-5428,6802,-5495,6952,-5552,7107,-5597,7267,-5630,7431,-5650,7599,-5656,8180,-5656,8111,-5676,7945,-5710,7775,-5731,7600,-5738e" filled="t" fillcolor="#B9DEF4" stroked="f">
                <v:path arrowok="t"/>
                <v:fill/>
              </v:shape>
              <v:shape style="position:absolute;left:5472;top:-5738;width:4256;height:4256" coordorigin="5472,-5738" coordsize="4256,4256" path="m8180,-5656l7599,-5656,7767,-5650,7932,-5630,8091,-5597,8247,-5552,8397,-5495,8541,-5428,8678,-5349,8809,-5261,8933,-5163,9048,-5056,9155,-4941,9253,-4817,9341,-4687,9419,-4549,9487,-4405,9544,-4255,9589,-4100,9621,-3940,9641,-3775,9648,-3607,9641,-3439,9621,-3275,9589,-3115,9544,-2960,9487,-2810,9419,-2666,9341,-2528,9253,-2398,9155,-2274,9048,-2159,8933,-2052,8809,-1954,8678,-1866,8541,-1787,8397,-1720,8247,-1663,8091,-1618,7932,-1585,7767,-1565,7599,-1558,8162,-1558,8273,-1590,8428,-1649,8578,-1720,8721,-1801,8857,-1893,8985,-1994,9105,-2106,9216,-2225,9318,-2354,9409,-2489,9491,-2632,9561,-2782,9620,-2938,9667,-3099,9701,-3265,9721,-3436,9728,-3610,9721,-3785,9701,-3955,9667,-4121,9620,-4283,9561,-4438,9491,-4588,9409,-4731,9318,-4867,9216,-4995,9105,-5115,8985,-5226,8857,-5327,8721,-5419,8578,-5501,8428,-5571,8273,-5630,8180,-5656e" filled="t" fillcolor="#B9DEF4" stroked="f">
                <v:path arrowok="t"/>
                <v:fill/>
              </v:shape>
            </v:group>
            <v:group style="position:absolute;left:5551;top:-5656;width:4098;height:4098" coordorigin="5551,-5656" coordsize="4098,4098">
              <v:shape style="position:absolute;left:5551;top:-5656;width:4098;height:4098" coordorigin="5551,-5656" coordsize="4098,4098" path="m7600,-5656l7432,-5649,7268,-5629,7108,-5597,6953,-5552,6803,-5495,6659,-5427,6521,-5349,6390,-5261,6267,-5163,6152,-5056,6045,-4940,5947,-4817,5858,-4686,5780,-4549,5712,-4405,5656,-4255,5611,-4099,5578,-3939,5558,-3775,5551,-3607,5558,-3439,5578,-3275,5611,-3115,5656,-2960,5712,-2810,5780,-2666,5858,-2528,5947,-2397,6045,-2274,6152,-2159,6267,-2052,6390,-1954,6521,-1865,6659,-1787,6803,-1719,6953,-1663,7108,-1618,7268,-1585,7432,-1565,7600,-1558,7768,-1565,7932,-1585,8092,-1618,8161,-1638,7599,-1638,7438,-1644,7280,-1663,7126,-1695,6977,-1738,6833,-1792,6694,-1858,6562,-1933,6436,-2018,6318,-2112,6207,-2215,6104,-2326,6010,-2444,5925,-2570,5849,-2702,5784,-2841,5730,-2985,5687,-3134,5655,-3288,5636,-3446,5629,-3607,5636,-3769,5655,-3927,5687,-4081,5730,-4230,5784,-4374,5849,-4513,5925,-4645,6010,-4771,6104,-4889,6207,-5000,6318,-5103,6436,-5197,6562,-5282,6694,-5357,6833,-5422,6977,-5477,7126,-5520,7280,-5552,7438,-5571,7599,-5577,8159,-5577,8092,-5597,7932,-5629,7768,-5649,7600,-5656e" filled="t" fillcolor="#BADFF5" stroked="f">
                <v:path arrowok="t"/>
                <v:fill/>
              </v:shape>
              <v:shape style="position:absolute;left:5551;top:-5656;width:4098;height:4098" coordorigin="5551,-5656" coordsize="4098,4098" path="m8159,-5577l7599,-5577,7761,-5571,7919,-5552,8072,-5520,8222,-5477,8366,-5422,8504,-5357,8637,-5282,8762,-5197,8881,-5103,8992,-5000,9095,-4889,9189,-4771,9274,-4645,9349,-4513,9414,-4374,9469,-4230,9512,-4081,9543,-3927,9563,-3769,9569,-3607,9563,-3446,9543,-3288,9512,-3134,9469,-2985,9414,-2841,9349,-2702,9274,-2570,9189,-2444,9095,-2326,8992,-2215,8881,-2112,8762,-2018,8637,-1933,8504,-1858,8366,-1792,8222,-1738,8072,-1695,7919,-1663,7761,-1644,7599,-1638,8161,-1638,8248,-1663,8398,-1719,8542,-1787,8679,-1865,8810,-1954,8934,-2052,9049,-2159,9156,-2274,9254,-2397,9342,-2528,9420,-2666,9488,-2810,9545,-2960,9590,-3115,9622,-3275,9642,-3439,9649,-3607,9642,-3775,9622,-3939,9590,-4099,9545,-4255,9488,-4405,9420,-4549,9342,-4686,9254,-4817,9156,-4940,9049,-5056,8934,-5163,8810,-5261,8679,-5349,8542,-5427,8398,-5495,8248,-5552,8159,-5577e" filled="t" fillcolor="#BADFF5" stroked="f">
                <v:path arrowok="t"/>
                <v:fill/>
              </v:shape>
            </v:group>
            <v:group style="position:absolute;left:5627;top:-5577;width:3940;height:3940" coordorigin="5627,-5577" coordsize="3940,3940">
              <v:shape style="position:absolute;left:5627;top:-5577;width:3940;height:3940" coordorigin="5627,-5577" coordsize="3940,3940" path="m7597,-5577l7436,-5571,7278,-5551,7124,-5520,6975,-5477,6831,-5422,6692,-5357,6560,-5282,6434,-5197,6316,-5103,6205,-5000,6102,-4889,6008,-4770,5923,-4645,5847,-4512,5782,-4374,5728,-4230,5685,-4080,5653,-3927,5634,-3769,5627,-3607,5634,-3446,5653,-3288,5685,-3134,5728,-2985,5782,-2841,5847,-2702,5923,-2570,6008,-2444,6102,-2325,6205,-2215,6316,-2112,6434,-2018,6560,-1933,6692,-1857,6831,-1792,6975,-1738,7124,-1695,7278,-1663,7436,-1644,7597,-1637,7759,-1644,7917,-1663,8071,-1695,8147,-1717,7599,-1717,7444,-1723,7293,-1742,7145,-1772,7002,-1813,6864,-1865,6731,-1928,6604,-2000,6483,-2082,6369,-2172,6263,-2271,6164,-2377,6074,-2491,5992,-2612,5920,-2739,5857,-2872,5805,-3010,5764,-3153,5733,-3301,5715,-3452,5709,-3607,5715,-3762,5733,-3914,5764,-4062,5805,-4205,5857,-4343,5920,-4476,5992,-4603,6074,-4724,6164,-4838,6263,-4944,6369,-5043,6483,-5133,6604,-5215,6731,-5287,6864,-5350,7002,-5402,7145,-5443,7293,-5473,7444,-5492,7599,-5498,8145,-5498,8071,-5520,7917,-5551,7759,-5571,7597,-5577e" filled="t" fillcolor="#BCE1F6" stroked="f">
                <v:path arrowok="t"/>
                <v:fill/>
              </v:shape>
              <v:shape style="position:absolute;left:5627;top:-5577;width:3940;height:3940" coordorigin="5627,-5577" coordsize="3940,3940" path="m8145,-5498l7599,-5498,7754,-5492,7906,-5473,8053,-5443,8197,-5402,8335,-5350,8468,-5287,8595,-5215,8716,-5133,8830,-5043,8936,-4944,9035,-4838,9125,-4724,9207,-4603,9279,-4476,9341,-4343,9394,-4205,9435,-4062,9465,-3914,9484,-3762,9490,-3607,9484,-3452,9465,-3301,9435,-3153,9394,-3010,9341,-2872,9279,-2739,9207,-2612,9125,-2491,9035,-2377,8936,-2271,8830,-2172,8716,-2082,8595,-2000,8468,-1928,8335,-1865,8197,-1813,8053,-1772,7906,-1742,7754,-1723,7599,-1717,8147,-1717,8220,-1738,8364,-1792,8502,-1857,8635,-1933,8761,-2018,8879,-2112,8990,-2215,9093,-2325,9187,-2444,9272,-2570,9347,-2702,9412,-2841,9467,-2985,9510,-3134,9541,-3288,9561,-3446,9567,-3607,9561,-3769,9541,-3927,9510,-4080,9467,-4230,9412,-4374,9347,-4512,9272,-4645,9187,-4770,9093,-4889,8990,-5000,8879,-5103,8761,-5197,8635,-5282,8502,-5357,8364,-5422,8220,-5477,8145,-5498e" filled="t" fillcolor="#BCE1F6" stroked="f">
                <v:path arrowok="t"/>
                <v:fill/>
              </v:shape>
            </v:group>
            <v:group style="position:absolute;left:5710;top:-5498;width:3782;height:3781" coordorigin="5710,-5498" coordsize="3782,3781">
              <v:shape style="position:absolute;left:5710;top:-5498;width:3782;height:3781" coordorigin="5710,-5498" coordsize="3782,3781" path="m7600,-5498l7445,-5492,7294,-5473,7146,-5443,7003,-5402,6865,-5349,6732,-5287,6605,-5215,6484,-5133,6370,-5043,6264,-4944,6165,-4837,6074,-4724,5993,-4603,5921,-4476,5858,-4343,5806,-4205,5764,-4061,5734,-3914,5716,-3762,5710,-3607,5716,-3452,5734,-3301,5764,-3153,5806,-3010,5858,-2871,5921,-2739,5993,-2612,6074,-2491,6165,-2377,6264,-2270,6370,-2172,6484,-2081,6605,-2000,6732,-1928,6865,-1865,7003,-1813,7146,-1771,7294,-1741,7445,-1723,7600,-1717,7755,-1723,7907,-1741,8054,-1771,8139,-1796,7599,-1796,7451,-1802,7306,-1820,7164,-1849,7027,-1888,6894,-1938,6767,-1998,6645,-2067,6530,-2146,6421,-2232,6319,-2327,6224,-2429,6137,-2538,6059,-2653,5990,-2775,5930,-2903,5880,-3035,5840,-3172,5811,-3314,5794,-3459,5788,-3607,5794,-3756,5811,-3901,5840,-4043,5880,-4180,5930,-4312,5990,-4440,6059,-4562,6137,-4677,6224,-4786,6319,-4888,6421,-4983,6530,-5069,6645,-5148,6767,-5217,6894,-5277,7027,-5327,7164,-5366,7306,-5395,7451,-5413,7599,-5419,8137,-5419,8054,-5443,7907,-5473,7755,-5492,7600,-5498e" filled="t" fillcolor="#BDE2F7" stroked="f">
                <v:path arrowok="t"/>
                <v:fill/>
              </v:shape>
              <v:shape style="position:absolute;left:5710;top:-5498;width:3782;height:3781" coordorigin="5710,-5498" coordsize="3782,3781" path="m8137,-5419l7599,-5419,7748,-5413,7893,-5395,8034,-5366,8172,-5327,8304,-5277,8432,-5217,8553,-5148,8669,-5069,8778,-4983,8880,-4888,8975,-4786,9061,-4677,9139,-4562,9209,-4440,9268,-4312,9319,-4180,9358,-4043,9387,-3901,9405,-3756,9411,-3607,9405,-3459,9387,-3314,9358,-3172,9319,-3035,9268,-2903,9209,-2775,9139,-2653,9061,-2538,8975,-2429,8880,-2327,8778,-2232,8669,-2146,8553,-2067,8432,-1998,8304,-1938,8172,-1888,8034,-1849,7893,-1820,7748,-1802,7599,-1796,8139,-1796,8198,-1813,8336,-1865,8469,-1928,8596,-2000,8717,-2081,8831,-2172,8937,-2270,9036,-2377,9126,-2491,9208,-2612,9280,-2739,9342,-2871,9395,-3010,9436,-3153,9466,-3301,9485,-3452,9491,-3607,9485,-3762,9466,-3914,9436,-4061,9395,-4205,9342,-4343,9280,-4476,9208,-4603,9126,-4724,9036,-4837,8937,-4944,8831,-5043,8717,-5133,8596,-5215,8469,-5287,8336,-5349,8198,-5402,8137,-5419e" filled="t" fillcolor="#BDE2F7" stroked="f">
                <v:path arrowok="t"/>
                <v:fill/>
              </v:shape>
            </v:group>
            <v:group style="position:absolute;left:5789;top:-5422;width:3623;height:3623" coordorigin="5789,-5422" coordsize="3623,3623">
              <v:shape style="position:absolute;left:5789;top:-5422;width:3623;height:3623" coordorigin="5789,-5422" coordsize="3623,3623" path="m7600,-5422l7452,-5416,7307,-5398,7165,-5369,7028,-5329,6895,-5279,6768,-5219,6646,-5150,6531,-5072,6422,-4985,6319,-4891,6225,-4789,6138,-4680,6060,-4564,5991,-4442,5931,-4315,5881,-4183,5841,-4045,5812,-3904,5795,-3759,5789,-3610,5795,-3462,5812,-3316,5841,-3175,5881,-3038,5931,-2905,5991,-2778,6060,-2656,6138,-2540,6225,-2431,6319,-2329,6422,-2235,6531,-2148,6646,-2070,6768,-2001,6895,-1941,7028,-1891,7165,-1851,7307,-1822,7452,-1805,7600,-1799,7749,-1805,7894,-1822,8035,-1851,8118,-1875,7599,-1875,7457,-1881,7318,-1898,7183,-1925,7052,-1963,6925,-2011,6803,-2068,6687,-2135,6576,-2209,6472,-2292,6374,-2383,6284,-2480,6201,-2585,6127,-2695,6060,-2812,6003,-2933,5955,-3060,5917,-3191,5890,-3327,5873,-3465,5867,-3607,5873,-3749,5890,-3888,5917,-4024,5955,-4155,6003,-4282,6060,-4403,6127,-4520,6201,-4630,6284,-4735,6374,-4832,6472,-4923,6576,-5006,6687,-5080,6803,-5146,6925,-5204,7052,-5252,7183,-5290,7318,-5317,7457,-5334,7599,-5340,8136,-5340,8035,-5369,7894,-5398,7749,-5416,7600,-5422e" filled="t" fillcolor="#BEE4F8" stroked="f">
                <v:path arrowok="t"/>
                <v:fill/>
              </v:shape>
              <v:shape style="position:absolute;left:5789;top:-5422;width:3623;height:3623" coordorigin="5789,-5422" coordsize="3623,3623" path="m8136,-5340l7599,-5340,7741,-5334,7880,-5317,8015,-5290,8147,-5252,8273,-5204,8395,-5146,8512,-5080,8622,-5006,8727,-4923,8824,-4832,8915,-4735,8997,-4630,9072,-4520,9138,-4403,9196,-4282,9243,-4155,9281,-4024,9309,-3888,9326,-3749,9332,-3607,9326,-3465,9309,-3327,9281,-3191,9243,-3060,9196,-2933,9138,-2812,9072,-2695,8997,-2585,8915,-2480,8824,-2383,8727,-2292,8622,-2209,8512,-2135,8395,-2068,8273,-2011,8147,-1963,8015,-1925,7880,-1898,7741,-1881,7599,-1875,8118,-1875,8305,-1941,8433,-2001,8554,-2070,8670,-2148,8779,-2235,8881,-2329,8976,-2431,9062,-2540,9140,-2656,9210,-2778,9269,-2905,9319,-3038,9359,-3175,9388,-3316,9406,-3462,9412,-3610,9406,-3759,9388,-3904,9359,-4045,9319,-4183,9269,-4315,9210,-4442,9140,-4564,9062,-4680,8976,-4789,8881,-4891,8779,-4985,8670,-5072,8554,-5150,8433,-5219,8305,-5279,8173,-5329,8136,-5340e" filled="t" fillcolor="#BEE4F8" stroked="f">
                <v:path arrowok="t"/>
                <v:fill/>
              </v:shape>
            </v:group>
            <v:group style="position:absolute;left:5868;top:-5340;width:3465;height:3465" coordorigin="5868,-5340" coordsize="3465,3465">
              <v:shape style="position:absolute;left:5868;top:-5340;width:3465;height:3465" coordorigin="5868,-5340" coordsize="3465,3465" path="m7600,-5340l7458,-5334,7319,-5317,7184,-5289,7053,-5251,6926,-5203,6804,-5146,6688,-5080,6577,-5005,6473,-4922,6375,-4832,6285,-4734,6202,-4630,6127,-4520,6061,-4403,6004,-4281,5956,-4155,5918,-4023,5890,-3888,5874,-3749,5868,-3607,5874,-3465,5890,-3326,5918,-3191,5956,-3060,6004,-2933,6061,-2811,6127,-2695,6202,-2584,6285,-2480,6375,-2382,6473,-2292,6577,-2209,6688,-2134,6804,-2068,6926,-2011,7053,-1963,7184,-1925,7319,-1897,7458,-1881,7600,-1875,7742,-1881,7881,-1897,8016,-1925,8117,-1954,7599,-1954,7464,-1960,7331,-1976,7202,-2002,7077,-2038,6956,-2084,6840,-2139,6729,-2202,6623,-2273,6524,-2352,6430,-2439,6344,-2532,6265,-2631,6194,-2737,6131,-2848,6076,-2964,6030,-3085,5994,-3210,5968,-3339,5951,-3472,5946,-3607,5951,-3743,5968,-3876,5994,-4005,6030,-4130,6076,-4251,6131,-4367,6194,-4478,6265,-4584,6344,-4683,6430,-4776,6524,-4863,6623,-4942,6729,-5013,6840,-5076,6956,-5131,7077,-5176,7202,-5213,7331,-5239,7464,-5255,7599,-5261,8115,-5261,8016,-5289,7881,-5317,7742,-5334,7600,-5340e" filled="t" fillcolor="#C0E7FA" stroked="f">
                <v:path arrowok="t"/>
                <v:fill/>
              </v:shape>
              <v:shape style="position:absolute;left:5868;top:-5340;width:3465;height:3465" coordorigin="5868,-5340" coordsize="3465,3465" path="m8115,-5261l7599,-5261,7735,-5255,7867,-5239,7996,-5213,8122,-5176,8243,-5131,8359,-5076,8470,-5013,8576,-4942,8675,-4863,8768,-4776,8854,-4683,8933,-4584,9005,-4478,9068,-4367,9123,-4251,9168,-4130,9205,-4005,9231,-3876,9247,-3743,9253,-3607,9247,-3472,9231,-3339,9205,-3210,9168,-3085,9123,-2964,9068,-2848,9005,-2737,8933,-2631,8854,-2532,8768,-2439,8675,-2352,8576,-2273,8470,-2202,8359,-2139,8243,-2084,8122,-2038,7996,-2002,7867,-1976,7735,-1960,7599,-1954,8117,-1954,8274,-2011,8396,-2068,8513,-2134,8623,-2209,8728,-2292,8825,-2382,8916,-2480,8998,-2584,9073,-2695,9139,-2811,9197,-2933,9244,-3060,9282,-3191,9310,-3326,9327,-3465,9333,-3607,9327,-3749,9310,-3888,9282,-4023,9244,-4155,9197,-4281,9139,-4403,9073,-4520,8998,-4630,8916,-4734,8825,-4832,8728,-4922,8623,-5005,8513,-5080,8396,-5146,8274,-5203,8148,-5251,8115,-5261e" filled="t" fillcolor="#C0E7FA" stroked="f">
                <v:path arrowok="t"/>
                <v:fill/>
              </v:shape>
            </v:group>
            <v:group style="position:absolute;left:5944;top:-5261;width:3307;height:3307" coordorigin="5944,-5261" coordsize="3307,3307">
              <v:shape style="position:absolute;left:5944;top:-5261;width:3307;height:3307" coordorigin="5944,-5261" coordsize="3307,3307" path="m7597,-5261l7462,-5255,7329,-5239,7200,-5213,7075,-5176,6954,-5131,6838,-5076,6727,-5013,6621,-4941,6522,-4862,6428,-4776,6342,-4683,6263,-4583,6192,-4478,6129,-4367,6074,-4251,6028,-4130,5992,-4004,5966,-3875,5950,-3743,5944,-3607,5950,-3472,5966,-3339,5992,-3210,6028,-3085,6074,-2964,6129,-2848,6192,-2737,6263,-2631,6342,-2531,6428,-2438,6522,-2352,6621,-2273,6727,-2202,6838,-2139,6954,-2084,7075,-2038,7200,-2002,7329,-1976,7462,-1959,7597,-1954,7733,-1959,7865,-1976,7995,-2002,8103,-2033,7599,-2033,7470,-2039,7344,-2054,7221,-2079,7102,-2114,6987,-2157,6876,-2209,6770,-2269,6670,-2337,6575,-2412,6486,-2495,6404,-2583,6329,-2678,6261,-2778,6201,-2884,6149,-2995,6105,-3110,6071,-3229,6046,-3352,6030,-3478,6025,-3607,6030,-3737,6046,-3863,6071,-3986,6105,-4105,6149,-4220,6201,-4331,6261,-4436,6329,-4537,6404,-4632,6486,-4720,6575,-4803,6670,-4878,6770,-4946,6876,-5006,6987,-5058,7102,-5101,7221,-5136,7344,-5161,7470,-5176,7599,-5182,8101,-5182,7995,-5213,7865,-5239,7733,-5255,7597,-5261e" filled="t" fillcolor="#C1E8FB" stroked="f">
                <v:path arrowok="t"/>
                <v:fill/>
              </v:shape>
              <v:shape style="position:absolute;left:5944;top:-5261;width:3307;height:3307" coordorigin="5944,-5261" coordsize="3307,3307" path="m8101,-5182l7599,-5182,7728,-5176,7855,-5161,7977,-5136,8097,-5101,8212,-5058,8323,-5006,8428,-4946,8529,-4878,8624,-4803,8712,-4720,8794,-4632,8870,-4537,8938,-4436,8998,-4331,9050,-4220,9093,-4105,9128,-3986,9153,-3863,9168,-3737,9173,-3607,9168,-3478,9153,-3352,9128,-3229,9093,-3110,9050,-2995,8998,-2884,8938,-2778,8870,-2678,8794,-2583,8712,-2495,8624,-2412,8529,-2337,8428,-2269,8323,-2209,8212,-2157,8097,-2114,7977,-2079,7855,-2054,7728,-2039,7599,-2033,8103,-2033,8241,-2084,8357,-2139,8468,-2202,8574,-2273,8673,-2352,8766,-2438,8853,-2531,8932,-2631,9003,-2737,9066,-2848,9121,-2964,9166,-3085,9203,-3210,9229,-3339,9245,-3472,9251,-3607,9245,-3743,9229,-3875,9203,-4004,9166,-4130,9121,-4251,9066,-4367,9003,-4478,8932,-4583,8853,-4683,8766,-4776,8673,-4862,8574,-4941,8468,-5013,8357,-5076,8241,-5131,8120,-5176,8101,-5182e" filled="t" fillcolor="#C1E8FB" stroked="f">
                <v:path arrowok="t"/>
                <v:fill/>
              </v:shape>
            </v:group>
            <v:group style="position:absolute;left:5974;top:-5233;width:3252;height:3252" coordorigin="5974,-5233" coordsize="3252,3252">
              <v:shape style="position:absolute;left:5974;top:-5233;width:3252;height:3252" coordorigin="5974,-5233" coordsize="3252,3252" path="m7600,-5233l7467,-5228,7337,-5212,7210,-5186,7087,-5150,6968,-5105,6853,-5051,6744,-4989,6640,-4919,6542,-4841,6451,-4757,6366,-4665,6288,-4567,6218,-4463,6156,-4354,6102,-4240,6057,-4121,6022,-3998,5996,-3871,5980,-3741,5974,-3607,5980,-3474,5996,-3344,6022,-3217,6057,-3094,6102,-2975,6156,-2860,6218,-2751,6288,-2647,6366,-2549,6451,-2458,6542,-2373,6640,-2295,6744,-2225,6853,-2163,6968,-2109,7087,-2064,7210,-2029,7337,-2003,7467,-1987,7600,-1981,7734,-1987,7864,-2003,7991,-2029,8114,-2064,8233,-2109,8347,-2163,8456,-2225,8560,-2295,8658,-2373,8750,-2458,8835,-2549,8912,-2647,8982,-2751,9044,-2860,9098,-2975,9143,-3094,9179,-3217,9205,-3344,9221,-3474,9226,-3607,9221,-3741,9205,-3871,9179,-3998,9143,-4121,9098,-4240,9044,-4354,8982,-4463,8912,-4567,8835,-4665,8750,-4757,8658,-4841,8560,-4919,8456,-4989,8347,-5051,8233,-5105,8114,-5150,7991,-5186,7864,-5212,7734,-5228,7600,-5233e" filled="t" fillcolor="#C1E8FB" stroked="f">
                <v:path arrowok="t"/>
                <v:fill/>
              </v:shape>
              <v:shape style="position:absolute;left:4945;top:-6505;width:5379;height:2957" type="#_x0000_t75">
                <v:imagedata r:id="rId21" o:title=""/>
              </v:shape>
            </v:group>
            <v:group style="position:absolute;left:7671;top:-2856;width:23;height:34" coordorigin="7671,-2856" coordsize="23,34">
              <v:shape style="position:absolute;left:7671;top:-2856;width:23;height:34" coordorigin="7671,-2856" coordsize="23,34" path="m7681,-2856l7671,-2856,7672,-2828,7675,-2822,7680,-2829,7689,-2834,7694,-2837,7689,-2841,7681,-2849,7681,-2856e" filled="t" fillcolor="#F3CD1F" stroked="f">
                <v:path arrowok="t"/>
                <v:fill/>
              </v:shape>
            </v:group>
            <v:group style="position:absolute;left:7671;top:-2856;width:23;height:34" coordorigin="7671,-2856" coordsize="23,34">
              <v:shape style="position:absolute;left:7671;top:-2856;width:23;height:34" coordorigin="7671,-2856" coordsize="23,34" path="m7675,-2822l7680,-2829,7689,-2834,7694,-2837,7689,-2841,7681,-2849,7681,-2856,7678,-2856,7675,-2856,7671,-2856,7672,-2828,7675,-2822xe" filled="f" stroked="t" strokeweight=".605pt" strokecolor="#00AEEF">
                <v:path arrowok="t"/>
              </v:shape>
              <v:shape style="position:absolute;left:7434;top:-1415;width:1516;height:950" type="#_x0000_t75">
                <v:imagedata r:id="rId22" o:title=""/>
              </v:shape>
            </v:group>
            <v:group style="position:absolute;left:7216;top:-522;width:62;height:50" coordorigin="7216,-522" coordsize="62,50">
              <v:shape style="position:absolute;left:7216;top:-522;width:62;height:50" coordorigin="7216,-522" coordsize="62,50" path="m7278,-488l7242,-488,7241,-481,7248,-472,7267,-473,7267,-478,7273,-483,7278,-486,7278,-488e" filled="t" fillcolor="#EEE3CC" stroked="f">
                <v:path arrowok="t"/>
                <v:fill/>
              </v:shape>
              <v:shape style="position:absolute;left:7216;top:-522;width:62;height:50" coordorigin="7216,-522" coordsize="62,50" path="m7255,-498l7229,-498,7229,-492,7237,-487,7242,-488,7278,-488,7275,-492,7273,-495,7272,-496,7256,-496,7255,-498e" filled="t" fillcolor="#EEE3CC" stroked="f">
                <v:path arrowok="t"/>
                <v:fill/>
              </v:shape>
              <v:shape style="position:absolute;left:7216;top:-522;width:62;height:50" coordorigin="7216,-522" coordsize="62,50" path="m7266,-502l7256,-496,7272,-496,7266,-502e" filled="t" fillcolor="#EEE3CC" stroked="f">
                <v:path arrowok="t"/>
                <v:fill/>
              </v:shape>
              <v:shape style="position:absolute;left:7216;top:-522;width:62;height:50" coordorigin="7216,-522" coordsize="62,50" path="m7223,-522l7223,-516,7220,-511,7223,-506,7220,-504,7216,-501,7217,-497,7229,-498,7255,-498,7251,-510,7249,-518,7237,-518,7223,-522e" filled="t" fillcolor="#EEE3CC" stroked="f">
                <v:path arrowok="t"/>
                <v:fill/>
              </v:shape>
              <v:shape style="position:absolute;left:7216;top:-522;width:62;height:50" coordorigin="7216,-522" coordsize="62,50" path="m7249,-522l7237,-518,7249,-518,7249,-522e" filled="t" fillcolor="#EEE3CC" stroked="f">
                <v:path arrowok="t"/>
                <v:fill/>
              </v:shape>
            </v:group>
            <v:group style="position:absolute;left:7216;top:-522;width:62;height:50" coordorigin="7216,-522" coordsize="62,50">
              <v:shape style="position:absolute;left:7216;top:-522;width:62;height:50" coordorigin="7216,-522" coordsize="62,50" path="m7242,-488l7237,-487,7229,-492,7229,-498,7217,-497,7216,-501,7220,-504,7223,-506,7220,-511,7223,-516,7223,-522,7237,-518,7249,-522,7251,-510,7256,-496,7266,-502,7273,-495,7275,-492,7278,-486,7273,-483,7267,-478,7267,-473,7255,-472,7248,-472,7241,-481,7242,-488xe" filled="f" stroked="t" strokeweight=".51pt" strokecolor="#00AEEF">
                <v:path arrowok="t"/>
              </v:shape>
            </v:group>
            <v:group style="position:absolute;left:7716;top:-2888;width:22;height:34" coordorigin="7716,-2888" coordsize="22,34">
              <v:shape style="position:absolute;left:7716;top:-2888;width:22;height:34" coordorigin="7716,-2888" coordsize="22,34" path="m7726,-2888l7722,-2888,7716,-2861,7719,-2854,7724,-2861,7733,-2866,7738,-2870,7733,-2873,7726,-2881,7726,-2888e" filled="t" fillcolor="#F3CD1F" stroked="f">
                <v:path arrowok="t"/>
                <v:fill/>
              </v:shape>
            </v:group>
            <v:group style="position:absolute;left:7716;top:-2888;width:22;height:34" coordorigin="7716,-2888" coordsize="22,34">
              <v:shape style="position:absolute;left:7716;top:-2888;width:22;height:34" coordorigin="7716,-2888" coordsize="22,34" path="m7719,-2854l7724,-2861,7733,-2866,7738,-2870,7733,-2873,7726,-2881,7726,-2888,7722,-2888,7716,-2861,7719,-2854xe" filled="f" stroked="t" strokeweight=".605pt" strokecolor="#00AEEF">
                <v:path arrowok="t"/>
              </v:shape>
            </v:group>
            <v:group style="position:absolute;left:7591;top:-2857;width:28;height:17" coordorigin="7591,-2857" coordsize="28,17">
              <v:shape style="position:absolute;left:7591;top:-2857;width:28;height:17" coordorigin="7591,-2857" coordsize="28,17" path="m7610,-2857l7591,-2856,7596,-2842,7601,-2840,7618,-2845,7617,-2850,7610,-2857e" filled="t" fillcolor="#F3CD1F" stroked="f">
                <v:path arrowok="t"/>
                <v:fill/>
              </v:shape>
            </v:group>
            <v:group style="position:absolute;left:7591;top:-2857;width:28;height:17" coordorigin="7591,-2857" coordsize="28,17">
              <v:shape style="position:absolute;left:7591;top:-2857;width:28;height:17" coordorigin="7591,-2857" coordsize="28,17" path="m7591,-2856l7596,-2857,7599,-2857,7605,-2857,7610,-2857,7617,-2850,7618,-2845,7601,-2840,7596,-2842,7591,-2856xe" filled="f" stroked="t" strokeweight=".605pt" strokecolor="#00AEEF">
                <v:path arrowok="t"/>
              </v:shape>
            </v:group>
            <v:group style="position:absolute;left:8756;top:-3534;width:28;height:17" coordorigin="8756,-3534" coordsize="28,17">
              <v:shape style="position:absolute;left:8756;top:-3534;width:28;height:17" coordorigin="8756,-3534" coordsize="28,17" path="m8775,-3534l8756,-3534,8762,-3519,8767,-3517,8784,-3522,8782,-3527,8775,-3534e" filled="t" fillcolor="#A5C971" stroked="f">
                <v:path arrowok="t"/>
                <v:fill/>
              </v:shape>
            </v:group>
            <v:group style="position:absolute;left:8756;top:-3534;width:28;height:17" coordorigin="8756,-3534" coordsize="28,17">
              <v:shape style="position:absolute;left:8756;top:-3534;width:28;height:17" coordorigin="8756,-3534" coordsize="28,17" path="m8756,-3534l8761,-3534,8765,-3534,8770,-3534,8775,-3534,8782,-3527,8784,-3522,8767,-3517,8762,-3519,8756,-3534xe" filled="f" stroked="t" strokeweight=".605pt" strokecolor="#00AEEF">
                <v:path arrowok="t"/>
              </v:shape>
            </v:group>
            <v:group style="position:absolute;left:4951;top:-6499;width:5367;height:2834" coordorigin="4951,-6499" coordsize="5367,2834">
              <v:shape style="position:absolute;left:4951;top:-6499;width:5367;height:2834" coordorigin="4951,-6499" coordsize="5367,2834" path="m7972,-5279l8030,-5223,8042,-5204,8027,-5190,8039,-5174,8021,-5166,8019,-5171,8005,-5164,7999,-5157,7995,-5148,7986,-5146,7967,-5152,7956,-5144,7954,-5124,7963,-5111,7971,-5106,7944,-5105,7939,-5090,7939,-5070,7950,-5053,7963,-5038,7970,-5026,7970,-5008,7970,-4982,7982,-4955,7987,-4940,7991,-4926,7994,-4911,7989,-4898,7996,-4896,7996,-4875,8006,-4859,8019,-4844,8032,-4830,8040,-4815,8064,-4756,8099,-4707,8105,-4708,8106,-4730,8107,-4744,8116,-4749,8130,-4744,8143,-4737,8153,-4736,8149,-4754,8141,-4769,8139,-4789,8136,-4807,8136,-4834,8140,-4852,8150,-4866,8164,-4856,8176,-4851,8194,-4908,8195,-4926,8207,-4931,8216,-4942,8223,-4957,8228,-4976,8233,-4996,8239,-5016,8246,-5034,8256,-5050,8270,-5061,8288,-5066,8309,-5057,8320,-5040,8340,-5029,8355,-5030,8372,-5019,8386,-5002,8397,-4984,8409,-4968,8472,-4931,8512,-4872,8517,-4798,8518,-4769,8521,-4744,8525,-4723,8530,-4705,8535,-4688,8538,-4670,8552,-4656,8562,-4635,8575,-4618,8583,-4611,8591,-4604,8608,-4585,8661,-4531,8716,-4496,8778,-4476,8786,-4474,8789,-4471,8788,-4468,8780,-4465,8760,-4461,8739,-4464,8720,-4470,8704,-4479,8690,-4487,8680,-4490,8677,-4484,8680,-4473,8684,-4460,8686,-4448,8683,-4442,8667,-4452,8655,-4467,8637,-4465,8623,-4461,8609,-4462,8603,-4450,8622,-4434,8636,-4415,8646,-4397,8649,-4383,8663,-4368,8679,-4358,8696,-4348,8714,-4338,8726,-4324,8734,-4312,8738,-4301,8742,-4290,8748,-4279,8801,-4239,8812,-4237,8815,-4240,8809,-4248,8793,-4268,8792,-4283,8796,-4288,8814,-4281,8827,-4267,8837,-4248,8835,-4240,8828,-4232,8818,-4224,8809,-4216,8807,-4209,8814,-4203,8839,-4197,8855,-4190,8874,-4187,8883,-4181,8896,-4178,8906,-4178,8917,-4164,8921,-4168,8921,-4191,8916,-4210,8912,-4227,8922,-4237,8927,-4244,8933,-4245,8944,-4235,8951,-4223,8949,-4219,8943,-4215,8939,-4205,8939,-4190,8938,-4181,8939,-4173,8943,-4164,8954,-4149,8968,-4125,8971,-4109,8969,-4097,8979,-4070,8991,-4053,9005,-4044,9020,-4041,9035,-4041,9047,-4042,9058,-4057,9076,-4065,9098,-4069,9129,-4077,9150,-4086,9163,-4091,9179,-4088,9199,-4078,9220,-4065,9239,-4050,9255,-4039,9271,-4028,9289,-4021,9306,-4015,9325,-4010,9345,-4005,9365,-3999,9420,-3969,9474,-3931,9490,-3920,9505,-3910,9518,-3902,9537,-3896,9549,-3894,9562,-3890,9578,-3877,9589,-3866,9598,-3856,9606,-3847,9615,-3838,9628,-3828,9646,-3817,9662,-3802,9719,-3769,9754,-3755,9765,-3742,9760,-3730,9739,-3737,9722,-3747,9705,-3758,9677,-3766,9657,-3771,9642,-3774,9630,-3779,9618,-3787,9596,-3795,9538,-3816,9459,-3825,9448,-3819,9448,-3809,9456,-3799,9476,-3793,9501,-3790,9526,-3790,9550,-3786,9570,-3777,9587,-3765,9601,-3754,9622,-3745,9639,-3740,9656,-3737,9674,-3733,9698,-3724,9716,-3713,9732,-3702,9747,-3695,9774,-3697,9789,-3703,9806,-3699,9825,-3689,9846,-3677,9867,-3664,9885,-3654,9900,-3649,9917,-3646,9936,-3636,9952,-3621,9968,-3601,9984,-3588,10000,-3582,10016,-3573,10032,-3563,10050,-3553,10067,-3542,10085,-3532,10102,-3521,10120,-3512,10128,-3520,10124,-3525,10122,-3534,10134,-3534,10136,-3548,10142,-3548,10156,-3536,10170,-3518,10173,-3536,10191,-3589,10206,-3583,10216,-3584,10224,-3583,10233,-3572,10224,-3568,10221,-3556,10219,-3525,10196,-3518,10176,-3508,10191,-3496,10210,-3497,10227,-3484,10241,-3470,10254,-3458,10271,-3451,10289,-3433,10307,-3424,10323,-3418,10341,-3407,10353,-3397e" filled="f" stroked="t" strokeweight=".68pt" strokecolor="#00AEEF">
                <v:path arrowok="t"/>
              </v:shape>
              <v:shape style="position:absolute;left:4951;top:-6499;width:5367;height:2834" coordorigin="4951,-6499" coordsize="5367,2834" path="m4986,-4007l5046,-4022,5073,-4023,5066,-4035,5076,-4035,5091,-4038,5114,-4044,5128,-4064,5139,-4079,5150,-4092,5165,-4101,5181,-4103,5197,-4103,5214,-4106,5229,-4128,5237,-4140,5259,-4148,5276,-4159,5290,-4170,5307,-4178,5349,-4193,5807,-4880,7917,-5493,7972,-5279e" filled="f" stroked="t" strokeweight=".68pt" strokecolor="#00AEEF">
                <v:path arrowok="t"/>
              </v:shape>
            </v:group>
            <v:group style="position:absolute;left:7154;top:-667;width:77;height:79" coordorigin="7154,-667" coordsize="77,79">
              <v:shape style="position:absolute;left:7154;top:-667;width:77;height:79" coordorigin="7154,-667" coordsize="77,79" path="m7186,-667l7168,-657,7155,-641,7154,-636,7165,-621,7187,-613,7202,-598,7219,-588,7231,-594,7231,-613,7226,-634,7222,-647,7203,-656,7186,-667e" filled="t" fillcolor="#EEE3CC" stroked="f">
                <v:path arrowok="t"/>
                <v:fill/>
              </v:shape>
            </v:group>
            <v:group style="position:absolute;left:7154;top:-667;width:77;height:79" coordorigin="7154,-667" coordsize="77,79">
              <v:shape style="position:absolute;left:7154;top:-667;width:77;height:79" coordorigin="7154,-667" coordsize="77,79" path="m7154,-636l7165,-621,7187,-613,7202,-598,7219,-588,7231,-594,7231,-613,7226,-634,7222,-647,7203,-656,7186,-667,7168,-657,7155,-641,7154,-636xe" filled="f" stroked="t" strokeweight=".51pt" strokecolor="#00AEEF">
                <v:path arrowok="t"/>
              </v:shape>
            </v:group>
            <v:group style="position:absolute;left:4951;top:-1025;width:1816;height:691" coordorigin="4951,-1025" coordsize="1816,691">
              <v:shape style="position:absolute;left:4951;top:-1025;width:1816;height:691" coordorigin="4951,-1025" coordsize="1816,691" path="m4986,-333l6459,-333,6462,-351,6465,-371,6466,-392,6475,-407,6492,-422,6506,-437,6510,-455,6520,-470,6536,-471,6555,-475,6613,-502,6631,-545,6650,-550,6665,-562,6676,-578,6687,-596,6698,-614,6712,-628,6731,-637,6732,-640,6383,-640,6370,-650,6363,-669,6365,-693,6381,-709,6397,-717,6389,-736,6384,-751,6378,-774,6369,-786,6367,-807,6367,-830,6367,-835,6366,-837,5244,-837,5207,-841,5216,-857,5219,-878,5209,-891,5195,-907,5184,-931,5165,-931,5145,-932,5125,-936,5108,-947,5097,-967,5078,-971,5060,-979,5042,-988,5025,-999,5008,-1009,4991,-1017,4986,-1019,4986,-333e" filled="t" fillcolor="#EEE3CC" stroked="f">
                <v:path arrowok="t"/>
                <v:fill/>
              </v:shape>
              <v:shape style="position:absolute;left:4951;top:-1025;width:1816;height:691" coordorigin="4951,-1025" coordsize="1816,691" path="m6546,-725l6533,-714,6518,-703,6502,-690,6449,-656,6383,-640,6732,-640,6736,-654,6749,-667,6767,-680,6786,-695,6796,-712,6796,-713,6583,-713,6565,-716,6546,-725e" filled="t" fillcolor="#EEE3CC" stroked="f">
                <v:path arrowok="t"/>
                <v:fill/>
              </v:shape>
              <v:shape style="position:absolute;left:4951;top:-1025;width:1816;height:691" coordorigin="4951,-1025" coordsize="1816,691" path="m6737,-849l6698,-803,6673,-742,6664,-742,6653,-738,6641,-732,6628,-725,6614,-719,6599,-714,6583,-713,6796,-713,6800,-732,6801,-750,6802,-768,6802,-786,6800,-807,6794,-829,6773,-830,6751,-835,6737,-849e" filled="t" fillcolor="#EEE3CC" stroked="f">
                <v:path arrowok="t"/>
                <v:fill/>
              </v:shape>
              <v:shape style="position:absolute;left:4951;top:-1025;width:1816;height:691" coordorigin="4951,-1025" coordsize="1816,691" path="m5379,-880l5319,-870,5261,-846,5244,-837,6366,-837,6366,-849,5488,-849,5468,-853,5445,-864,5431,-872,5415,-877,5398,-879,5379,-880e" filled="t" fillcolor="#EEE3CC" stroked="f">
                <v:path arrowok="t"/>
                <v:fill/>
              </v:shape>
              <v:shape style="position:absolute;left:4951;top:-1025;width:1816;height:691" coordorigin="4951,-1025" coordsize="1816,691" path="m5801,-930l5783,-921,5765,-905,5748,-892,5675,-862,5599,-853,5540,-852,5521,-851,5505,-849,5488,-849,6366,-849,6366,-853,6371,-871,6395,-871,6397,-872,6399,-884,6390,-904,6381,-919,6362,-919,6341,-920,6322,-926,6320,-929,5818,-929,5801,-930e" filled="t" fillcolor="#EEE3CC" stroked="f">
                <v:path arrowok="t"/>
                <v:fill/>
              </v:shape>
              <v:shape style="position:absolute;left:4951;top:-1025;width:1816;height:691" coordorigin="4951,-1025" coordsize="1816,691" path="m6395,-871l6371,-871,6382,-866,6395,-871e" filled="t" fillcolor="#EEE3CC" stroked="f">
                <v:path arrowok="t"/>
                <v:fill/>
              </v:shape>
              <v:shape style="position:absolute;left:4951;top:-1025;width:1816;height:691" coordorigin="4951,-1025" coordsize="1816,691" path="m6380,-922l6362,-919,6381,-919,6380,-922e" filled="t" fillcolor="#EEE3CC" stroked="f">
                <v:path arrowok="t"/>
                <v:fill/>
              </v:shape>
              <v:shape style="position:absolute;left:4951;top:-1025;width:1816;height:691" coordorigin="4951,-1025" coordsize="1816,691" path="m6123,-1016l6057,-1004,5996,-985,5922,-955,5904,-948,5835,-931,5818,-929,6320,-929,6309,-943,6290,-953,6274,-964,6231,-964,6212,-974,6199,-989,6184,-994,6149,-1007,6123,-1016e" filled="t" fillcolor="#EEE3CC" stroked="f">
                <v:path arrowok="t"/>
                <v:fill/>
              </v:shape>
              <v:shape style="position:absolute;left:4951;top:-1025;width:1816;height:691" coordorigin="4951,-1025" coordsize="1816,691" path="m5183,-932l5165,-931,5184,-931,5183,-932e" filled="t" fillcolor="#EEE3CC" stroked="f">
                <v:path arrowok="t"/>
                <v:fill/>
              </v:shape>
              <v:shape style="position:absolute;left:4951;top:-1025;width:1816;height:691" coordorigin="4951,-1025" coordsize="1816,691" path="m6272,-966l6231,-964,6274,-964,6272,-966e" filled="t" fillcolor="#EEE3CC" stroked="f">
                <v:path arrowok="t"/>
                <v:fill/>
              </v:shape>
            </v:group>
            <v:group style="position:absolute;left:4951;top:-1025;width:1816;height:691" coordorigin="4951,-1025" coordsize="1816,691">
              <v:shape style="position:absolute;left:4951;top:-1025;width:1816;height:691" coordorigin="4951,-1025" coordsize="1816,691" path="m4986,-1019l4991,-1017,5008,-1009,5025,-999,5042,-988,5060,-979,5078,-971,5097,-967,5108,-947,5125,-936,5145,-932,5165,-931,5183,-932,5195,-907,5209,-891,5219,-878,5216,-857,5207,-841,5244,-837,5261,-846,5279,-855,5339,-875,5379,-880,5398,-879,5415,-877,5431,-872,5445,-864,5468,-853,5488,-849,5505,-849,5521,-851,5540,-852,5560,-852,5580,-852,5599,-853,5675,-862,5748,-892,5783,-921,5801,-930,5869,-937,5940,-962,5958,-970,5977,-977,6036,-998,6100,-1014,6123,-1016,6149,-1007,6169,-1000,6184,-994,6199,-989,6212,-974,6231,-964,6252,-965,6272,-966,6290,-953,6309,-943,6322,-926,6341,-920,6362,-919,6380,-922,6390,-904,6399,-884,6397,-872,6382,-866,6371,-871,6366,-852,6367,-832,6367,-807,6369,-786,6378,-774,6384,-751,6389,-736,6397,-717,6381,-709,6365,-693,6363,-669,6370,-650,6383,-640,6406,-643,6468,-667,6518,-703,6533,-714,6546,-725,6565,-716,6583,-713,6599,-714,6614,-719,6628,-725,6641,-732,6653,-738,6664,-742,6673,-742,6678,-762,6711,-822,6737,-849,6751,-835,6773,-830,6794,-829,6800,-806,6802,-786,6802,-768,6801,-750,6800,-732,6796,-712,6786,-695,6767,-680,6749,-667,6736,-654,6731,-637,6712,-628,6698,-614,6687,-596,6676,-578,6665,-562,6650,-550,6631,-545,6624,-522,6613,-502,6598,-488,6580,-479,6555,-475,6536,-471,6520,-470,6510,-455,6506,-437,6492,-422,6475,-407,6466,-392,6465,-371,6462,-351,6459,-333e" filled="f" stroked="t" strokeweight=".68pt" strokecolor="#00AEEF">
                <v:path arrowok="t"/>
              </v:shape>
            </v:group>
            <v:group style="position:absolute;left:7260;top:-1177;width:38;height:33" coordorigin="7260,-1177" coordsize="38,33">
              <v:shape style="position:absolute;left:7260;top:-1177;width:38;height:33" coordorigin="7260,-1177" coordsize="38,33" path="m7260,-1158l7263,-1155,7269,-1145,7284,-1145,7291,-1150,7297,-1157,7267,-1157,7260,-1158e" filled="t" fillcolor="#A5C971" stroked="f">
                <v:path arrowok="t"/>
                <v:fill/>
              </v:shape>
              <v:shape style="position:absolute;left:7260;top:-1177;width:38;height:33" coordorigin="7260,-1177" coordsize="38,33" path="m7277,-1177l7273,-1176,7267,-1165,7267,-1157,7297,-1157,7298,-1157,7292,-1162,7282,-1171,7277,-1177e" filled="t" fillcolor="#A5C971" stroked="f">
                <v:path arrowok="t"/>
                <v:fill/>
              </v:shape>
            </v:group>
            <v:group style="position:absolute;left:7260;top:-1177;width:38;height:33" coordorigin="7260,-1177" coordsize="38,33">
              <v:shape style="position:absolute;left:7260;top:-1177;width:38;height:33" coordorigin="7260,-1177" coordsize="38,33" path="m7267,-1157l7267,-1165,7273,-1176,7277,-1177,7282,-1171,7292,-1162,7269,-1145,7263,-1155,7260,-1158,7267,-1157xe" filled="f" stroked="t" strokeweight=".51pt" strokecolor="#00AEEF">
                <v:path arrowok="t"/>
              </v:shape>
            </v:group>
            <v:group style="position:absolute;left:7384;top:-1214;width:29;height:36" coordorigin="7384,-1214" coordsize="29,36">
              <v:shape style="position:absolute;left:7384;top:-1214;width:29;height:36" coordorigin="7384,-1214" coordsize="29,36" path="m7403,-1214l7398,-1212,7395,-1203,7384,-1203,7385,-1186,7397,-1179,7402,-1178,7404,-1181,7410,-1187,7414,-1193,7410,-1197,7403,-1205,7403,-1214e" filled="t" fillcolor="#A5C971" stroked="f">
                <v:path arrowok="t"/>
                <v:fill/>
              </v:shape>
            </v:group>
            <v:group style="position:absolute;left:7384;top:-1214;width:29;height:36" coordorigin="7384,-1214" coordsize="29,36">
              <v:shape style="position:absolute;left:7384;top:-1214;width:29;height:36" coordorigin="7384,-1214" coordsize="29,36" path="m7384,-1193l7384,-1196,7384,-1200,7384,-1203,7395,-1203,7398,-1212,7403,-1214,7403,-1205,7410,-1197,7414,-1193,7410,-1187,7404,-1181,7402,-1178,7397,-1179,7385,-1186,7384,-1193xe" filled="f" stroked="t" strokeweight=".51pt" strokecolor="#00AEEF">
                <v:path arrowok="t"/>
              </v:shape>
            </v:group>
            <v:group style="position:absolute;left:6573;top:-5399;width:1517;height:2394" coordorigin="6573,-5399" coordsize="1517,2394">
              <v:shape style="position:absolute;left:6573;top:-5399;width:1517;height:2394" coordorigin="6573,-5399" coordsize="1517,2394" path="m8090,-3143l7548,-3143,7563,-3139,7582,-3128,7602,-3115,7622,-3103,7638,-3096,7648,-3095,7665,-3094,7702,-3032,7753,-3005,7747,-3008,7751,-3018,7752,-3030,7764,-3032,7771,-3032,7807,-3044,7821,-3048,7837,-3049,8008,-3049,8090,-3143e" filled="t" fillcolor="#F3CD1F" stroked="f">
                <v:path arrowok="t"/>
                <v:fill/>
              </v:shape>
              <v:shape style="position:absolute;left:6573;top:-5399;width:1517;height:2394" coordorigin="6573,-5399" coordsize="1517,2394" path="m7929,-3030l7908,-3030,7917,-3016,7934,-3016,7929,-3028,7929,-3030e" filled="t" fillcolor="#F3CD1F" stroked="f">
                <v:path arrowok="t"/>
                <v:fill/>
              </v:shape>
              <v:shape style="position:absolute;left:6573;top:-5399;width:1517;height:2394" coordorigin="6573,-5399" coordsize="1517,2394" path="m7933,-3041l7894,-3041,7896,-3026,7908,-3030,7929,-3030,7933,-3041e" filled="t" fillcolor="#F3CD1F" stroked="f">
                <v:path arrowok="t"/>
                <v:fill/>
              </v:shape>
              <v:shape style="position:absolute;left:6573;top:-5399;width:1517;height:2394" coordorigin="6573,-5399" coordsize="1517,2394" path="m8008,-3049l7837,-3049,7843,-3042,7857,-3041,7865,-3035,7881,-3039,7894,-3041,7933,-3041,7934,-3042,7947,-3042,7963,-3043,7985,-3045,8007,-3047,8008,-3049e" filled="t" fillcolor="#F3CD1F" stroked="f">
                <v:path arrowok="t"/>
                <v:fill/>
              </v:shape>
              <v:shape style="position:absolute;left:6573;top:-5399;width:1517;height:2394" coordorigin="6573,-5399" coordsize="1517,2394" path="m8092,-3479l7214,-3479,7229,-3478,7249,-3469,7262,-3449,7275,-3437,7290,-3424,7309,-3417,7324,-3403,7335,-3386,7341,-3366,7342,-3340,7344,-3317,7352,-3300,7367,-3289,7392,-3282,7409,-3270,7420,-3261,7430,-3254,7448,-3240,7469,-3223,7486,-3206,7497,-3194,7503,-3176,7513,-3157,7529,-3142,7539,-3140,7546,-3143,7548,-3143,8090,-3143,8117,-3175,8092,-3479e" filled="t" fillcolor="#F3CD1F" stroked="f">
                <v:path arrowok="t"/>
                <v:fill/>
              </v:shape>
              <v:shape style="position:absolute;left:6573;top:-5399;width:1517;height:2394" coordorigin="6573,-5399" coordsize="1517,2394" path="m6988,-5399l6573,-4814,7070,-4130,6953,-3663,7023,-3643,7053,-3619,7073,-3607,7094,-3600,7110,-3597,7113,-3590,7116,-3582,7118,-3571,7119,-3553,7131,-3551,7131,-3542,7137,-3525,7150,-3512,7163,-3494,7168,-3481,7163,-3474,7168,-3473,7173,-3471,7180,-3473,7185,-3473,7201,-3475,7214,-3479,8092,-3479,8046,-4037,8040,-4058,8037,-4077,8037,-4090,8037,-4095,8027,-4105,8016,-4124,8008,-4147,8002,-4167,7996,-4184,7972,-4253,7948,-4285,7941,-4304,7930,-4324,7926,-4347,7924,-4364,7909,-4371,7848,-4403,7797,-4436,7779,-4443,7761,-4450,7743,-4460,7723,-4475,7708,-4490,7687,-4500,7672,-4515,7660,-4530,7646,-4541,7592,-4570,7545,-4610,7529,-4622,7513,-4633,7497,-4642,7481,-4652,7444,-4700,7418,-4759,7398,-4821,7396,-4837,7387,-4858,7385,-4876,7386,-4894,7385,-4920,7383,-4939,7382,-4956,7379,-4962,7366,-4962,7359,-4976,7369,-4976,7375,-4991,7374,-5014,7373,-5038,7375,-5062,7383,-5076,7390,-5094,7393,-5118,7393,-5133,7393,-5157,7395,-5180,7398,-5201,7402,-5221,7404,-5238,7404,-5253,7401,-5266,7385,-5278,7365,-5291,7362,-5302,7368,-5307,7368,-5314,7366,-5314,7356,-5319,7356,-5329,7362,-5329,7368,-5332,7373,-5336,6988,-5399e" filled="t" fillcolor="#F3CD1F" stroked="f">
                <v:path arrowok="t"/>
                <v:fill/>
              </v:shape>
              <v:shape style="position:absolute;left:6573;top:-5399;width:1517;height:2394" coordorigin="6573,-5399" coordsize="1517,2394" path="m7369,-4976l7366,-4962,7379,-4962,7375,-4972,7374,-4974,7369,-4976e" filled="t" fillcolor="#F3CD1F" stroked="f">
                <v:path arrowok="t"/>
                <v:fill/>
              </v:shape>
              <v:shape style="position:absolute;left:6573;top:-5399;width:1517;height:2394" coordorigin="6573,-5399" coordsize="1517,2394" path="m7371,-5314l7368,-5314,7370,-5296,7371,-5291,7372,-5294,7371,-5314e" filled="t" fillcolor="#F3CD1F" stroked="f">
                <v:path arrowok="t"/>
                <v:fill/>
              </v:shape>
              <v:shape style="position:absolute;left:6573;top:-5399;width:1517;height:2394" coordorigin="6573,-5399" coordsize="1517,2394" path="m7368,-5318l7368,-5314,7368,-5314,7368,-5314,7368,-5318e" filled="t" fillcolor="#F3CD1F" stroked="f">
                <v:path arrowok="t"/>
                <v:fill/>
              </v:shape>
            </v:group>
            <v:group style="position:absolute;left:6573;top:-5399;width:1544;height:2394" coordorigin="6573,-5399" coordsize="1544,2394">
              <v:shape style="position:absolute;left:6573;top:-5399;width:1544;height:2394" coordorigin="6573,-5399" coordsize="1544,2394" path="m6953,-3663l7023,-3643,7053,-3619,7073,-3607,7094,-3600,7110,-3597,7113,-3590,7118,-3559,7119,-3553,7131,-3551,7131,-3542,7137,-3525,7150,-3512,7163,-3494,7168,-3481,7163,-3474,7168,-3473,7173,-3471,7180,-3473,7185,-3473,7201,-3475,7214,-3479,7229,-3478,7249,-3469,7262,-3449,7275,-3437,7290,-3424,7309,-3417,7324,-3403,7335,-3386,7341,-3366,7342,-3340,7344,-3317,7352,-3300,7367,-3289,7392,-3282,7409,-3270,7420,-3261,7430,-3254,7448,-3240,7469,-3223,7486,-3206,7497,-3194,7503,-3176,7513,-3157,7529,-3142,7539,-3140,7546,-3143,7548,-3143,7563,-3139,7582,-3128,7602,-3115,7622,-3103,7638,-3096,7648,-3095,7665,-3094,7702,-3032,7753,-3005,7747,-3008,7751,-3018,7752,-3030,7764,-3032,7771,-3032,7807,-3044,7821,-3048,7837,-3049,7843,-3042,7857,-3041,7865,-3035,7881,-3039,7894,-3041,7896,-3026,7908,-3030,7917,-3016,7934,-3016,7929,-3028,7934,-3042,8007,-3047,8117,-3175,8046,-4037,8040,-4058,8037,-4077,8037,-4085,8037,-4090,8037,-4095,8027,-4105,8016,-4124,8008,-4147,8002,-4167,7996,-4184,7972,-4253,7948,-4285,7941,-4304,7930,-4324,7926,-4347,7924,-4364,7909,-4371,7848,-4403,7797,-4436,7779,-4443,7761,-4450,7743,-4460,7723,-4475,7708,-4490,7687,-4500,7672,-4515,7660,-4530,7646,-4541,7592,-4570,7545,-4610,7529,-4622,7513,-4633,7497,-4642,7481,-4652,7444,-4700,7418,-4759,7398,-4821,7396,-4837,7387,-4858,7385,-4876,7386,-4894,7385,-4920,7369,-4976,7366,-4962,7359,-4976,7369,-4976,7375,-4991,7374,-5014,7373,-5038,7375,-5062,7383,-5076,7390,-5094,7393,-5118,7393,-5124,7393,-5128,7393,-5133,7393,-5157,7395,-5180,7398,-5201,7402,-5221,7404,-5238,7404,-5253,7401,-5266,7385,-5278,7365,-5291,7362,-5302,7368,-5307,7367,-5312,7368,-5318,7368,-5314,7369,-5305,7370,-5296,7371,-5291,7372,-5294,7371,-5304,7371,-5309,7371,-5314,7366,-5314,7356,-5319,7356,-5329,7362,-5329,7368,-5332,7373,-5336,6988,-5399,6573,-4814,7070,-4130,6953,-3663xe" filled="f" stroked="t" strokeweight=".605pt" strokecolor="#00AEEF">
                <v:path arrowok="t"/>
              </v:shape>
            </v:group>
            <v:group style="position:absolute;left:7671;top:-2856;width:23;height:34" coordorigin="7671,-2856" coordsize="23,34">
              <v:shape style="position:absolute;left:7671;top:-2856;width:23;height:34" coordorigin="7671,-2856" coordsize="23,34" path="m7681,-2856l7671,-2856,7672,-2828,7675,-2822,7680,-2829,7689,-2834,7694,-2837,7689,-2841,7681,-2849,7681,-2856e" filled="t" fillcolor="#F3CD1F" stroked="f">
                <v:path arrowok="t"/>
                <v:fill/>
              </v:shape>
            </v:group>
            <v:group style="position:absolute;left:7671;top:-2856;width:23;height:34" coordorigin="7671,-2856" coordsize="23,34">
              <v:shape style="position:absolute;left:7671;top:-2856;width:23;height:34" coordorigin="7671,-2856" coordsize="23,34" path="m7675,-2822l7680,-2829,7689,-2834,7694,-2837,7689,-2841,7681,-2849,7681,-2856,7678,-2856,7675,-2856,7671,-2856,7672,-2828,7675,-2822xe" filled="f" stroked="t" strokeweight=".51pt" strokecolor="#00AEEF">
                <v:path arrowok="t"/>
              </v:shape>
            </v:group>
            <v:group style="position:absolute;left:7716;top:-2888;width:22;height:34" coordorigin="7716,-2888" coordsize="22,34">
              <v:shape style="position:absolute;left:7716;top:-2888;width:22;height:34" coordorigin="7716,-2888" coordsize="22,34" path="m7726,-2888l7722,-2888,7716,-2861,7719,-2854,7724,-2861,7733,-2866,7738,-2870,7733,-2873,7726,-2881,7726,-2888e" filled="t" fillcolor="#F3CD1F" stroked="f">
                <v:path arrowok="t"/>
                <v:fill/>
              </v:shape>
            </v:group>
            <v:group style="position:absolute;left:7716;top:-2888;width:22;height:34" coordorigin="7716,-2888" coordsize="22,34">
              <v:shape style="position:absolute;left:7716;top:-2888;width:22;height:34" coordorigin="7716,-2888" coordsize="22,34" path="m7719,-2854l7724,-2861,7733,-2866,7738,-2870,7733,-2873,7726,-2881,7726,-2888,7722,-2888,7716,-2861,7719,-2854xe" filled="f" stroked="t" strokeweight=".51pt" strokecolor="#00AEEF">
                <v:path arrowok="t"/>
              </v:shape>
            </v:group>
            <v:group style="position:absolute;left:7591;top:-2857;width:28;height:17" coordorigin="7591,-2857" coordsize="28,17">
              <v:shape style="position:absolute;left:7591;top:-2857;width:28;height:17" coordorigin="7591,-2857" coordsize="28,17" path="m7610,-2857l7591,-2856,7596,-2842,7601,-2840,7618,-2845,7617,-2850,7610,-2857e" filled="t" fillcolor="#F3CD1F" stroked="f">
                <v:path arrowok="t"/>
                <v:fill/>
              </v:shape>
            </v:group>
            <v:group style="position:absolute;left:7591;top:-2857;width:28;height:17" coordorigin="7591,-2857" coordsize="28,17">
              <v:shape style="position:absolute;left:7591;top:-2857;width:28;height:17" coordorigin="7591,-2857" coordsize="28,17" path="m7591,-2856l7596,-2857,7599,-2857,7605,-2857,7610,-2857,7617,-2850,7618,-2845,7601,-2840,7596,-2842,7591,-2856xe" filled="f" stroked="t" strokeweight=".51pt" strokecolor="#00AEEF">
                <v:path arrowok="t"/>
              </v:shape>
            </v:group>
            <v:group style="position:absolute;left:4951;top:-6499;width:3746;height:2190" coordorigin="4951,-6499" coordsize="3746,2190">
              <v:shape style="position:absolute;left:4951;top:-6499;width:3746;height:2190" coordorigin="4951,-6499" coordsize="3746,2190" path="m4986,-4013l5061,-4031,5071,-4040,5125,-4055,5131,-4079,5153,-4106,5212,-4114,5231,-4146,5259,-4158,5308,-4184,5353,-4200,5516,-4560,6164,-5022,7064,-5244,7916,-5328,8422,-5328,8510,-5394,8564,-5574,8558,-5874,8642,-6090,8683,-6195,4986,-6195,4986,-4013e" filled="t" fillcolor="#FFDF97" stroked="f">
                <v:path arrowok="t"/>
                <v:fill/>
              </v:shape>
              <v:shape style="position:absolute;left:4951;top:-6499;width:3746;height:2190" coordorigin="4951,-6499" coordsize="3746,2190" path="m8422,-5328l7916,-5328,8001,-5270,8028,-5238,8040,-5221,8055,-5188,8042,-5183,8049,-5171,8041,-5168,8019,-5161,8007,-5156,8001,-5145,8012,-5058,8162,-4920,8216,-4944,8228,-4992,8264,-5058,8264,-5208,8422,-5328e" filled="t" fillcolor="#FFDF97" stroked="f">
                <v:path arrowok="t"/>
                <v:fill/>
              </v:shape>
              <v:shape style="position:absolute;left:2255;top:-6504;width:8068;height:5323" type="#_x0000_t75">
                <v:imagedata r:id="rId23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15"/>
          <w:szCs w:val="15"/>
          <w:w w:val="91"/>
        </w:rPr>
        <w:t>REGN</w:t>
      </w:r>
      <w:r>
        <w:rPr>
          <w:rFonts w:ascii="Arial" w:hAnsi="Arial" w:cs="Arial" w:eastAsia="Arial"/>
          <w:sz w:val="15"/>
          <w:szCs w:val="15"/>
          <w:w w:val="83"/>
        </w:rPr>
        <w:t>O</w:t>
      </w:r>
      <w:r>
        <w:rPr>
          <w:rFonts w:ascii="Arial" w:hAnsi="Arial" w:cs="Arial" w:eastAsia="Arial"/>
          <w:sz w:val="15"/>
          <w:szCs w:val="15"/>
          <w:w w:val="83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94"/>
        </w:rPr>
        <w:t>D’INGHILTERRA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67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95"/>
          <w:b/>
          <w:bCs/>
        </w:rPr>
        <w:t>Londra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60" w:lineRule="exact"/>
        <w:ind w:left="-13" w:right="-33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90"/>
        </w:rPr>
        <w:t>CONTEA</w:t>
      </w:r>
      <w:r>
        <w:rPr>
          <w:rFonts w:ascii="Arial" w:hAnsi="Arial" w:cs="Arial" w:eastAsia="Arial"/>
          <w:sz w:val="15"/>
          <w:szCs w:val="15"/>
          <w:spacing w:val="0"/>
          <w:w w:val="9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95"/>
        </w:rPr>
        <w:t>DI</w:t>
      </w:r>
      <w:r>
        <w:rPr>
          <w:rFonts w:ascii="Arial" w:hAnsi="Arial" w:cs="Arial" w:eastAsia="Arial"/>
          <w:sz w:val="15"/>
          <w:szCs w:val="15"/>
          <w:spacing w:val="0"/>
          <w:w w:val="95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94"/>
        </w:rPr>
        <w:t>FIANDRA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94"/>
        </w:rPr>
        <w:t>domìni</w:t>
      </w:r>
      <w:r>
        <w:rPr>
          <w:rFonts w:ascii="Arial" w:hAnsi="Arial" w:cs="Arial" w:eastAsia="Arial"/>
          <w:sz w:val="17"/>
          <w:szCs w:val="17"/>
          <w:spacing w:val="-3"/>
          <w:w w:val="9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1"/>
        </w:rPr>
        <w:t>diretti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</w:t>
      </w:r>
      <w:r>
        <w:rPr>
          <w:rFonts w:ascii="Arial" w:hAnsi="Arial" w:cs="Arial" w:eastAsia="Arial"/>
          <w:sz w:val="17"/>
          <w:szCs w:val="17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</w:t>
      </w:r>
      <w:r>
        <w:rPr>
          <w:rFonts w:ascii="Arial" w:hAnsi="Arial" w:cs="Arial" w:eastAsia="Arial"/>
          <w:sz w:val="17"/>
          <w:szCs w:val="17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Francia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41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95"/>
        </w:rPr>
        <w:t>si</w:t>
      </w:r>
      <w:r>
        <w:rPr>
          <w:rFonts w:ascii="Arial" w:hAnsi="Arial" w:cs="Arial" w:eastAsia="Arial"/>
          <w:sz w:val="17"/>
          <w:szCs w:val="17"/>
          <w:spacing w:val="0"/>
          <w:w w:val="95"/>
        </w:rPr>
        <w:t>g</w:t>
      </w:r>
      <w:r>
        <w:rPr>
          <w:rFonts w:ascii="Arial" w:hAnsi="Arial" w:cs="Arial" w:eastAsia="Arial"/>
          <w:sz w:val="17"/>
          <w:szCs w:val="17"/>
          <w:spacing w:val="0"/>
          <w:w w:val="95"/>
        </w:rPr>
        <w:t>norie</w:t>
      </w:r>
      <w:r>
        <w:rPr>
          <w:rFonts w:ascii="Arial" w:hAnsi="Arial" w:cs="Arial" w:eastAsia="Arial"/>
          <w:sz w:val="17"/>
          <w:szCs w:val="17"/>
          <w:spacing w:val="0"/>
          <w:w w:val="9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ionali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40" w:right="760"/>
          <w:cols w:num="3" w:equalWidth="0">
            <w:col w:w="3596" w:space="499"/>
            <w:col w:w="622" w:space="2288"/>
            <w:col w:w="3255"/>
          </w:cols>
        </w:sectPr>
      </w:pPr>
      <w:rPr/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9" w:lineRule="exact"/>
        <w:ind w:right="-20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90"/>
          <w:position w:val="-1"/>
        </w:rPr>
        <w:t>CONTEA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40" w:lineRule="exact"/>
        <w:ind w:left="-13" w:right="-33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90"/>
        </w:rPr>
        <w:t>DUCATO</w:t>
      </w:r>
      <w:r>
        <w:rPr>
          <w:rFonts w:ascii="Arial" w:hAnsi="Arial" w:cs="Arial" w:eastAsia="Arial"/>
          <w:sz w:val="15"/>
          <w:szCs w:val="15"/>
          <w:spacing w:val="0"/>
          <w:w w:val="9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95"/>
        </w:rPr>
        <w:t>DI</w:t>
      </w:r>
      <w:r>
        <w:rPr>
          <w:rFonts w:ascii="Arial" w:hAnsi="Arial" w:cs="Arial" w:eastAsia="Arial"/>
          <w:sz w:val="15"/>
          <w:szCs w:val="15"/>
          <w:spacing w:val="0"/>
          <w:w w:val="95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94"/>
        </w:rPr>
        <w:t>NORMANDIA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40" w:lineRule="auto"/>
        <w:ind w:left="497" w:right="4817"/>
        <w:jc w:val="center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 style="position:absolute;margin-left:313.833413pt;margin-top:-2.374732pt;width:5.047001pt;height:7.582662pt;mso-position-horizontal-relative:page;mso-position-vertical-relative:paragraph;z-index:-2262;rotation:77" type="#_x0000_t136" fillcolor="#000000" stroked="f">
            <o:extrusion v:ext="view" autorotationcenter="t"/>
            <v:textpath style="font-family:&amp;quot;Arial&amp;quot;;font-size:7pt;v-text-kern:t;mso-text-shadow:auto" string="R"/>
          </v:shape>
        </w:pict>
      </w:r>
      <w:r>
        <w:rPr/>
        <w:pict>
          <w10:wrap type="none"/>
          <v:shape style="position:absolute;margin-left:293.204182pt;margin-top:31.620252pt;width:60.372006pt;height:7.954564pt;mso-position-horizontal-relative:page;mso-position-vertical-relative:paragraph;z-index:-2261;rotation:78" type="#_x0000_t136" fillcolor="#000000" stroked="f">
            <o:extrusion v:ext="view" autorotationcenter="t"/>
            <v:textpath style="font-family:&amp;quot;Arial&amp;quot;;font-size:7pt;v-text-kern:t;mso-text-shadow:auto" string="E G N O   D I   G E"/>
          </v:shape>
        </w:pict>
      </w:r>
      <w:r>
        <w:rPr>
          <w:rFonts w:ascii="Arial" w:hAnsi="Arial" w:cs="Arial" w:eastAsia="Arial"/>
          <w:sz w:val="15"/>
          <w:szCs w:val="15"/>
          <w:w w:val="90"/>
        </w:rPr>
        <w:t>CONTE</w:t>
      </w:r>
      <w:r>
        <w:rPr>
          <w:rFonts w:ascii="Arial" w:hAnsi="Arial" w:cs="Arial" w:eastAsia="Arial"/>
          <w:sz w:val="15"/>
          <w:szCs w:val="15"/>
          <w:w w:val="91"/>
        </w:rPr>
        <w:t>A</w:t>
      </w:r>
      <w:r>
        <w:rPr>
          <w:rFonts w:ascii="Arial" w:hAnsi="Arial" w:cs="Arial" w:eastAsia="Arial"/>
          <w:sz w:val="15"/>
          <w:szCs w:val="15"/>
          <w:w w:val="100"/>
        </w:rPr>
      </w:r>
    </w:p>
    <w:p>
      <w:pPr>
        <w:spacing w:before="7" w:after="0" w:line="240" w:lineRule="auto"/>
        <w:ind w:left="228" w:right="4548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</w:rPr>
        <w:t>DI</w:t>
      </w:r>
      <w:r>
        <w:rPr>
          <w:rFonts w:ascii="Arial" w:hAnsi="Arial" w:cs="Arial" w:eastAsia="Arial"/>
          <w:sz w:val="15"/>
          <w:szCs w:val="15"/>
          <w:spacing w:val="-11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91"/>
        </w:rPr>
        <w:t>VERMANDOIS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  <w:b/>
          <w:bCs/>
        </w:rPr>
        <w:t>Parig</w:t>
      </w:r>
      <w:r>
        <w:rPr>
          <w:rFonts w:ascii="Arial" w:hAnsi="Arial" w:cs="Arial" w:eastAsia="Arial"/>
          <w:sz w:val="15"/>
          <w:szCs w:val="15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11" w:after="0" w:line="122" w:lineRule="exact"/>
        <w:ind w:left="946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90"/>
          <w:position w:val="-4"/>
        </w:rPr>
        <w:t>CONTEA</w:t>
      </w:r>
      <w:r>
        <w:rPr>
          <w:rFonts w:ascii="Arial" w:hAnsi="Arial" w:cs="Arial" w:eastAsia="Arial"/>
          <w:sz w:val="15"/>
          <w:szCs w:val="15"/>
          <w:spacing w:val="0"/>
          <w:w w:val="90"/>
          <w:position w:val="-4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4"/>
        </w:rPr>
        <w:t>DI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40" w:right="760"/>
          <w:cols w:num="3" w:equalWidth="0">
            <w:col w:w="2314" w:space="459"/>
            <w:col w:w="865" w:space="654"/>
            <w:col w:w="5968"/>
          </w:cols>
        </w:sectPr>
      </w:pPr>
      <w:rPr/>
    </w:p>
    <w:p>
      <w:pPr>
        <w:spacing w:before="10" w:after="0" w:line="140" w:lineRule="exact"/>
        <w:ind w:left="1650" w:right="-46" w:firstLine="309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 style="position:absolute;margin-left:321.622034pt;margin-top:16.297148pt;width:20.196774pt;height:7.63823pt;mso-position-horizontal-relative:page;mso-position-vertical-relative:paragraph;z-index:-2260;rotation:79" type="#_x0000_t136" fillcolor="#000000" stroked="f">
            <o:extrusion v:ext="view" autorotationcenter="t"/>
            <v:textpath style="font-family:&amp;quot;Arial&amp;quot;;font-size:7pt;v-text-kern:t;mso-text-shadow:auto" string="R M A"/>
          </v:shape>
        </w:pic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DI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92"/>
        </w:rPr>
        <w:t>BRETAGNA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40" w:lineRule="auto"/>
        <w:ind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  <w:b/>
          <w:bCs/>
        </w:rPr>
        <w:t>Orléan</w:t>
      </w:r>
      <w:r>
        <w:rPr>
          <w:rFonts w:ascii="Arial" w:hAnsi="Arial" w:cs="Arial" w:eastAsia="Arial"/>
          <w:sz w:val="15"/>
          <w:szCs w:val="15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58" w:after="0" w:line="240" w:lineRule="auto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CHAMPAGNE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40" w:right="760"/>
          <w:cols w:num="3" w:equalWidth="0">
            <w:col w:w="2412" w:space="1796"/>
            <w:col w:w="538" w:space="418"/>
            <w:col w:w="5096"/>
          </w:cols>
        </w:sectPr>
      </w:pPr>
      <w:rPr/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40" w:right="760"/>
        </w:sectPr>
      </w:pPr>
      <w:rPr/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1193" w:right="-46" w:firstLine="93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 style="position:absolute;margin-left:333.992325pt;margin-top:-8.619417pt;width:4.644843pt;height:7.53794pt;mso-position-horizontal-relative:page;mso-position-vertical-relative:paragraph;z-index:-2258;rotation:81" type="#_x0000_t136" fillcolor="#000000" stroked="f">
            <o:extrusion v:ext="view" autorotationcenter="t"/>
            <v:textpath style="font-family:&amp;quot;Arial&amp;quot;;font-size:7pt;v-text-kern:t;mso-text-shadow:auto" string="A"/>
          </v:shape>
        </w:pic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OCEANO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87"/>
        </w:rPr>
        <w:t>ATLANTICO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91" w:after="0" w:line="250" w:lineRule="auto"/>
        <w:ind w:right="-46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w w:val="90"/>
        </w:rPr>
        <w:t>CONTE</w:t>
      </w:r>
      <w:r>
        <w:rPr>
          <w:rFonts w:ascii="Arial" w:hAnsi="Arial" w:cs="Arial" w:eastAsia="Arial"/>
          <w:sz w:val="15"/>
          <w:szCs w:val="15"/>
          <w:w w:val="91"/>
        </w:rPr>
        <w:t>A</w:t>
      </w:r>
      <w:r>
        <w:rPr>
          <w:rFonts w:ascii="Arial" w:hAnsi="Arial" w:cs="Arial" w:eastAsia="Arial"/>
          <w:sz w:val="15"/>
          <w:szCs w:val="15"/>
          <w:w w:val="9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92"/>
        </w:rPr>
        <w:t>D’ANGIÒ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674" w:right="-66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 style="position:absolute;margin-left:173.565297pt;margin-top:-35.778607pt;width:59.94047pt;height:7.511677pt;mso-position-horizontal-relative:page;mso-position-vertical-relative:paragraph;z-index:-2263;rotation:65" type="#_x0000_t136" fillcolor="#000000" stroked="f">
            <o:extrusion v:ext="view" autorotationcenter="t"/>
            <v:textpath style="font-family:&amp;quot;Arial&amp;quot;;font-size:7pt;v-text-kern:t;mso-text-shadow:auto" string="CONTEA DI BLOIS"/>
          </v:shape>
        </w:pict>
      </w:r>
      <w:r>
        <w:rPr/>
        <w:pict>
          <w10:wrap type="none"/>
          <v:shape style="position:absolute;margin-left:329.829188pt;margin-top:-11.64276pt;width:9.928291pt;height:7.565732pt;mso-position-horizontal-relative:page;mso-position-vertical-relative:paragraph;z-index:-2259;rotation:80" type="#_x0000_t136" fillcolor="#000000" stroked="f">
            <o:extrusion v:ext="view" autorotationcenter="t"/>
            <v:textpath style="font-family:&amp;quot;Arial&amp;quot;;font-size:7pt;v-text-kern:t;mso-text-shadow:auto" string="N I"/>
          </v:shape>
        </w:pict>
      </w:r>
      <w:r>
        <w:rPr>
          <w:rFonts w:ascii="Arial" w:hAnsi="Arial" w:cs="Arial" w:eastAsia="Arial"/>
          <w:sz w:val="15"/>
          <w:szCs w:val="15"/>
          <w:spacing w:val="0"/>
          <w:w w:val="100"/>
          <w:b/>
          <w:bCs/>
        </w:rPr>
        <w:t>Bourges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0" w:lineRule="auto"/>
        <w:ind w:right="211" w:firstLine="212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</w:rPr>
        <w:t>CONTEA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93"/>
        </w:rPr>
        <w:t>DELLA</w:t>
      </w:r>
      <w:r>
        <w:rPr>
          <w:rFonts w:ascii="Arial" w:hAnsi="Arial" w:cs="Arial" w:eastAsia="Arial"/>
          <w:sz w:val="15"/>
          <w:szCs w:val="15"/>
          <w:spacing w:val="8"/>
          <w:w w:val="93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93"/>
        </w:rPr>
        <w:t>MARCA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41" w:after="0" w:line="250" w:lineRule="auto"/>
        <w:ind w:right="4626" w:firstLine="86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CONTE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DI</w:t>
      </w:r>
      <w:r>
        <w:rPr>
          <w:rFonts w:ascii="Arial" w:hAnsi="Arial" w:cs="Arial" w:eastAsia="Arial"/>
          <w:sz w:val="15"/>
          <w:szCs w:val="15"/>
          <w:spacing w:val="-11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90"/>
        </w:rPr>
        <w:t>NEVERS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40" w:right="760"/>
          <w:cols w:num="4" w:equalWidth="0">
            <w:col w:w="1934" w:space="777"/>
            <w:col w:w="580" w:space="70"/>
            <w:col w:w="1249" w:space="235"/>
            <w:col w:w="5415"/>
          </w:cols>
        </w:sectPr>
      </w:pPr>
      <w:rPr/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40" w:right="760"/>
        </w:sectPr>
      </w:pPr>
      <w:rPr/>
    </w:p>
    <w:p>
      <w:pPr>
        <w:spacing w:before="41" w:after="0" w:line="250" w:lineRule="auto"/>
        <w:ind w:left="4399" w:right="-46" w:firstLine="133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 style="position:absolute;margin-left:126.229075pt;margin-top:28.154636pt;width:71.588256pt;height:7.503437pt;mso-position-horizontal-relative:page;mso-position-vertical-relative:paragraph;z-index:-2257;rotation:305" type="#_x0000_t136" fillcolor="#000000" stroked="f">
            <o:extrusion v:ext="view" autorotationcenter="t"/>
            <v:textpath style="font-family:&amp;quot;Arial&amp;quot;;font-size:7pt;v-text-kern:t;mso-text-shadow:auto" string="DUCATO DI GUIENNA"/>
          </v:shape>
        </w:pic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CONTE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94"/>
        </w:rPr>
        <w:t>D’ALVERNIA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  <w:b/>
          <w:bCs/>
        </w:rPr>
        <w:t>Lione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40" w:right="760"/>
          <w:cols w:num="2" w:equalWidth="0">
            <w:col w:w="5232" w:space="425"/>
            <w:col w:w="4603"/>
          </w:cols>
        </w:sectPr>
      </w:pPr>
      <w:rPr/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40" w:right="760"/>
        </w:sectPr>
      </w:pPr>
      <w:rPr/>
    </w:p>
    <w:p>
      <w:pPr>
        <w:spacing w:before="41" w:after="0" w:line="250" w:lineRule="auto"/>
        <w:ind w:left="4351" w:right="-20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90"/>
        </w:rPr>
        <w:t>CONTEA</w:t>
      </w:r>
      <w:r>
        <w:rPr>
          <w:rFonts w:ascii="Arial" w:hAnsi="Arial" w:cs="Arial" w:eastAsia="Arial"/>
          <w:sz w:val="15"/>
          <w:szCs w:val="15"/>
          <w:spacing w:val="0"/>
          <w:w w:val="9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95"/>
        </w:rPr>
        <w:t>DI</w:t>
      </w:r>
      <w:r>
        <w:rPr>
          <w:rFonts w:ascii="Arial" w:hAnsi="Arial" w:cs="Arial" w:eastAsia="Arial"/>
          <w:sz w:val="15"/>
          <w:szCs w:val="15"/>
          <w:spacing w:val="0"/>
          <w:w w:val="95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89"/>
        </w:rPr>
        <w:t>GEVAUDA</w:t>
      </w:r>
      <w:r>
        <w:rPr>
          <w:rFonts w:ascii="Arial" w:hAnsi="Arial" w:cs="Arial" w:eastAsia="Arial"/>
          <w:sz w:val="15"/>
          <w:szCs w:val="15"/>
          <w:spacing w:val="0"/>
          <w:w w:val="101"/>
        </w:rPr>
        <w:t>N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60" w:after="0" w:line="160" w:lineRule="exact"/>
        <w:ind w:left="3885" w:right="646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90"/>
        </w:rPr>
        <w:t>CONTEA</w:t>
      </w:r>
      <w:r>
        <w:rPr>
          <w:rFonts w:ascii="Arial" w:hAnsi="Arial" w:cs="Arial" w:eastAsia="Arial"/>
          <w:sz w:val="15"/>
          <w:szCs w:val="15"/>
          <w:spacing w:val="0"/>
          <w:w w:val="9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95"/>
        </w:rPr>
        <w:t>DI</w:t>
      </w:r>
      <w:r>
        <w:rPr>
          <w:rFonts w:ascii="Arial" w:hAnsi="Arial" w:cs="Arial" w:eastAsia="Arial"/>
          <w:sz w:val="15"/>
          <w:szCs w:val="15"/>
          <w:spacing w:val="0"/>
          <w:w w:val="95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88"/>
        </w:rPr>
        <w:t>TOLOS</w:t>
      </w:r>
      <w:r>
        <w:rPr>
          <w:rFonts w:ascii="Arial" w:hAnsi="Arial" w:cs="Arial" w:eastAsia="Arial"/>
          <w:sz w:val="15"/>
          <w:szCs w:val="15"/>
          <w:spacing w:val="0"/>
          <w:w w:val="91"/>
        </w:rPr>
        <w:t>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/>
        <w:br w:type="column"/>
      </w:r>
      <w:r>
        <w:rPr>
          <w:sz w:val="28"/>
          <w:szCs w:val="28"/>
        </w:rPr>
      </w:r>
    </w:p>
    <w:p>
      <w:pPr>
        <w:spacing w:before="0" w:after="0" w:line="140" w:lineRule="exact"/>
        <w:ind w:left="-13" w:right="3407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90"/>
        </w:rPr>
        <w:t>CONTE</w:t>
      </w:r>
      <w:r>
        <w:rPr>
          <w:rFonts w:ascii="Arial" w:hAnsi="Arial" w:cs="Arial" w:eastAsia="Arial"/>
          <w:sz w:val="15"/>
          <w:szCs w:val="15"/>
          <w:spacing w:val="0"/>
          <w:w w:val="90"/>
        </w:rPr>
        <w:t>A</w:t>
      </w:r>
      <w:r>
        <w:rPr>
          <w:rFonts w:ascii="Arial" w:hAnsi="Arial" w:cs="Arial" w:eastAsia="Arial"/>
          <w:sz w:val="15"/>
          <w:szCs w:val="15"/>
          <w:spacing w:val="1"/>
          <w:w w:val="9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95"/>
        </w:rPr>
        <w:t>DI</w:t>
      </w:r>
      <w:r>
        <w:rPr>
          <w:rFonts w:ascii="Arial" w:hAnsi="Arial" w:cs="Arial" w:eastAsia="Arial"/>
          <w:sz w:val="15"/>
          <w:szCs w:val="15"/>
          <w:spacing w:val="0"/>
          <w:w w:val="95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90"/>
        </w:rPr>
        <w:t>PROVENZA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jc w:val="center"/>
        <w:spacing w:after="0"/>
        <w:sectPr>
          <w:type w:val="continuous"/>
          <w:pgSz w:w="11060" w:h="14760"/>
          <w:pgMar w:top="540" w:bottom="520" w:left="40" w:right="760"/>
          <w:cols w:num="2" w:equalWidth="0">
            <w:col w:w="5143" w:space="925"/>
            <w:col w:w="4192"/>
          </w:cols>
        </w:sectPr>
      </w:pPr>
      <w:rPr/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8" w:after="0" w:line="160" w:lineRule="exact"/>
        <w:ind w:left="7349" w:right="983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d.</w:t>
      </w:r>
      <w:r>
        <w:rPr>
          <w:rFonts w:ascii="Arial" w:hAnsi="Arial" w:cs="Arial" w:eastAsia="Arial"/>
          <w:sz w:val="16"/>
          <w:szCs w:val="16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Il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-5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egno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di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16"/>
          <w:szCs w:val="16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ancia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all’</w:t>
      </w:r>
      <w:r>
        <w:rPr>
          <w:rFonts w:ascii="Arial" w:hAnsi="Arial" w:cs="Arial" w:eastAsia="Arial"/>
          <w:sz w:val="16"/>
          <w:szCs w:val="16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v</w:t>
      </w:r>
      <w:r>
        <w:rPr>
          <w:rFonts w:ascii="Arial" w:hAnsi="Arial" w:cs="Arial" w:eastAsia="Arial"/>
          <w:sz w:val="16"/>
          <w:szCs w:val="16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en</w:t>
      </w:r>
      <w:r>
        <w:rPr>
          <w:rFonts w:ascii="Arial" w:hAnsi="Arial" w:cs="Arial" w:eastAsia="Arial"/>
          <w:sz w:val="16"/>
          <w:szCs w:val="16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6"/>
          <w:szCs w:val="16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dei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Capetingi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76" w:after="0" w:line="240" w:lineRule="auto"/>
        <w:ind w:left="10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40" w:right="760"/>
        </w:sectPr>
      </w:pPr>
      <w:rPr/>
    </w:p>
    <w:p>
      <w:pPr>
        <w:spacing w:before="84" w:after="0" w:line="249" w:lineRule="auto"/>
        <w:ind w:left="768" w:right="7230" w:firstLine="-261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w w:val="82"/>
        </w:rPr>
        <w:t>CONFEDERAZION</w:t>
      </w:r>
      <w:r>
        <w:rPr>
          <w:rFonts w:ascii="Arial" w:hAnsi="Arial" w:cs="Arial" w:eastAsia="Arial"/>
          <w:sz w:val="14"/>
          <w:szCs w:val="14"/>
          <w:w w:val="80"/>
        </w:rPr>
        <w:t>E</w:t>
      </w:r>
      <w:r>
        <w:rPr>
          <w:rFonts w:ascii="Arial" w:hAnsi="Arial" w:cs="Arial" w:eastAsia="Arial"/>
          <w:sz w:val="14"/>
          <w:szCs w:val="14"/>
          <w:w w:val="8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80"/>
        </w:rPr>
        <w:t>SVIZZERA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Mar w:header="0" w:footer="320" w:top="500" w:bottom="740" w:left="660" w:right="1540"/>
          <w:pgSz w:w="11060" w:h="14760"/>
        </w:sectPr>
      </w:pPr>
      <w:rPr/>
    </w:p>
    <w:p>
      <w:pPr>
        <w:spacing w:before="42" w:after="0" w:line="249" w:lineRule="auto"/>
        <w:ind w:left="111" w:right="-32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80"/>
        </w:rPr>
        <w:t>DUCATO</w:t>
      </w:r>
      <w:r>
        <w:rPr>
          <w:rFonts w:ascii="Arial" w:hAnsi="Arial" w:cs="Arial" w:eastAsia="Arial"/>
          <w:sz w:val="14"/>
          <w:szCs w:val="14"/>
          <w:spacing w:val="0"/>
          <w:w w:val="8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85"/>
        </w:rPr>
        <w:t>DI</w:t>
      </w:r>
      <w:r>
        <w:rPr>
          <w:rFonts w:ascii="Arial" w:hAnsi="Arial" w:cs="Arial" w:eastAsia="Arial"/>
          <w:sz w:val="14"/>
          <w:szCs w:val="14"/>
          <w:spacing w:val="0"/>
          <w:w w:val="85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79"/>
        </w:rPr>
        <w:t>SAVOIA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25" w:after="0" w:line="158" w:lineRule="exact"/>
        <w:ind w:left="236" w:right="35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85"/>
          <w:b/>
          <w:bCs/>
          <w:position w:val="-1"/>
        </w:rPr>
        <w:t>Torino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40" w:lineRule="auto"/>
        <w:ind w:right="-62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 style="position:absolute;margin-left:106.17932pt;margin-top:10.721319pt;width:3.66293pt;height:6.00509pt;mso-position-horizontal-relative:page;mso-position-vertical-relative:paragraph;z-index:-2221;rotation:51" type="#_x0000_t136" fillcolor="#000000" stroked="f">
            <o:extrusion v:ext="view" autorotationcenter="t"/>
            <v:textpath style="font-family:&amp;quot;Arial&amp;quot;;font-size:6pt;v-text-kern:t;mso-text-shadow:auto" string="D"/>
          </v:shape>
        </w:pict>
      </w:r>
      <w:r>
        <w:rPr/>
        <w:pict>
          <w10:wrap type="none"/>
          <v:shape style="position:absolute;margin-left:184.469748pt;margin-top:11.062431pt;width:4.172139pt;height:7.008364pt;mso-position-horizontal-relative:page;mso-position-vertical-relative:paragraph;z-index:-2219;rotation:53" type="#_x0000_t136" fillcolor="#000000" stroked="f">
            <o:extrusion v:ext="view" autorotationcenter="t"/>
            <v:textpath style="font-family:&amp;quot;Arial&amp;quot;;font-size:7pt;v-text-kern:t;mso-text-shadow:auto" string="R"/>
          </v:shape>
        </w:pict>
      </w:r>
      <w:r>
        <w:rPr/>
        <w:pict>
          <w10:wrap type="none"/>
          <v:shape style="position:absolute;margin-left:74.647301pt;margin-top:12.410596pt;width:23.263949pt;height:7.378246pt;mso-position-horizontal-relative:page;mso-position-vertical-relative:paragraph;z-index:-2185;rotation:341" type="#_x0000_t136" fillcolor="#000000" stroked="f">
            <o:extrusion v:ext="view" autorotationcenter="t"/>
            <v:textpath style="font-family:&amp;quot;Arial&amp;quot;;font-size:7pt;v-text-kern:t;mso-text-shadow:auto" string="MARCH."/>
          </v:shape>
        </w:pict>
      </w:r>
      <w:r>
        <w:rPr/>
        <w:pict>
          <w10:wrap type="none"/>
          <v:shape style="position:absolute;margin-left:85.263596pt;margin-top:18.179415pt;width:6.117188pt;height:7.080459pt;mso-position-horizontal-relative:page;mso-position-vertical-relative:paragraph;z-index:-2184;rotation:341" type="#_x0000_t136" fillcolor="#000000" stroked="f">
            <o:extrusion v:ext="view" autorotationcenter="t"/>
            <v:textpath style="font-family:&amp;quot;Arial&amp;quot;;font-size:7pt;v-text-kern:t;mso-text-shadow:auto" string="DI"/>
          </v:shape>
        </w:pict>
      </w:r>
      <w:r>
        <w:rPr>
          <w:rFonts w:ascii="Arial" w:hAnsi="Arial" w:cs="Arial" w:eastAsia="Arial"/>
          <w:sz w:val="15"/>
          <w:szCs w:val="15"/>
          <w:spacing w:val="0"/>
          <w:w w:val="86"/>
          <w:b/>
          <w:bCs/>
        </w:rPr>
        <w:t>Milano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30" w:lineRule="exact"/>
        <w:ind w:right="-62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 style="position:absolute;margin-left:210.072525pt;margin-top:29.936104pt;width:4.046957pt;height:7.004171pt;mso-position-horizontal-relative:page;mso-position-vertical-relative:paragraph;z-index:-2233;rotation:45" type="#_x0000_t136" fillcolor="#000000" stroked="f">
            <o:extrusion v:ext="view" autorotationcenter="t"/>
            <v:textpath style="font-family:&amp;quot;Arial&amp;quot;;font-size:7pt;v-text-kern:t;mso-text-shadow:auto" string="C"/>
          </v:shape>
        </w:pict>
      </w:r>
      <w:r>
        <w:rPr/>
        <w:pict>
          <w10:wrap type="none"/>
          <v:shape style="position:absolute;margin-left:193.939853pt;margin-top:12.160853pt;width:4.348634pt;height:7.013862pt;mso-position-horizontal-relative:page;mso-position-vertical-relative:paragraph;z-index:-2223;rotation:50" type="#_x0000_t136" fillcolor="#000000" stroked="f">
            <o:extrusion v:ext="view" autorotationcenter="t"/>
            <v:textpath style="font-family:&amp;quot;Arial&amp;quot;;font-size:7pt;v-text-kern:t;mso-text-shadow:auto" string="U"/>
          </v:shape>
        </w:pict>
      </w:r>
      <w:r>
        <w:rPr>
          <w:rFonts w:ascii="Arial" w:hAnsi="Arial" w:cs="Arial" w:eastAsia="Arial"/>
          <w:sz w:val="15"/>
          <w:szCs w:val="15"/>
          <w:spacing w:val="0"/>
          <w:w w:val="85"/>
          <w:b/>
          <w:bCs/>
          <w:position w:val="-4"/>
        </w:rPr>
        <w:t>Venezia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75" w:after="0" w:line="249" w:lineRule="auto"/>
        <w:ind w:right="-44" w:firstLine="84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spacing w:val="0"/>
          <w:w w:val="83"/>
        </w:rPr>
        <w:t>DOMINIO</w:t>
      </w:r>
      <w:r>
        <w:rPr>
          <w:rFonts w:ascii="Arial" w:hAnsi="Arial" w:cs="Arial" w:eastAsia="Arial"/>
          <w:sz w:val="14"/>
          <w:szCs w:val="14"/>
          <w:spacing w:val="0"/>
          <w:w w:val="83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81"/>
        </w:rPr>
        <w:t>ASBURGICO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83" w:after="0" w:line="278" w:lineRule="auto"/>
        <w:ind w:right="2672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spacing w:val="0"/>
          <w:w w:val="95"/>
        </w:rPr>
        <w:t>repubbliche</w:t>
      </w:r>
      <w:r>
        <w:rPr>
          <w:rFonts w:ascii="Arial" w:hAnsi="Arial" w:cs="Arial" w:eastAsia="Arial"/>
          <w:sz w:val="17"/>
          <w:szCs w:val="17"/>
          <w:spacing w:val="0"/>
          <w:w w:val="9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principati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660" w:right="1540"/>
          <w:cols w:num="5" w:equalWidth="0">
            <w:col w:w="752" w:space="89"/>
            <w:col w:w="412" w:space="1191"/>
            <w:col w:w="476" w:space="641"/>
            <w:col w:w="682" w:space="1048"/>
            <w:col w:w="3569"/>
          </w:cols>
        </w:sectPr>
      </w:pPr>
      <w:rPr/>
    </w:p>
    <w:p>
      <w:pPr>
        <w:spacing w:before="71" w:after="0" w:line="301" w:lineRule="auto"/>
        <w:ind w:left="114" w:right="-44" w:firstLine="517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 style="position:absolute;margin-left:113.685464pt;margin-top:.34804pt;width:1.558348pt;height:5.990769pt;mso-position-horizontal-relative:page;mso-position-vertical-relative:paragraph;z-index:-2229;rotation:46" type="#_x0000_t136" fillcolor="#000000" stroked="f">
            <o:extrusion v:ext="view" autorotationcenter="t"/>
            <v:textpath style="font-family:&amp;quot;Arial&amp;quot;;font-size:6pt;v-text-kern:t;mso-text-shadow:auto" string="I"/>
          </v:shape>
        </w:pict>
      </w:r>
      <w:r>
        <w:rPr/>
        <w:pict>
          <w10:wrap type="none"/>
          <v:shape style="position:absolute;margin-left:110.272623pt;margin-top:-1.769524pt;width:4.426166pt;height:6.005547pt;mso-position-horizontal-relative:page;mso-position-vertical-relative:paragraph;z-index:-2227;rotation:47" type="#_x0000_t136" fillcolor="#000000" stroked="f">
            <o:extrusion v:ext="view" autorotationcenter="t"/>
            <v:textpath style="font-family:&amp;quot;Arial&amp;quot;;font-size:6pt;v-text-kern:t;mso-text-shadow:auto" string="M"/>
          </v:shape>
        </w:pict>
      </w:r>
      <w:r>
        <w:rPr/>
        <w:pict>
          <w10:wrap type="none"/>
          <v:shape style="position:absolute;margin-left:108.88904pt;margin-top:-4.919844pt;width:1.53937pt;height:5.986044pt;mso-position-horizontal-relative:page;mso-position-vertical-relative:paragraph;z-index:-2224;rotation:49" type="#_x0000_t136" fillcolor="#000000" stroked="f">
            <o:extrusion v:ext="view" autorotationcenter="t"/>
            <v:textpath style="font-family:&amp;quot;Arial&amp;quot;;font-size:6pt;v-text-kern:t;mso-text-shadow:auto" string="I"/>
          </v:shape>
        </w:pict>
      </w:r>
      <w:r>
        <w:rPr/>
        <w:pict>
          <w10:wrap type="none"/>
          <v:shape style="position:absolute;margin-left:187.740235pt;margin-top:-2.464039pt;width:3.8235pt;height:7.00737pt;mso-position-horizontal-relative:page;mso-position-vertical-relative:paragraph;z-index:-2220;rotation:52" type="#_x0000_t136" fillcolor="#000000" stroked="f">
            <o:extrusion v:ext="view" autorotationcenter="t"/>
            <v:textpath style="font-family:&amp;quot;Arial&amp;quot;;font-size:7pt;v-text-kern:t;mso-text-shadow:auto" string="E"/>
          </v:shape>
        </w:pict>
      </w:r>
      <w:r>
        <w:rPr/>
        <w:pict>
          <w10:wrap type="none"/>
          <v:shape style="position:absolute;margin-left:90.500011pt;margin-top:-18.241437pt;width:20.483124pt;height:6.00077pt;mso-position-horizontal-relative:page;mso-position-vertical-relative:paragraph;z-index:-2218;rotation:58" type="#_x0000_t136" fillcolor="#000000" stroked="f">
            <o:extrusion v:ext="view" autorotationcenter="t"/>
            <v:textpath style="font-family:&amp;quot;Arial&amp;quot;;font-size:6pt;v-text-kern:t;mso-text-shadow:auto" string="DUCATO"/>
          </v:shape>
        </w:pict>
      </w:r>
      <w:r>
        <w:rPr/>
        <w:pict>
          <w10:wrap type="none"/>
          <v:shape style="position:absolute;margin-left:75.170838pt;margin-top:22.360836pt;width:3.308707pt;height:6.023033pt;mso-position-horizontal-relative:page;mso-position-vertical-relative:paragraph;z-index:-2193;rotation:314" type="#_x0000_t136" fillcolor="#000000" stroked="f">
            <o:extrusion v:ext="view" autorotationcenter="t"/>
            <v:textpath style="font-family:&amp;quot;Arial&amp;quot;;font-size:6pt;v-text-kern:t;mso-text-shadow:auto" string="E"/>
          </v:shape>
        </w:pict>
      </w:r>
      <w:r>
        <w:rPr/>
        <w:pict>
          <w10:wrap type="none"/>
          <v:shape style="position:absolute;margin-left:77.40696pt;margin-top:19.976522pt;width:3.434882pt;height:6.005373pt;mso-position-horizontal-relative:page;mso-position-vertical-relative:paragraph;z-index:-2192;rotation:315" type="#_x0000_t136" fillcolor="#000000" stroked="f">
            <o:extrusion v:ext="view" autorotationcenter="t"/>
            <v:textpath style="font-family:&amp;quot;Arial&amp;quot;;font-size:6pt;v-text-kern:t;mso-text-shadow:auto" string="P"/>
          </v:shape>
        </w:pict>
      </w:r>
      <w:r>
        <w:rPr/>
        <w:pict>
          <w10:wrap type="none"/>
          <v:shape style="position:absolute;margin-left:69.905212pt;margin-top:5.870267pt;width:40.925553pt;height:7.685019pt;mso-position-horizontal-relative:page;mso-position-vertical-relative:paragraph;z-index:-2183;rotation:341" type="#_x0000_t136" fillcolor="#000000" stroked="f">
            <o:extrusion v:ext="view" autorotationcenter="t"/>
            <v:textpath style="font-family:&amp;quot;Arial&amp;quot;;font-size:7pt;v-text-kern:t;mso-text-shadow:auto" string="MONFERRATO"/>
          </v:shape>
        </w:pict>
      </w:r>
      <w:r>
        <w:rPr>
          <w:rFonts w:ascii="Arial" w:hAnsi="Arial" w:cs="Arial" w:eastAsia="Arial"/>
          <w:sz w:val="14"/>
          <w:szCs w:val="14"/>
          <w:spacing w:val="0"/>
          <w:w w:val="81"/>
        </w:rPr>
        <w:t>ASTI</w:t>
      </w:r>
      <w:r>
        <w:rPr>
          <w:rFonts w:ascii="Arial" w:hAnsi="Arial" w:cs="Arial" w:eastAsia="Arial"/>
          <w:sz w:val="14"/>
          <w:szCs w:val="14"/>
          <w:spacing w:val="0"/>
          <w:w w:val="81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83"/>
        </w:rPr>
        <w:t>MARCH.</w:t>
      </w:r>
      <w:r>
        <w:rPr>
          <w:rFonts w:ascii="Arial" w:hAnsi="Arial" w:cs="Arial" w:eastAsia="Arial"/>
          <w:sz w:val="14"/>
          <w:szCs w:val="14"/>
          <w:spacing w:val="-1"/>
          <w:w w:val="83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DI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127" w:lineRule="exact"/>
        <w:ind w:left="156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 style="position:absolute;margin-left:219.390488pt;margin-top:8.706837pt;width:4.338323pt;height:7.044804pt;mso-position-horizontal-relative:page;mso-position-vertical-relative:paragraph;z-index:-2239;rotation:41" type="#_x0000_t136" fillcolor="#000000" stroked="f">
            <o:extrusion v:ext="view" autorotationcenter="t"/>
            <v:textpath style="font-family:&amp;quot;Arial&amp;quot;;font-size:7pt;v-text-kern:t;mso-text-shadow:auto" string="D"/>
          </v:shape>
        </w:pict>
      </w:r>
      <w:r>
        <w:rPr/>
        <w:pict>
          <w10:wrap type="none"/>
          <v:shape style="position:absolute;margin-left:72.712486pt;margin-top:1.114894pt;width:3.604083pt;height:6.02353pt;mso-position-horizontal-relative:page;mso-position-vertical-relative:paragraph;z-index:-2194;rotation:313" type="#_x0000_t136" fillcolor="#000000" stroked="f">
            <o:extrusion v:ext="view" autorotationcenter="t"/>
            <v:textpath style="font-family:&amp;quot;Arial&amp;quot;;font-size:6pt;v-text-kern:t;mso-text-shadow:auto" string="R"/>
          </v:shape>
        </w:pict>
      </w:r>
      <w:r>
        <w:rPr>
          <w:rFonts w:ascii="Arial" w:hAnsi="Arial" w:cs="Arial" w:eastAsia="Arial"/>
          <w:sz w:val="14"/>
          <w:szCs w:val="14"/>
          <w:spacing w:val="0"/>
          <w:w w:val="82"/>
        </w:rPr>
        <w:t>SALUZZO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62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 style="position:absolute;margin-left:88.609283pt;margin-top:-10.997672pt;width:3.583028pt;height:6.029577pt;mso-position-horizontal-relative:page;mso-position-vertical-relative:paragraph;z-index:-2252;rotation:1" type="#_x0000_t136" fillcolor="#000000" stroked="f">
            <o:extrusion v:ext="view" autorotationcenter="t"/>
            <v:textpath style="font-family:&amp;quot;Arial&amp;quot;;font-size:6pt;v-text-kern:t;mso-text-shadow:auto" string="G"/>
          </v:shape>
        </w:pict>
      </w:r>
      <w:r>
        <w:rPr/>
        <w:pict>
          <w10:wrap type="none"/>
          <v:shape style="position:absolute;margin-left:92.273743pt;margin-top:-10.482453pt;width:3.243302pt;height:5.988062pt;mso-position-horizontal-relative:page;mso-position-vertical-relative:paragraph;z-index:-2251;rotation:14" type="#_x0000_t136" fillcolor="#000000" stroked="f">
            <o:extrusion v:ext="view" autorotationcenter="t"/>
            <v:textpath style="font-family:&amp;quot;Arial&amp;quot;;font-size:6pt;v-text-kern:t;mso-text-shadow:auto" string="E"/>
          </v:shape>
        </w:pict>
      </w:r>
      <w:r>
        <w:rPr/>
        <w:pict>
          <w10:wrap type="none"/>
          <v:shape style="position:absolute;margin-left:95.437286pt;margin-top:-9.178259pt;width:4.014663pt;height:6.02958pt;mso-position-horizontal-relative:page;mso-position-vertical-relative:paragraph;z-index:-2249;rotation:26" type="#_x0000_t136" fillcolor="#000000" stroked="f">
            <o:extrusion v:ext="view" autorotationcenter="t"/>
            <v:textpath style="font-family:&amp;quot;Arial&amp;quot;;font-size:6pt;v-text-kern:t;mso-text-shadow:auto" string="N"/>
          </v:shape>
        </w:pict>
      </w:r>
      <w:r>
        <w:rPr/>
        <w:pict>
          <w10:wrap type="none"/>
          <v:shape style="position:absolute;margin-left:231.570038pt;margin-top:17.643053pt;width:3.867119pt;height:7.030616pt;mso-position-horizontal-relative:page;mso-position-vertical-relative:paragraph;z-index:-2243;rotation:36" type="#_x0000_t136" fillcolor="#000000" stroked="f">
            <o:extrusion v:ext="view" autorotationcenter="t"/>
            <v:textpath style="font-family:&amp;quot;Arial&amp;quot;;font-size:7pt;v-text-kern:t;mso-text-shadow:auto" string="E"/>
          </v:shape>
        </w:pict>
      </w:r>
      <w:r>
        <w:rPr/>
        <w:pict>
          <w10:wrap type="none"/>
          <v:shape style="position:absolute;margin-left:227.985153pt;margin-top:14.74037pt;width:3.493871pt;height:7.009193pt;mso-position-horizontal-relative:page;mso-position-vertical-relative:paragraph;z-index:-2242;rotation:38" type="#_x0000_t136" fillcolor="#000000" stroked="f">
            <o:extrusion v:ext="view" autorotationcenter="t"/>
            <v:textpath style="font-family:&amp;quot;Arial&amp;quot;;font-size:7pt;v-text-kern:t;mso-text-shadow:auto" string="V"/>
          </v:shape>
        </w:pict>
      </w:r>
      <w:r>
        <w:rPr/>
        <w:pict>
          <w10:wrap type="none"/>
          <v:shape style="position:absolute;margin-left:98.911659pt;margin-top:-7.06918pt;width:3.594383pt;height:6.036185pt;mso-position-horizontal-relative:page;mso-position-vertical-relative:paragraph;z-index:-2241;rotation:38" type="#_x0000_t136" fillcolor="#000000" stroked="f">
            <o:extrusion v:ext="view" autorotationcenter="t"/>
            <v:textpath style="font-family:&amp;quot;Arial&amp;quot;;font-size:6pt;v-text-kern:t;mso-text-shadow:auto" string="O"/>
          </v:shape>
        </w:pict>
      </w:r>
      <w:r>
        <w:rPr/>
        <w:pict>
          <w10:wrap type="none"/>
          <v:shape style="position:absolute;margin-left:223.773438pt;margin-top:10.576568pt;width:1.852763pt;height:6.997732pt;mso-position-horizontal-relative:page;mso-position-vertical-relative:paragraph;z-index:-2240;rotation:40" type="#_x0000_t136" fillcolor="#000000" stroked="f">
            <o:extrusion v:ext="view" autorotationcenter="t"/>
            <v:textpath style="font-family:&amp;quot;Arial&amp;quot;;font-size:7pt;v-text-kern:t;mso-text-shadow:auto" string="I"/>
          </v:shape>
        </w:pict>
      </w:r>
      <w:r>
        <w:rPr/>
        <w:pict>
          <w10:wrap type="none"/>
          <v:shape style="position:absolute;margin-left:101.643188pt;margin-top:-4.806037pt;width:2.983071pt;height:6.00218pt;mso-position-horizontal-relative:page;mso-position-vertical-relative:paragraph;z-index:-2234;rotation:44" type="#_x0000_t136" fillcolor="#000000" stroked="f">
            <o:extrusion v:ext="view" autorotationcenter="t"/>
            <v:textpath style="font-family:&amp;quot;Arial&amp;quot;;font-size:6pt;v-text-kern:t;mso-text-shadow:auto" string="V"/>
          </v:shape>
        </w:pict>
      </w:r>
      <w:r>
        <w:rPr/>
        <w:pict>
          <w10:wrap type="none"/>
          <v:shape style="position:absolute;margin-left:103.709859pt;margin-top:-2.595216pt;width:3.293726pt;height:5.983404pt;mso-position-horizontal-relative:page;mso-position-vertical-relative:paragraph;z-index:-2231;rotation:45" type="#_x0000_t136" fillcolor="#000000" stroked="f">
            <o:extrusion v:ext="view" autorotationcenter="t"/>
            <v:textpath style="font-family:&amp;quot;Arial&amp;quot;;font-size:6pt;v-text-kern:t;mso-text-shadow:auto" string="A"/>
          </v:shape>
        </w:pict>
      </w:r>
      <w:r>
        <w:rPr/>
        <w:pict>
          <w10:wrap type="none"/>
          <v:shape style="position:absolute;margin-left:208.338139pt;margin-top:-4.160929pt;width:1.813507pt;height:6.988107pt;mso-position-horizontal-relative:page;mso-position-vertical-relative:paragraph;z-index:-2230;rotation:46" type="#_x0000_t136" fillcolor="#000000" stroked="f">
            <o:extrusion v:ext="view" autorotationcenter="t"/>
            <v:textpath style="font-family:&amp;quot;Arial&amp;quot;;font-size:7pt;v-text-kern:t;mso-text-shadow:auto" string="I"/>
          </v:shape>
        </w:pict>
      </w:r>
      <w:r>
        <w:rPr/>
        <w:pict>
          <w10:wrap type="none"/>
          <v:shape style="position:absolute;margin-left:204.784518pt;margin-top:-6.982279pt;width:3.624958pt;height:6.991144pt;mso-position-horizontal-relative:page;mso-position-vertical-relative:paragraph;z-index:-2228;rotation:47" type="#_x0000_t136" fillcolor="#000000" stroked="f">
            <o:extrusion v:ext="view" autorotationcenter="t"/>
            <v:textpath style="font-family:&amp;quot;Arial&amp;quot;;font-size:7pt;v-text-kern:t;mso-text-shadow:auto" string="L"/>
          </v:shape>
        </w:pict>
      </w:r>
      <w:r>
        <w:rPr/>
        <w:pict>
          <w10:wrap type="none"/>
          <v:shape style="position:absolute;margin-left:201.037851pt;margin-top:-10.780214pt;width:4.233759pt;height:7.000715pt;mso-position-horizontal-relative:page;mso-position-vertical-relative:paragraph;z-index:-2226;rotation:48" type="#_x0000_t136" fillcolor="#000000" stroked="f">
            <o:extrusion v:ext="view" autorotationcenter="t"/>
            <v:textpath style="font-family:&amp;quot;Arial&amp;quot;;font-size:7pt;v-text-kern:t;mso-text-shadow:auto" string="B"/>
          </v:shape>
        </w:pict>
      </w:r>
      <w:r>
        <w:rPr/>
        <w:pict>
          <w10:wrap type="none"/>
          <v:shape style="position:absolute;margin-left:197.488524pt;margin-top:-14.83999pt;width:4.246092pt;height:7.008174pt;mso-position-horizontal-relative:page;mso-position-vertical-relative:paragraph;z-index:-2225;rotation:49" type="#_x0000_t136" fillcolor="#000000" stroked="f">
            <o:extrusion v:ext="view" autorotationcenter="t"/>
            <v:textpath style="font-family:&amp;quot;Arial&amp;quot;;font-size:7pt;v-text-kern:t;mso-text-shadow:auto" string="B"/>
          </v:shape>
        </w:pict>
      </w:r>
      <w:r>
        <w:rPr/>
        <w:pict>
          <w10:wrap type="none"/>
          <v:shape style="position:absolute;margin-left:80.101906pt;margin-top:-6.411116pt;width:1.544391pt;height:6.002147pt;mso-position-horizontal-relative:page;mso-position-vertical-relative:paragraph;z-index:-2191;rotation:317" type="#_x0000_t136" fillcolor="#000000" stroked="f">
            <o:extrusion v:ext="view" autorotationcenter="t"/>
            <v:textpath style="font-family:&amp;quot;Arial&amp;quot;;font-size:6pt;v-text-kern:t;mso-text-shadow:auto" string="."/>
          </v:shape>
        </w:pict>
      </w:r>
      <w:r>
        <w:rPr/>
        <w:pict>
          <w10:wrap type="none"/>
          <v:shape style="position:absolute;margin-left:82.020210pt;margin-top:-9.038787pt;width:3.639633pt;height:5.99098pt;mso-position-horizontal-relative:page;mso-position-vertical-relative:paragraph;z-index:-2188;rotation:322" type="#_x0000_t136" fillcolor="#000000" stroked="f">
            <o:extrusion v:ext="view" autorotationcenter="t"/>
            <v:textpath style="font-family:&amp;quot;Arial&amp;quot;;font-size:6pt;v-text-kern:t;mso-text-shadow:auto" string="D"/>
          </v:shape>
        </w:pict>
      </w:r>
      <w:r>
        <w:rPr/>
        <w:pict>
          <w10:wrap type="none"/>
          <v:shape style="position:absolute;margin-left:85.452339pt;margin-top:-10.50077pt;width:1.56516pt;height:5.992485pt;mso-position-horizontal-relative:page;mso-position-vertical-relative:paragraph;z-index:-2182;rotation:341" type="#_x0000_t136" fillcolor="#000000" stroked="f">
            <o:extrusion v:ext="view" autorotationcenter="t"/>
            <v:textpath style="font-family:&amp;quot;Arial&amp;quot;;font-size:6pt;v-text-kern:t;mso-text-shadow:auto" string="I"/>
          </v:shape>
        </w:pict>
      </w:r>
      <w:r>
        <w:rPr>
          <w:rFonts w:ascii="Arial" w:hAnsi="Arial" w:cs="Arial" w:eastAsia="Arial"/>
          <w:sz w:val="15"/>
          <w:szCs w:val="15"/>
          <w:w w:val="80"/>
          <w:b/>
          <w:bCs/>
        </w:rPr>
        <w:t>Genov</w:t>
      </w:r>
      <w:r>
        <w:rPr>
          <w:rFonts w:ascii="Arial" w:hAnsi="Arial" w:cs="Arial" w:eastAsia="Arial"/>
          <w:sz w:val="15"/>
          <w:szCs w:val="15"/>
          <w:w w:val="86"/>
          <w:b/>
          <w:bCs/>
        </w:rPr>
        <w:t>a</w:t>
      </w:r>
      <w:r>
        <w:rPr>
          <w:rFonts w:ascii="Arial" w:hAnsi="Arial" w:cs="Arial" w:eastAsia="Arial"/>
          <w:sz w:val="15"/>
          <w:szCs w:val="15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159" w:lineRule="exact"/>
        <w:ind w:left="656" w:right="215"/>
        <w:jc w:val="center"/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 style="position:absolute;margin-left:121.742249pt;margin-top:2.79127pt;width:3.54145pt;height:6.005577pt;mso-position-horizontal-relative:page;mso-position-vertical-relative:paragraph;z-index:-2238;rotation:41" type="#_x0000_t136" fillcolor="#000000" stroked="f">
            <o:extrusion v:ext="view" autorotationcenter="t"/>
            <v:textpath style="font-family:&amp;quot;Arial&amp;quot;;font-size:6pt;v-text-kern:t;mso-text-shadow:auto" string="O"/>
          </v:shape>
        </w:pict>
      </w:r>
      <w:r>
        <w:rPr/>
        <w:pict>
          <w10:wrap type="none"/>
          <v:shape style="position:absolute;margin-left:118.806206pt;margin-top:.302092pt;width:3.982171pt;height:6.00831pt;mso-position-horizontal-relative:page;mso-position-vertical-relative:paragraph;z-index:-2237;rotation:43" type="#_x0000_t136" fillcolor="#000000" stroked="f">
            <o:extrusion v:ext="view" autorotationcenter="t"/>
            <v:textpath style="font-family:&amp;quot;Arial&amp;quot;;font-size:6pt;v-text-kern:t;mso-text-shadow:auto" string="N"/>
          </v:shape>
        </w:pict>
      </w:r>
      <w:r>
        <w:rPr/>
        <w:pict>
          <w10:wrap type="none"/>
          <v:shape style="position:absolute;margin-left:116.569901pt;margin-top:-2.170993pt;width:3.363361pt;height:6.021367pt;mso-position-horizontal-relative:page;mso-position-vertical-relative:paragraph;z-index:-2235;rotation:44" type="#_x0000_t136" fillcolor="#000000" stroked="f">
            <o:extrusion v:ext="view" autorotationcenter="t"/>
            <v:textpath style="font-family:&amp;quot;Arial&amp;quot;;font-size:6pt;v-text-kern:t;mso-text-shadow:auto" string="A"/>
          </v:shape>
        </w:pict>
      </w:r>
      <w:r>
        <w:rPr/>
        <w:pict>
          <w10:wrap type="none"/>
          <v:shape style="position:absolute;margin-left:114.463656pt;margin-top:-4.395294pt;width:3.156996pt;height:6.017825pt;mso-position-horizontal-relative:page;mso-position-vertical-relative:paragraph;z-index:-2232;rotation:45" type="#_x0000_t136" fillcolor="#000000" stroked="f">
            <o:extrusion v:ext="view" autorotationcenter="t"/>
            <v:textpath style="font-family:&amp;quot;Arial&amp;quot;;font-size:6pt;v-text-kern:t;mso-text-shadow:auto" string="L"/>
          </v:shape>
        </w:pict>
      </w:r>
      <w:r>
        <w:rPr/>
        <w:pict>
          <w10:wrap type="none"/>
          <v:shape style="position:absolute;margin-left:190.760143pt;margin-top:-4.844901pt;width:4.017655pt;height:7.012031pt;mso-position-horizontal-relative:page;mso-position-vertical-relative:paragraph;z-index:-2222;rotation:51" type="#_x0000_t136" fillcolor="#000000" stroked="f">
            <o:extrusion v:ext="view" autorotationcenter="t"/>
            <v:textpath style="font-family:&amp;quot;Arial&amp;quot;;font-size:7pt;v-text-kern:t;mso-text-shadow:auto" string="P"/>
          </v:shape>
        </w:pict>
      </w:r>
      <w:r>
        <w:rPr/>
        <w:pict>
          <w10:wrap type="none"/>
          <v:shape style="position:absolute;margin-left:118.329703pt;margin-top:-16.351082pt;width:30.707635pt;height:6.978277pt;mso-position-horizontal-relative:page;mso-position-vertical-relative:paragraph;z-index:-2196;rotation:295" type="#_x0000_t136" fillcolor="#000000" stroked="f">
            <o:extrusion v:ext="view" autorotationcenter="t"/>
            <v:textpath style="font-family:&amp;quot;Arial&amp;quot;;font-size:7pt;v-text-kern:t;mso-text-shadow:auto" string="MARCH. DI"/>
          </v:shape>
        </w:pict>
      </w:r>
      <w:r>
        <w:rPr/>
        <w:pict>
          <w10:wrap type="none"/>
          <v:shape style="position:absolute;margin-left:125.335272pt;margin-top:-12.332784pt;width:28.346516pt;height:6.97821pt;mso-position-horizontal-relative:page;mso-position-vertical-relative:paragraph;z-index:-2195;rotation:295" type="#_x0000_t136" fillcolor="#000000" stroked="f">
            <o:extrusion v:ext="view" autorotationcenter="t"/>
            <v:textpath style="font-family:&amp;quot;Arial&amp;quot;;font-size:7pt;v-text-kern:t;mso-text-shadow:auto" string="MANTOVA"/>
          </v:shape>
        </w:pict>
      </w:r>
      <w:r>
        <w:rPr>
          <w:rFonts w:ascii="Arial" w:hAnsi="Arial" w:cs="Arial" w:eastAsia="Arial"/>
          <w:sz w:val="14"/>
          <w:szCs w:val="14"/>
          <w:spacing w:val="0"/>
          <w:w w:val="80"/>
        </w:rPr>
        <w:t>DUCATO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141" w:lineRule="exact"/>
        <w:ind w:left="545" w:right="104"/>
        <w:jc w:val="center"/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 style="position:absolute;margin-left:114.596863pt;margin-top:3.002795pt;width:21.772916pt;height:6.978923pt;mso-position-horizontal-relative:page;mso-position-vertical-relative:paragraph;z-index:-2190;rotation:320" type="#_x0000_t136" fillcolor="#000000" stroked="f">
            <o:extrusion v:ext="view" autorotationcenter="t"/>
            <v:textpath style="font-family:&amp;quot;Arial&amp;quot;;font-size:7pt;v-text-kern:t;mso-text-shadow:auto" string="DUC. DI"/>
          </v:shape>
        </w:pict>
      </w:r>
      <w:r>
        <w:rPr/>
        <w:pict>
          <w10:wrap type="none"/>
          <v:shape style="position:absolute;margin-left:117.989601pt;margin-top:6.34124pt;width:25.63489pt;height:6.979188pt;mso-position-horizontal-relative:page;mso-position-vertical-relative:paragraph;z-index:-2189;rotation:320" type="#_x0000_t136" fillcolor="#000000" stroked="f">
            <o:extrusion v:ext="view" autorotationcenter="t"/>
            <v:textpath style="font-family:&amp;quot;Arial&amp;quot;;font-size:7pt;v-text-kern:t;mso-text-shadow:auto" string="MODENA"/>
          </v:shape>
        </w:pict>
      </w:r>
      <w:r>
        <w:rPr>
          <w:rFonts w:ascii="Arial" w:hAnsi="Arial" w:cs="Arial" w:eastAsia="Arial"/>
          <w:sz w:val="14"/>
          <w:szCs w:val="14"/>
          <w:spacing w:val="0"/>
          <w:w w:val="82"/>
        </w:rPr>
        <w:t>DI</w:t>
      </w:r>
      <w:r>
        <w:rPr>
          <w:rFonts w:ascii="Arial" w:hAnsi="Arial" w:cs="Arial" w:eastAsia="Arial"/>
          <w:sz w:val="14"/>
          <w:szCs w:val="14"/>
          <w:spacing w:val="3"/>
          <w:w w:val="82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82"/>
        </w:rPr>
        <w:t>FERRARA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90" w:after="0" w:line="240" w:lineRule="auto"/>
        <w:jc w:val="right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 style="position:absolute;margin-left:92.329025pt;margin-top:13.715931pt;width:42.502951pt;height:7.714716pt;mso-position-horizontal-relative:page;mso-position-vertical-relative:paragraph;z-index:-2181;rotation:355" type="#_x0000_t136" fillcolor="#000000" stroked="f">
            <o:extrusion v:ext="view" autorotationcenter="t"/>
            <v:textpath style="font-family:&amp;quot;Arial&amp;quot;;font-size:7pt;v-text-kern:t;mso-text-shadow:auto" string="REP. DI LUCCA"/>
          </v:shape>
        </w:pict>
      </w:r>
      <w:r>
        <w:rPr>
          <w:rFonts w:ascii="Arial" w:hAnsi="Arial" w:cs="Arial" w:eastAsia="Arial"/>
          <w:sz w:val="15"/>
          <w:szCs w:val="15"/>
          <w:spacing w:val="0"/>
          <w:w w:val="88"/>
          <w:b/>
          <w:bCs/>
        </w:rPr>
        <w:t>Firenze</w:t>
      </w:r>
      <w:r>
        <w:rPr>
          <w:rFonts w:ascii="Arial" w:hAnsi="Arial" w:cs="Arial" w:eastAsia="Arial"/>
          <w:sz w:val="15"/>
          <w:szCs w:val="15"/>
          <w:spacing w:val="32"/>
          <w:w w:val="88"/>
          <w:b/>
          <w:bCs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85"/>
          <w:b/>
          <w:bCs/>
          <w:position w:val="6"/>
        </w:rPr>
        <w:t>Rimin</w:t>
      </w:r>
      <w:r>
        <w:rPr>
          <w:rFonts w:ascii="Arial" w:hAnsi="Arial" w:cs="Arial" w:eastAsia="Arial"/>
          <w:sz w:val="15"/>
          <w:szCs w:val="15"/>
          <w:spacing w:val="0"/>
          <w:w w:val="88"/>
          <w:b/>
          <w:bCs/>
          <w:position w:val="6"/>
        </w:rPr>
        <w:t>i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0" w:after="0" w:line="140" w:lineRule="exact"/>
        <w:ind w:right="-20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85"/>
          <w:b/>
          <w:bCs/>
          <w:position w:val="-2"/>
        </w:rPr>
        <w:t>Urbino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0" w:after="0" w:line="118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83"/>
          <w:position w:val="1"/>
        </w:rPr>
        <w:t>REP.</w:t>
      </w:r>
      <w:r>
        <w:rPr>
          <w:rFonts w:ascii="Arial" w:hAnsi="Arial" w:cs="Arial" w:eastAsia="Arial"/>
          <w:sz w:val="14"/>
          <w:szCs w:val="14"/>
          <w:spacing w:val="-5"/>
          <w:w w:val="83"/>
          <w:position w:val="1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83"/>
          <w:position w:val="1"/>
        </w:rPr>
        <w:t>DI</w:t>
      </w:r>
      <w:r>
        <w:rPr>
          <w:rFonts w:ascii="Arial" w:hAnsi="Arial" w:cs="Arial" w:eastAsia="Arial"/>
          <w:sz w:val="14"/>
          <w:szCs w:val="14"/>
          <w:spacing w:val="1"/>
          <w:w w:val="83"/>
          <w:position w:val="1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1"/>
        </w:rPr>
        <w:t>FIRENZE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0" w:after="0" w:line="110" w:lineRule="exact"/>
        <w:ind w:left="150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  <w:b/>
          <w:bCs/>
          <w:position w:val="-5"/>
        </w:rPr>
        <w:t>Siena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0" w:after="0" w:line="173" w:lineRule="exact"/>
        <w:ind w:left="44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spacing w:val="0"/>
          <w:w w:val="93"/>
        </w:rPr>
        <w:t>Stato</w:t>
      </w:r>
      <w:r>
        <w:rPr>
          <w:rFonts w:ascii="Arial" w:hAnsi="Arial" w:cs="Arial" w:eastAsia="Arial"/>
          <w:sz w:val="17"/>
          <w:szCs w:val="17"/>
          <w:spacing w:val="-3"/>
          <w:w w:val="9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pontificio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9" w:lineRule="auto"/>
        <w:ind w:right="3309" w:firstLine="99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 style="position:absolute;margin-left:244.610168pt;margin-top:16.993940pt;width:3.496876pt;height:6.980171pt;mso-position-horizontal-relative:page;mso-position-vertical-relative:paragraph;z-index:-2247;rotation:30" type="#_x0000_t136" fillcolor="#000000" stroked="f">
            <o:extrusion v:ext="view" autorotationcenter="t"/>
            <v:textpath style="font-family:&amp;quot;Arial&amp;quot;;font-size:7pt;v-text-kern:t;mso-text-shadow:auto" string="Z"/>
          </v:shape>
        </w:pict>
      </w:r>
      <w:r>
        <w:rPr>
          <w:rFonts w:ascii="Arial" w:hAnsi="Arial" w:cs="Arial" w:eastAsia="Arial"/>
          <w:sz w:val="14"/>
          <w:szCs w:val="14"/>
          <w:spacing w:val="0"/>
          <w:w w:val="82"/>
        </w:rPr>
        <w:t>IMPERO</w:t>
      </w:r>
      <w:r>
        <w:rPr>
          <w:rFonts w:ascii="Arial" w:hAnsi="Arial" w:cs="Arial" w:eastAsia="Arial"/>
          <w:sz w:val="14"/>
          <w:szCs w:val="14"/>
          <w:spacing w:val="0"/>
          <w:w w:val="82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80"/>
        </w:rPr>
        <w:t>OTTOMANO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660" w:right="1540"/>
          <w:cols w:num="4" w:equalWidth="0">
            <w:col w:w="886" w:space="95"/>
            <w:col w:w="450" w:space="184"/>
            <w:col w:w="1430" w:space="1804"/>
            <w:col w:w="4011"/>
          </w:cols>
        </w:sectPr>
      </w:pPr>
      <w:rPr/>
    </w:p>
    <w:p>
      <w:pPr>
        <w:spacing w:before="59" w:after="0" w:line="108" w:lineRule="exact"/>
        <w:ind w:right="-20"/>
        <w:jc w:val="right"/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 style="position:absolute;margin-left:251.489029pt;margin-top:-1.325159pt;width:3.906964pt;height:7.015756pt;mso-position-horizontal-relative:page;mso-position-vertical-relative:paragraph;z-index:-2250;rotation:25" type="#_x0000_t136" fillcolor="#000000" stroked="f">
            <o:extrusion v:ext="view" autorotationcenter="t"/>
            <v:textpath style="font-family:&amp;quot;Arial&amp;quot;;font-size:7pt;v-text-kern:t;mso-text-shadow:auto" string="A"/>
          </v:shape>
        </w:pict>
      </w:r>
      <w:r>
        <w:rPr/>
        <w:pict>
          <w10:wrap type="none"/>
          <v:shape style="position:absolute;margin-left:248.841721pt;margin-top:-3.164752pt;width:1.887093pt;height:7.005977pt;mso-position-horizontal-relative:page;mso-position-vertical-relative:paragraph;z-index:-2248;rotation:27" type="#_x0000_t136" fillcolor="#000000" stroked="f">
            <o:extrusion v:ext="view" autorotationcenter="t"/>
            <v:textpath style="font-family:&amp;quot;Arial&amp;quot;;font-size:7pt;v-text-kern:t;mso-text-shadow:auto" string="I"/>
          </v:shape>
        </w:pict>
      </w:r>
      <w:r>
        <w:rPr/>
        <w:pict>
          <w10:wrap type="none"/>
          <v:shape style="position:absolute;margin-left:240.332245pt;margin-top:-7.561712pt;width:3.814835pt;height:7.002768pt;mso-position-horizontal-relative:page;mso-position-vertical-relative:paragraph;z-index:-2246;rotation:32" type="#_x0000_t136" fillcolor="#000000" stroked="f">
            <o:extrusion v:ext="view" autorotationcenter="t"/>
            <v:textpath style="font-family:&amp;quot;Arial&amp;quot;;font-size:7pt;v-text-kern:t;mso-text-shadow:auto" string="E"/>
          </v:shape>
        </w:pict>
      </w:r>
      <w:r>
        <w:rPr/>
        <w:pict>
          <w10:wrap type="none"/>
          <v:shape style="position:absolute;margin-left:235.479919pt;margin-top:-10.510071pt;width:4.683246pt;height:7.034158pt;mso-position-horizontal-relative:page;mso-position-vertical-relative:paragraph;z-index:-2245;rotation:34" type="#_x0000_t136" fillcolor="#000000" stroked="f">
            <o:extrusion v:ext="view" autorotationcenter="t"/>
            <v:textpath style="font-family:&amp;quot;Arial&amp;quot;;font-size:7pt;v-text-kern:t;mso-text-shadow:auto" string="N"/>
          </v:shape>
        </w:pict>
      </w:r>
      <w:r>
        <w:rPr/>
        <w:pict>
          <w10:wrap type="none"/>
          <v:shape style="position:absolute;margin-left:213.791046pt;margin-top:-28.893967pt;width:3.85048pt;height:6.984866pt;mso-position-horizontal-relative:page;mso-position-vertical-relative:paragraph;z-index:-2236;rotation:44" type="#_x0000_t136" fillcolor="#000000" stroked="f">
            <o:extrusion v:ext="view" autorotationcenter="t"/>
            <v:textpath style="font-family:&amp;quot;Arial&amp;quot;;font-size:7pt;v-text-kern:t;mso-text-shadow:auto" string="A"/>
          </v:shape>
        </w:pict>
      </w:r>
      <w:r>
        <w:rPr>
          <w:rFonts w:ascii="Arial" w:hAnsi="Arial" w:cs="Arial" w:eastAsia="Arial"/>
          <w:sz w:val="14"/>
          <w:szCs w:val="14"/>
          <w:spacing w:val="0"/>
          <w:w w:val="82"/>
          <w:position w:val="-4"/>
        </w:rPr>
        <w:t>REP.</w:t>
      </w:r>
      <w:r>
        <w:rPr>
          <w:rFonts w:ascii="Arial" w:hAnsi="Arial" w:cs="Arial" w:eastAsia="Arial"/>
          <w:sz w:val="14"/>
          <w:szCs w:val="14"/>
          <w:spacing w:val="-1"/>
          <w:w w:val="82"/>
          <w:position w:val="-4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85"/>
          <w:position w:val="-4"/>
        </w:rPr>
        <w:t>DI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0" w:after="0" w:line="143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spacing w:val="0"/>
          <w:w w:val="79"/>
        </w:rPr>
        <w:t>STATO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660" w:right="1540"/>
          <w:cols w:num="2" w:equalWidth="0">
            <w:col w:w="2396" w:space="207"/>
            <w:col w:w="6257"/>
          </w:cols>
        </w:sectPr>
      </w:pPr>
      <w:rPr/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40" w:lineRule="exact"/>
        <w:ind w:left="901" w:right="-44" w:firstLine="35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w w:val="79"/>
        </w:rPr>
        <w:t>CORSIC</w:t>
      </w:r>
      <w:r>
        <w:rPr>
          <w:rFonts w:ascii="Arial" w:hAnsi="Arial" w:cs="Arial" w:eastAsia="Arial"/>
          <w:sz w:val="14"/>
          <w:szCs w:val="14"/>
          <w:w w:val="82"/>
        </w:rPr>
        <w:t>A</w:t>
      </w:r>
      <w:r>
        <w:rPr>
          <w:rFonts w:ascii="Arial" w:hAnsi="Arial" w:cs="Arial" w:eastAsia="Arial"/>
          <w:sz w:val="14"/>
          <w:szCs w:val="14"/>
          <w:w w:val="82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82"/>
        </w:rPr>
        <w:t>(a</w:t>
      </w:r>
      <w:r>
        <w:rPr>
          <w:rFonts w:ascii="Arial" w:hAnsi="Arial" w:cs="Arial" w:eastAsia="Arial"/>
          <w:sz w:val="14"/>
          <w:szCs w:val="14"/>
          <w:spacing w:val="0"/>
          <w:w w:val="82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82"/>
        </w:rPr>
        <w:t>Genova)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40" w:lineRule="auto"/>
        <w:ind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 style="position:absolute;margin-left:203.04245pt;margin-top:-8.866736pt;width:48.317855pt;height:6.977817pt;mso-position-horizontal-relative:page;mso-position-vertical-relative:paragraph;z-index:-2244;rotation:34" type="#_x0000_t136" fillcolor="#000000" stroked="f">
            <o:extrusion v:ext="view" autorotationcenter="t"/>
            <v:textpath style="font-family:&amp;quot;Arial&amp;quot;;font-size:7pt;v-text-kern:t;mso-text-shadow:auto" string="MAR ADRIATICO"/>
          </v:shape>
        </w:pict>
      </w:r>
      <w:r>
        <w:rPr>
          <w:rFonts w:ascii="Arial" w:hAnsi="Arial" w:cs="Arial" w:eastAsia="Arial"/>
          <w:sz w:val="14"/>
          <w:szCs w:val="14"/>
          <w:spacing w:val="0"/>
          <w:w w:val="86"/>
        </w:rPr>
        <w:t>ELBA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223" w:lineRule="exact"/>
        <w:ind w:right="-72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-1"/>
        </w:rPr>
        <w:t>SIENA</w:t>
      </w:r>
      <w:r>
        <w:rPr>
          <w:rFonts w:ascii="Arial" w:hAnsi="Arial" w:cs="Arial" w:eastAsia="Arial"/>
          <w:sz w:val="14"/>
          <w:szCs w:val="14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82"/>
          <w:position w:val="7"/>
        </w:rPr>
        <w:t>PONTIFICIO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30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  <w:b/>
          <w:bCs/>
        </w:rPr>
        <w:t>Roma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0" w:lineRule="exact"/>
        <w:ind w:left="9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  <w:b/>
          <w:bCs/>
        </w:rPr>
        <w:t>Benevento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0" w:after="0" w:line="137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86"/>
        </w:rPr>
        <w:t>(Stato</w:t>
      </w:r>
      <w:r>
        <w:rPr>
          <w:rFonts w:ascii="Arial" w:hAnsi="Arial" w:cs="Arial" w:eastAsia="Arial"/>
          <w:sz w:val="14"/>
          <w:szCs w:val="14"/>
          <w:spacing w:val="-2"/>
          <w:w w:val="86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pont.)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660" w:right="1540"/>
          <w:cols w:num="4" w:equalWidth="0">
            <w:col w:w="1481" w:space="174"/>
            <w:col w:w="308" w:space="44"/>
            <w:col w:w="1111" w:space="182"/>
            <w:col w:w="5560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w w:val="86"/>
          <w:b/>
          <w:bCs/>
        </w:rPr>
        <w:t>Napol</w:t>
      </w:r>
      <w:r>
        <w:rPr>
          <w:rFonts w:ascii="Arial" w:hAnsi="Arial" w:cs="Arial" w:eastAsia="Arial"/>
          <w:sz w:val="15"/>
          <w:szCs w:val="15"/>
          <w:w w:val="88"/>
          <w:b/>
          <w:bCs/>
        </w:rPr>
        <w:t>i</w:t>
      </w:r>
      <w:r>
        <w:rPr>
          <w:rFonts w:ascii="Arial" w:hAnsi="Arial" w:cs="Arial" w:eastAsia="Arial"/>
          <w:sz w:val="15"/>
          <w:szCs w:val="15"/>
          <w:w w:val="100"/>
        </w:rPr>
      </w:r>
    </w:p>
    <w:p>
      <w:pPr>
        <w:spacing w:before="78" w:after="0" w:line="140" w:lineRule="exact"/>
        <w:ind w:left="-12" w:right="4466"/>
        <w:jc w:val="center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w w:val="81"/>
        </w:rPr>
        <w:t>REGN</w:t>
      </w:r>
      <w:r>
        <w:rPr>
          <w:rFonts w:ascii="Arial" w:hAnsi="Arial" w:cs="Arial" w:eastAsia="Arial"/>
          <w:sz w:val="14"/>
          <w:szCs w:val="14"/>
          <w:w w:val="74"/>
        </w:rPr>
        <w:t>O</w:t>
      </w:r>
      <w:r>
        <w:rPr>
          <w:rFonts w:ascii="Arial" w:hAnsi="Arial" w:cs="Arial" w:eastAsia="Arial"/>
          <w:sz w:val="14"/>
          <w:szCs w:val="14"/>
          <w:w w:val="74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85"/>
        </w:rPr>
        <w:t>DI</w:t>
      </w:r>
      <w:r>
        <w:rPr>
          <w:rFonts w:ascii="Arial" w:hAnsi="Arial" w:cs="Arial" w:eastAsia="Arial"/>
          <w:sz w:val="14"/>
          <w:szCs w:val="14"/>
          <w:spacing w:val="0"/>
          <w:w w:val="85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84"/>
        </w:rPr>
        <w:t>NAPOL</w:t>
      </w:r>
      <w:r>
        <w:rPr>
          <w:rFonts w:ascii="Arial" w:hAnsi="Arial" w:cs="Arial" w:eastAsia="Arial"/>
          <w:sz w:val="14"/>
          <w:szCs w:val="14"/>
          <w:spacing w:val="0"/>
          <w:w w:val="90"/>
        </w:rPr>
        <w:t>I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jc w:val="center"/>
        <w:spacing w:after="0"/>
        <w:sectPr>
          <w:type w:val="continuous"/>
          <w:pgSz w:w="11060" w:h="14760"/>
          <w:pgMar w:top="540" w:bottom="520" w:left="660" w:right="1540"/>
          <w:cols w:num="2" w:equalWidth="0">
            <w:col w:w="3824" w:space="96"/>
            <w:col w:w="4940"/>
          </w:cols>
        </w:sectPr>
      </w:pPr>
      <w:rPr/>
    </w:p>
    <w:p>
      <w:pPr>
        <w:spacing w:before="4" w:after="0" w:line="140" w:lineRule="exact"/>
        <w:ind w:left="575" w:right="-44" w:firstLine="217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81"/>
        </w:rPr>
        <w:t>SARDEGNA</w:t>
      </w:r>
      <w:r>
        <w:rPr>
          <w:rFonts w:ascii="Arial" w:hAnsi="Arial" w:cs="Arial" w:eastAsia="Arial"/>
          <w:sz w:val="14"/>
          <w:szCs w:val="14"/>
          <w:spacing w:val="0"/>
          <w:w w:val="81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88"/>
        </w:rPr>
        <w:t>(Corona</w:t>
      </w:r>
      <w:r>
        <w:rPr>
          <w:rFonts w:ascii="Arial" w:hAnsi="Arial" w:cs="Arial" w:eastAsia="Arial"/>
          <w:sz w:val="14"/>
          <w:szCs w:val="14"/>
          <w:spacing w:val="-8"/>
          <w:w w:val="88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88"/>
        </w:rPr>
        <w:t>d’Aragona)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157" w:lineRule="exact"/>
        <w:ind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position w:val="-1"/>
        </w:rPr>
        <w:t>MAR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0" w:after="0" w:line="141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spacing w:val="0"/>
          <w:w w:val="87"/>
        </w:rPr>
        <w:t>(Corona</w:t>
      </w:r>
      <w:r>
        <w:rPr>
          <w:rFonts w:ascii="Arial" w:hAnsi="Arial" w:cs="Arial" w:eastAsia="Arial"/>
          <w:sz w:val="14"/>
          <w:szCs w:val="14"/>
          <w:spacing w:val="-3"/>
          <w:w w:val="87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d’Aragona)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660" w:right="1540"/>
          <w:cols w:num="3" w:equalWidth="0">
            <w:col w:w="1653" w:space="629"/>
            <w:col w:w="277" w:space="1041"/>
            <w:col w:w="5260"/>
          </w:cols>
        </w:sectPr>
      </w:pPr>
      <w:rPr/>
    </w:p>
    <w:p>
      <w:pPr>
        <w:spacing w:before="10" w:after="0" w:line="249" w:lineRule="auto"/>
        <w:ind w:left="4846" w:right="3616" w:firstLine="-2700"/>
        <w:jc w:val="left"/>
        <w:tabs>
          <w:tab w:pos="48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TIRRENO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ab/>
        <w:tab/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-5"/>
        </w:rPr>
        <w:t>MAR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-5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86"/>
          <w:position w:val="0"/>
        </w:rPr>
        <w:t>IONIO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660" w:right="1540"/>
        </w:sectPr>
      </w:pPr>
      <w:rPr/>
    </w:p>
    <w:p>
      <w:pPr>
        <w:spacing w:before="43" w:after="0" w:line="240" w:lineRule="auto"/>
        <w:ind w:right="353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88"/>
          <w:b/>
          <w:bCs/>
        </w:rPr>
        <w:t>Palermo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140" w:lineRule="exact"/>
        <w:ind w:left="3109" w:right="227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79"/>
        </w:rPr>
        <w:t>REGN</w:t>
      </w:r>
      <w:r>
        <w:rPr>
          <w:rFonts w:ascii="Arial" w:hAnsi="Arial" w:cs="Arial" w:eastAsia="Arial"/>
          <w:sz w:val="14"/>
          <w:szCs w:val="14"/>
          <w:spacing w:val="0"/>
          <w:w w:val="79"/>
        </w:rPr>
        <w:t>O</w:t>
      </w:r>
      <w:r>
        <w:rPr>
          <w:rFonts w:ascii="Arial" w:hAnsi="Arial" w:cs="Arial" w:eastAsia="Arial"/>
          <w:sz w:val="14"/>
          <w:szCs w:val="14"/>
          <w:spacing w:val="1"/>
          <w:w w:val="79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85"/>
        </w:rPr>
        <w:t>DI</w:t>
      </w:r>
      <w:r>
        <w:rPr>
          <w:rFonts w:ascii="Arial" w:hAnsi="Arial" w:cs="Arial" w:eastAsia="Arial"/>
          <w:sz w:val="14"/>
          <w:szCs w:val="14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85"/>
        </w:rPr>
        <w:t>SICILI</w:t>
      </w:r>
      <w:r>
        <w:rPr>
          <w:rFonts w:ascii="Arial" w:hAnsi="Arial" w:cs="Arial" w:eastAsia="Arial"/>
          <w:sz w:val="14"/>
          <w:szCs w:val="14"/>
          <w:spacing w:val="0"/>
          <w:w w:val="82"/>
        </w:rPr>
        <w:t>A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141" w:lineRule="exact"/>
        <w:ind w:right="-20"/>
        <w:jc w:val="righ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88"/>
        </w:rPr>
        <w:t>(Corona</w:t>
      </w:r>
      <w:r>
        <w:rPr>
          <w:rFonts w:ascii="Arial" w:hAnsi="Arial" w:cs="Arial" w:eastAsia="Arial"/>
          <w:sz w:val="14"/>
          <w:szCs w:val="14"/>
          <w:spacing w:val="-8"/>
          <w:w w:val="88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88"/>
        </w:rPr>
        <w:t>d’Aragona)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60" w:lineRule="exact"/>
        <w:ind w:right="856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36.566502pt;margin-top:68.012894pt;width:397.1345pt;height:291.556500pt;mso-position-horizontal-relative:page;mso-position-vertical-relative:paragraph;z-index:-2255" coordorigin="731,1360" coordsize="7943,5831">
            <v:group style="position:absolute;left:737;top:1366;width:5272;height:5820" coordorigin="737,1366" coordsize="5272,5820">
              <v:shape style="position:absolute;left:737;top:1366;width:5272;height:5820" coordorigin="737,1366" coordsize="5272,5820" path="m1474,8607l6746,8607,6746,2787,1474,2787,1474,8607e" filled="t" fillcolor="#93BBDE" stroked="f">
                <v:path arrowok="t"/>
                <v:fill/>
              </v:shape>
            </v:group>
            <v:group style="position:absolute;left:737;top:1366;width:5272;height:5820" coordorigin="737,1366" coordsize="5272,5820">
              <v:shape style="position:absolute;left:737;top:1366;width:5272;height:5820" coordorigin="737,1366" coordsize="5272,5820" path="m1474,8534l6702,8534,6726,8515,6746,8496,6746,2713,1474,2713,1474,8534e" filled="t" fillcolor="#93BBDE" stroked="f">
                <v:path arrowok="t"/>
                <v:fill/>
              </v:shape>
            </v:group>
            <v:group style="position:absolute;left:737;top:1366;width:5272;height:5820" coordorigin="737,1366" coordsize="5272,5820">
              <v:shape style="position:absolute;left:737;top:1366;width:5272;height:5820" coordorigin="737,1366" coordsize="5272,5820" path="m1474,8533l6704,8533,6727,8515,6746,8497,6746,2713,1474,2713,1474,8533e" filled="t" fillcolor="#94BCDE" stroked="f">
                <v:path arrowok="t"/>
                <v:fill/>
              </v:shape>
            </v:group>
            <v:group style="position:absolute;left:737;top:1366;width:5272;height:5820" coordorigin="737,1366" coordsize="5272,5820">
              <v:shape style="position:absolute;left:737;top:1366;width:5272;height:5820" coordorigin="737,1366" coordsize="5272,5820" path="m6746,8327l6746,2642,1474,2642,1474,8380,1484,8389,1576,8462,6588,8462,6679,8389,6746,8327e" filled="t" fillcolor="#94BCDE" stroked="f">
                <v:path arrowok="t"/>
                <v:fill/>
              </v:shape>
            </v:group>
            <v:group style="position:absolute;left:737;top:1366;width:5272;height:5820" coordorigin="737,1366" coordsize="5272,5820">
              <v:shape style="position:absolute;left:737;top:1366;width:5272;height:5820" coordorigin="737,1366" coordsize="5272,5820" path="m6746,8327l6746,2642,1474,2642,1474,8381,1483,8389,1575,8462,6587,8462,6679,8389,6746,8327e" filled="t" fillcolor="#95BDDF" stroked="f">
                <v:path arrowok="t"/>
                <v:fill/>
              </v:shape>
            </v:group>
            <v:group style="position:absolute;left:737;top:1366;width:5272;height:5820" coordorigin="737,1366" coordsize="5272,5820">
              <v:shape style="position:absolute;left:737;top:1366;width:5272;height:5820" coordorigin="737,1366" coordsize="5272,5820" path="m6746,8159l6746,2570,1474,2570,1474,8212,1530,8264,1690,8391,6473,8391,6633,8264,6746,8159e" filled="t" fillcolor="#95BDDF" stroked="f">
                <v:path arrowok="t"/>
                <v:fill/>
              </v:shape>
            </v:group>
            <v:group style="position:absolute;left:737;top:1366;width:5272;height:5820" coordorigin="737,1366" coordsize="5272,5820">
              <v:shape style="position:absolute;left:737;top:1366;width:5272;height:5820" coordorigin="737,1366" coordsize="5272,5820" path="m6746,8158l6746,2570,1474,2570,1474,8212,1530,8264,1689,8391,6472,8391,6632,8264,6746,8158e" filled="t" fillcolor="#96BEE0" stroked="f">
                <v:path arrowok="t"/>
                <v:fill/>
              </v:shape>
            </v:group>
            <v:group style="position:absolute;left:737;top:1366;width:5272;height:5820" coordorigin="737,1366" coordsize="5272,5820">
              <v:shape style="position:absolute;left:737;top:1366;width:5272;height:5820" coordorigin="737,1366" coordsize="5272,5820" path="m6746,7990l6746,2499,1474,2499,1474,8043,1577,8138,1805,8319,6358,8319,6586,8138,6746,7990e" filled="t" fillcolor="#96BEE0" stroked="f">
                <v:path arrowok="t"/>
                <v:fill/>
              </v:shape>
            </v:group>
            <v:group style="position:absolute;left:737;top:1366;width:5272;height:5820" coordorigin="737,1366" coordsize="5272,5820">
              <v:shape style="position:absolute;left:737;top:1366;width:5272;height:5820" coordorigin="737,1366" coordsize="5272,5820" path="m6746,7989l6746,2499,1474,2499,1474,8044,1576,8138,1804,8319,6358,8319,6586,8138,6746,7989e" filled="t" fillcolor="#97BFE0" stroked="f">
                <v:path arrowok="t"/>
                <v:fill/>
              </v:shape>
            </v:group>
            <v:group style="position:absolute;left:737;top:1366;width:5272;height:5820" coordorigin="737,1366" coordsize="5272,5820">
              <v:shape style="position:absolute;left:737;top:1366;width:5272;height:5820" coordorigin="737,1366" coordsize="5272,5820" path="m6704,2427l1474,2427,1474,7874,1623,8012,1851,8193,1932,8248,6231,8248,6313,8193,6540,8012,6746,7821,6746,2467,6704,2427e" filled="t" fillcolor="#97BFE0" stroked="f">
                <v:path arrowok="t"/>
                <v:fill/>
              </v:shape>
            </v:group>
            <v:group style="position:absolute;left:737;top:1366;width:5272;height:5820" coordorigin="737,1366" coordsize="5272,5820">
              <v:shape style="position:absolute;left:737;top:1366;width:5272;height:5820" coordorigin="737,1366" coordsize="5272,5820" path="m6703,2427l1474,2427,1474,7875,1622,8012,1850,8193,1931,8248,6231,8248,6312,8193,6539,8012,6746,7821,6746,2468,6703,2427e" filled="t" fillcolor="#99C0E1" stroked="f">
                <v:path arrowok="t"/>
                <v:fill/>
              </v:shape>
            </v:group>
            <v:group style="position:absolute;left:737;top:1366;width:5272;height:5820" coordorigin="737,1366" coordsize="5272,5820">
              <v:shape style="position:absolute;left:737;top:1366;width:5272;height:5820" coordorigin="737,1366" coordsize="5272,5820" path="m6599,2356l1565,2356,1474,2440,1474,7706,1670,7887,1893,8064,2059,8177,6104,8177,6270,8064,6494,7887,6702,7693,6746,7646,6746,2500,6702,2452,6599,2356e" filled="t" fillcolor="#99C0E1" stroked="f">
                <v:path arrowok="t"/>
                <v:fill/>
              </v:shape>
            </v:group>
            <v:group style="position:absolute;left:737;top:1366;width:5272;height:5820" coordorigin="737,1366" coordsize="5272,5820">
              <v:shape style="position:absolute;left:737;top:1366;width:5272;height:5820" coordorigin="737,1366" coordsize="5272,5820" path="m6598,2356l1564,2356,1474,2439,1474,7706,1669,7887,1892,8064,2058,8176,6103,8176,6270,8064,6493,7887,6702,7693,6746,7645,6746,2500,6702,2452,6598,2356e" filled="t" fillcolor="#9AC1E1" stroked="f">
                <v:path arrowok="t"/>
                <v:fill/>
              </v:shape>
            </v:group>
            <v:group style="position:absolute;left:737;top:1366;width:5272;height:5820" coordorigin="737,1366" coordsize="5272,5820">
              <v:shape style="position:absolute;left:737;top:1366;width:5272;height:5820" coordorigin="737,1366" coordsize="5272,5820" path="m6494,2285l1669,2285,1511,2431,1474,2472,1474,7531,1511,7572,1716,7761,1935,7935,2167,8092,2191,8105,5973,8105,5996,8092,6228,7935,6447,7761,6652,7572,6746,7469,6746,2533,6652,2431,6494,2285e" filled="t" fillcolor="#9AC1E1" stroked="f">
                <v:path arrowok="t"/>
                <v:fill/>
              </v:shape>
            </v:group>
            <v:group style="position:absolute;left:737;top:1366;width:5272;height:5820" coordorigin="737,1366" coordsize="5272,5820">
              <v:shape style="position:absolute;left:737;top:1366;width:5272;height:5820" coordorigin="737,1366" coordsize="5272,5820" path="m6495,2284l1671,2284,1513,2431,1474,2473,1474,7529,1513,7572,1718,7761,1937,7935,2169,8092,2192,8105,5975,8105,5998,8092,6230,7935,6449,7761,6653,7572,6746,7471,6746,2531,6653,2431,6495,2284e" filled="t" fillcolor="#9BC2E2" stroked="f">
                <v:path arrowok="t"/>
                <v:fill/>
              </v:shape>
            </v:group>
            <v:group style="position:absolute;left:737;top:1366;width:5272;height:5820" coordorigin="737,1366" coordsize="5272,5820">
              <v:shape style="position:absolute;left:737;top:1366;width:5272;height:5820" coordorigin="737,1366" coordsize="5272,5820" path="m6387,2213l1776,2213,1763,2224,1562,2410,1474,2505,1474,7355,1562,7450,1763,7636,1977,7806,2205,7960,2335,8034,5828,8034,5959,7960,6186,7806,6401,7636,6601,7450,6746,7293,6746,2567,6601,2410,6401,2224,6387,2213e" filled="t" fillcolor="#9BC2E2" stroked="f">
                <v:path arrowok="t"/>
                <v:fill/>
              </v:shape>
            </v:group>
            <v:group style="position:absolute;left:737;top:1366;width:5272;height:5820" coordorigin="737,1366" coordsize="5272,5820">
              <v:shape style="position:absolute;left:737;top:1366;width:5272;height:5820" coordorigin="737,1366" coordsize="5272,5820" path="m6391,2215l1775,2215,1764,2224,1564,2410,1474,2507,1474,7353,1564,7450,1764,7636,1979,7806,2206,7960,2340,8036,5826,8036,5960,7960,6188,7806,6402,7636,6603,7450,6746,7295,6746,2565,6603,2410,6402,2224,6391,2215e" filled="t" fillcolor="#9CC3E3" stroked="f">
                <v:path arrowok="t"/>
                <v:fill/>
              </v:shape>
            </v:group>
            <v:group style="position:absolute;left:737;top:1366;width:5272;height:5820" coordorigin="737,1366" coordsize="5272,5820">
              <v:shape style="position:absolute;left:737;top:1366;width:5272;height:5820" coordorigin="737,1366" coordsize="5272,5820" path="m6272,2142l1891,2142,1809,2207,1612,2389,1474,2539,1474,7178,1612,7328,1809,7510,2019,7677,2242,7828,2477,7961,2480,7962,5684,7962,5686,7961,5921,7828,6144,7677,6354,7510,6551,7328,6733,7131,6746,7114,6746,2603,6733,2586,6551,2389,6354,2207,6272,2142e" filled="t" fillcolor="#9CC3E3" stroked="f">
                <v:path arrowok="t"/>
                <v:fill/>
              </v:shape>
            </v:group>
            <v:group style="position:absolute;left:737;top:1366;width:5272;height:5820" coordorigin="737,1366" coordsize="5272,5820">
              <v:shape style="position:absolute;left:737;top:1366;width:5272;height:5820" coordorigin="737,1366" coordsize="5272,5820" path="m6273,2142l1893,2142,1811,2207,1614,2389,1474,2540,1474,7177,1614,7328,1811,7510,2021,7677,2244,7828,2479,7961,2481,7962,5686,7962,5688,7961,5923,7828,6146,7677,6356,7510,6553,7328,6735,7131,6746,7116,6746,2601,6735,2586,6553,2389,6356,2207,6273,2142e" filled="t" fillcolor="#9DC4E3" stroked="f">
                <v:path arrowok="t"/>
                <v:fill/>
              </v:shape>
            </v:group>
            <v:group style="position:absolute;left:737;top:1366;width:5272;height:5820" coordorigin="737,1366" coordsize="5272,5820">
              <v:shape style="position:absolute;left:737;top:1366;width:5272;height:5820" coordorigin="737,1366" coordsize="5272,5820" path="m6157,2070l2006,2070,1856,2190,1663,2368,1484,2561,1474,2574,1474,7000,1484,7013,1663,7206,1856,7384,2062,7548,2280,7695,2510,7826,2647,7891,5516,7891,5653,7826,5883,7695,6102,7548,6308,7384,6500,7206,6679,7013,6746,6928,6746,2646,6679,2561,6500,2368,6308,2190,6157,2070e" filled="t" fillcolor="#9DC4E3" stroked="f">
                <v:path arrowok="t"/>
                <v:fill/>
              </v:shape>
            </v:group>
            <v:group style="position:absolute;left:737;top:1366;width:5272;height:5820" coordorigin="737,1366" coordsize="5272,5820">
              <v:shape style="position:absolute;left:737;top:1366;width:5272;height:5820" coordorigin="737,1366" coordsize="5272,5820" path="m6156,2070l2005,2070,1855,2190,1662,2368,1484,2561,1474,2573,1474,7001,1484,7013,1662,7206,1855,7384,2061,7548,2279,7695,2509,7826,2646,7891,5515,7891,5653,7826,5883,7695,6101,7548,6307,7384,6500,7206,6678,7013,6746,6927,6746,2647,6678,2561,6500,2368,6307,2190,6156,2070e" filled="t" fillcolor="#9FC5E4" stroked="f">
                <v:path arrowok="t"/>
                <v:fill/>
              </v:shape>
            </v:group>
            <v:group style="position:absolute;left:737;top:1366;width:5272;height:5820" coordorigin="737,1366" coordsize="5272,5820">
              <v:shape style="position:absolute;left:737;top:1366;width:5272;height:5820" coordorigin="737,1366" coordsize="5272,5820" path="m6040,1999l2124,1999,2104,2013,1902,2173,1713,2347,1539,2536,1474,2617,1474,6814,1539,6895,1713,7084,1902,7259,2104,7419,2318,7563,2543,7691,2778,7802,2824,7819,5339,7819,5385,7802,5621,7691,5846,7563,6060,7419,6261,7259,6450,7084,6625,6895,6746,6742,6746,2689,6625,2536,6450,2347,6261,2173,6060,2013,6040,1999e" filled="t" fillcolor="#9FC5E4" stroked="f">
                <v:path arrowok="t"/>
                <v:fill/>
              </v:shape>
            </v:group>
            <v:group style="position:absolute;left:737;top:1366;width:5272;height:5820" coordorigin="737,1366" coordsize="5272,5820">
              <v:shape style="position:absolute;left:737;top:1366;width:5272;height:5820" coordorigin="737,1366" coordsize="5272,5820" path="m6039,1999l2123,1999,2103,2013,1901,2173,1713,2347,1538,2536,1474,2616,1474,6815,1538,6895,1713,7084,1901,7259,2103,7419,2317,7563,2542,7691,2777,7802,2823,7819,5339,7819,5384,7802,5620,7691,5845,7563,6059,7419,6260,7259,6449,7084,6624,6895,6746,6741,6746,2690,6624,2536,6449,2347,6260,2173,6059,2013,6039,1999e" filled="t" fillcolor="#A0C6E5" stroked="f">
                <v:path arrowok="t"/>
                <v:fill/>
              </v:shape>
            </v:group>
            <v:group style="position:absolute;left:737;top:1366;width:5272;height:5820" coordorigin="737,1366" coordsize="5272,5820">
              <v:shape style="position:absolute;left:737;top:1366;width:5272;height:5820" coordorigin="737,1366" coordsize="5272,5820" path="m5846,1928l2185,1928,2080,1999,1882,2155,1698,2326,1526,2511,1408,2661,1408,6628,1526,6777,1698,6962,1882,7133,2080,7290,2289,7431,2509,7557,2740,7665,2960,7748,5071,7748,5291,7665,5522,7557,5742,7431,5951,7290,6148,7133,6333,6962,6504,6777,6661,6580,6680,6552,6680,2737,6661,2709,6504,2511,6333,2326,6148,2155,5951,1999,5846,1928e" filled="t" fillcolor="#A0C6E5" stroked="f">
                <v:path arrowok="t"/>
                <v:fill/>
              </v:shape>
            </v:group>
            <v:group style="position:absolute;left:737;top:1366;width:5272;height:5820" coordorigin="737,1366" coordsize="5272,5820">
              <v:shape style="position:absolute;left:737;top:1366;width:5272;height:5820" coordorigin="737,1366" coordsize="5272,5820" path="m5846,1927l2185,1927,2080,1999,1882,2155,1698,2326,1526,2511,1408,2660,1408,6629,1526,6777,1698,6962,1882,7133,2080,7290,2289,7431,2509,7557,2740,7665,2960,7748,5071,7748,5291,7665,5522,7557,5742,7431,5951,7290,6148,7133,6333,6962,6504,6777,6661,6580,6681,6550,6681,2738,6661,2709,6504,2511,6333,2326,6148,2155,5951,1999,5846,1927e" filled="t" fillcolor="#A1C7E5" stroked="f">
                <v:path arrowok="t"/>
                <v:fill/>
              </v:shape>
            </v:group>
            <v:group style="position:absolute;left:737;top:1366;width:5272;height:5820" coordorigin="737,1366" coordsize="5272,5820">
              <v:shape style="position:absolute;left:737;top:1366;width:5272;height:5820" coordorigin="737,1366" coordsize="5272,5820" path="m5647,1856l2241,1856,2050,1985,1857,2138,1677,2306,1509,2486,1356,2679,1336,2708,1336,6437,1356,6466,1509,6660,1677,6840,1857,7008,2050,7161,2255,7299,2471,7422,2696,7528,2931,7616,3139,7677,4749,7677,4957,7616,5192,7528,5417,7422,5633,7299,5838,7161,6031,7008,6211,6840,6379,6660,6532,6466,6609,6353,6609,2793,6532,2679,6379,2486,6211,2306,6031,2138,5838,1985,5647,1856e" filled="t" fillcolor="#A1C7E5" stroked="f">
                <v:path arrowok="t"/>
                <v:fill/>
              </v:shape>
            </v:group>
            <v:group style="position:absolute;left:737;top:1366;width:5272;height:5820" coordorigin="737,1366" coordsize="5272,5820">
              <v:shape style="position:absolute;left:737;top:1366;width:5272;height:5820" coordorigin="737,1366" coordsize="5272,5820" path="m5647,1856l2241,1856,2050,1985,1857,2138,1677,2306,1509,2486,1356,2679,1337,2707,1337,6438,1356,6466,1509,6660,1677,6840,1857,7008,2050,7161,2255,7299,2471,7422,2696,7528,2931,7616,3139,7676,4749,7676,4957,7616,5192,7528,5417,7422,5633,7299,5838,7161,6031,7008,6211,6840,6379,6660,6532,6466,6610,6352,6610,2794,6532,2679,6379,2486,6211,2306,6031,2138,5838,1985,5647,1856e" filled="t" fillcolor="#A2C8E6" stroked="f">
                <v:path arrowok="t"/>
                <v:fill/>
              </v:shape>
            </v:group>
            <v:group style="position:absolute;left:737;top:1366;width:5272;height:5820" coordorigin="737,1366" coordsize="5272,5820">
              <v:shape style="position:absolute;left:737;top:1366;width:5272;height:5820" coordorigin="737,1366" coordsize="5272,5820" path="m5434,1785l2311,1785,2221,1836,2021,1971,1832,2121,1656,2285,1492,2461,1342,2650,1265,2765,1265,6238,1342,6353,1492,6542,1656,6718,1832,6882,2021,7032,2221,7167,2432,7287,2652,7390,2882,7477,3119,7546,3364,7596,3441,7605,4304,7605,4381,7596,4626,7546,4863,7477,5093,7390,5313,7287,5524,7167,5724,7032,5913,6882,6089,6718,6253,6542,6403,6353,6537,6154,6537,2849,6403,2650,6253,2461,6089,2285,5913,2121,5724,1971,5524,1836,5434,1785e" filled="t" fillcolor="#A2C8E6" stroked="f">
                <v:path arrowok="t"/>
                <v:fill/>
              </v:shape>
            </v:group>
            <v:group style="position:absolute;left:737;top:1366;width:5272;height:5820" coordorigin="737,1366" coordsize="5272,5820">
              <v:shape style="position:absolute;left:737;top:1366;width:5272;height:5820" coordorigin="737,1366" coordsize="5272,5820" path="m5434,1785l2311,1785,2221,1836,2021,1971,1832,2121,1656,2285,1492,2461,1342,2650,1266,2763,1266,6240,1342,6353,1492,6542,1656,6718,1832,6882,2021,7032,2221,7167,2432,7287,2652,7390,2882,7477,3119,7546,3364,7596,3439,7605,4306,7605,4381,7596,4626,7546,4863,7477,5093,7390,5313,7287,5524,7167,5724,7032,5913,6882,6089,6718,6253,6542,6403,6353,6538,6153,6538,2850,6403,2650,6253,2461,6089,2285,5913,2121,5724,1971,5524,1836,5434,1785e" filled="t" fillcolor="#A3C9E7" stroked="f">
                <v:path arrowok="t"/>
                <v:fill/>
              </v:shape>
            </v:group>
            <v:group style="position:absolute;left:737;top:1366;width:5272;height:5781" coordorigin="737,1366" coordsize="5272,5781">
              <v:shape style="position:absolute;left:737;top:1366;width:5272;height:5781" coordorigin="737,1366" coordsize="5272,5781" path="m5218,1713l2384,1713,2187,1825,1992,1957,1807,2104,1635,2264,1475,2436,1328,2621,1196,2816,1193,2821,1193,6039,1196,6044,1328,6239,1475,6424,1635,6596,1807,6756,1992,6903,2187,7035,2393,7152,2609,7253,2833,7338,3065,7405,3304,7454,3550,7484,3801,7494,4052,7484,4298,7454,4537,7405,4769,7338,4993,7253,5209,7152,5415,7035,5610,6903,5795,6756,5967,6596,6127,6424,6274,6239,6406,6044,6466,5938,6466,2922,6406,2816,6274,2621,6127,2436,5967,2264,5795,2104,5610,1957,5415,1825,5218,1713e" filled="t" fillcolor="#A3C9E7" stroked="f">
                <v:path arrowok="t"/>
                <v:fill/>
              </v:shape>
            </v:group>
            <v:group style="position:absolute;left:737;top:1366;width:5272;height:5781" coordorigin="737,1366" coordsize="5272,5781">
              <v:shape style="position:absolute;left:737;top:1366;width:5272;height:5781" coordorigin="737,1366" coordsize="5272,5781" path="m5218,1713l2384,1713,2187,1825,1992,1957,1807,2104,1635,2264,1475,2436,1328,2621,1196,2816,1192,2824,1192,6036,1196,6044,1328,6239,1475,6424,1635,6596,1807,6756,1992,6903,2187,7035,2393,7152,2609,7253,2833,7338,3065,7405,3304,7454,3550,7484,3801,7494,4052,7484,4298,7454,4537,7405,4769,7338,4993,7253,5209,7152,5415,7035,5610,6903,5795,6756,5967,6596,6127,6424,6274,6239,6406,6044,6464,5941,6464,2919,6406,2816,6274,2621,6127,2436,5967,2264,5795,2104,5610,1957,5415,1825,5218,1713e" filled="t" fillcolor="#A4CBE8" stroked="f">
                <v:path arrowok="t"/>
                <v:fill/>
              </v:shape>
            </v:group>
            <v:group style="position:absolute;left:737;top:1366;width:5272;height:5709" coordorigin="737,1366" coordsize="5272,5709">
              <v:shape style="position:absolute;left:737;top:1366;width:5272;height:5709" coordorigin="737,1366" coordsize="5272,5709" path="m4981,1642l2478,1642,2355,1700,2154,1815,1963,1944,1782,2087,1614,2243,1458,2411,1315,2592,1186,2783,1122,2894,1122,5823,1186,5935,1315,6126,1458,6306,1614,6475,1782,6631,1963,6774,2154,6903,2355,7017,2565,7116,2784,7199,3011,7264,3244,7312,3484,7341,3730,7351,3975,7341,4215,7312,4449,7264,4675,7199,4894,7116,5105,7017,5306,6903,5497,6774,5677,6631,5846,6475,6002,6306,6145,6126,6274,5935,6388,5734,6394,5720,6394,2997,6388,2984,6274,2783,6145,2592,6002,2411,5846,2243,5677,2087,5497,1944,5306,1815,5105,1700,4981,1642e" filled="t" fillcolor="#A4CBE8" stroked="f">
                <v:path arrowok="t"/>
                <v:fill/>
              </v:shape>
            </v:group>
            <v:group style="position:absolute;left:737;top:1366;width:5272;height:5707" coordorigin="737,1366" coordsize="5272,5707">
              <v:shape style="position:absolute;left:737;top:1366;width:5272;height:5707" coordorigin="737,1366" coordsize="5272,5707" path="m4986,1644l2474,1644,2355,1700,2154,1815,1963,1944,1782,2087,1614,2243,1458,2411,1315,2592,1186,2783,1120,2897,1120,5820,1186,5935,1315,6126,1458,6306,1614,6475,1782,6631,1963,6774,2154,6903,2355,7017,2565,7116,2784,7199,3011,7264,3244,7312,3484,7341,3730,7351,3975,7341,4215,7312,4449,7264,4675,7199,4894,7116,5105,7017,5306,6903,5497,6774,5677,6631,5846,6475,6002,6306,6145,6126,6274,5935,6388,5734,6393,5724,6393,2994,6388,2984,6274,2783,6145,2592,6002,2411,5846,2243,5677,2087,5497,1944,5306,1815,5105,1700,4986,1644e" filled="t" fillcolor="#A6CCE8" stroked="f">
                <v:path arrowok="t"/>
                <v:fill/>
              </v:shape>
            </v:group>
            <v:group style="position:absolute;left:737;top:1366;width:5272;height:5638" coordorigin="737,1366" coordsize="5272,5638">
              <v:shape style="position:absolute;left:737;top:1366;width:5272;height:5638" coordorigin="737,1366" coordsize="5272,5638" path="m4729,1571l2588,1571,2522,1596,2316,1692,2120,1804,1933,1930,1757,2069,1593,2222,1440,2386,1301,2562,1175,2749,1063,2945,1051,2972,1051,5603,1063,5629,1175,5826,1301,6012,1440,6188,1593,6353,1757,6505,1933,6645,2120,6771,2316,6882,2522,6979,2735,7060,2957,7124,3185,7170,3419,7199,3658,7209,3898,7199,4132,7170,4360,7124,4581,7060,4795,6979,5000,6882,5197,6771,5383,6645,5559,6505,5724,6353,5876,6188,6016,6012,6142,5826,6253,5629,6323,5481,6323,3093,6253,2945,6142,2749,6016,2562,5876,2386,5724,2222,5559,2069,5383,1930,5197,1804,5000,1692,4795,1596,4729,1571e" filled="t" fillcolor="#A6CCE8" stroked="f">
                <v:path arrowok="t"/>
                <v:fill/>
              </v:shape>
            </v:group>
            <v:group style="position:absolute;left:737;top:1366;width:5272;height:5638" coordorigin="737,1366" coordsize="5272,5638">
              <v:shape style="position:absolute;left:737;top:1366;width:5272;height:5638" coordorigin="737,1366" coordsize="5272,5638" path="m4728,1570l2588,1570,2522,1596,2316,1692,2120,1804,1933,1930,1757,2069,1593,2222,1440,2386,1301,2562,1175,2749,1063,2945,1049,2975,1049,5599,1063,5629,1175,5826,1301,6012,1440,6188,1593,6353,1757,6505,1933,6645,2120,6771,2316,6882,2522,6979,2735,7060,2957,7124,3185,7170,3419,7199,3658,7209,3898,7199,4132,7170,4360,7124,4581,7060,4795,6979,5000,6882,5197,6771,5383,6645,5559,6505,5724,6353,5876,6188,6016,6012,6142,5826,6253,5629,6321,5484,6321,3090,6253,2945,6142,2749,6016,2562,5876,2386,5724,2222,5559,2069,5383,1930,5197,1804,5000,1692,4795,1596,4728,1570e" filled="t" fillcolor="#A7CDE9" stroked="f">
                <v:path arrowok="t"/>
                <v:fill/>
              </v:shape>
            </v:group>
            <v:group style="position:absolute;left:737;top:1366;width:5272;height:5567" coordorigin="737,1366" coordsize="5272,5567">
              <v:shape style="position:absolute;left:737;top:1366;width:5272;height:5567" coordorigin="737,1366" coordsize="5272,5567" path="m4445,1499l2728,1499,2686,1511,2478,1590,2278,1684,2086,1793,1904,1916,1733,2052,1572,2201,1423,2361,1287,2533,1164,2715,1055,2906,979,3068,979,5363,1055,5525,1164,5717,1287,5899,1423,6070,1572,6231,1733,6379,1904,6516,2086,6639,2278,6747,2478,6842,2686,6920,2902,6983,3125,7028,3353,7056,3587,7066,3821,7056,4049,7028,4271,6983,4487,6920,4696,6842,4896,6747,5088,6639,5270,6516,5441,6379,5602,6231,5751,6070,5887,5899,6010,5717,6119,5525,6213,5325,6252,5222,6252,3210,6213,3107,6119,2906,6010,2715,5887,2533,5751,2361,5602,2201,5441,2052,5270,1916,5088,1793,4896,1684,4696,1590,4487,1511,4445,1499e" filled="t" fillcolor="#A7CDE9" stroked="f">
                <v:path arrowok="t"/>
                <v:fill/>
              </v:shape>
            </v:group>
            <v:group style="position:absolute;left:737;top:1366;width:5272;height:5567" coordorigin="737,1366" coordsize="5272,5567">
              <v:shape style="position:absolute;left:737;top:1366;width:5272;height:5567" coordorigin="737,1366" coordsize="5272,5567" path="m4445,1499l2729,1499,2686,1511,2478,1590,2278,1684,2086,1793,1904,1916,1733,2052,1572,2201,1423,2361,1287,2533,1164,2715,1055,2906,980,3066,980,5365,1055,5525,1164,5717,1287,5899,1423,6070,1572,6231,1733,6379,1904,6516,2086,6639,2278,6747,2478,6842,2686,6920,2902,6983,3125,7028,3353,7056,3587,7066,3821,7056,4049,7028,4272,6983,4487,6920,4696,6842,4896,6747,5088,6639,5270,6516,5441,6379,5602,6231,5751,6070,5887,5899,6010,5717,6119,5525,6213,5325,6252,5220,6252,3212,6213,3107,6119,2906,6010,2715,5887,2533,5751,2361,5602,2201,5441,2052,5270,1916,5088,1793,4896,1684,4696,1590,4487,1511,4445,1499e" filled="t" fillcolor="#A8CEEA" stroked="f">
                <v:path arrowok="t"/>
                <v:fill/>
              </v:shape>
            </v:group>
            <v:group style="position:absolute;left:737;top:1366;width:5272;height:5495" coordorigin="737,1366" coordsize="5272,5495">
              <v:shape style="position:absolute;left:737;top:1366;width:5272;height:5495" coordorigin="737,1366" coordsize="5272,5495" path="m4090,1428l2941,1428,2848,1447,2638,1508,2434,1584,2239,1676,2052,1782,1875,1902,1708,2035,1551,2180,1406,2337,1273,2504,1153,2681,1047,2868,955,3063,908,3189,908,5099,955,5226,1047,5421,1153,5608,1273,5785,1406,5952,1551,6109,1708,6254,1875,6387,2052,6506,2239,6613,2434,6704,2638,6781,2848,6842,3065,6887,3288,6914,3516,6923,3743,6914,3966,6887,4183,6842,4393,6781,4597,6704,4792,6613,4979,6506,5156,6387,5323,6254,5480,6109,5625,5952,5758,5785,5878,5608,5984,5421,6076,5226,6152,5022,6180,4926,6180,3363,6152,3267,6076,3063,5984,2868,5878,2681,5758,2504,5625,2337,5480,2180,5323,2035,5156,1902,4979,1782,4792,1676,4597,1584,4393,1508,4183,1447,4090,1428e" filled="t" fillcolor="#A8CEEA" stroked="f">
                <v:path arrowok="t"/>
                <v:fill/>
              </v:shape>
            </v:group>
            <v:group style="position:absolute;left:737;top:1366;width:5272;height:5495" coordorigin="737,1366" coordsize="5272,5495">
              <v:shape style="position:absolute;left:737;top:1366;width:5272;height:5495" coordorigin="737,1366" coordsize="5272,5495" path="m4089,1428l2942,1428,2848,1447,2638,1508,2434,1584,2239,1676,2052,1782,1875,1902,1708,2035,1551,2180,1406,2337,1273,2504,1153,2681,1047,2868,955,3063,909,3187,909,5102,955,5226,1047,5421,1153,5608,1273,5785,1406,5952,1551,6109,1708,6254,1875,6387,2052,6506,2239,6613,2434,6704,2638,6781,2848,6842,3065,6887,3288,6914,3516,6923,3743,6914,3966,6887,4183,6842,4393,6781,4597,6704,4792,6613,4979,6506,5156,6387,5323,6254,5480,6109,5625,5952,5758,5785,5878,5608,5984,5421,6076,5226,6152,5022,6181,4923,6181,3366,6152,3267,6076,3063,5984,2868,5878,2681,5758,2504,5625,2337,5480,2180,5323,2035,5156,1902,4979,1782,4792,1676,4597,1584,4393,1508,4183,1447,4089,1428e" filled="t" fillcolor="#A9CFEB" stroked="f">
                <v:path arrowok="t"/>
                <v:fill/>
              </v:shape>
            </v:group>
            <v:group style="position:absolute;left:737;top:1376;width:5272;height:5414" coordorigin="737,1376" coordsize="5272,5414">
              <v:shape style="position:absolute;left:737;top:1376;width:5272;height:5414" coordorigin="737,1376" coordsize="5272,5414" path="m3444,1376l3222,1384,3005,1411,2794,1454,2589,1514,2391,1588,2200,1678,2018,1781,1846,1898,1683,2027,1530,2169,1389,2321,1260,2484,1143,2657,1039,2839,950,3029,875,3227,836,3361,836,4804,875,4938,950,5136,1039,5326,1143,5508,1260,5681,1389,5844,1530,5996,1683,6138,1846,6267,2018,6384,2200,6487,2391,6577,2589,6652,2794,6711,3005,6754,3222,6781,3444,6790,3666,6781,3883,6754,4094,6711,4299,6652,4497,6577,4688,6487,4870,6384,5043,6267,5206,6138,5358,5996,5499,5844,5629,5681,5745,5508,5849,5326,5938,5136,6013,4938,6072,4733,6109,4555,6109,3610,6072,3432,6013,3227,5938,3029,5849,2839,5745,2657,5629,2484,5499,2321,5358,2169,5206,2027,5043,1898,4870,1781,4688,1678,4497,1588,4299,1514,4094,1454,3883,1411,3666,1384,3444,1376e" filled="t" fillcolor="#A9CFEB" stroked="f">
                <v:path arrowok="t"/>
                <v:fill/>
              </v:shape>
            </v:group>
            <v:group style="position:absolute;left:737;top:1376;width:5272;height:5414" coordorigin="737,1376" coordsize="5272,5414">
              <v:shape style="position:absolute;left:737;top:1376;width:5272;height:5414" coordorigin="737,1376" coordsize="5272,5414" path="m3444,1376l3222,1385,3005,1411,2794,1454,2589,1514,2391,1589,2200,1678,2018,1781,1846,1898,1683,2028,1530,2169,1389,2321,1260,2484,1143,2657,1039,2839,950,3029,875,3227,837,3358,837,4807,875,4938,950,5136,1039,5327,1143,5508,1260,5681,1389,5844,1530,5997,1683,6138,1846,6267,2018,6384,2200,6488,2391,6577,2589,6652,2794,6711,3005,6754,3222,6781,3444,6790,3666,6781,3883,6754,4094,6711,4299,6652,4497,6577,4688,6488,4870,6384,5043,6267,5205,6138,5358,5997,5499,5844,5629,5681,5745,5508,5849,5327,5938,5136,6013,4938,6072,4733,6110,4551,6110,3614,6072,3432,6013,3227,5938,3029,5849,2839,5745,2657,5629,2484,5499,2321,5358,2169,5205,2028,5043,1898,4870,1781,4688,1678,4497,1589,4299,1514,4094,1454,3883,1411,3666,1385,3444,1376e" filled="t" fillcolor="#ABD0EB" stroked="f">
                <v:path arrowok="t"/>
                <v:fill/>
              </v:shape>
            </v:group>
            <v:group style="position:absolute;left:737;top:1447;width:5243;height:5271" coordorigin="737,1447" coordsize="5243,5271">
              <v:shape style="position:absolute;left:737;top:1447;width:5243;height:5271" coordorigin="737,1447" coordsize="5243,5271" path="m3373,1447l3157,1456,2945,1481,2740,1524,2540,1581,2347,1654,2162,1741,1985,1842,1816,1956,1658,2082,1509,2219,1372,2368,1246,2526,1132,2695,1031,2872,944,3057,871,3250,814,3449,772,3655,765,3708,765,4457,772,4510,814,4716,871,4915,944,5108,1031,5294,1132,5471,1246,5639,1372,5798,1509,5946,1658,6084,1816,6210,1985,6323,2162,6424,2347,6511,2540,6584,2740,6642,2945,6684,3157,6710,3373,6718,3589,6710,3800,6684,4006,6642,4205,6584,4398,6511,4584,6424,4761,6323,4929,6210,5088,6084,5236,5946,5374,5798,5500,5639,5613,5471,5714,5294,5801,5108,5874,4915,5932,4716,5974,4510,6000,4299,6008,4083,6000,3867,5974,3655,5932,3449,5874,3250,5801,3057,5714,2872,5613,2695,5500,2526,5374,2368,5236,2219,5088,2082,4929,1956,4761,1842,4584,1741,4398,1654,4205,1581,4006,1524,3800,1481,3589,1456,3373,1447e" filled="t" fillcolor="#ABD0EB" stroked="f">
                <v:path arrowok="t"/>
                <v:fill/>
              </v:shape>
            </v:group>
            <v:group style="position:absolute;left:737;top:1447;width:5243;height:5271" coordorigin="737,1447" coordsize="5243,5271">
              <v:shape style="position:absolute;left:737;top:1447;width:5243;height:5271" coordorigin="737,1447" coordsize="5243,5271" path="m3373,1447l3157,1456,2945,1482,2740,1524,2540,1582,2347,1654,2162,1741,1985,1842,1816,1956,1658,2082,1509,2219,1372,2368,1246,2527,1132,2695,1031,2872,944,3057,871,3250,814,3450,772,3655,766,3702,766,4463,772,4510,814,4716,871,4916,944,5108,1031,5294,1132,5471,1246,5639,1372,5798,1509,5946,1658,6084,1816,6210,1985,6323,2162,6424,2347,6511,2540,6584,2740,6642,2945,6684,3157,6710,3373,6718,3589,6710,3800,6684,4006,6642,4205,6584,4398,6511,4584,6424,4761,6323,4929,6210,5088,6084,5236,5946,5374,5798,5500,5639,5613,5471,5714,5294,5801,5108,5874,4916,5932,4716,5974,4510,6000,4299,6008,4083,6000,3867,5974,3655,5932,3450,5874,3250,5801,3057,5714,2872,5613,2695,5500,2527,5374,2368,5236,2219,5088,2082,4929,1956,4761,1842,4584,1741,4398,1654,4205,1582,4006,1524,3800,1482,3589,1456,3373,1447e" filled="t" fillcolor="#ACD1EC" stroked="f">
                <v:path arrowok="t"/>
                <v:fill/>
              </v:shape>
            </v:group>
            <v:group style="position:absolute;left:780;top:1518;width:5129;height:5129" coordorigin="780,1518" coordsize="5129,5129">
              <v:shape style="position:absolute;left:780;top:1518;width:5129;height:5129" coordorigin="780,1518" coordsize="5129,5129" path="m3345,1518l3134,1527,2929,1552,2729,1593,2534,1649,2347,1720,2167,1805,1994,1903,1831,2013,1676,2136,1532,2270,1398,2414,1275,2568,1165,2732,1067,2904,982,3085,911,3272,855,3467,814,3667,789,3872,780,4083,789,4293,814,4498,855,4699,911,4893,982,5080,1067,5261,1165,5433,1275,5597,1398,5751,1532,5896,1676,6029,1831,6152,1994,6263,2167,6361,2347,6445,2534,6516,2729,6572,2929,6613,3134,6638,3345,6647,3555,6638,3760,6613,3961,6572,4155,6516,4342,6445,4523,6361,4695,6263,4859,6152,5013,6029,5158,5896,5291,5751,5414,5597,5525,5433,5623,5261,5707,5080,5778,4893,5834,4699,5875,4498,5900,4293,5909,4083,5900,3872,5875,3667,5834,3467,5778,3272,5707,3085,5623,2904,5525,2732,5414,2568,5291,2414,5158,2270,5013,2136,4859,2013,4695,1903,4523,1805,4342,1720,4155,1649,3961,1593,3760,1552,3555,1527,3345,1518e" filled="t" fillcolor="#ACD1EC" stroked="f">
                <v:path arrowok="t"/>
                <v:fill/>
              </v:shape>
            </v:group>
            <v:group style="position:absolute;left:780;top:1519;width:5129;height:5129" coordorigin="780,1519" coordsize="5129,5129">
              <v:shape style="position:absolute;left:780;top:1519;width:5129;height:5129" coordorigin="780,1519" coordsize="5129,5129" path="m3344,1519l3134,1527,2928,1552,2728,1593,2534,1649,2346,1720,2166,1805,1993,1903,1830,2013,1675,2136,1531,2270,1397,2414,1275,2569,1164,2732,1066,2905,981,3085,910,3273,854,3467,813,3667,788,3873,780,4083,788,4293,813,4499,854,4699,910,4893,981,5081,1066,5261,1164,5433,1275,5597,1397,5751,1531,5896,1675,6030,1830,6152,1993,6263,2166,6361,2346,6445,2534,6516,2728,6572,2928,6613,3134,6639,3344,6647,3554,6639,3760,6613,3960,6572,4154,6516,4342,6445,4522,6361,4694,6263,4858,6152,5012,6030,5157,5896,5291,5751,5413,5597,5524,5433,5622,5261,5706,5081,5777,4893,5834,4699,5875,4499,5900,4293,5908,4083,5900,3873,5875,3667,5834,3467,5777,3273,5706,3085,5622,2905,5524,2732,5413,2569,5291,2414,5157,2270,5012,2136,4858,2013,4694,1903,4522,1805,4342,1720,4154,1649,3960,1593,3760,1552,3554,1527,3344,1519e" filled="t" fillcolor="#ADD2ED" stroked="f">
                <v:path arrowok="t"/>
                <v:fill/>
              </v:shape>
            </v:group>
            <v:group style="position:absolute;left:852;top:1590;width:4986;height:4986" coordorigin="852,1590" coordsize="4986,4986">
              <v:shape style="position:absolute;left:852;top:1590;width:4986;height:4986" coordorigin="852,1590" coordsize="4986,4986" path="m3345,1590l3140,1598,2940,1622,2746,1662,2557,1717,2375,1786,2199,1868,2032,1963,1873,2071,1723,2190,1582,2320,1452,2461,1333,2611,1225,2770,1130,2937,1048,3113,979,3295,924,3484,884,3678,860,3878,852,4083,860,4287,884,4487,924,4681,979,4870,1048,5053,1130,5228,1225,5395,1333,5555,1452,5705,1582,5845,1723,5975,1873,6094,2032,6202,2199,6297,2375,6379,2557,6448,2746,6503,2940,6543,3140,6567,3345,6575,3549,6567,3749,6543,3943,6503,4132,6448,4315,6379,4490,6297,4657,6202,4817,6094,4967,5975,5107,5845,5237,5705,5356,5555,5464,5395,5559,5228,5642,5053,5710,4870,5765,4681,5805,4487,5829,4287,5838,4083,5829,3878,5805,3678,5765,3484,5710,3295,5642,3113,5559,2937,5464,2770,5356,2611,5237,2461,5107,2320,4967,2190,4817,2071,4657,1963,4490,1868,4315,1786,4132,1717,3943,1662,3749,1622,3549,1598,3345,1590e" filled="t" fillcolor="#ADD2ED" stroked="f">
                <v:path arrowok="t"/>
                <v:fill/>
              </v:shape>
            </v:group>
            <v:group style="position:absolute;left:853;top:1590;width:4986;height:4986" coordorigin="853,1590" coordsize="4986,4986">
              <v:shape style="position:absolute;left:853;top:1590;width:4986;height:4986" coordorigin="853,1590" coordsize="4986,4986" path="m3346,1590l3142,1598,2942,1623,2747,1662,2559,1717,2376,1786,2201,1868,2033,1964,1874,2071,1724,2190,1584,2320,1454,2461,1335,2611,1227,2770,1132,2937,1049,3113,981,3295,926,3484,886,3679,862,3878,853,4083,862,4287,886,4487,926,4682,981,4870,1049,5053,1132,5228,1227,5396,1335,5555,1454,5705,1584,5845,1724,5975,1874,6094,2033,6202,2201,6297,2376,6380,2559,6448,2747,6503,2942,6543,3142,6567,3346,6576,3551,6567,3750,6543,3945,6503,4134,6448,4316,6380,4492,6297,4659,6202,4818,6094,4968,5975,5109,5845,5239,5705,5358,5555,5465,5396,5561,5228,5643,5053,5712,4870,5767,4682,5806,4487,5831,4287,5839,4083,5831,3878,5806,3679,5767,3484,5712,3295,5643,3113,5561,2937,5465,2770,5358,2611,5239,2461,5109,2320,4968,2190,4818,2071,4659,1964,4492,1868,4316,1786,4134,1717,3945,1662,3750,1623,3551,1598,3346,1590e" filled="t" fillcolor="#AED4ED" stroked="f">
                <v:path arrowok="t"/>
                <v:fill/>
              </v:shape>
            </v:group>
            <v:group style="position:absolute;left:923;top:1661;width:4843;height:4843" coordorigin="923,1661" coordsize="4843,4843">
              <v:shape style="position:absolute;left:923;top:1661;width:4843;height:4843" coordorigin="923,1661" coordsize="4843,4843" path="m3345,1661l3146,1669,2952,1693,2763,1732,2580,1785,2402,1852,2232,1932,2069,2024,1915,2129,1769,2244,1633,2371,1506,2507,1391,2653,1286,2807,1194,2970,1114,3140,1047,3317,994,3501,955,3690,931,3884,923,4083,931,4281,955,4475,994,4664,1047,4848,1114,5025,1194,5195,1286,5358,1391,5512,1506,5658,1633,5795,1769,5921,1915,6037,2069,6141,2232,6234,2402,6314,2580,6381,2763,6434,2952,6472,3146,6496,3345,6504,3543,6496,3737,6472,3926,6434,4110,6381,4287,6314,4457,6234,4620,6141,4774,6037,4920,5921,5057,5795,5183,5658,5299,5512,5403,5358,5496,5195,5576,5025,5643,4848,5696,4664,5734,4475,5758,4281,5766,4083,5758,3884,5734,3690,5696,3501,5643,3317,5576,3140,5496,2970,5403,2807,5299,2653,5183,2507,5057,2371,4920,2244,4774,2129,4620,2024,4457,1932,4287,1852,4110,1785,3926,1732,3737,1693,3543,1669,3345,1661e" filled="t" fillcolor="#AED4ED" stroked="f">
                <v:path arrowok="t"/>
                <v:fill/>
              </v:shape>
            </v:group>
            <v:group style="position:absolute;left:925;top:1659;width:4843;height:4843" coordorigin="925,1659" coordsize="4843,4843">
              <v:shape style="position:absolute;left:925;top:1659;width:4843;height:4843" coordorigin="925,1659" coordsize="4843,4843" path="m3346,1659l3148,1667,2954,1691,2765,1729,2581,1782,2404,1849,2234,1929,2071,2022,1916,2126,1771,2242,1634,2368,1508,2505,1392,2651,1288,2805,1195,2968,1115,3138,1048,3315,995,3499,957,3688,933,3882,925,4080,933,4279,957,4473,995,4662,1048,4845,1115,5023,1195,5193,1288,5356,1392,5510,1508,5656,1634,5792,1771,5919,1916,6034,2071,6139,2234,6231,2404,6311,2581,6378,2765,6431,2954,6470,3148,6494,3346,6502,3545,6494,3739,6470,3928,6431,4111,6378,4289,6311,4459,6231,4621,6139,4776,6034,4922,5919,5058,5792,5185,5656,5300,5510,5405,5356,5497,5193,5577,5023,5644,4845,5697,4662,5736,4473,5760,4279,5768,4080,5760,3882,5736,3688,5697,3499,5644,3315,5577,3138,5497,2968,5405,2805,5300,2651,5185,2505,5058,2368,4922,2242,4776,2126,4621,2022,4459,1929,4289,1849,4111,1782,3928,1729,3739,1691,3545,1667,3346,1659e" filled="t" fillcolor="#AFD5EE" stroked="f">
                <v:path arrowok="t"/>
                <v:fill/>
              </v:shape>
            </v:group>
            <v:group style="position:absolute;left:995;top:1733;width:4700;height:4700" coordorigin="995,1733" coordsize="4700,4700">
              <v:shape style="position:absolute;left:995;top:1733;width:4700;height:4700" coordorigin="995,1733" coordsize="4700,4700" path="m3345,1733l3152,1740,2964,1763,2780,1801,2602,1852,2430,1917,2265,1995,2107,2085,1957,2186,1816,2298,1683,2421,1561,2553,1448,2695,1347,2845,1257,3003,1179,3168,1114,3340,1063,3518,1025,3702,1002,3890,995,4083,1002,4275,1025,4464,1063,4647,1114,4825,1179,4997,1257,5162,1347,5320,1448,5470,1561,5612,1683,5744,1816,5867,1957,5979,2107,6080,2265,6170,2430,6248,2602,6313,2780,6364,2964,6402,3152,6425,3345,6433,3537,6425,3726,6402,3909,6364,4087,6313,4259,6248,4424,6170,4582,6080,4732,5979,4874,5867,5006,5744,5129,5612,5241,5470,5342,5320,5432,5162,5510,4997,5575,4825,5626,4647,5664,4464,5687,4275,5695,4083,5687,3890,5664,3702,5626,3518,5575,3340,5510,3168,5432,3003,5342,2845,5241,2695,5129,2553,5006,2421,4874,2298,4732,2186,4582,2085,4424,1995,4259,1917,4087,1852,3909,1801,3726,1763,3537,1740,3345,1733e" filled="t" fillcolor="#AFD5EE" stroked="f">
                <v:path arrowok="t"/>
                <v:fill/>
              </v:shape>
            </v:group>
            <v:group style="position:absolute;left:996;top:1733;width:4700;height:4700" coordorigin="996,1733" coordsize="4700,4700">
              <v:shape style="position:absolute;left:996;top:1733;width:4700;height:4700" coordorigin="996,1733" coordsize="4700,4700" path="m3346,1733l3154,1741,2965,1764,2782,1801,2604,1853,2432,1918,2267,1995,2109,2085,1959,2186,1817,2299,1685,2421,1562,2554,1450,2695,1348,2845,1259,3003,1181,3168,1116,3340,1065,3518,1027,3702,1004,3890,996,4083,1004,4275,1027,4464,1065,4647,1116,4825,1181,4997,1259,5162,1348,5320,1450,5470,1562,5612,1685,5744,1817,5867,1959,5979,2109,6081,2267,6170,2432,6248,2604,6313,2782,6364,2965,6402,3154,6425,3346,6433,3539,6425,3727,6402,3911,6364,4089,6313,4261,6248,4426,6170,4584,6081,4734,5979,4875,5867,5008,5744,5130,5612,5243,5470,5344,5320,5434,5162,5512,4997,5576,4825,5628,4647,5666,4464,5689,4275,5696,4083,5689,3890,5666,3702,5628,3518,5576,3340,5512,3168,5434,3003,5344,2845,5243,2695,5130,2554,5008,2421,4875,2299,4734,2186,4584,2085,4426,1995,4261,1918,4089,1853,3911,1801,3727,1764,3539,1741,3346,1733e" filled="t" fillcolor="#B1D6EF" stroked="f">
                <v:path arrowok="t"/>
                <v:fill/>
              </v:shape>
            </v:group>
            <v:group style="position:absolute;left:1066;top:1804;width:4557;height:4557" coordorigin="1066,1804" coordsize="4557,4557">
              <v:shape style="position:absolute;left:1066;top:1804;width:4557;height:4557" coordorigin="1066,1804" coordsize="4557,4557" path="m3345,1804l3158,1812,2975,1834,2797,1870,2625,1920,2458,1983,2298,2058,2145,2145,1999,2244,1862,2353,1734,2472,1615,2600,1506,2737,1408,2883,1320,3036,1245,3196,1182,3363,1132,3535,1096,3713,1074,3896,1066,4083,1074,4269,1096,4452,1132,4630,1182,4803,1245,4969,1320,5129,1408,5283,1506,5428,1615,5565,1734,5694,1862,5813,1999,5921,2145,6020,2298,6107,2458,6182,2625,6245,2797,6295,2975,6331,3158,6354,3345,6361,3531,6354,3714,6331,3892,6295,4065,6245,4231,6182,4392,6107,4545,6020,4690,5921,4827,5813,4956,5694,5075,5565,5183,5428,5282,5283,5369,5129,5444,4969,5507,4803,5557,4630,5593,4452,5616,4269,5623,4083,5616,3896,5593,3713,5557,3535,5507,3363,5444,3196,5369,3036,5282,2883,5183,2737,5075,2600,4956,2472,4827,2353,4690,2244,4545,2145,4392,2058,4231,1983,4065,1920,3892,1870,3714,1834,3531,1812,3345,1804e" filled="t" fillcolor="#B1D6EF" stroked="f">
                <v:path arrowok="t"/>
                <v:fill/>
              </v:shape>
            </v:group>
            <v:group style="position:absolute;left:1065;top:1804;width:4557;height:4557" coordorigin="1065,1804" coordsize="4557,4557">
              <v:shape style="position:absolute;left:1065;top:1804;width:4557;height:4557" coordorigin="1065,1804" coordsize="4557,4557" path="m3344,1804l3157,1812,2974,1834,2796,1870,2624,1920,2457,1983,2297,2059,2144,2146,1998,2244,1861,2353,1733,2472,1614,2600,1505,2737,1407,2883,1320,3036,1244,3196,1181,3363,1131,3535,1095,3713,1073,3896,1065,4083,1073,4270,1095,4452,1131,4630,1181,4803,1244,4969,1320,5130,1407,5283,1505,5428,1614,5565,1733,5694,1861,5813,1998,5922,2144,6020,2297,6107,2457,6182,2624,6245,2796,6295,2974,6332,3157,6354,3344,6361,3531,6354,3713,6332,3891,6295,4064,6245,4231,6182,4391,6107,4544,6020,4689,5922,4827,5813,4955,5694,5074,5565,5183,5428,5281,5283,5368,5130,5443,4969,5506,4803,5556,4630,5593,4452,5615,4270,5622,4083,5615,3896,5593,3713,5556,3535,5506,3363,5443,3196,5368,3036,5281,2883,5183,2737,5074,2600,4955,2472,4827,2353,4689,2244,4544,2146,4391,2059,4231,1983,4064,1920,3891,1870,3713,1834,3531,1812,3344,1804e" filled="t" fillcolor="#B2D7F0" stroked="f">
                <v:path arrowok="t"/>
                <v:fill/>
              </v:shape>
            </v:group>
            <v:group style="position:absolute;left:1137;top:1875;width:4414;height:4414" coordorigin="1137,1875" coordsize="4414,4414">
              <v:shape style="position:absolute;left:1137;top:1875;width:4414;height:4414" coordorigin="1137,1875" coordsize="4414,4414" path="m3345,1875l3164,1883,2987,1904,2814,1940,2647,1988,2486,2049,2331,2122,2182,2206,2041,2301,1908,2407,1784,2522,1669,2646,1563,2779,1468,2920,1384,3069,1311,3224,1250,3385,1202,3552,1166,3725,1145,3902,1137,4083,1145,4264,1166,4440,1202,4613,1250,4780,1311,4941,1384,5097,1468,5245,1563,5386,1669,5519,1784,5643,1908,5758,2041,5864,2182,5959,2331,6043,2486,6116,2647,6177,2814,6226,2987,6261,3164,6283,3345,6290,3526,6283,3703,6261,3875,6226,4042,6177,4204,6116,4359,6043,4507,5959,4648,5864,4781,5758,4905,5643,5020,5519,5126,5386,5221,5245,5305,5097,5378,4941,5439,4780,5488,4613,5523,4440,5545,4264,5552,4083,5545,3902,5523,3725,5488,3552,5439,3385,5378,3224,5305,3069,5221,2920,5126,2779,5020,2646,4905,2522,4781,2407,4648,2301,4507,2206,4359,2122,4204,2049,4042,1988,3875,1940,3703,1904,3526,1883,3345,1875e" filled="t" fillcolor="#B2D7F0" stroked="f">
                <v:path arrowok="t"/>
                <v:fill/>
              </v:shape>
            </v:group>
            <v:group style="position:absolute;left:1137;top:1876;width:4414;height:4414" coordorigin="1137,1876" coordsize="4414,4414">
              <v:shape style="position:absolute;left:1137;top:1876;width:4414;height:4414" coordorigin="1137,1876" coordsize="4414,4414" path="m3344,1876l3163,1883,2986,1904,2814,1940,2646,1988,2485,2049,2330,2122,2181,2206,2041,2302,1908,2407,1783,2522,1668,2647,1563,2779,1467,2920,1383,3069,1310,3224,1249,3385,1201,3553,1166,3725,1144,3902,1137,4083,1144,4264,1166,4441,1201,4613,1249,4780,1310,4942,1383,5097,1467,5245,1563,5386,1668,5519,1783,5643,1908,5758,2041,5864,2181,5959,2330,6044,2485,6116,2646,6177,2814,6226,2986,6261,3163,6283,3344,6290,3525,6283,3702,6261,3874,6226,4041,6177,4203,6116,4358,6044,4506,5959,4647,5864,4780,5758,4904,5643,5020,5519,5125,5386,5220,5245,5305,5097,5378,4942,5439,4780,5487,4613,5522,4441,5544,4264,5551,4083,5544,3902,5522,3725,5487,3553,5439,3385,5378,3224,5305,3069,5220,2920,5125,2779,5020,2647,4904,2522,4780,2407,4647,2302,4506,2206,4358,2122,4203,2049,4041,1988,3874,1940,3702,1904,3525,1883,3344,1876e" filled="t" fillcolor="#B3D8F0" stroked="f">
                <v:path arrowok="t"/>
                <v:fill/>
              </v:shape>
            </v:group>
            <v:group style="position:absolute;left:1209;top:1947;width:4272;height:4272" coordorigin="1209,1947" coordsize="4272,4272">
              <v:shape style="position:absolute;left:1209;top:1947;width:4272;height:4272" coordorigin="1209,1947" coordsize="4272,4272" path="m3345,1947l3170,1954,2998,1975,2832,2009,2670,2056,2514,2115,2363,2185,2220,2267,2084,2359,1955,2461,1835,2573,1723,2693,1621,2821,1529,2958,1447,3101,1377,3251,1318,3408,1271,3570,1237,3736,1216,3907,1209,4083,1216,4258,1237,4429,1271,4596,1318,4757,1377,4914,1447,5064,1529,5207,1621,5344,1723,5472,1835,5593,1955,5704,2084,5806,2220,5898,2363,5980,2514,6050,2670,6109,2832,6156,2998,6190,3170,6211,3345,6218,3520,6211,3691,6190,3858,6156,4019,6109,4176,6050,4326,5980,4469,5898,4606,5806,4734,5704,4855,5593,4966,5472,5068,5344,5160,5207,5242,5064,5313,4914,5372,4757,5418,4596,5453,4429,5473,4258,5480,4083,5473,3907,5453,3736,5418,3570,5372,3408,5313,3251,5242,3101,5160,2958,5068,2821,4966,2693,4855,2573,4734,2461,4606,2359,4469,2267,4326,2185,4176,2115,4019,2056,3858,2009,3691,1975,3520,1954,3345,1947e" filled="t" fillcolor="#B3D8F0" stroked="f">
                <v:path arrowok="t"/>
                <v:fill/>
              </v:shape>
            </v:group>
            <v:group style="position:absolute;left:1208;top:1947;width:4272;height:4272" coordorigin="1208,1947" coordsize="4272,4272">
              <v:shape style="position:absolute;left:1208;top:1947;width:4272;height:4272" coordorigin="1208,1947" coordsize="4272,4272" path="m3344,1947l3169,1954,2998,1975,2831,2009,2669,2056,2513,2115,2363,2185,2219,2267,2083,2359,1954,2461,1834,2573,1722,2693,1620,2822,1528,2958,1447,3102,1376,3252,1317,3408,1270,3570,1236,3736,1215,3908,1208,4083,1215,4258,1236,4429,1270,4596,1317,4758,1376,4914,1447,5064,1528,5208,1620,5344,1722,5473,1834,5593,1954,5704,2083,5806,2219,5898,2363,5980,2513,6051,2669,6110,2831,6157,2998,6191,3169,6212,3344,6219,3519,6212,3690,6191,3857,6157,4019,6110,4175,6051,4325,5980,4469,5898,4605,5806,4734,5704,4854,5593,4965,5473,5067,5344,5160,5208,5241,5064,5312,4914,5371,4758,5418,4596,5452,4429,5473,4258,5480,4083,5473,3908,5452,3736,5418,3570,5371,3408,5312,3252,5241,3102,5160,2958,5067,2822,4965,2693,4854,2573,4734,2461,4605,2359,4469,2267,4325,2185,4175,2115,4019,2056,3857,2009,3690,1975,3519,1954,3344,1947e" filled="t" fillcolor="#B5DAF1" stroked="f">
                <v:path arrowok="t"/>
                <v:fill/>
              </v:shape>
            </v:group>
            <v:group style="position:absolute;left:1280;top:2018;width:4129;height:4129" coordorigin="1280,2018" coordsize="4129,4129">
              <v:shape style="position:absolute;left:1280;top:2018;width:4129;height:4129" coordorigin="1280,2018" coordsize="4129,4129" path="m3345,2018l3175,2025,3010,2045,2849,2078,2692,2123,2541,2180,2396,2249,2257,2328,2126,2417,2001,2515,1885,2623,1777,2739,1679,2864,1590,2995,1511,3134,1443,3279,1386,3430,1340,3587,1307,3748,1287,3913,1280,4083,1287,4252,1307,4417,1340,4579,1386,4735,1443,4886,1511,5031,1590,5170,1679,5302,1777,5426,1885,5542,2001,5650,2126,5749,2257,5838,2396,5916,2541,5985,2692,6042,2849,6087,3010,6120,3175,6140,3345,6147,3514,6140,3679,6120,3841,6087,3997,6042,4148,5985,4293,5916,4432,5838,4564,5749,4688,5650,4804,5542,4912,5426,5011,5302,5100,5170,5179,5031,5247,4886,5304,4735,5349,4579,5382,4417,5402,4252,5409,4083,5402,3913,5382,3748,5349,3587,5304,3430,5247,3279,5179,3134,5100,2995,5011,2864,4912,2739,4804,2623,4688,2515,4564,2417,4432,2328,4293,2249,4148,2180,3997,2123,3841,2078,3679,2045,3514,2025,3345,2018e" filled="t" fillcolor="#B5DAF1" stroked="f">
                <v:path arrowok="t"/>
                <v:fill/>
              </v:shape>
            </v:group>
            <v:group style="position:absolute;left:1279;top:2018;width:4129;height:4129" coordorigin="1279,2018" coordsize="4129,4129">
              <v:shape style="position:absolute;left:1279;top:2018;width:4129;height:4129" coordorigin="1279,2018" coordsize="4129,4129" path="m3344,2018l3175,2025,3009,2045,2848,2078,2692,2124,2541,2181,2395,2249,2257,2328,2125,2417,2001,2516,1884,2623,1777,2740,1678,2864,1589,2996,1510,3134,1442,3279,1385,3431,1339,3587,1306,3748,1286,3914,1279,4083,1286,4252,1306,4418,1339,4579,1385,4735,1442,4886,1510,5031,1589,5170,1678,5302,1777,5426,1884,5542,2001,5650,2125,5749,2257,5838,2395,5917,2541,5985,2692,6042,2848,6087,3009,6120,3175,6140,3344,6147,3513,6140,3679,6120,3840,6087,3996,6042,4147,5985,4292,5917,4431,5838,4563,5749,4687,5650,4803,5542,4911,5426,5010,5302,5099,5170,5178,5031,5246,4886,5303,4735,5348,4579,5381,4418,5401,4252,5408,4083,5401,3914,5381,3748,5348,3587,5303,3431,5246,3279,5178,3134,5099,2996,5010,2864,4911,2740,4803,2623,4687,2516,4563,2417,4431,2328,4292,2249,4147,2181,3996,2124,3840,2078,3679,2045,3513,2025,3344,2018e" filled="t" fillcolor="#B6DBF2" stroked="f">
                <v:path arrowok="t"/>
                <v:fill/>
              </v:shape>
            </v:group>
            <v:group style="position:absolute;left:1352;top:2090;width:3986;height:3986" coordorigin="1352,2090" coordsize="3986,3986">
              <v:shape style="position:absolute;left:1352;top:2090;width:3986;height:3986" coordorigin="1352,2090" coordsize="3986,3986" path="m3345,2090l3181,2096,3022,2116,2866,2148,2715,2191,2569,2246,2429,2312,2295,2388,2168,2474,2048,2570,1936,2674,1832,2786,1736,2906,1650,3033,1574,3167,1508,3307,1453,3453,1410,3604,1378,3759,1358,3919,1352,4083,1358,4246,1378,4406,1410,4561,1453,4712,1508,4858,1574,4998,1650,5132,1736,5259,1832,5379,1936,5492,2048,5596,2168,5691,2295,5777,2429,5853,2569,5919,2715,5974,2866,6018,3022,6049,3181,6069,3345,6076,3508,6069,3668,6049,3823,6018,3974,5974,4120,5919,4260,5853,4394,5777,4521,5691,4641,5596,4754,5492,4858,5379,4953,5259,5039,5132,5115,4998,5181,4858,5236,4712,5280,4561,5312,4406,5331,4246,5338,4083,5331,3919,5312,3759,5280,3604,5236,3453,5181,3307,5115,3167,5039,3033,4953,2906,4858,2786,4754,2674,4641,2570,4521,2474,4394,2388,4260,2312,4120,2246,3974,2191,3823,2148,3668,2116,3508,2096,3345,2090e" filled="t" fillcolor="#B6DBF2" stroked="f">
                <v:path arrowok="t"/>
                <v:fill/>
              </v:shape>
            </v:group>
            <v:group style="position:absolute;left:1351;top:2090;width:3986;height:3986" coordorigin="1351,2090" coordsize="3986,3986">
              <v:shape style="position:absolute;left:1351;top:2090;width:3986;height:3986" coordorigin="1351,2090" coordsize="3986,3986" path="m3344,2090l3180,2096,3021,2116,2865,2148,2714,2191,2568,2246,2428,2312,2294,2389,2167,2474,2047,2570,1935,2674,1831,2786,1736,2906,1650,3033,1573,3167,1508,3307,1453,3453,1409,3604,1377,3760,1357,3919,1351,4083,1357,4246,1377,4406,1409,4562,1453,4713,1508,4858,1573,4998,1650,5132,1736,5260,1831,5380,1935,5492,2047,5596,2167,5691,2294,5777,2428,5853,2568,5919,2714,5974,2865,6018,3021,6050,3180,6069,3344,6076,3507,6069,3667,6050,3823,6018,3974,5974,4119,5919,4260,5853,4393,5777,4521,5691,4641,5596,4753,5492,4857,5380,4952,5260,5038,5132,5114,4998,5180,4858,5235,4713,5279,4562,5311,4406,5330,4246,5337,4083,5330,3919,5311,3760,5279,3604,5235,3453,5180,3307,5114,3167,5038,3033,4952,2906,4857,2786,4753,2674,4641,2570,4521,2474,4393,2389,4260,2312,4119,2246,3974,2191,3823,2148,3667,2116,3507,2096,3344,2090e" filled="t" fillcolor="#B8DDF3" stroked="f">
                <v:path arrowok="t"/>
                <v:fill/>
              </v:shape>
            </v:group>
            <v:group style="position:absolute;left:1423;top:2161;width:3843;height:3843" coordorigin="1423,2161" coordsize="3843,3843">
              <v:shape style="position:absolute;left:1423;top:2161;width:3843;height:3843" coordorigin="1423,2161" coordsize="3843,3843" path="m3345,2161l3187,2167,3033,2186,2883,2217,2737,2259,2597,2312,2462,2376,2333,2449,2210,2532,2094,2624,1986,2724,1886,2832,1794,2948,1711,3071,1638,3200,1574,3335,1521,3475,1479,3621,1448,3771,1429,3925,1423,4083,1429,4240,1448,4394,1479,4544,1521,4690,1574,4830,1638,4965,1711,5095,1794,5217,1886,5333,1986,5441,2094,5541,2210,5633,2333,5716,2462,5790,2597,5853,2737,5906,2883,5948,3033,5979,3187,5998,3345,6004,3502,5998,3656,5979,3806,5948,3952,5906,4092,5853,4227,5790,4357,5716,4479,5633,4595,5541,4703,5441,4803,5333,4895,5217,4978,5095,5052,4965,5115,4830,5168,4690,5210,4544,5241,4394,5260,4240,5266,4083,5260,3925,5241,3771,5210,3621,5168,3475,5115,3335,5052,3200,4978,3071,4895,2948,4803,2832,4703,2724,4595,2624,4479,2532,4357,2449,4227,2376,4092,2312,3952,2259,3806,2217,3656,2186,3502,2167,3345,2161e" filled="t" fillcolor="#B8DDF3" stroked="f">
                <v:path arrowok="t"/>
                <v:fill/>
              </v:shape>
            </v:group>
            <v:group style="position:absolute;left:1422;top:2161;width:3843;height:3843" coordorigin="1422,2161" coordsize="3843,3843">
              <v:shape style="position:absolute;left:1422;top:2161;width:3843;height:3843" coordorigin="1422,2161" coordsize="3843,3843" path="m3344,2161l3186,2168,3032,2186,2882,2217,2737,2259,2596,2312,2461,2376,2332,2449,2209,2532,2094,2624,1985,2724,1885,2832,1793,2948,1710,3071,1637,3200,1573,3335,1520,3476,1478,3621,1447,3771,1429,3925,1422,4083,1429,4240,1447,4394,1478,4544,1520,4690,1573,4831,1637,4966,1710,5095,1793,5217,1885,5333,1985,5441,2094,5542,2209,5633,2332,5716,2461,5790,2596,5853,2737,5906,2882,5949,3032,5979,3186,5998,3344,6004,3501,5998,3655,5979,3805,5949,3951,5906,4092,5853,4227,5790,4356,5716,4479,5633,4594,5542,4702,5441,4803,5333,4895,5217,4977,5095,5051,4966,5114,4831,5167,4690,5210,4544,5240,4394,5259,4240,5265,4083,5259,3925,5240,3771,5210,3621,5167,3476,5114,3335,5051,3200,4977,3071,4895,2948,4803,2832,4702,2724,4594,2624,4479,2532,4356,2449,4227,2376,4092,2312,3951,2259,3805,2217,3655,2186,3501,2168,3344,2161e" filled="t" fillcolor="#B9DEF4" stroked="f">
                <v:path arrowok="t"/>
                <v:fill/>
              </v:shape>
            </v:group>
            <v:group style="position:absolute;left:1494;top:2232;width:3700;height:3700" coordorigin="1494,2232" coordsize="3700,3700">
              <v:shape style="position:absolute;left:1494;top:2232;width:3700;height:3700" coordorigin="1494,2232" coordsize="3700,3700" path="m3345,2232l3193,2239,3045,2257,2900,2286,2760,2327,2625,2378,2495,2439,2370,2510,2252,2590,2141,2678,2037,2774,1940,2879,1852,2990,1772,3108,1701,3233,1640,3363,1589,3498,1548,3638,1519,3783,1501,3931,1494,4083,1501,4234,1519,4383,1548,4527,1589,4667,1640,4803,1701,4933,1772,5057,1852,5175,1940,5286,2037,5391,2141,5487,2252,5576,2370,5655,2495,5726,2625,5787,2760,5838,2900,5879,3045,5909,3193,5927,3345,5933,3496,5927,3645,5909,3789,5879,3929,5838,4065,5787,4195,5726,4319,5655,4437,5576,4549,5487,4653,5391,4749,5286,4838,5175,4918,5057,4988,4933,5049,4803,5100,4667,5141,4527,5171,4383,5189,4234,5195,4083,5189,3931,5171,3783,5141,3638,5100,3498,5049,3363,4988,3233,4918,3108,4838,2990,4749,2879,4653,2774,4549,2678,4437,2590,4319,2510,4195,2439,4065,2378,3929,2327,3789,2286,3645,2257,3496,2239,3345,2232e" filled="t" fillcolor="#B9DEF4" stroked="f">
                <v:path arrowok="t"/>
                <v:fill/>
              </v:shape>
            </v:group>
            <v:group style="position:absolute;left:1496;top:2233;width:3700;height:3700" coordorigin="1496,2233" coordsize="3700,3700">
              <v:shape style="position:absolute;left:1496;top:2233;width:3700;height:3700" coordorigin="1496,2233" coordsize="3700,3700" path="m3346,2233l3195,2239,3046,2257,2902,2286,2762,2327,2626,2378,2496,2439,2372,2510,2254,2590,2142,2678,2038,2775,1942,2879,1853,2990,1773,3108,1703,3233,1642,3363,1590,3498,1550,3638,1520,3783,1502,3931,1496,4083,1502,4234,1520,4383,1550,4527,1590,4667,1642,4803,1703,4933,1773,5057,1853,5175,1942,5287,2038,5391,2142,5487,2254,5576,2372,5656,2496,5726,2626,5788,2762,5839,2902,5879,3046,5909,3195,5927,3346,5933,3498,5927,3646,5909,3791,5879,3931,5839,4066,5788,4196,5726,4321,5656,4439,5576,4550,5487,4654,5391,4751,5287,4839,5175,4919,5057,4990,4933,5051,4803,5102,4667,5143,4527,5172,4383,5190,4234,5196,4083,5190,3931,5172,3783,5143,3638,5102,3498,5051,3363,4990,3233,4919,3108,4839,2990,4751,2879,4654,2775,4550,2678,4439,2590,4321,2510,4196,2439,4066,2378,3931,2327,3791,2286,3646,2257,3498,2239,3346,2233e" filled="t" fillcolor="#BADFF5" stroked="f">
                <v:path arrowok="t"/>
                <v:fill/>
              </v:shape>
            </v:group>
            <v:group style="position:absolute;left:1566;top:2304;width:3558;height:3558" coordorigin="1566,2304" coordsize="3558,3558">
              <v:shape style="position:absolute;left:1566;top:2304;width:3558;height:3558" coordorigin="1566,2304" coordsize="3558,3558" path="m3345,2304l3199,2310,3056,2327,2917,2356,2783,2395,2652,2444,2527,2502,2408,2570,2294,2647,2187,2732,2087,2825,1994,2925,1909,3032,1832,3146,1765,3265,1706,3390,1657,3521,1618,3655,1589,3794,1572,3937,1566,4083,1572,4228,1589,4371,1618,4510,1657,4645,1706,4775,1765,4900,1832,5019,1909,5133,1994,5240,2087,5340,2187,5433,2294,5518,2408,5595,2527,5663,2652,5722,2783,5771,2917,5810,3056,5838,3199,5855,3345,5861,3490,5855,3633,5838,3772,5810,3907,5771,4037,5722,4162,5663,4281,5595,4395,5518,4502,5433,4602,5340,4695,5240,4780,5133,4857,5019,4925,4900,4984,4775,5033,4645,5072,4510,5100,4371,5118,4228,5123,4083,5118,3937,5100,3794,5072,3655,5033,3521,4984,3390,4925,3265,4857,3146,4780,3032,4695,2925,4602,2825,4502,2732,4395,2647,4281,2570,4162,2502,4037,2444,3907,2395,3772,2356,3633,2327,3490,2310,3345,2304e" filled="t" fillcolor="#BADFF5" stroked="f">
                <v:path arrowok="t"/>
                <v:fill/>
              </v:shape>
            </v:group>
            <v:group style="position:absolute;left:1567;top:2304;width:3558;height:3558" coordorigin="1567,2304" coordsize="3558,3558">
              <v:shape style="position:absolute;left:1567;top:2304;width:3558;height:3558" coordorigin="1567,2304" coordsize="3558,3558" path="m3346,2304l3200,2310,3058,2327,2919,2356,2784,2395,2654,2444,2529,2503,2409,2571,2296,2647,2189,2732,2089,2825,1996,2925,1911,3032,1834,3146,1766,3266,1707,3391,1658,3521,1619,3655,1591,3794,1573,3937,1567,4083,1573,4229,1591,4371,1619,4510,1658,4645,1707,4775,1766,4900,1834,5020,1911,5133,1996,5240,2089,5340,2189,5433,2296,5518,2409,5595,2529,5663,2654,5722,2784,5771,2919,5810,3058,5838,3200,5856,3346,5862,3492,5856,3635,5838,3774,5810,3908,5771,4038,5722,4163,5663,4283,5595,4397,5518,4504,5433,4604,5340,4697,5240,4782,5133,4858,5020,4926,4900,4985,4775,5034,4645,5073,4510,5102,4371,5119,4229,5125,4083,5119,3937,5102,3794,5073,3655,5034,3521,4985,3391,4926,3266,4858,3146,4782,3032,4697,2925,4604,2825,4504,2732,4397,2647,4283,2571,4163,2503,4038,2444,3908,2395,3774,2356,3635,2327,3492,2310,3346,2304e" filled="t" fillcolor="#BCE1F6" stroked="f">
                <v:path arrowok="t"/>
                <v:fill/>
              </v:shape>
            </v:group>
            <v:group style="position:absolute;left:1637;top:2375;width:3415;height:3415" coordorigin="1637,2375" coordsize="3415,3415">
              <v:shape style="position:absolute;left:1637;top:2375;width:3415;height:3415" coordorigin="1637,2375" coordsize="3415,3415" path="m3345,2375l3205,2381,3068,2398,2935,2425,2805,2462,2680,2509,2560,2566,2446,2631,2337,2705,2234,2786,2138,2875,2048,2972,1967,3074,1893,3183,1828,3298,1772,3418,1724,3543,1687,3672,1660,3806,1643,3943,1637,4083,1643,4223,1660,4359,1687,4493,1724,4622,1772,4747,1828,4867,1893,4982,1967,5091,2048,5194,2138,5290,2234,5379,2337,5460,2446,5534,2560,5599,2680,5656,2805,5703,2935,5740,3068,5768,3205,5784,3345,5790,3485,5784,3621,5768,3755,5740,3884,5703,4009,5656,4129,5599,4244,5534,4353,5460,4456,5379,4552,5290,4641,5194,4722,5091,4796,4982,4861,4867,4918,4747,4965,4622,5002,4493,5030,4359,5046,4223,5052,4083,5046,3943,5030,3806,5002,3672,4965,3543,4918,3418,4861,3298,4796,3183,4722,3074,4641,2972,4552,2875,4456,2786,4353,2705,4244,2631,4129,2566,4009,2509,3884,2462,3755,2425,3621,2398,3485,2381,3345,2375e" filled="t" fillcolor="#BCE1F6" stroked="f">
                <v:path arrowok="t"/>
                <v:fill/>
              </v:shape>
            </v:group>
            <v:group style="position:absolute;left:1636;top:2375;width:3415;height:3415" coordorigin="1636,2375" coordsize="3415,3415">
              <v:shape style="position:absolute;left:1636;top:2375;width:3415;height:3415" coordorigin="1636,2375" coordsize="3415,3415" path="m3344,2375l3204,2381,3067,2398,2934,2425,2804,2463,2679,2510,2559,2566,2445,2631,2336,2705,2233,2787,2137,2876,2048,2972,1966,3075,1892,3184,1827,3298,1771,3418,1724,3543,1686,3673,1659,3806,1642,3943,1636,4083,1642,4223,1659,4360,1686,4493,1724,4622,1771,4747,1827,4867,1892,4982,1966,5091,2048,5194,2137,5290,2233,5379,2336,5461,2445,5534,2559,5600,2679,5656,2804,5703,2934,5741,3067,5768,3204,5785,3344,5790,3484,5785,3621,5768,3754,5741,3883,5703,4008,5656,4128,5600,4243,5534,4352,5461,4455,5379,4551,5290,4640,5194,4722,5091,4795,4982,4861,4867,4917,4747,4964,4622,5002,4493,5029,4360,5046,4223,5051,4083,5046,3943,5029,3806,5002,3673,4964,3543,4917,3418,4861,3298,4795,3184,4722,3075,4640,2972,4551,2876,4455,2787,4352,2705,4243,2631,4128,2566,4008,2510,3883,2463,3754,2425,3621,2398,3484,2381,3344,2375e" filled="t" fillcolor="#BDE2F7" stroked="f">
                <v:path arrowok="t"/>
                <v:fill/>
              </v:shape>
            </v:group>
            <v:group style="position:absolute;left:1709;top:2447;width:3272;height:3272" coordorigin="1709,2447" coordsize="3272,3272">
              <v:shape style="position:absolute;left:1709;top:2447;width:3272;height:3272" coordorigin="1709,2447" coordsize="3272,3272" path="m3345,2447l3211,2452,3079,2468,2952,2494,2828,2530,2708,2575,2593,2629,2483,2692,2379,2762,2280,2841,2188,2926,2103,3018,2024,3117,1954,3221,1891,3331,1837,3446,1792,3566,1756,3690,1730,3817,1714,3948,1709,4083,1714,4217,1730,4348,1756,4476,1792,4600,1837,4719,1891,4834,1954,4944,2024,5049,2103,5147,2188,5239,2280,5325,2379,5403,2483,5473,2593,5536,2708,5590,2828,5635,2952,5671,3079,5697,3211,5713,3345,5719,3479,5713,3610,5697,3738,5671,3862,5635,3981,5590,4096,5536,4206,5473,4311,5403,4409,5325,4501,5239,4587,5147,4665,5049,4735,4944,4798,4834,4852,4719,4897,4600,4933,4476,4959,4348,4975,4217,4981,4083,4975,3948,4959,3817,4933,3690,4897,3566,4852,3446,4798,3331,4735,3221,4665,3117,4587,3018,4501,2926,4409,2841,4311,2762,4206,2692,4096,2629,3981,2575,3862,2530,3738,2494,3610,2468,3479,2452,3345,2447e" filled="t" fillcolor="#BDE2F7" stroked="f">
                <v:path arrowok="t"/>
                <v:fill/>
              </v:shape>
            </v:group>
            <v:group style="position:absolute;left:1708;top:2447;width:3272;height:3272" coordorigin="1708,2447" coordsize="3272,3272">
              <v:shape style="position:absolute;left:1708;top:2447;width:3272;height:3272" coordorigin="1708,2447" coordsize="3272,3272" path="m3344,2447l3210,2452,3079,2468,2951,2494,2827,2530,2707,2575,2592,2630,2482,2692,2378,2763,2279,2841,2187,2926,2102,3018,2024,3117,1953,3221,1891,3331,1837,3446,1791,3566,1755,3690,1729,3818,1713,3949,1708,4083,1713,4217,1729,4348,1755,4476,1791,4600,1837,4719,1891,4834,1953,4944,2024,5049,2102,5147,2187,5239,2279,5325,2378,5403,2482,5474,2592,5536,2707,5590,2827,5635,2951,5671,3079,5697,3210,5713,3344,5719,3478,5713,3609,5697,3737,5671,3861,5635,3980,5590,4095,5536,4205,5474,4310,5403,4408,5325,4500,5239,4586,5147,4664,5049,4735,4944,4797,4834,4851,4719,4896,4600,4932,4476,4958,4348,4974,4217,4980,4083,4974,3949,4958,3818,4932,3690,4896,3566,4851,3446,4797,3331,4735,3221,4664,3117,4586,3018,4500,2926,4408,2841,4310,2763,4205,2692,4095,2630,3980,2575,3861,2530,3737,2494,3609,2468,3478,2452,3344,2447e" filled="t" fillcolor="#BEE4F8" stroked="f">
                <v:path arrowok="t"/>
                <v:fill/>
              </v:shape>
            </v:group>
            <v:group style="position:absolute;left:1780;top:2518;width:3129;height:3129" coordorigin="1780,2518" coordsize="3129,3129">
              <v:shape style="position:absolute;left:1780;top:2518;width:3129;height:3129" coordorigin="1780,2518" coordsize="3129,3129" path="m3345,2518l3216,2523,3091,2539,2969,2564,2850,2598,2736,2641,2626,2693,2521,2753,2421,2820,2327,2895,2239,2976,2157,3065,2082,3159,2015,3259,1955,3364,1903,3474,1860,3588,1826,3707,1801,3829,1785,3954,1780,4083,1785,4211,1801,4336,1826,4458,1860,4577,1903,4691,1955,4801,2015,4907,2082,5006,2157,5101,2239,5189,2327,5270,2421,5345,2521,5413,2626,5472,2736,5524,2850,5567,2969,5602,3091,5627,3216,5642,3345,5647,3473,5642,3598,5627,3720,5602,3839,5567,3953,5524,4063,5472,4169,5413,4268,5345,4363,5270,4451,5189,4532,5101,4607,5006,4675,4907,4734,4801,4786,4691,4829,4577,4864,4458,4889,4336,4904,4211,4909,4083,4904,3954,4889,3829,4864,3707,4829,3588,4786,3474,4734,3364,4675,3259,4607,3159,4532,3065,4451,2976,4363,2895,4268,2820,4169,2753,4063,2693,3953,2641,3839,2598,3720,2564,3598,2539,3473,2523,3345,2518e" filled="t" fillcolor="#BEE4F8" stroked="f">
                <v:path arrowok="t"/>
                <v:fill/>
              </v:shape>
            </v:group>
            <v:group style="position:absolute;left:1779;top:2518;width:3129;height:3129" coordorigin="1779,2518" coordsize="3129,3129">
              <v:shape style="position:absolute;left:1779;top:2518;width:3129;height:3129" coordorigin="1779,2518" coordsize="3129,3129" path="m3344,2518l3216,2523,3090,2539,2968,2564,2850,2598,2735,2641,2625,2693,2520,2753,2420,2820,2326,2895,2238,2977,2156,3065,2081,3159,2014,3259,1954,3364,1902,3474,1859,3588,1825,3707,1800,3829,1784,3955,1779,4083,1784,4211,1800,4336,1825,4459,1859,4577,1902,4692,1954,4802,2014,4907,2081,5007,2156,5101,2238,5189,2326,5271,2420,5345,2520,5413,2625,5473,2735,5524,2850,5568,2968,5602,3090,5627,3216,5642,3344,5647,3472,5642,3598,5627,3720,5602,3838,5568,3953,5524,4063,5473,4168,5413,4268,5345,4362,5271,4450,5189,4532,5101,4606,5007,4674,4907,4734,4802,4785,4692,4829,4577,4863,4459,4888,4336,4903,4211,4908,4083,4903,3955,4888,3829,4863,3707,4829,3588,4785,3474,4734,3364,4674,3259,4606,3159,4532,3065,4450,2977,4362,2895,4268,2820,4168,2753,4063,2693,3953,2641,3838,2598,3720,2564,3598,2539,3472,2523,3344,2518e" filled="t" fillcolor="#C0E7FA" stroked="f">
                <v:path arrowok="t"/>
                <v:fill/>
              </v:shape>
              <v:shape style="position:absolute;left:731;top:1360;width:5284;height:5826" type="#_x0000_t75">
                <v:imagedata r:id="rId24" o:title=""/>
              </v:shape>
            </v:group>
            <v:group style="position:absolute;left:1039;top:3043;width:3856;height:2640" coordorigin="1039,3043" coordsize="3856,2640">
              <v:shape style="position:absolute;left:1039;top:3043;width:3856;height:2640" coordorigin="1039,3043" coordsize="3856,2640" path="m4705,4851l4698,4841,4694,4830,4694,4818,4695,4795,4698,4774,4703,4755,4708,4737,4708,4728,4642,4704,4592,4696,4569,4692,4549,4688,4533,4682,4524,4675,4520,4661,4512,4645,4502,4629,4494,4614,4490,4599,4493,4587,4505,4575,4518,4558,4557,4503,4596,4492,4620,4496,4642,4502,4661,4507,4673,4509,4710,4445,4733,4411,4745,4394,4779,4340,4805,4283,4816,4223,4811,4202,4799,4186,4787,4170,4789,4148,4799,4131,4813,4117,4831,4106,4848,4096,4865,4085,4877,4073,4888,4054,4895,4036,4875,4033,4857,4033,4838,4034,4818,4036,4797,4037,4786,4037,4779,4024,4779,4015,4787,3997,4798,3980,4793,3955,4779,3939,4760,3930,4739,3926,4710,3922,4689,3913,4675,3900,4664,3885,4655,3867,4638,3845,4623,3836,4610,3831,4596,3818,4589,3804,4583,3789,4565,3772,4547,3760,4528,3751,4510,3745,4492,3740,4475,3735,4421,3734,4403,3741,4383,3744,4363,3745,4342,3745,4322,3745,4247,3745,4227,3749,4208,3751,4188,3751,4099,3743,4026,3743,3982,3785,3975,3820,3985,3824,3985,3835,3979,3858,3964,3872,3942,3879,3915,3876,3894,3870,3878,3861,3863,3853,3847,3848,3826,3854,3809,3862,3788,3857,3771,3851,3756,3850,3741,3861,3729,3879,3722,3896,3717,3912,3711,3927,3704,3942,3693,3958,3681,3970,3679,3985,3679,3990,3679,4005,3685,4018,3685,4028,3711,4028,3728,4015,3744,4002,3761,3992,3780,3988,3790,3987,3784,4000,3784,4007,3791,4026,3798,4044,3799,4063,3790,4069,3790,4078,3790,4088,3799,4093,3801,4103,3804,4124,3803,4142,3800,4160,3805,4189,3818,4202,3844,4200,3860,4192,3871,4182,3883,4174,3899,4170,3925,4170,3925,4206,3934,4224,3954,4234,3968,4251,3965,4271,3957,4289,3951,4308,3951,4329,3966,4329,3966,4344,3957,4363,3937,4372,3909,4372,3886,4369,3867,4366,3851,4363,3835,4360,3772,4370,3740,4438,3735,4484,3730,4507,3692,4560,3653,4571,3653,4520,3643,4504,3621,4502,3595,4506,3576,4515,3562,4525,3548,4535,3529,4541,3503,4536,3487,4524,3490,4504,3500,4488,3514,4473,3526,4458,3534,4440,3531,4414,3524,4394,3513,4379,3504,4364,3496,4348,3499,4323,3507,4304,3517,4289,3526,4274,3539,4200,3578,4187,3582,4200,3586,4206,3616,4206,3616,4189,3610,4163,3619,4147,3636,4135,3659,4129,3661,4106,3661,4099,3651,4097,3649,4090,3646,4071,3650,4055,3644,4036,3630,4024,3611,4015,3593,4007,3580,3995,3571,3968,3563,3949,3552,3937,3536,3928,3517,3918,3498,3914,3479,3913,3457,3903,3447,3885,3445,3863,3447,3839,3452,3820,3459,3803,3464,3786,3460,3760,3450,3742,3438,3727,3427,3713,3446,3649,3509,3615,3525,3607,3586,3601,3599,3608,3608,3608,3621,3608,3645,3605,3663,3599,3679,3591,3694,3583,3713,3577,3742,3574,3767,3569,3788,3560,3801,3551,3793,3531,3776,3523,3761,3517,3742,3514,3723,3513,3703,3513,3684,3513,3626,3473,3615,3460,3599,3451,3581,3443,3564,3436,3548,3428,3537,3416,3533,3400,3541,3383,3554,3366,3548,3350,3535,3330,3517,3312,3500,3299,3476,3299,3457,3304,3439,3311,3422,3317,3354,3288,3326,3226,3320,3206,3311,3181,3301,3161,3288,3148,3213,3155,3193,3147,3174,3136,3156,3124,3142,3111,3129,3088,3116,3068,3104,3052,3091,3043,3068,3049,3059,3067,3064,3088,3075,3106,3084,3122,3083,3146,3080,3163,3090,3186,3105,3198,3112,3218,3111,3235,3115,3260,3124,3275,3135,3285,3143,3297,3135,3318,3116,3329,3094,3334,3073,3344,3057,3357,3043,3371,3028,3383,3009,3389,2986,3381,2979,3362,2962,3346,2942,3350,2923,3352,2905,3358,2893,3367,2893,3391,2891,3395,2879,3409,2862,3422,2842,3432,2822,3439,2795,3436,2782,3432,2762,3436,2745,3448,2731,3463,2716,3478,2700,3490,2673,3489,2650,3484,2633,3477,2619,3470,2533,3466,2510,3462,2490,3452,2476,3436,2481,3412,2494,3398,2504,3385,2505,3372,2494,3365,2485,3361,2432,3354,2406,3360,2390,3371,2391,3398,2400,3419,2411,3433,2420,3444,2421,3464,2380,3470,2355,3464,2292,3483,2267,3477,2248,3467,2236,3451,2264,3411,2247,3404,2237,3404,2225,3404,2215,3414,2203,3414,2184,3408,2170,3392,2171,3373,2178,3374,2178,3361,2178,3356,2171,3355,2166,3355,2159,3355,2154,3364,2147,3364,2135,3364,2118,3363,2118,3374,2126,3392,2142,3406,2139,3431,2139,3439,2140,3447,2134,3454,2122,3454,2119,3434,2114,3410,2105,3389,2090,3377,2070,3385,2058,3401,2052,3414,2040,3398,2028,3390,2017,3386,2007,3385,1997,3383,1987,3378,1972,3366,1958,3366,1946,3375,1938,3389,1919,3395,1907,3406,1898,3418,1890,3430,1879,3440,1863,3445,1857,3440,1857,3428,1848,3416,1830,3409,1821,3391,1815,3372,1799,3355,1783,3342,1772,3328,1769,3322,1768,3310,1768,3302,1752,3299,1745,3292,1737,3285,1722,3279,1717,3267,1717,3260,1724,3254,1724,3247,1724,3242,1717,3237,1712,3237,1698,3237,1691,3252,1678,3252,1668,3251,1669,3248,1672,3244,1674,3241,1666,3239,1645,3243,1628,3251,1611,3262,1581,3262,1573,3267,1568,3254,1564,3254,1532,3270,1540,3287,1542,3297,1529,3297,1526,3304,1527,3314,1528,3324,1526,3333,1504,3334,1486,3329,1470,3321,1453,3317,1436,3317,1434,3312,1427,3308,1424,3307,1419,3312,1419,3313,1422,3348,1419,3348,1406,3343,1399,3332,1386,3323,1375,3315,1378,3298,1366,3298,1354,3298,1354,3318,1343,3318,1309,3318,1295,3317,1292,3315,1287,3312,1282,3312,1276,3312,1275,3318,1275,3323,1275,3325,1280,3330,1251,3336,1248,3328,1243,3322,1234,3322,1214,3326,1197,3335,1171,3336,1158,3333,1143,3339,1124,3351,1104,3364,1077,3366,1060,3377,1048,3396,1046,3406,1051,3409,1051,3411,1051,3424,1039,3431,1039,3444,1045,3461,1058,3479,1077,3494,1096,3505,1117,3499,1131,3484,1154,3482,1169,3485,1192,3481,1209,3471,1224,3462,1218,3471,1198,3480,1177,3491,1165,3506,1165,3522,1187,3520,1199,3520,1230,3504,1239,3499,1241,3508,1234,3517,1234,3523,1235,3532,1249,3531,1249,3540,1249,3550,1221,3555,1217,3555,1197,3551,1179,3544,1159,3540,1149,3540,1139,3550,1138,3553,1154,3562,1176,3568,1194,3575,1215,3589,1225,3604,1230,3623,1231,3650,1214,3650,1204,3650,1197,3641,1187,3641,1167,3643,1148,3648,1122,3647,1104,3645,1094,3650,1091,3656,1094,3667,1103,3679,1121,3686,1138,3696,1156,3709,1172,3722,1183,3738,1188,3758,1187,3779,1183,3797,1178,3816,1175,3829,1177,3834,1191,3839,1209,3834,1222,3834,1232,3844,1244,3844,1254,3844,1270,3836,1270,3832,1261,3814,1251,3797,1261,3794,1265,3793,1270,3786,1265,3766,1268,3765,1273,3761,1278,3761,1293,3761,1278,3784,1302,3784,1309,3784,1314,3793,1321,3793,1331,3793,1336,3779,1346,3779,1361,3785,1370,3799,1376,3817,1382,3835,1390,3850,1404,3857,1420,3847,1431,3826,1441,3833,1441,3844,1445,3853,1451,3855,1459,3854,1466,3850,1473,3847,1480,3847,1500,3854,1513,3868,1524,3884,1539,3893,1559,3893,1573,3877,1573,3874,1573,3867,1581,3862,1592,3862,1598,3862,1602,3874,1602,3880,1595,3897,1605,3903,1615,3917,1615,3930,1615,3936,1626,3933,1630,3938,1645,3951,1652,3971,1653,3983,1644,3989,1644,3999,1646,4021,1656,4034,1669,4032,1675,4021,1675,4012,1671,3993,1665,3974,1664,3961,1673,3961,1678,3961,1694,3972,1711,3986,1720,3986,1729,3978,1729,3971,1729,3961,1720,3951,1717,3946,1729,3927,1742,3935,1737,3940,1735,3953,1758,3957,1775,3960,1795,3954,1814,3948,1830,3948,1830,3968,1830,3973,1818,3987,1798,3999,1788,3999,1781,3981,1769,3981,1763,3981,1758,3989,1758,3996,1758,4008,1771,4016,1783,4016,1830,4016,1842,4016,1852,4006,1864,4006,1876,4006,1886,4012,1898,4011,1912,4012,1917,4019,1918,4026,1908,4029,1898,4036,1898,4046,1908,4049,1913,4060,1913,4070,1913,4077,1888,4080,1878,4080,1883,4102,1891,4117,1897,4133,1900,4157,1930,4158,1949,4166,1965,4178,1988,4174,2004,4166,2018,4165,2015,4153,2020,4148,2032,4136,2037,4143,2052,4143,2061,4143,2064,4135,2073,4135,2136,4157,2161,4185,2152,4193,2129,4188,2113,4177,2099,4164,2083,4155,2039,4153,2034,4153,2030,4158,2025,4160,2025,4173,2029,4184,2032,4181,2032,4193,2023,4202,2005,4205,1990,4225,1985,4241,2006,4253,2021,4252,2042,4257,2061,4269,2077,4283,2088,4298,2085,4305,2081,4310,2079,4314,2094,4329,2114,4334,2132,4341,2150,4353,2167,4367,2184,4380,2201,4391,2218,4395,2237,4388,2254,4378,2273,4390,2281,4412,2290,4429,2309,4445,2328,4454,2350,4450,2367,4440,2384,4434,2404,4440,2418,4456,2426,4477,2425,4504,2422,4520,2421,4539,2436,4545,2443,4548,2477,4541,2490,4555,2490,4573,2490,4586,2500,4588,2505,4593,2516,4608,2526,4627,2536,4646,2550,4661,2570,4669,2593,4665,2609,4655,2622,4641,2633,4624,2645,4608,2659,4595,2682,4586,2703,4579,2763,4534,2783,4475,2786,4457,2793,4434,2803,4416,2811,4400,2808,4371,2800,4348,2789,4331,2779,4318,2773,4307,2814,4263,2830,4259,2845,4254,2857,4247,2865,4235,2872,4212,2882,4196,2895,4184,2908,4175,2922,4165,2934,4153,2930,4125,2934,4073,2927,4053,2919,4036,2915,4017,2923,3994,2942,3985,2964,3983,2991,3977,3008,3964,3019,3950,3030,3940,3055,3943,3071,3953,3085,3965,3102,3972,3172,3955,3183,3962,3194,3970,3194,3985,3187,4008,3170,4019,3127,4013,3116,4018,3112,4026,3112,4035,3115,4049,3122,4058,3132,4064,3143,4069,3155,4076,3165,4087,3173,4103,3170,4155,3174,4180,3180,4201,3191,4215,3237,4213,3284,4219,3348,4198,3385,4198,3385,4224,3378,4258,3385,4269,3380,4284,3380,4294,3385,4314,3392,4332,3384,4355,3341,4420,3308,4433,3288,4450,3271,4461,3254,4466,3237,4468,3216,4468,3190,4473,3175,4486,3172,4507,3172,4513,3170,4515,3170,4522,3182,4540,3202,4549,3224,4559,3239,4571,3252,4583,3269,4589,3293,4593,3314,4595,3334,4605,3351,4617,3364,4632,3377,4647,3388,4664,3399,4680,3414,4697,3429,4709,3444,4720,3462,4735,3506,4800,3515,4840,3520,4863,3529,4882,3541,4900,3553,4916,3565,4932,3575,4947,3584,4972,3589,4991,3593,5006,3596,5021,3603,5038,3619,5067,3640,5088,3637,5109,3632,5131,3624,5147,3603,5151,3597,5157,3591,5163,3586,5178,3576,5178,3554,5178,3533,5182,3519,5195,3520,5217,3526,5228,3536,5232,3547,5234,3559,5239,3568,5256,3567,5274,3565,5293,3566,5311,3566,5335,3562,5357,3552,5372,3534,5367,3485,5318,3472,5286,3458,5273,3437,5275,3418,5281,3400,5288,3380,5288,3380,5275,3388,5257,3402,5242,3409,5219,3417,5199,3425,5182,3433,5166,3438,5149,3442,5130,3440,5105,3415,5046,3378,4982,3334,4930,3307,4905,3294,4892,3282,4879,3273,4807,3281,4789,3297,4776,3314,4762,3313,4736,3302,4719,3286,4710,3268,4706,3246,4709,3227,4716,3210,4724,3192,4732,3173,4738,3148,4735,3130,4725,3118,4709,3111,4689,3119,4640,3112,4622,3097,4608,3075,4611,3062,4623,3054,4639,3047,4658,3039,4675,3031,4697,3020,4714,3006,4726,2981,4736,2965,4745,2940,4808,2904,4823,2827,4818,2807,4821,2789,4826,2769,4829,2762,4846,2772,4860,2785,4866,2799,4867,2816,4865,2834,4862,2853,4862,2875,4870,2889,4883,2905,4895,2915,4903,2912,4921,2903,4932,2888,4937,2871,4939,2852,4940,2834,4942,2814,4949,2810,4957,2803,4957,2785,4949,2771,4933,2750,4934,2740,4945,2733,4959,2717,4970,2700,4972,2683,4974,2665,4987,2654,5002,2655,5037,2651,5052,2646,5060,2623,5060,2634,5077,2681,5121,2711,5142,2727,5153,2749,5166,2771,5175,2791,5180,2807,5185,2838,5244,2844,5307,2846,5326,2846,5438,2846,5445,2845,5452,2844,5458,2863,5468,2881,5472,2904,5466,2913,5451,2929,5435,2947,5429,2966,5428,2975,5402,2972,5382,2968,5362,2970,5337,2976,5314,2985,5301,3008,5307,3018,5324,3031,5340,3049,5351,3065,5362,3073,5378,3063,5397,3049,5411,3048,5430,3067,5430,3082,5424,3101,5418,3122,5412,3144,5408,3165,5404,3185,5402,3209,5405,3228,5411,3245,5419,3262,5424,3310,5425,3335,5412,3352,5412,3352,5432,3349,5450,3340,5459,3333,5469,3337,5491,3346,5506,3350,5520,3344,5542,3334,5560,3323,5576,3311,5592,3300,5608,3291,5625,3286,5645,3292,5666,3307,5670,3325,5668,3345,5674,3362,5683,3388,5679,3398,5666,3415,5648,3432,5636,3443,5624,3438,5601,3444,5580,3453,5559,3465,5541,3481,5527,3500,5520,3520,5526,3529,5537,3539,5546,3554,5548,3558,5535,3561,5526,3552,5509,3561,5486,3568,5465,3578,5450,3605,5450,3627,5456,3641,5467,3648,5482,3644,5504,3634,5522,3623,5538,3615,5555,3662,5619,3729,5636,3751,5638,3767,5634,3822,5596,3865,5544,3881,5507,3893,5489,3908,5477,3931,5483,3946,5495,3970,5493,3982,5480,3977,5456,3964,5442,3951,5430,3945,5415,3950,5397,3963,5386,3980,5378,3995,5369,4005,5355,4001,5334,3989,5315,3973,5302,3951,5304,3896,5338,3867,5388,3859,5407,3843,5420,3827,5433,3817,5450,3822,5470,3813,5491,3796,5502,3773,5494,3762,5481,3752,5470,3739,5479,3728,5479,3715,5477,3706,5462,3704,5449,3717,5423,3715,5419,3709,5415,3704,5415,3679,5423,3649,5423,3649,5406,3655,5395,3659,5393,3664,5382,3655,5354,3664,5335,3674,5329,3686,5329,3702,5327,3718,5318,3732,5303,3743,5284,3749,5263,3777,5243,3814,5196,3825,5127,3812,5114,3806,5096,3807,5076,3803,5050,3789,5034,3769,5028,3748,5034,3732,5045,3715,5057,3694,5060,3685,5054,3685,5048,3685,5033,3704,5028,3711,5018,3719,4983,3705,4966,3690,4953,3685,4887,3695,4873,3717,4862,3743,4863,3757,4867,3777,4859,3791,4840,3800,4820,3812,4798,3826,4782,3843,4772,3862,4769,3878,4769,3887,4781,3900,4781,3919,4777,3938,4771,3970,4771,3973,4797,3980,4818,3993,4833,4019,4831,4032,4822,4038,4810,4043,4798,4059,4786,4075,4782,4090,4781,4105,4780,4119,4775,4131,4758,4139,4740,4149,4730,4166,4730,4174,4730,4200,4730,4200,4801,4209,4809,4211,4822,4211,4833,4204,4869,4207,4893,4214,4910,4221,4926,4225,4954,4226,4974,4225,4990,4227,5018,4233,5036,4241,5049,4249,5071,4252,5089,4254,5107,4263,5127,4279,5142,4293,5155,4304,5175,4338,5229,4393,5254,4451,5241,4471,5247,4481,5257,4489,5267,4500,5275,4548,5273,4565,5279,4587,5281,4607,5281,4619,5279,4613,5264,4610,5241,4612,5215,4618,5196,4627,5181,4615,5169,4599,5152,4588,5134,4589,5108,4593,5089,4598,5073,4601,5056,4601,5043,4591,5037,4584,5037,4571,5037,4567,5058,4554,5058,4541,5058,4539,5043,4539,5045,4541,5030,4548,4977,4545,4953,4537,4934,4528,4918,4518,4902,4509,4885,4505,4865,4510,4839,4525,4829,4548,4833,4567,4843,4582,4851,4606,4855,4624,4860,4639,4865,4655,4863,4705,4851xe" filled="f" stroked="t" strokeweight=".567pt" strokecolor="#FFFFFF">
                <v:path arrowok="t"/>
              </v:shape>
            </v:group>
            <v:group style="position:absolute;left:2092;top:4473;width:201;height:193" coordorigin="2092,4473" coordsize="201,193">
              <v:shape style="position:absolute;left:2092;top:4473;width:201;height:193" coordorigin="2092,4473" coordsize="201,193" path="m2112,4473l2093,4479,2092,4488,2095,4489,2096,4489,2112,4500,2113,4521,2121,4539,2135,4557,2146,4576,2186,4629,2220,4641,2236,4648,2250,4657,2277,4666,2284,4645,2293,4628,2256,4577,2217,4560,2202,4552,2187,4535,2175,4518,2164,4503,2151,4490,2134,4479,2112,4473e" filled="t" fillcolor="#AFB6DC" stroked="f">
                <v:path arrowok="t"/>
                <v:fill/>
              </v:shape>
            </v:group>
            <v:group style="position:absolute;left:2092;top:4473;width:201;height:193" coordorigin="2092,4473" coordsize="201,193">
              <v:shape style="position:absolute;left:2092;top:4473;width:201;height:193" coordorigin="2092,4473" coordsize="201,193" path="m2092,4488l2093,4488,2095,4489,2096,4489,2112,4500,2113,4521,2121,4539,2135,4557,2146,4576,2186,4629,2220,4641,2236,4648,2250,4657,2277,4666,2284,4645,2293,4628,2256,4577,2217,4560,2202,4552,2187,4535,2175,4518,2164,4503,2151,4490,2134,4479,2112,4473,2093,4479,2092,4488xe" filled="f" stroked="t" strokeweight=".567pt" strokecolor="#FFFFFF">
                <v:path arrowok="t"/>
              </v:shape>
            </v:group>
            <v:group style="position:absolute;left:4250;top:5299;width:871;height:504" coordorigin="4250,5299" coordsize="871,504">
              <v:shape style="position:absolute;left:4250;top:5299;width:871;height:504" coordorigin="4250,5299" coordsize="871,504" path="m5111,5598l4628,5598,4661,5599,4688,5602,4705,5613,4711,5633,4710,5654,4707,5674,4700,5711,4697,5730,4700,5760,4708,5780,4717,5790,4739,5803,4739,5796,4742,5780,4776,5714,4801,5685,4959,5685,4972,5681,4991,5677,5120,5677,5120,5654,5118,5631,5114,5608,5111,5598e" filled="t" fillcolor="#AFB6DC" stroked="f">
                <v:path arrowok="t"/>
                <v:fill/>
              </v:shape>
              <v:shape style="position:absolute;left:4250;top:5299;width:871;height:504" coordorigin="4250,5299" coordsize="871,504" path="m5120,5677l4991,5677,5015,5679,5035,5686,5052,5694,5069,5701,5086,5706,5107,5701,5120,5685,5120,5677e" filled="t" fillcolor="#AFB6DC" stroked="f">
                <v:path arrowok="t"/>
                <v:fill/>
              </v:shape>
              <v:shape style="position:absolute;left:4250;top:5299;width:871;height:504" coordorigin="4250,5299" coordsize="871,504" path="m4959,5685l4801,5685,4823,5686,4840,5692,4857,5698,4875,5704,4901,5703,4922,5699,4939,5693,4956,5686,4959,5685e" filled="t" fillcolor="#AFB6DC" stroked="f">
                <v:path arrowok="t"/>
                <v:fill/>
              </v:shape>
              <v:shape style="position:absolute;left:4250;top:5299;width:871;height:504" coordorigin="4250,5299" coordsize="871,504" path="m5094,5555l4355,5555,4377,5561,4391,5572,4447,5599,4561,5603,4581,5600,4605,5598,5111,5598,5109,5589,5102,5571,5094,5555e" filled="t" fillcolor="#AFB6DC" stroked="f">
                <v:path arrowok="t"/>
                <v:fill/>
              </v:shape>
              <v:shape style="position:absolute;left:4250;top:5299;width:871;height:504" coordorigin="4250,5299" coordsize="871,504" path="m4290,5391l4261,5392,4252,5403,4258,5423,4271,5439,4280,5456,4273,5477,4259,5492,4250,5507,4253,5529,4263,5549,4279,5565,4298,5574,4322,5571,4339,5562,4355,5555,5094,5555,5085,5540,5076,5526,5066,5511,5057,5497,5051,5485,4388,5485,4367,5482,4352,5473,4340,5459,4331,5444,4323,5427,4314,5412,4304,5399,4290,5391e" filled="t" fillcolor="#AFB6DC" stroked="f">
                <v:path arrowok="t"/>
                <v:fill/>
              </v:shape>
              <v:shape style="position:absolute;left:4250;top:5299;width:871;height:504" coordorigin="4250,5299" coordsize="871,504" path="m4664,5301l4606,5337,4604,5357,4594,5383,4576,5399,4558,5407,4543,5412,4521,5422,4508,5433,4498,5446,4485,5462,4429,5484,4388,5485,5051,5485,5024,5417,5014,5376,4890,5376,4829,5368,4767,5347,4677,5307,4664,5301e" filled="t" fillcolor="#AFB6DC" stroked="f">
                <v:path arrowok="t"/>
                <v:fill/>
              </v:shape>
              <v:shape style="position:absolute;left:4250;top:5299;width:871;height:504" coordorigin="4250,5299" coordsize="871,504" path="m4981,5299l4962,5302,4948,5312,4937,5325,4928,5340,4918,5354,4906,5367,4890,5376,5014,5376,5010,5361,5005,5344,4981,5299e" filled="t" fillcolor="#AFB6DC" stroked="f">
                <v:path arrowok="t"/>
                <v:fill/>
              </v:shape>
            </v:group>
            <v:group style="position:absolute;left:4250;top:5299;width:871;height:504" coordorigin="4250,5299" coordsize="871,504">
              <v:shape style="position:absolute;left:4250;top:5299;width:871;height:504" coordorigin="4250,5299" coordsize="871,504" path="m4739,5803l4739,5801,4739,5799,4739,5796,4762,5736,4801,5685,4823,5686,4840,5692,4857,5698,4875,5704,4901,5703,4922,5699,4939,5693,4956,5686,4972,5681,4991,5677,5015,5679,5035,5686,5052,5694,5069,5701,5086,5706,5107,5701,5120,5685,5120,5656,5118,5631,5102,5571,5066,5511,5057,5497,5030,5436,5010,5361,5005,5344,4981,5299,4962,5302,4948,5312,4937,5325,4928,5340,4918,5354,4906,5367,4890,5376,4870,5375,4808,5362,4747,5339,4693,5314,4677,5307,4664,5301,4636,5303,4619,5310,4610,5321,4606,5337,4604,5357,4594,5383,4576,5399,4558,5407,4543,5412,4521,5422,4508,5433,4498,5446,4485,5462,4429,5484,4388,5485,4367,5482,4352,5473,4340,5459,4331,5444,4323,5427,4314,5412,4304,5399,4290,5391,4261,5392,4252,5403,4258,5423,4271,5439,4280,5456,4273,5477,4259,5492,4250,5507,4253,5529,4263,5549,4279,5565,4298,5574,4322,5571,4339,5562,4355,5555,4377,5561,4391,5572,4409,5584,4427,5592,4447,5599,4466,5602,4561,5603,4581,5600,4605,5598,4688,5602,4711,5633,4710,5654,4707,5674,4703,5692,4700,5711,4697,5730,4700,5760,4708,5780,4717,5790,4739,5803xe" filled="f" stroked="t" strokeweight=".567pt" strokecolor="#FFFFFF">
                <v:path arrowok="t"/>
              </v:shape>
            </v:group>
            <v:group style="position:absolute;left:1596;top:4068;width:91;height:79" coordorigin="1596,4068" coordsize="91,79">
              <v:shape style="position:absolute;left:1596;top:4068;width:91;height:79" coordorigin="1596,4068" coordsize="91,79" path="m1687,4137l1666,4137,1679,4147,1687,4137e" filled="t" fillcolor="#AFB6DC" stroked="f">
                <v:path arrowok="t"/>
                <v:fill/>
              </v:shape>
              <v:shape style="position:absolute;left:1596;top:4068;width:91;height:79" coordorigin="1596,4068" coordsize="91,79" path="m1673,4125l1633,4125,1645,4129,1651,4135,1660,4140,1666,4137,1687,4137,1688,4136,1673,4126,1673,4125e" filled="t" fillcolor="#AFB6DC" stroked="f">
                <v:path arrowok="t"/>
                <v:fill/>
              </v:shape>
              <v:shape style="position:absolute;left:1596;top:4068;width:91;height:79" coordorigin="1596,4068" coordsize="91,79" path="m1607,4068l1596,4076,1611,4095,1612,4102,1626,4129,1633,4125,1673,4125,1672,4120,1661,4115,1653,4114,1647,4112,1653,4106,1643,4092,1628,4085,1612,4075,1607,4068e" filled="t" fillcolor="#AFB6DC" stroked="f">
                <v:path arrowok="t"/>
                <v:fill/>
              </v:shape>
            </v:group>
            <v:group style="position:absolute;left:1596;top:4068;width:92;height:79" coordorigin="1596,4068" coordsize="92,79">
              <v:shape style="position:absolute;left:1596;top:4068;width:92;height:79" coordorigin="1596,4068" coordsize="92,79" path="m1612,4075l1628,4085,1643,4092,1653,4106,1647,4112,1653,4114,1661,4115,1672,4120,1673,4126,1680,4131,1688,4136,1679,4147,1672,4142,1666,4137,1660,4140,1651,4135,1646,4130,1645,4129,1633,4125,1626,4129,1619,4114,1612,4102,1611,4095,1601,4083,1596,4076,1607,4068,1612,4075xe" filled="f" stroked="t" strokeweight=".368pt" strokecolor="#00AEEF">
                <v:path arrowok="t"/>
              </v:shape>
            </v:group>
            <v:group style="position:absolute;left:1871;top:2870;width:75;height:71" coordorigin="1871,2870" coordsize="75,71">
              <v:shape style="position:absolute;left:1871;top:2870;width:75;height:71" coordorigin="1871,2870" coordsize="75,71" path="m1946,2931l1927,2931,1940,2941,1942,2938,1946,2933,1946,2931e" filled="t" fillcolor="#AFB6DC" stroked="f">
                <v:path arrowok="t"/>
                <v:fill/>
              </v:shape>
              <v:shape style="position:absolute;left:1871;top:2870;width:75;height:71" coordorigin="1871,2870" coordsize="75,71" path="m1942,2870l1927,2885,1908,2895,1888,2895,1888,2907,1879,2913,1871,2921,1878,2928,1888,2928,1895,2931,1898,2935,1910,2938,1927,2931,1946,2931,1946,2920,1939,2915,1939,2898,1949,2897,1957,2893,1956,2887,1954,2875,1942,2870e" filled="t" fillcolor="#AFB6DC" stroked="f">
                <v:path arrowok="t"/>
                <v:fill/>
              </v:shape>
            </v:group>
            <v:group style="position:absolute;left:1871;top:2870;width:86;height:71" coordorigin="1871,2870" coordsize="86,71">
              <v:shape style="position:absolute;left:1871;top:2870;width:86;height:71" coordorigin="1871,2870" coordsize="86,71" path="m1878,2928l1871,2921,1879,2913,1888,2907,1888,2895,1908,2895,1927,2885,1942,2870,1954,2875,1956,2887,1957,2893,1949,2897,1939,2898,1939,2907,1939,2915,1946,2920,1946,2928,1946,2933,1942,2938,1940,2941,1927,2931,1910,2938,1898,2935,1895,2931,1888,2928,1878,2928xe" filled="f" stroked="t" strokeweight=".368pt" strokecolor="#00AEEF">
                <v:path arrowok="t"/>
              </v:shape>
            </v:group>
            <v:group style="position:absolute;left:2032;top:3022;width:97;height:62" coordorigin="2032,3022" coordsize="97,62">
              <v:shape style="position:absolute;left:2032;top:3022;width:97;height:62" coordorigin="2032,3022" coordsize="97,62" path="m2129,3072l2083,3072,2100,3077,2114,3083,2129,3072,2129,3072e" filled="t" fillcolor="#AFB6DC" stroked="f">
                <v:path arrowok="t"/>
                <v:fill/>
              </v:shape>
              <v:shape style="position:absolute;left:2032;top:3022;width:97;height:62" coordorigin="2032,3022" coordsize="97,62" path="m2067,3022l2039,3022,2035,3024,2032,3034,2042,3039,2047,3050,2045,3060,2045,3080,2056,3080,2062,3075,2073,3072,2129,3072,2138,3050,2123,3040,2111,3040,2110,3038,2106,3031,2086,3023,2067,3022e" filled="t" fillcolor="#AFB6DC" stroked="f">
                <v:path arrowok="t"/>
                <v:fill/>
              </v:shape>
            </v:group>
            <v:group style="position:absolute;left:2032;top:3022;width:106;height:62" coordorigin="2032,3022" coordsize="106,62">
              <v:shape style="position:absolute;left:2032;top:3022;width:106;height:62" coordorigin="2032,3022" coordsize="106,62" path="m2039,3022l2035,3024,2034,3029,2032,3034,2042,3039,2047,3050,2045,3060,2045,3080,2056,3080,2062,3075,2073,3072,2083,3072,2100,3077,2114,3083,2129,3072,2138,3050,2123,3040,2111,3040,2110,3038,2106,3031,2086,3023,2067,3022,2039,3022xe" filled="f" stroked="t" strokeweight=".368pt" strokecolor="#00AEEF">
                <v:path arrowok="t"/>
              </v:shape>
            </v:group>
            <v:group style="position:absolute;left:933;top:3463;width:40;height:31" coordorigin="933,3463" coordsize="40,31">
              <v:shape style="position:absolute;left:933;top:3463;width:40;height:31" coordorigin="933,3463" coordsize="40,31" path="m966,3463l953,3472,949,3477,937,3482,933,3485,936,3494,953,3493,962,3490,965,3485,973,3471,966,3463e" filled="t" fillcolor="#AFB6DC" stroked="f">
                <v:path arrowok="t"/>
                <v:fill/>
              </v:shape>
            </v:group>
            <v:group style="position:absolute;left:933;top:3463;width:40;height:31" coordorigin="933,3463" coordsize="40,31">
              <v:shape style="position:absolute;left:933;top:3463;width:40;height:31" coordorigin="933,3463" coordsize="40,31" path="m937,3482l949,3477,953,3472,966,3463,936,3494,933,3485,937,3482xe" filled="f" stroked="t" strokeweight=".368pt" strokecolor="#00AEEF">
                <v:path arrowok="t"/>
              </v:shape>
            </v:group>
            <v:group style="position:absolute;left:1508;top:3945;width:38;height:36" coordorigin="1508,3945" coordsize="38,36">
              <v:shape style="position:absolute;left:1508;top:3945;width:38;height:36" coordorigin="1508,3945" coordsize="38,36" path="m1514,3945l1508,3955,1514,3968,1540,3981,1546,3971,1540,3958,1525,3947,1514,3945e" filled="t" fillcolor="#AFB6DC" stroked="f">
                <v:path arrowok="t"/>
                <v:fill/>
              </v:shape>
            </v:group>
            <v:group style="position:absolute;left:1508;top:3945;width:38;height:36" coordorigin="1508,3945" coordsize="38,36">
              <v:shape style="position:absolute;left:1508;top:3945;width:38;height:36" coordorigin="1508,3945" coordsize="38,36" path="m1525,3947l1540,3958,1546,3971,1540,3981,1514,3968,1508,3955,1514,3945,1525,3947xe" filled="f" stroked="t" strokeweight=".368pt" strokecolor="#00AEEF">
                <v:path arrowok="t"/>
              </v:shape>
            </v:group>
            <v:group style="position:absolute;left:1923;top:4487;width:39;height:39" coordorigin="1923,4487" coordsize="39,39">
              <v:shape style="position:absolute;left:1923;top:4487;width:39;height:39" coordorigin="1923,4487" coordsize="39,39" path="m1923,4487l1929,4511,1944,4524,1960,4526,1962,4518,1962,4496,1936,4492,1923,4487e" filled="t" fillcolor="#AFB6DC" stroked="f">
                <v:path arrowok="t"/>
                <v:fill/>
              </v:shape>
            </v:group>
            <v:group style="position:absolute;left:1923;top:4487;width:39;height:39" coordorigin="1923,4487" coordsize="39,39">
              <v:shape style="position:absolute;left:1923;top:4487;width:39;height:39" coordorigin="1923,4487" coordsize="39,39" path="m1923,4487l1929,4511,1944,4524,1960,4526,1962,4518,1962,4511,1962,4496,1936,4492,1930,4490,1923,4487xe" filled="f" stroked="t" strokeweight=".368pt" strokecolor="#00AEEF">
                <v:path arrowok="t"/>
              </v:shape>
            </v:group>
            <v:group style="position:absolute;left:5054;top:5496;width:915;height:570" coordorigin="5054,5496" coordsize="915,570">
              <v:shape style="position:absolute;left:5054;top:5496;width:915;height:570" coordorigin="5054,5496" coordsize="915,570" path="m5054,5496l5228,5496,5244,5504,5257,5517,5268,5533,5279,5553,5289,5572,5302,5591,5316,5606,5334,5617,5356,5623,5376,5619,5393,5610,5408,5596,5422,5579,5435,5560,5448,5542,5461,5525,5476,5512,5494,5503,5515,5504,5574,5531,5607,5582,5619,5610,5625,5624,5672,5680,5724,5691,5742,5686,5758,5673,5773,5655,5788,5638,5803,5624,5819,5618,5841,5623,5857,5637,5869,5655,5878,5677,5884,5699,5890,5718,5900,5739,5914,5757,5928,5772,5942,5787,5954,5801,5963,5817,5969,5835,5966,5852,5956,5866,5943,5880,5928,5894,5912,5909,5899,5925,5889,5946,5885,5970,5888,5991,5894,6014,5903,6036,5913,6054,5922,6066e" filled="f" stroked="t" strokeweight=".567pt" strokecolor="#007DC5">
                <v:path arrowok="t"/>
              </v:shape>
            </v:group>
            <v:group style="position:absolute;left:2274;top:6661;width:274;height:504" coordorigin="2274,6661" coordsize="274,504">
              <v:shape style="position:absolute;left:2274;top:6661;width:274;height:504" coordorigin="2274,6661" coordsize="274,504" path="m2548,6661l2535,6681,2526,6697,2517,6712,2473,6758,2443,6786,2429,6799,2376,6854,2333,6922,2324,6942,2315,6962,2305,6980,2295,6996,2286,7012,2279,7030,2274,7049,2276,7073,2282,7094,2289,7114,2298,7132,2307,7149,2313,7165e" filled="f" stroked="t" strokeweight=".567pt" strokecolor="#007DC5">
                <v:path arrowok="t"/>
              </v:shape>
            </v:group>
            <v:group style="position:absolute;left:1823;top:6404;width:365;height:769" coordorigin="1823,6404" coordsize="365,769">
              <v:shape style="position:absolute;left:1823;top:6404;width:365;height:769" coordorigin="1823,6404" coordsize="365,769" path="m2187,6404l2133,6459,2107,6493,2094,6510,2052,6559,2006,6599,1948,6622,1928,6632,1888,6678,1868,6739,1864,6760,1857,6786,1847,6805,1836,6821,1827,6836,1823,6852,1827,6873,1838,6892,1887,6933,1949,6963,2016,6990,2053,7004,2072,7012,2129,7048,2136,7080,2116,7080,2110,7086,2095,7096,2079,7102,2062,7106,2047,7110,2035,7117,2028,7130,2028,7155,2030,7173e" filled="f" stroked="t" strokeweight=".567pt" strokecolor="#007DC5">
                <v:path arrowok="t"/>
              </v:shape>
            </v:group>
            <v:group style="position:absolute;left:2513;top:6638;width:277;height:38" coordorigin="2513,6638" coordsize="277,38">
              <v:shape style="position:absolute;left:2513;top:6638;width:277;height:38" coordorigin="2513,6638" coordsize="277,38" path="m2513,6638l2584,6670,2626,6676,2653,6675,2673,6673,2717,6666,2790,6674e" filled="f" stroked="t" strokeweight=".567pt" strokecolor="#007DC5">
                <v:path arrowok="t"/>
              </v:shape>
            </v:group>
            <v:group style="position:absolute;left:2455;top:6294;width:30;height:53" coordorigin="2455,6294" coordsize="30,53">
              <v:shape style="position:absolute;left:2455;top:6294;width:30;height:53" coordorigin="2455,6294" coordsize="30,53" path="m2455,6294l2465,6311,2478,6334,2485,6348e" filled="f" stroked="t" strokeweight=".567pt" strokecolor="#007DC5">
                <v:path arrowok="t"/>
              </v:shape>
            </v:group>
            <v:group style="position:absolute;left:2151;top:6238;width:446;height:164" coordorigin="2151,6238" coordsize="446,164">
              <v:shape style="position:absolute;left:2151;top:6238;width:446;height:164" coordorigin="2151,6238" coordsize="446,164" path="m2151,6378l2198,6402,2275,6402,2290,6390,2303,6376,2315,6359,2326,6343,2339,6327,2395,6298,2429,6295,2447,6294,2510,6280,2579,6247,2597,6238e" filled="f" stroked="t" strokeweight=".567pt" strokecolor="#007DC5">
                <v:path arrowok="t"/>
              </v:shape>
            </v:group>
            <v:group style="position:absolute;left:2430;top:6361;width:150;height:264" coordorigin="2430,6361" coordsize="150,264">
              <v:shape style="position:absolute;left:2430;top:6361;width:150;height:264" coordorigin="2430,6361" coordsize="150,264" path="m2481,6361l2454,6434,2438,6497,2430,6557,2434,6588,2444,6607,2460,6619,2481,6623,2504,6625,2520,6621,2563,6552,2577,6479,2580,6437,2575,6410,2563,6393,2546,6384,2526,6378,2506,6373,2481,6361xe" filled="f" stroked="t" strokeweight="1.417pt" strokecolor="#ED1D24">
                <v:path arrowok="t"/>
              </v:shape>
            </v:group>
            <v:group style="position:absolute;left:2461;top:4898;width:1654;height:1884" coordorigin="2461,4898" coordsize="1654,1884">
              <v:shape style="position:absolute;left:2461;top:4898;width:1654;height:1884" coordorigin="2461,4898" coordsize="1654,1884" path="m4115,6603l4094,6600,4075,6597,4056,6594,4038,6591,3977,6623,3966,6641,3955,6661,3911,6722,3860,6760,3785,6782,3768,6782,3750,6781,3732,6779,3714,6776,3696,6773,3677,6770,3657,6766,3589,6760,3547,6758,3527,6758,3454,6751,3384,6730,3328,6696,3314,6685,3299,6675,3242,6649,3183,6641,3164,6642,3103,6668,3064,6705,3022,6719,3000,6719,2981,6720,2962,6721,2900,6717,2841,6697,2788,6642,2766,6582,2764,6535,2765,6516,2790,6442,2814,6409,2825,6394,2833,6379,2838,6360,2839,6347,2841,6340,2838,6328,2829,6309,2814,6296,2788,6292,2770,6296,2756,6301,2732,6306,2713,6309,2697,6307,2676,6297,2662,6286,2643,6262,2630,6241,2623,6227,2625,6222,2621,6219,2624,6217,2552,6015,2556,5996,2596,5951,2624,5938,2638,5931,2684,5872,2683,5848,2679,5829,2674,5812,2669,5795,2666,5775,2667,5750,2671,5727,2692,5667,2737,5603,2762,5573,2774,5559,2785,5544,2798,5526,2812,5511,2825,5497,2836,5482,2843,5463,2846,5441,2846,5329,2844,5310,2842,5289,2834,5227,2786,5180,2765,5175,2745,5166,2727,5153,2711,5142,2696,5132,2681,5121,2637,5075,2610,5026,2601,5010,2559,4965,2505,4933,2489,4923,2474,4911,2461,4898e" filled="f" stroked="t" strokeweight="1.417pt" strokecolor="#ED1D24">
                <v:path arrowok="t"/>
              </v:shape>
            </v:group>
            <v:group style="position:absolute;left:3921;top:1907;width:1200;height:4399" coordorigin="3921,1907" coordsize="1200,4399">
              <v:shape style="position:absolute;left:3921;top:1907;width:1200;height:4399" coordorigin="3921,1907" coordsize="1200,4399" path="m4670,6306l4629,6202,4634,6180,4641,6160,4676,6090,4723,6026,4735,6010,4750,5997,4768,5984,4779,5967,4768,5906,4755,5870,4748,5852,4743,5834,4740,5814,4742,5793,4770,5724,4804,5684,4825,5686,4842,5692,4859,5699,4878,5705,4903,5703,4923,5699,4941,5693,4957,5686,4974,5680,4993,5677,5016,5679,5036,5686,5053,5694,5070,5702,5089,5706,5108,5700,5121,5684,5121,5656,5107,5589,5072,5526,5062,5511,5052,5497,5022,5425,5014,5386,5010,5367,5006,5348,4981,5299,4962,5302,4948,5312,4937,5325,4928,5340,4918,5354,4906,5367,4890,5375,4870,5375,4808,5362,4747,5339,4693,5314,4677,5307,4664,5301,4648,5296,4625,5285,4615,5268,4611,5247,4613,5222,4659,5161,4710,5139,4727,5132,4741,5125,4753,5116,4739,4981,4740,4960,4743,4939,4744,4920,4743,4902,4732,4886,4718,4870,4706,4853,4697,4835,4697,4808,4699,4784,4703,4763,4708,4744,4714,4726,4720,4709,4725,4692,4730,4675,4733,4658,4734,4639,4729,4615,4717,4597,4701,4583,4686,4571,4675,4556,4683,4496,4723,4429,4746,4394,4757,4377,4789,4323,4810,4267,4816,4227,4811,4205,4800,4188,4788,4173,4782,4155,4787,4136,4800,4122,4818,4111,4838,4101,4858,4090,4893,4039,4908,3986,4913,3969,4952,3907,4965,3897,4976,3885,5009,3818,5033,3762,5053,3703,5067,3642,5071,3601,5070,3574,5052,3507,5018,3454,4976,3411,4947,3385,4932,3372,4887,3320,4864,3262,4857,3239,4849,3216,4821,3152,4765,3101,4742,3100,4718,3100,4693,3097,4671,3093,4652,3086,4640,3074,4644,3048,4656,3031,4672,3020,4686,3010,4693,2998,4689,2976,4677,2959,4661,2945,4644,2932,4628,2919,4618,2903,4614,2839,4613,2816,4591,2751,4549,2697,4491,2652,4423,2619,4350,2597,4277,2587,4254,2586,4231,2587,4157,2607,4140,2613,4122,2619,4104,2624,4083,2627,4060,2629,4030,2628,3964,2613,3923,2544,3921,2515,3924,2490,3959,2441,4012,2412,4028,2403,4042,2393,4052,2380,4041,2277,4044,2252,4066,2194,4113,2134,4126,2119,4167,2070,4232,2065,4254,2062,4307,2024,4331,1965,4327,1941,4317,1921,4302,1907,4280,1907,4259,1910,4240,1915,4222,1920,4204,1926,4186,1932,4168,1938,4149,1942,4128,1944,4101,1944,4039,1935,4005,1927,3989,1923,3971,1920,3951,1917e" filled="f" stroked="t" strokeweight="1.417pt" strokecolor="#ED1D24">
                <v:path arrowok="t"/>
              </v:shape>
            </v:group>
            <v:group style="position:absolute;left:4280;top:6110;width:265;height:233" coordorigin="4280,6110" coordsize="265,233">
              <v:shape style="position:absolute;left:4280;top:6110;width:265;height:233" coordorigin="4280,6110" coordsize="265,233" path="m4540,6244l4542,6222,4544,6201,4545,6182,4497,6129,4436,6112,4414,6110,4389,6112,4324,6139,4284,6184,4280,6202,4282,6223,4306,6287,4343,6335,4354,6343e" filled="f" stroked="t" strokeweight="1.417pt" strokecolor="#ED1D24">
                <v:path arrowok="t"/>
              </v:shape>
            </v:group>
            <v:group style="position:absolute;left:5119;top:3685;width:173;height:216" coordorigin="5119,3685" coordsize="173,216">
              <v:shape style="position:absolute;left:5119;top:3685;width:173;height:216" coordorigin="5119,3685" coordsize="173,216" path="m5239,3685l5183,3719,5143,3767,5121,3825,5119,3865,5138,3865,5149,3865,5169,3872,5186,3882,5203,3893,5220,3901,5251,3898,5270,3888,5282,3872,5288,3854,5291,3834e" filled="f" stroked="t" strokeweight="1.417pt" strokecolor="#ED1D24">
                <v:path arrowok="t"/>
              </v:shape>
            </v:group>
            <v:group style="position:absolute;left:3360;top:2455;width:256;height:252" coordorigin="3360,2455" coordsize="256,252">
              <v:shape style="position:absolute;left:3360;top:2455;width:256;height:252" coordorigin="3360,2455" coordsize="256,252" path="m3360,2619l3381,2632,3399,2647,3415,2663,3430,2678,3445,2691,3459,2701,3474,2707,3495,2706,3559,2680,3605,2635,3616,2600,3614,2580,3583,2526,3529,2484,3470,2461,3461,2455e" filled="f" stroked="t" strokeweight="1.417pt" strokecolor="#ED1D24">
                <v:path arrowok="t"/>
              </v:shape>
            </v:group>
            <v:group style="position:absolute;left:739;top:1366;width:3860;height:5065" coordorigin="739,1366" coordsize="3860,5065">
              <v:shape style="position:absolute;left:739;top:1366;width:3860;height:5065" coordorigin="739,1366" coordsize="3860,5065" path="m4433,1391l4406,1449,4387,1464,4391,1465,4390,1465,4387,1467,4375,1478,4364,1488,4355,1497,4347,1504,4347,1505,4356,1518,4376,1530,4399,1538,4410,1546,4408,1559,4396,1559,4388,1559,4383,1551,4376,1545,4374,1545,4371,1551,4368,1551,4356,1551,4349,1543,4337,1543,4337,1556,4339,1566,4347,1573,4359,1576,4375,1587,4392,1592,4410,1597,4431,1607,4449,1619,4464,1630,4480,1638,4498,1643,4525,1639,4543,1630,4557,1622,4583,1627,4599,1640,4566,1652,4552,1657,4531,1662,4505,1669,4484,1664,4468,1676,4452,1686,4433,1692,4413,1698,4395,1707,4371,1711,4352,1711,4332,1719,4330,1732,4330,1736,4343,1750,4365,1763,4381,1766,4388,1760,4396,1760,4412,1760,4422,1773,4422,1783,4422,1802,4422,1807,4412,1807,4407,1807,4405,1807,4402,1802,4400,1802,4393,1802,4386,1807,4379,1807,4358,1798,4347,1783,4331,1779,4309,1777,4285,1767,4268,1758,4251,1765,4241,1782,4223,1802,4209,1813,4205,1822,4216,1833,4230,1838,4250,1846,4264,1845,4274,1837,4282,1826,4289,1813,4298,1804,4309,1799,4315,1799,4319,1811,4324,1811,4329,1811,4334,1809,4337,1811,4341,1812,4341,1821,4344,1824,4359,1829,4386,1835,4410,1840,4409,1856,4395,1869,4381,1870,4370,1866,4360,1861,4351,1856,4349,1846,4343,1841,4339,1838,4329,1839,4327,1837,4312,1851,4297,1864,4280,1875,4260,1882,4236,1875,4223,1861,4203,1855,4200,1864,4191,1864,4173,1856,4158,1842,4134,1843,4121,1852,4097,1861,4076,1869,4019,1893,3954,1928,3891,1972,3875,1984,3822,2014,3767,2040,3706,2063,3687,2065,3673,2068,3652,2078,3634,2080,3619,2080,3612,2082,3604,2084,3592,2085,3583,2100,3516,2124,3470,2164,3476,2185,3487,2200,3480,2222,3469,2235,3468,2277,3475,2297,3481,2315,3483,2335,3480,2357,3472,2374,3462,2390,3455,2446,3453,2467,3451,2488,3451,2510,3449,2530,3426,2600,3383,2627,3367,2637,3350,2654,3336,2670,3322,2684,3307,2695,3289,2702,3272,2703,3268,2698,3267,2698,3247,2706,3231,2719,3208,2726,3187,2730,3166,2733,3149,2737,3121,2735,3111,2740,3106,2745,3101,2751,3083,2762,3067,2772,3050,2782,3032,2790,3012,2795,2992,2800,2937,2849,2916,2928,2931,2946,2936,2950,2957,2950,2957,2930,2967,2925,2975,2918,2985,2918,2994,2937,3012,2951,3027,2963,3011,2979,2995,2991,2984,2991,2977,2981,2967,2981,2943,2986,2926,2998,2912,3013,2901,3029,2882,3043,2864,3047,2848,3046,2824,3049,2810,3057,2799,3063,2777,3060,2771,3051,2754,3036,2740,3023,2725,3012,2705,3007,2679,3008,2660,3012,2644,3016,2624,3015,2600,3010,2576,3005,2560,3000,2542,2986,2527,2976,2508,2980,2491,2990,2473,3000,2454,3007,2440,3008,2445,2998,2445,2993,2445,2986,2452,2979,2452,2973,2433,2956,2432,2956,2419,2944,2406,2926,2396,2905,2391,2886,2401,2870,2420,2861,2428,2844,2423,2841,2423,2836,2430,2822,2420,2809,2406,2804,2390,2802,2376,2795,2359,2786,2343,2797,2327,2808,2310,2817,2289,2822,2263,2819,2242,2812,2225,2802,2209,2793,2194,2786,2168,2789,2156,2800,2156,2817,2176,2819,2183,2826,2192,2843,2191,2862,2190,2887,2187,2904,2189,2930,2193,2948,2196,2964,2196,2993,2217,2996,2231,3006,2239,3019,2244,3035,2248,3052,2253,3068,2261,3080,2291,3085,2285,3100,2278,3107,2289,3132,2283,3136,2277,3143,2277,3151,2284,3170,2295,3186,2293,3212,2290,3228,2289,3241,2300,3244,2300,3252,2293,3271,2282,3288,2283,3306,2303,3376,2330,3396,2338,3389,2347,3389,2347,3394,2345,3398,2345,3403,2345,3404,2350,3408,2350,3409,2336,3422,2314,3430,2308,3422,2294,3422,2276,3436,2264,3436,2247,3429,2237,3429,2225,3429,2215,3439,2203,3439,2184,3433,2170,3417,2171,3398,2178,3399,2178,3386,2178,3381,2171,3379,2166,3379,2159,3379,2154,3389,2147,3389,2135,3389,2118,3388,2118,3399,2126,3417,2142,3431,2139,3456,2139,3464,2140,3472,2134,3479,2122,3479,2119,3459,2114,3435,2105,3414,2090,3402,2070,3410,2058,3426,2052,3439,2040,3423,2028,3415,2017,3411,2007,3410,1997,3408,1987,3403,1972,3391,1958,3391,1946,3400,1938,3414,1919,3420,1907,3431,1898,3443,1890,3455,1879,3465,1863,3470,1857,3465,1857,3453,1848,3441,1830,3434,1821,3416,1815,3397,1799,3380,1783,3367,1772,3353,1769,3346,1768,3335,1768,3327,1752,3324,1745,3317,1737,3310,1722,3304,1717,3292,1717,3285,1724,3279,1724,3272,1724,3267,1717,3262,1712,3262,1698,3262,1691,3277,1678,3277,1668,3276,1669,3273,1672,3269,1674,3266,1666,3264,1645,3268,1628,3276,1611,3286,1581,3287,1573,3292,1568,3279,1564,3279,1532,3295,1540,3312,1542,3322,1529,3322,1526,3329,1527,3338,1528,3349,1526,3358,1504,3359,1486,3354,1470,3346,1453,3342,1436,3341,1434,3336,1427,3333,1424,3332,1419,3336,1419,3338,1422,3373,1419,3373,1406,3368,1399,3357,1386,3348,1375,3340,1378,3323,1366,3323,1354,3323,1354,3343,1343,3343,1309,3343,1295,3341,1292,3340,1287,3336,1282,3336,1276,3336,1275,3343,1275,3348,1275,3350,1280,3355,1251,3361,1248,3353,1243,3346,1234,3346,1214,3351,1197,3360,1171,3361,1158,3358,1143,3363,1124,3376,1104,3389,1077,3391,1060,3402,1048,3421,1046,3431,1051,3434,1051,3436,1051,3449,1039,3456,1039,3469,1045,3486,1058,3504,1077,3519,1096,3530,1117,3524,1131,3509,1154,3507,1169,3510,1192,3506,1209,3496,1224,3487,1218,3496,1198,3505,1177,3516,1165,3531,1165,3546,1187,3545,1199,3545,1230,3529,1239,3524,1241,3533,1234,3542,1234,3548,1235,3557,1249,3556,1249,3565,1249,3575,1221,3579,1217,3579,1197,3576,1179,3569,1159,3565,1149,3565,1139,3575,1138,3578,1154,3587,1176,3593,1195,3600,1215,3614,1225,3628,1230,3648,1231,3675,1214,3675,1204,3675,1197,3665,1187,3665,1167,3668,1148,3673,1122,3672,1104,3669,1094,3675,1091,3681,1094,3692,1103,3704,1121,3711,1138,3721,1156,3733,1172,3747,1183,3763,1188,3783,1187,3804,1183,3822,1178,3841,1175,3854,1177,3859,1191,3864,1209,3859,1222,3859,1232,3869,1244,3869,1254,3869,1270,3861,1270,3857,1261,3839,1251,3822,1261,3819,1265,3818,1270,3811,1265,3791,1268,3789,1273,3786,1278,3786,1293,3786,1278,3809,1302,3809,1309,3809,1314,3818,1321,3818,1331,3818,1336,3804,1346,3804,1361,3810,1370,3824,1376,3842,1382,3860,1390,3875,1404,3882,1420,3872,1431,3851,1441,3858,1441,3869,1445,3878,1451,3880,1459,3879,1466,3875,1473,3872,1480,3872,1500,3879,1513,3893,1524,3909,1539,3918,1559,3918,1573,3902,1573,3899,1573,3892,1581,3887,1592,3887,1598,3887,1602,3899,1602,3905,1595,3922,1605,3928,1615,3942,1615,3955,1615,3961,1626,3958,1630,3963,1645,3976,1652,3996,1652,4008,1644,4014,1644,4024,1646,4046,1656,4059,1669,4057,1675,4046,1675,4037,1671,4018,1665,3999,1664,3986,1673,3986,1678,3986,1694,3997,1711,4011,1720,4011,1729,4003,1729,3996,1729,3986,1720,3976,1717,3971,1729,3951,1742,3960,1737,3965,1735,3978,1758,3982,1775,3984,1795,3979,1814,3973,1830,3973,1830,3993,1830,3998,1818,4012,1798,4024,1788,4024,1781,4006,1769,4006,1763,4006,1758,4014,1758,4021,1758,4032,1771,4041,1783,4041,1830,4041,1842,4041,1852,4031,1864,4031,1876,4031,1886,4037,1898,4036,1912,4037,1917,4044,1918,4051,1908,4054,1898,4061,1898,4070,1908,4074,1913,4085,1913,4095,1913,4102,1888,4105,1878,4105,1883,4127,1891,4142,1897,4158,1900,4182,1930,4183,1949,4191,1965,4202,1988,4199,2004,4191,2018,4189,2015,4178,2020,4173,2032,4161,2037,4168,2052,4168,2061,4168,2064,4160,2073,4160,2136,4181,2161,4210,2152,4218,2129,4213,2113,4202,2099,4189,2083,4180,2039,4178,2034,4178,2030,4183,2025,4185,2025,4198,2029,4209,2032,4206,2032,4218,2023,4227,2005,4230,1990,4250,1985,4266,2006,4278,2021,4277,2042,4282,2061,4293,2077,4308,2088,4322,2078,4341,2072,4359,2061,4377,2046,4392,2031,4406,2020,4422,2022,4447,2031,4458,2049,4469,2066,4479,2077,4495,2081,4507,2090,4513,2110,4523,2114,4542,2121,4562,2134,4580,2145,4599,2185,4653,2219,4666,2235,4672,2250,4681,2269,4697,2269,4707,2269,4715,2291,4715,2314,4719,2332,4728,2348,4739,2363,4751,2381,4753,2383,4742,2396,4730,2405,4728,2430,4758,2413,4769,2395,4777,2383,4818,2393,4833,2408,4850,2425,4867,2439,4884,2448,4899,2438,4916,2425,4926,2425,4940,2437,4950,2442,4956,2430,4965,2428,4975,2430,4988,2412,4984,2398,4987,2395,4994,2398,5004,2415,5044,2401,5051,2394,5046,2393,5037,2386,5037,2367,5037,2354,5039,2354,5057,2354,5064,2352,5079,2362,5086,2381,5098,2397,5108,2411,5118,2418,5123,2432,5127,2445,5130,2445,5147,2452,5156,2467,5171,2484,5183,2502,5194,2519,5206,2532,5220,2540,5239,2549,5257,2555,5276,2557,5296,2557,5315,2572,5320,2574,5325,2581,5346,2586,5364,2590,5383,2591,5403,2591,5413,2586,5418,2586,5423,2591,5442,2605,5457,2622,5471,2637,5485,2646,5503,2647,5517,2642,5523,2642,5530,2642,5550,2633,5543,2633,5514,2633,5497,2609,5497,2604,5487,2592,5470,2552,5422,2547,5393,2552,5385,2552,5376,2550,5356,2546,5337,2543,5317,2507,5263,2476,5238,2462,5226,2448,5213,2435,5198,2435,5187,2439,5175,2439,5166,2418,5173,2401,5188,2391,5207,2394,5261,2394,5281,2394,5300,2389,5322,2381,5338,2389,5390,2376,5403,2372,5420,2371,5440,2368,5462,2364,5483,2359,5502,2355,5520,2351,5538,2347,5557,2344,5638,2337,5657,2334,5676,2333,5682,2340,5685,2355,5676,2366,5676,2366,5690,2360,5712,2351,5727,2340,5744,2338,5795,2332,5815,2328,5833,2326,5851,2323,5869,2320,5890,2310,5952,2295,6015,2285,6032,2287,6050,2287,6053,2284,6066,2260,6145,2235,6218,2209,6288,2183,6354,2131,6398,2111,6407,2084,6405,2070,6400,2051,6408,1993,6438,1940,6452,1937,6449,1934,6447,1881,6456,1858,6453,1839,6444,1822,6433,1808,6420,1787,6406,1769,6397,1751,6392,1733,6388,1709,6381,1690,6373,1673,6367,1654,6365,1647,6353,1639,6353,1617,6355,1598,6361,1581,6372,1576,6379,1561,6377,1557,6385,1547,6391,1524,6393,1498,6395,1480,6397,1465,6397,1445,6387,1431,6374,1418,6359,1400,6348,1381,6341,1362,6336,1351,6317,1344,6301,1320,6300,1302,6305,1285,6311,1268,6315,1253,6315,1243,6315,1234,6307,1224,6307,1201,6306,1185,6305,1175,6304,1165,6303,1152,6304,1133,6308,1039,6340,1026,6345,1005,6340,992,6345,976,6352,963,6364,949,6368,920,6373,901,6371,882,6371,862,6371,739,6332e" filled="f" stroked="t" strokeweight=".567pt" strokecolor="#00AEEF">
                <v:path arrowok="t"/>
              </v:shape>
            </v:group>
            <v:group style="position:absolute;left:4115;top:6076;width:1894;height:1104" coordorigin="4115,6076" coordsize="1894,1104">
              <v:shape style="position:absolute;left:4115;top:6076;width:1894;height:1104" coordorigin="4115,6076" coordsize="1894,1104" path="m4258,7181l4270,7164,4279,7147,4278,7115,4266,7037,4252,6992,4251,6985,4202,6929,4189,6883,4179,6864,4165,6851,4150,6842,4137,6833,4128,6823,4129,6799,4135,6784,4124,6742,4132,6722,4135,6703,4136,6684,4130,6677,4130,6672,4130,6661,4141,6656,4141,6644,4131,6627,4117,6610,4115,6594,4127,6590,4134,6585,4125,6556,4132,6543,4125,6535,4124,6522,4154,6522,4168,6522,4173,6509,4175,6504,4176,6497,4188,6495,4191,6490,4204,6471,4215,6453,4229,6440,4254,6433,4271,6424,4303,6426,4321,6414,4326,6396,4334,6375,4349,6354,4365,6336,4376,6326,4380,6330,4378,6333,4378,6338,4367,6355,4354,6371,4374,6363,4390,6352,4404,6340,4420,6328,4445,6316,4462,6308,4472,6298,4442,6310,4437,6305,4437,6304,4451,6292,4474,6278,4507,6277,4520,6277,4510,6264,4501,6259,4517,6248,4539,6244,4545,6244,4552,6249,4556,6251,4547,6260,4539,6263,4556,6261,4587,6273,4587,6279,4586,6285,4585,6291,4585,6296,4586,6301,4589,6305,4594,6308,4603,6310,4615,6309,4676,6309,4683,6312,4688,6315,4698,6315,4711,6315,4720,6305,4733,6305,4754,6308,4773,6314,4784,6325,4774,6333,4778,6342,4781,6340,4784,6335,4786,6332,4794,6332,4803,6354,4815,6367,4828,6368,4830,6360,4839,6356,4852,6363,4878,6372,4889,6369,4900,6356,4896,6345,4900,6340,4894,6327,4896,6323,4901,6318,4905,6318,4913,6318,4920,6323,4928,6323,4940,6323,4947,6318,4959,6317,4959,6304,4942,6289,4930,6275,4930,6266,4944,6262,4944,6254,4944,6246,4937,6242,4935,6234,4940,6232,4944,6234,4949,6234,4981,6256,4993,6264,5003,6269,5005,6282,5008,6285,5015,6282,5015,6272,5021,6272,5030,6272,5030,6282,5012,6298,4997,6311,4978,6319,4964,6319,4955,6321,4947,6343,4948,6359,4954,6372,4970,6369,4977,6368,4996,6367,5016,6365,5041,6361,5056,6350,5082,6342,5082,6361,5091,6368,5091,6378,5091,6390,5082,6399,5082,6411,5096,6419,5120,6420,5154,6424,5177,6419,5191,6419,5191,6441,5204,6441,5215,6434,5220,6426,5231,6426,5233,6426,5237,6421,5238,6421,5242,6421,5252,6457,5252,6462,5259,6464,5264,6464,5272,6464,5277,6456,5286,6456,5300,6465,5307,6483,5319,6494,5333,6494,5333,6474,5333,6461,5349,6456,5367,6461,5388,6468,5403,6477,5425,6470,5433,6477,5434,6490,5430,6503,5442,6512,5458,6505,5458,6497,5458,6490,5452,6484,5452,6477,5452,6469,5460,6459,5465,6459,5472,6459,5479,6466,5484,6467,5518,6454,5535,6459,5543,6456,5547,6449,5547,6441,5547,6439,5540,6437,5540,6436,5547,6422,5565,6414,5589,6408,5613,6404,5634,6400,5653,6404,5665,6390,5665,6372,5665,6356,5674,6353,5674,6345,5674,6340,5667,6338,5662,6338,5652,6338,5643,6345,5633,6345,5633,6335,5653,6323,5666,6308,5676,6292,5685,6274,5690,6262,5696,6257,5706,6257,5712,6257,5719,6264,5726,6264,5737,6255,5757,6237,5771,6221,5758,6208,5767,6194,5774,6191,5784,6189,5803,6175,5818,6165,5828,6165,5831,6170,5836,6170,5848,6170,5848,6156,5848,6151,5848,6143,5836,6140,5836,6132,5836,6127,5848,6120,5855,6118,5867,6115,5870,6105,5877,6099,5893,6092,5913,6094,5924,6079,5943,6079,5952,6076,5962,6090,5969,6105,5991,6123,6000,6126,6009,6136,6009,6137e" filled="f" stroked="t" strokeweight=".567pt" strokecolor="#00AEEF">
                <v:path arrowok="t"/>
              </v:shape>
            </v:group>
            <v:group style="position:absolute;left:2585;top:5525;width:57;height:57" coordorigin="2585,5525" coordsize="57,57">
              <v:shape style="position:absolute;left:2585;top:5525;width:57;height:57" coordorigin="2585,5525" coordsize="57,57" path="m2613,5525l2593,5533,2585,5553,2585,5554,2594,5573,2614,5581,2634,5573,2642,5553,2633,5533,2613,5525e" filled="t" fillcolor="#000000" stroked="f">
                <v:path arrowok="t"/>
                <v:fill/>
              </v:shape>
            </v:group>
            <v:group style="position:absolute;left:2151;top:6227;width:464;height:175" coordorigin="2151,6227" coordsize="464,175">
              <v:shape style="position:absolute;left:2151;top:6227;width:464;height:175" coordorigin="2151,6227" coordsize="464,175" path="m2151,6378l2198,6402,2275,6402,2290,6390,2303,6376,2315,6359,2326,6343,2339,6327,2395,6298,2429,6295,2447,6294,2508,6280,2580,6245,2597,6236,2615,6227e" filled="f" stroked="t" strokeweight=".567pt" strokecolor="#00AEEF">
                <v:path arrowok="t"/>
              </v:shape>
            </v:group>
            <v:group style="position:absolute;left:3437;top:5715;width:64;height:67" coordorigin="3437,5715" coordsize="64,67">
              <v:shape style="position:absolute;left:3437;top:5715;width:64;height:67" coordorigin="3437,5715" coordsize="64,67" path="m3462,5715l3444,5727,3437,5747,3439,5757,3451,5775,3473,5781,3489,5776,3500,5760,3502,5733,3487,5719,3462,5715e" filled="t" fillcolor="#000000" stroked="f">
                <v:path arrowok="t"/>
                <v:fill/>
              </v:shape>
            </v:group>
            <v:group style="position:absolute;left:4402;top:6229;width:64;height:67" coordorigin="4402,6229" coordsize="64,67">
              <v:shape style="position:absolute;left:4402;top:6229;width:64;height:67" coordorigin="4402,6229" coordsize="64,67" path="m4426,6229l4409,6241,4402,6262,4403,6272,4416,6289,4437,6296,4453,6290,4464,6274,4466,6247,4452,6233,4426,6229e" filled="t" fillcolor="#000000" stroked="f">
                <v:path arrowok="t"/>
                <v:fill/>
              </v:shape>
            </v:group>
            <v:group style="position:absolute;left:3452;top:6219;width:64;height:67" coordorigin="3452,6219" coordsize="64,67">
              <v:shape style="position:absolute;left:3452;top:6219;width:64;height:67" coordorigin="3452,6219" coordsize="64,67" path="m3477,6219l3459,6231,3452,6252,3454,6262,3466,6279,3488,6286,3504,6280,3515,6264,3517,6237,3502,6223,3477,6219e" filled="t" fillcolor="#000000" stroked="f">
                <v:path arrowok="t"/>
                <v:fill/>
              </v:shape>
            </v:group>
            <v:group style="position:absolute;left:4124;top:6446;width:64;height:67" coordorigin="4124,6446" coordsize="64,67">
              <v:shape style="position:absolute;left:4124;top:6446;width:64;height:67" coordorigin="4124,6446" coordsize="64,67" path="m4149,6446l4131,6458,4124,6479,4125,6489,4138,6506,4159,6513,4176,6507,4186,6491,4188,6464,4174,6450,4149,6446e" filled="t" fillcolor="#000000" stroked="f">
                <v:path arrowok="t"/>
                <v:fill/>
              </v:shape>
            </v:group>
            <v:group style="position:absolute;left:3884;top:5792;width:64;height:67" coordorigin="3884,5792" coordsize="64,67">
              <v:shape style="position:absolute;left:3884;top:5792;width:64;height:67" coordorigin="3884,5792" coordsize="64,67" path="m3908,5792l3891,5804,3884,5825,3885,5835,3897,5852,3919,5859,3935,5853,3946,5837,3948,5810,3933,5796,3908,5792e" filled="t" fillcolor="#000000" stroked="f">
                <v:path arrowok="t"/>
                <v:fill/>
              </v:shape>
            </v:group>
            <v:group style="position:absolute;left:5128;top:6221;width:64;height:67" coordorigin="5128,6221" coordsize="64,67">
              <v:shape style="position:absolute;left:5128;top:6221;width:64;height:67" coordorigin="5128,6221" coordsize="64,67" path="m5153,6221l5135,6233,5128,6254,5130,6264,5142,6281,5164,6288,5180,6282,5191,6266,5193,6239,5178,6225,5153,6221e" filled="t" fillcolor="#000000" stroked="f">
                <v:path arrowok="t"/>
                <v:fill/>
              </v:shape>
            </v:group>
            <v:group style="position:absolute;left:4676;top:4919;width:64;height:67" coordorigin="4676,4919" coordsize="64,67">
              <v:shape style="position:absolute;left:4676;top:4919;width:64;height:67" coordorigin="4676,4919" coordsize="64,67" path="m4701,4919l4683,4931,4676,4952,4677,4962,4690,4979,4711,4986,4728,4980,4738,4964,4740,4937,4726,4923,4701,4919e" filled="t" fillcolor="#000000" stroked="f">
                <v:path arrowok="t"/>
                <v:fill/>
              </v:shape>
            </v:group>
            <v:group style="position:absolute;left:3130;top:5310;width:64;height:67" coordorigin="3130,5310" coordsize="64,67">
              <v:shape style="position:absolute;left:3130;top:5310;width:64;height:67" coordorigin="3130,5310" coordsize="64,67" path="m3155,5310l3137,5322,3130,5342,3132,5352,3144,5370,3166,5376,3182,5371,3193,5355,3195,5328,3180,5314,3155,5310e" filled="t" fillcolor="#000000" stroked="f">
                <v:path arrowok="t"/>
                <v:fill/>
              </v:shape>
            </v:group>
            <v:group style="position:absolute;left:2897;top:5072;width:64;height:67" coordorigin="2897,5072" coordsize="64,67">
              <v:shape style="position:absolute;left:2897;top:5072;width:64;height:67" coordorigin="2897,5072" coordsize="64,67" path="m2922,5072l2904,5084,2897,5105,2899,5115,2911,5132,2933,5138,2949,5133,2960,5117,2962,5090,2947,5076,2922,5072e" filled="t" fillcolor="#000000" stroked="f">
                <v:path arrowok="t"/>
                <v:fill/>
              </v:shape>
            </v:group>
            <v:group style="position:absolute;left:4003;top:4976;width:64;height:67" coordorigin="4003,4976" coordsize="64,67">
              <v:shape style="position:absolute;left:4003;top:4976;width:64;height:67" coordorigin="4003,4976" coordsize="64,67" path="m4027,4976l4010,4988,4003,5009,4004,5019,4016,5036,4038,5043,4054,5037,4065,5021,4067,4994,4052,4981,4027,4976e" filled="t" fillcolor="#000000" stroked="f">
                <v:path arrowok="t"/>
                <v:fill/>
              </v:shape>
            </v:group>
            <v:group style="position:absolute;left:3745;top:4192;width:64;height:67" coordorigin="3745,4192" coordsize="64,67">
              <v:shape style="position:absolute;left:3745;top:4192;width:64;height:67" coordorigin="3745,4192" coordsize="64,67" path="m3770,4192l3752,4204,3745,4225,3747,4235,3759,4252,3780,4259,3797,4253,3808,4237,3809,4210,3795,4197,3770,4192e" filled="t" fillcolor="#000000" stroked="f">
                <v:path arrowok="t"/>
                <v:fill/>
              </v:shape>
            </v:group>
            <v:group style="position:absolute;left:2981;top:4512;width:64;height:67" coordorigin="2981,4512" coordsize="64,67">
              <v:shape style="position:absolute;left:2981;top:4512;width:64;height:67" coordorigin="2981,4512" coordsize="64,67" path="m3006,4512l2988,4524,2981,4545,2983,4555,2995,4572,3017,4579,3033,4573,3044,4557,3046,4530,3031,4517,3006,4512e" filled="t" fillcolor="#000000" stroked="f">
                <v:path arrowok="t"/>
                <v:fill/>
              </v:shape>
            </v:group>
            <v:group style="position:absolute;left:3573;top:3766;width:64;height:67" coordorigin="3573,3766" coordsize="64,67">
              <v:shape style="position:absolute;left:3573;top:3766;width:64;height:67" coordorigin="3573,3766" coordsize="64,67" path="m3598,3766l3580,3778,3573,3799,3575,3809,3587,3826,3609,3833,3625,3827,3636,3811,3638,3784,3623,3770,3598,3766e" filled="t" fillcolor="#000000" stroked="f">
                <v:path arrowok="t"/>
                <v:fill/>
              </v:shape>
            </v:group>
            <v:group style="position:absolute;left:3093;top:4058;width:64;height:67" coordorigin="3093,4058" coordsize="64,67">
              <v:shape style="position:absolute;left:3093;top:4058;width:64;height:67" coordorigin="3093,4058" coordsize="64,67" path="m3118,4058l3100,4070,3093,4091,3094,4101,3107,4118,3128,4125,3144,4119,3155,4103,3157,4076,3143,4062,3118,4058e" filled="t" fillcolor="#000000" stroked="f">
                <v:path arrowok="t"/>
                <v:fill/>
              </v:shape>
            </v:group>
            <v:group style="position:absolute;left:3731;top:3193;width:64;height:67" coordorigin="3731,3193" coordsize="64,67">
              <v:shape style="position:absolute;left:3731;top:3193;width:64;height:67" coordorigin="3731,3193" coordsize="64,67" path="m3756,3193l3738,3205,3731,3225,3732,3235,3745,3253,3766,3259,3783,3254,3793,3238,3795,3211,3781,3197,3756,3193e" filled="t" fillcolor="#000000" stroked="f">
                <v:path arrowok="t"/>
                <v:fill/>
              </v:shape>
            </v:group>
            <v:group style="position:absolute;left:4885;top:3757;width:64;height:67" coordorigin="4885,3757" coordsize="64,67">
              <v:shape style="position:absolute;left:4885;top:3757;width:64;height:67" coordorigin="4885,3757" coordsize="64,67" path="m4910,3757l4892,3769,4885,3790,4886,3800,4899,3817,4920,3824,4937,3818,4947,3802,4949,3775,4935,3762,4910,3757e" filled="t" fillcolor="#000000" stroked="f">
                <v:path arrowok="t"/>
                <v:fill/>
              </v:shape>
            </v:group>
            <v:group style="position:absolute;left:5186;top:3757;width:64;height:67" coordorigin="5186,3757" coordsize="64,67">
              <v:shape style="position:absolute;left:5186;top:3757;width:64;height:67" coordorigin="5186,3757" coordsize="64,67" path="m5211,3757l5194,3769,5186,3790,5188,3800,5200,3817,5222,3824,5238,3818,5249,3802,5251,3775,5236,3762,5211,3757e" filled="t" fillcolor="#000000" stroked="f">
                <v:path arrowok="t"/>
                <v:fill/>
              </v:shape>
            </v:group>
            <v:group style="position:absolute;left:4727;top:4015;width:64;height:67" coordorigin="4727,4015" coordsize="64,67">
              <v:shape style="position:absolute;left:4727;top:4015;width:64;height:67" coordorigin="4727,4015" coordsize="64,67" path="m4752,4015l4735,4027,4727,4047,4729,4057,4741,4075,4763,4081,4779,4076,4790,4060,4792,4033,4777,4019,4752,4015e" filled="t" fillcolor="#000000" stroked="f">
                <v:path arrowok="t"/>
                <v:fill/>
              </v:shape>
            </v:group>
            <v:group style="position:absolute;left:2209;top:3628;width:64;height:67" coordorigin="2209,3628" coordsize="64,67">
              <v:shape style="position:absolute;left:2209;top:3628;width:64;height:67" coordorigin="2209,3628" coordsize="64,67" path="m2234,3628l2216,3640,2209,3661,2210,3671,2223,3688,2244,3695,2260,3689,2271,3673,2273,3646,2259,3632,2234,3628e" filled="t" fillcolor="#000000" stroked="f">
                <v:path arrowok="t"/>
                <v:fill/>
              </v:shape>
            </v:group>
            <v:group style="position:absolute;left:4305;top:2993;width:64;height:67" coordorigin="4305,2993" coordsize="64,67">
              <v:shape style="position:absolute;left:4305;top:2993;width:64;height:67" coordorigin="4305,2993" coordsize="64,67" path="m4330,2993l4312,3005,4305,3025,4307,3035,4319,3053,4341,3059,4357,3054,4368,3038,4370,3011,4355,2997,4330,2993e" filled="t" fillcolor="#000000" stroked="f">
                <v:path arrowok="t"/>
                <v:fill/>
              </v:shape>
            </v:group>
            <v:group style="position:absolute;left:2855;top:1734;width:64;height:67" coordorigin="2855,1734" coordsize="64,67">
              <v:shape style="position:absolute;left:2855;top:1734;width:64;height:67" coordorigin="2855,1734" coordsize="64,67" path="m2880,1734l2862,1746,2855,1767,2857,1777,2869,1794,2891,1801,2907,1795,2918,1779,2920,1752,2905,1739,2880,1734e" filled="t" fillcolor="#000000" stroked="f">
                <v:path arrowok="t"/>
                <v:fill/>
              </v:shape>
            </v:group>
            <v:group style="position:absolute;left:3998;top:2300;width:64;height:67" coordorigin="3998,2300" coordsize="64,67">
              <v:shape style="position:absolute;left:3998;top:2300;width:64;height:67" coordorigin="3998,2300" coordsize="64,67" path="m4023,2300l4005,2312,3998,2333,4000,2343,4012,2360,4034,2367,4050,2361,4061,2345,4063,2318,4048,2304,4023,2300e" filled="t" fillcolor="#000000" stroked="f">
                <v:path arrowok="t"/>
                <v:fill/>
              </v:shape>
            </v:group>
            <v:group style="position:absolute;left:3197;top:2924;width:64;height:67" coordorigin="3197,2924" coordsize="64,67">
              <v:shape style="position:absolute;left:3197;top:2924;width:64;height:67" coordorigin="3197,2924" coordsize="64,67" path="m3222,2924l3204,2937,3197,2957,3198,2967,3211,2985,3232,2991,3248,2986,3259,2969,3261,2943,3247,2929,3222,2924e" filled="t" fillcolor="#000000" stroked="f">
                <v:path arrowok="t"/>
                <v:fill/>
              </v:shape>
            </v:group>
            <v:group style="position:absolute;left:5844;top:1371;width:2825;height:1145" coordorigin="5844,1371" coordsize="2825,1145">
              <v:shape style="position:absolute;left:5844;top:1371;width:2825;height:1145" coordorigin="5844,1371" coordsize="2825,1145" path="m5844,2516l8669,2516,8669,1371,5844,1371,5844,2516e" filled="t" fillcolor="#FFFFFF" stroked="f">
                <v:path arrowok="t"/>
                <v:fill/>
              </v:shape>
            </v:group>
            <v:group style="position:absolute;left:5958;top:1711;width:289;height:161" coordorigin="5958,1711" coordsize="289,161">
              <v:shape style="position:absolute;left:5958;top:1711;width:289;height:161" coordorigin="5958,1711" coordsize="289,161" path="m5958,1711l6247,1711,6247,1871,5958,1871,5958,1711e" filled="t" fillcolor="#FDCA9F" stroked="f">
                <v:path arrowok="t"/>
                <v:fill/>
              </v:shape>
            </v:group>
            <v:group style="position:absolute;left:5958;top:1711;width:289;height:161" coordorigin="5958,1711" coordsize="289,161">
              <v:shape style="position:absolute;left:5958;top:1711;width:289;height:161" coordorigin="5958,1711" coordsize="289,161" path="m5958,1711l6247,1711,6247,1871,5958,1871,5958,1711xe" filled="f" stroked="t" strokeweight=".5pt" strokecolor="#000000">
                <v:path arrowok="t"/>
              </v:shape>
            </v:group>
            <v:group style="position:absolute;left:5958;top:2205;width:289;height:161" coordorigin="5958,2205" coordsize="289,161">
              <v:shape style="position:absolute;left:5958;top:2205;width:289;height:161" coordorigin="5958,2205" coordsize="289,161" path="m5958,2205l6247,2205,6247,2365,5958,2365,5958,2205e" filled="t" fillcolor="#A5C971" stroked="f">
                <v:path arrowok="t"/>
                <v:fill/>
              </v:shape>
            </v:group>
            <v:group style="position:absolute;left:5958;top:2205;width:289;height:161" coordorigin="5958,2205" coordsize="289,161">
              <v:shape style="position:absolute;left:5958;top:2205;width:289;height:161" coordorigin="5958,2205" coordsize="289,161" path="m5958,2205l6247,2205,6247,2365,5958,2365,5958,2205xe" filled="f" stroked="t" strokeweight=".5pt" strokecolor="#000000">
                <v:path arrowok="t"/>
              </v:shape>
            </v:group>
            <v:group style="position:absolute;left:5958;top:1958;width:289;height:161" coordorigin="5958,1958" coordsize="289,161">
              <v:shape style="position:absolute;left:5958;top:1958;width:289;height:161" coordorigin="5958,1958" coordsize="289,161" path="m5958,1958l6247,1958,6247,2118,5958,2118,5958,1958e" filled="t" fillcolor="#AFB6DC" stroked="f">
                <v:path arrowok="t"/>
                <v:fill/>
              </v:shape>
            </v:group>
            <v:group style="position:absolute;left:5958;top:1958;width:289;height:161" coordorigin="5958,1958" coordsize="289,161">
              <v:shape style="position:absolute;left:5958;top:1958;width:289;height:161" coordorigin="5958,1958" coordsize="289,161" path="m5958,1958l6247,1958,6247,2118,5958,2118,5958,1958xe" filled="f" stroked="t" strokeweight=".5pt" strokecolor="#000000">
                <v:path arrowok="t"/>
              </v:shape>
            </v:group>
            <v:group style="position:absolute;left:5958;top:1534;width:302;height:2" coordorigin="5958,1534" coordsize="302,2">
              <v:shape style="position:absolute;left:5958;top:1534;width:302;height:2" coordorigin="5958,1534" coordsize="302,0" path="m6260,1534l5958,1534e" filled="f" stroked="t" strokeweight="1.417pt" strokecolor="#ED1D24">
                <v:path arrowok="t"/>
              </v:shape>
            </v:group>
            <v:group style="position:absolute;left:5844;top:1371;width:2825;height:1145" coordorigin="5844,1371" coordsize="2825,1145">
              <v:shape style="position:absolute;left:5844;top:1371;width:2825;height:1145" coordorigin="5844,1371" coordsize="2825,1145" path="m5844,2516l8669,2516,8669,1371,5844,1371,5844,2516xe" filled="f" stroked="t" strokeweight=".5pt" strokecolor="#5E682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e.</w:t>
      </w:r>
      <w:r>
        <w:rPr>
          <w:rFonts w:ascii="Arial" w:hAnsi="Arial" w:cs="Arial" w:eastAsia="Arial"/>
          <w:sz w:val="16"/>
          <w:szCs w:val="16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Il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quad</w:t>
      </w:r>
      <w:r>
        <w:rPr>
          <w:rFonts w:ascii="Arial" w:hAnsi="Arial" w:cs="Arial" w:eastAsia="Arial"/>
          <w:sz w:val="16"/>
          <w:szCs w:val="16"/>
          <w:spacing w:val="-4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politico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  <w:b/>
          <w:bCs/>
        </w:rPr>
        <w:t>italiano</w:t>
      </w:r>
      <w:r>
        <w:rPr>
          <w:rFonts w:ascii="Arial" w:hAnsi="Arial" w:cs="Arial" w:eastAsia="Arial"/>
          <w:sz w:val="16"/>
          <w:szCs w:val="16"/>
          <w:spacing w:val="0"/>
          <w:w w:val="101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6"/>
          <w:szCs w:val="16"/>
          <w:spacing w:val="-6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ima</w:t>
      </w:r>
      <w:r>
        <w:rPr>
          <w:rFonts w:ascii="Arial" w:hAnsi="Arial" w:cs="Arial" w:eastAsia="Arial"/>
          <w:sz w:val="16"/>
          <w:szCs w:val="16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delle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gue</w:t>
      </w:r>
      <w:r>
        <w:rPr>
          <w:rFonts w:ascii="Arial" w:hAnsi="Arial" w:cs="Arial" w:eastAsia="Arial"/>
          <w:sz w:val="16"/>
          <w:szCs w:val="16"/>
          <w:spacing w:val="-6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spacing w:val="-5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  <w:b/>
          <w:bCs/>
        </w:rPr>
        <w:t>d’Italia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660" w:right="1540"/>
          <w:cols w:num="2" w:equalWidth="0">
            <w:col w:w="3940" w:space="1939"/>
            <w:col w:w="298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660" w:right="1540"/>
        </w:sectPr>
      </w:pPr>
      <w:rPr/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442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Repub</w:t>
      </w:r>
      <w:r>
        <w:rPr>
          <w:rFonts w:ascii="Arial" w:hAnsi="Arial" w:cs="Arial" w:eastAsia="Arial"/>
          <w:sz w:val="17"/>
          <w:szCs w:val="17"/>
          <w:spacing w:val="-48"/>
          <w:w w:val="100"/>
        </w:rPr>
        <w:t>b</w:t>
      </w:r>
      <w:r>
        <w:rPr>
          <w:rFonts w:ascii="Arial" w:hAnsi="Arial" w:cs="Arial" w:eastAsia="Arial"/>
          <w:sz w:val="14"/>
          <w:szCs w:val="14"/>
          <w:spacing w:val="-32"/>
          <w:w w:val="100"/>
          <w:b/>
          <w:bCs/>
          <w:position w:val="4"/>
        </w:rPr>
        <w:t>L</w:t>
      </w:r>
      <w:r>
        <w:rPr>
          <w:rFonts w:ascii="Arial" w:hAnsi="Arial" w:cs="Arial" w:eastAsia="Arial"/>
          <w:sz w:val="17"/>
          <w:szCs w:val="17"/>
          <w:spacing w:val="-14"/>
          <w:w w:val="100"/>
          <w:position w:val="0"/>
        </w:rPr>
        <w:t>l</w:t>
      </w:r>
      <w:r>
        <w:rPr>
          <w:rFonts w:ascii="Arial" w:hAnsi="Arial" w:cs="Arial" w:eastAsia="Arial"/>
          <w:sz w:val="14"/>
          <w:szCs w:val="14"/>
          <w:spacing w:val="-62"/>
          <w:w w:val="100"/>
          <w:b/>
          <w:bCs/>
          <w:position w:val="4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17"/>
          <w:szCs w:val="17"/>
          <w:spacing w:val="-57"/>
          <w:w w:val="100"/>
          <w:position w:val="0"/>
        </w:rPr>
        <w:t>c</w:t>
      </w:r>
      <w:r>
        <w:rPr>
          <w:rFonts w:ascii="Arial" w:hAnsi="Arial" w:cs="Arial" w:eastAsia="Arial"/>
          <w:sz w:val="14"/>
          <w:szCs w:val="14"/>
          <w:spacing w:val="-24"/>
          <w:w w:val="100"/>
          <w:b/>
          <w:bCs/>
          <w:position w:val="4"/>
        </w:rPr>
        <w:t>n</w:t>
      </w:r>
      <w:r>
        <w:rPr>
          <w:rFonts w:ascii="Arial" w:hAnsi="Arial" w:cs="Arial" w:eastAsia="Arial"/>
          <w:sz w:val="17"/>
          <w:szCs w:val="17"/>
          <w:spacing w:val="-66"/>
          <w:w w:val="100"/>
          <w:position w:val="0"/>
        </w:rPr>
        <w:t>h</w:t>
      </w:r>
      <w:r>
        <w:rPr>
          <w:rFonts w:ascii="Arial" w:hAnsi="Arial" w:cs="Arial" w:eastAsia="Arial"/>
          <w:sz w:val="14"/>
          <w:szCs w:val="14"/>
          <w:spacing w:val="-12"/>
          <w:w w:val="100"/>
          <w:b/>
          <w:bCs/>
          <w:position w:val="4"/>
        </w:rPr>
        <w:t>d</w:t>
      </w:r>
      <w:r>
        <w:rPr>
          <w:rFonts w:ascii="Arial" w:hAnsi="Arial" w:cs="Arial" w:eastAsia="Arial"/>
          <w:sz w:val="17"/>
          <w:szCs w:val="17"/>
          <w:spacing w:val="-72"/>
          <w:w w:val="100"/>
          <w:position w:val="0"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4"/>
        </w:rPr>
        <w:t>ra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19" w:after="0" w:line="130" w:lineRule="exact"/>
        <w:ind w:left="1249" w:right="281" w:firstLine="260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5.108002pt;margin-top:2.663146pt;width:33.934163pt;height:8.4726pt;mso-position-horizontal-relative:page;mso-position-vertical-relative:paragraph;z-index:-2254" type="#_x0000_t202" filled="f" stroked="f">
            <v:textbox inset="0,0,0,0">
              <w:txbxContent>
                <w:p>
                  <w:pPr>
                    <w:spacing w:before="0" w:after="0" w:line="169" w:lineRule="exact"/>
                    <w:ind w:right="-65"/>
                    <w:jc w:val="left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Pr/>
                  <w:r>
                    <w:rPr>
                      <w:rFonts w:ascii="Arial" w:hAnsi="Arial" w:cs="Arial" w:eastAsia="Arial"/>
                      <w:sz w:val="17"/>
                      <w:szCs w:val="17"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0"/>
                      <w:w w:val="100"/>
                    </w:rPr>
                    <w:t>pati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3"/>
          <w:szCs w:val="13"/>
          <w:w w:val="90"/>
        </w:rPr>
        <w:t>R</w:t>
      </w:r>
      <w:r>
        <w:rPr>
          <w:rFonts w:ascii="Arial" w:hAnsi="Arial" w:cs="Arial" w:eastAsia="Arial"/>
          <w:sz w:val="13"/>
          <w:szCs w:val="13"/>
          <w:w w:val="89"/>
        </w:rPr>
        <w:t>E</w:t>
      </w:r>
      <w:r>
        <w:rPr>
          <w:rFonts w:ascii="Arial" w:hAnsi="Arial" w:cs="Arial" w:eastAsia="Arial"/>
          <w:sz w:val="13"/>
          <w:szCs w:val="13"/>
          <w:w w:val="83"/>
        </w:rPr>
        <w:t>G</w:t>
      </w:r>
      <w:r>
        <w:rPr>
          <w:rFonts w:ascii="Arial" w:hAnsi="Arial" w:cs="Arial" w:eastAsia="Arial"/>
          <w:sz w:val="13"/>
          <w:szCs w:val="13"/>
          <w:w w:val="101"/>
        </w:rPr>
        <w:t>N</w:t>
      </w:r>
      <w:r>
        <w:rPr>
          <w:rFonts w:ascii="Arial" w:hAnsi="Arial" w:cs="Arial" w:eastAsia="Arial"/>
          <w:sz w:val="13"/>
          <w:szCs w:val="13"/>
          <w:spacing w:val="-79"/>
          <w:w w:val="83"/>
        </w:rPr>
        <w:t>O</w:t>
      </w:r>
      <w:r>
        <w:rPr>
          <w:rFonts w:ascii="Arial" w:hAnsi="Arial" w:cs="Arial" w:eastAsia="Arial"/>
          <w:sz w:val="13"/>
          <w:szCs w:val="13"/>
          <w:spacing w:val="-79"/>
          <w:w w:val="83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97"/>
        </w:rPr>
        <w:t>D’INGHI</w:t>
      </w:r>
      <w:r>
        <w:rPr>
          <w:rFonts w:ascii="Arial" w:hAnsi="Arial" w:cs="Arial" w:eastAsia="Arial"/>
          <w:sz w:val="13"/>
          <w:szCs w:val="13"/>
          <w:spacing w:val="-14"/>
          <w:w w:val="97"/>
        </w:rPr>
        <w:t>L</w:t>
      </w:r>
      <w:r>
        <w:rPr>
          <w:rFonts w:ascii="Arial" w:hAnsi="Arial" w:cs="Arial" w:eastAsia="Arial"/>
          <w:sz w:val="13"/>
          <w:szCs w:val="13"/>
          <w:spacing w:val="0"/>
          <w:w w:val="90"/>
        </w:rPr>
        <w:t>TERRA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173" w:lineRule="exact"/>
        <w:ind w:left="1442" w:right="-6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92"/>
        </w:rPr>
        <w:t>Stato</w:t>
      </w:r>
      <w:r>
        <w:rPr>
          <w:rFonts w:ascii="Arial" w:hAnsi="Arial" w:cs="Arial" w:eastAsia="Arial"/>
          <w:sz w:val="17"/>
          <w:szCs w:val="17"/>
          <w:spacing w:val="-2"/>
          <w:w w:val="9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pontificio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30" w:lineRule="exact"/>
        <w:ind w:left="156" w:right="-42" w:firstLine="105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</w:rPr>
        <w:t>CONTEA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DI</w:t>
      </w:r>
      <w:r>
        <w:rPr>
          <w:rFonts w:ascii="Arial" w:hAnsi="Arial" w:cs="Arial" w:eastAsia="Arial"/>
          <w:sz w:val="13"/>
          <w:szCs w:val="13"/>
          <w:spacing w:val="-10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94"/>
        </w:rPr>
        <w:t>FIANDRA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57" w:after="0" w:line="78" w:lineRule="exact"/>
        <w:ind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  <w:position w:val="-6"/>
        </w:rPr>
        <w:t>CONTEA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30" w:lineRule="exact"/>
        <w:ind w:left="-11" w:right="-31" w:firstLine="-24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w w:val="92"/>
        </w:rPr>
        <w:t>DUC</w:t>
      </w:r>
      <w:r>
        <w:rPr>
          <w:rFonts w:ascii="Arial" w:hAnsi="Arial" w:cs="Arial" w:eastAsia="Arial"/>
          <w:sz w:val="13"/>
          <w:szCs w:val="13"/>
          <w:spacing w:val="-17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-5"/>
          <w:w w:val="90"/>
        </w:rPr>
        <w:t>A</w:t>
      </w:r>
      <w:r>
        <w:rPr>
          <w:rFonts w:ascii="Arial" w:hAnsi="Arial" w:cs="Arial" w:eastAsia="Arial"/>
          <w:sz w:val="13"/>
          <w:szCs w:val="13"/>
          <w:spacing w:val="0"/>
          <w:w w:val="90"/>
        </w:rPr>
        <w:t>T</w:t>
      </w:r>
      <w:r>
        <w:rPr>
          <w:rFonts w:ascii="Arial" w:hAnsi="Arial" w:cs="Arial" w:eastAsia="Arial"/>
          <w:sz w:val="13"/>
          <w:szCs w:val="13"/>
          <w:spacing w:val="-23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83"/>
        </w:rPr>
        <w:t>O</w:t>
      </w:r>
      <w:r>
        <w:rPr>
          <w:rFonts w:ascii="Arial" w:hAnsi="Arial" w:cs="Arial" w:eastAsia="Arial"/>
          <w:sz w:val="13"/>
          <w:szCs w:val="13"/>
          <w:spacing w:val="0"/>
          <w:w w:val="83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95"/>
        </w:rPr>
        <w:t>DI</w:t>
      </w:r>
      <w:r>
        <w:rPr>
          <w:rFonts w:ascii="Arial" w:hAnsi="Arial" w:cs="Arial" w:eastAsia="Arial"/>
          <w:sz w:val="13"/>
          <w:szCs w:val="13"/>
          <w:spacing w:val="0"/>
          <w:w w:val="95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95"/>
        </w:rPr>
        <w:t>BRA</w:t>
      </w:r>
      <w:r>
        <w:rPr>
          <w:rFonts w:ascii="Arial" w:hAnsi="Arial" w:cs="Arial" w:eastAsia="Arial"/>
          <w:sz w:val="13"/>
          <w:szCs w:val="13"/>
          <w:spacing w:val="1"/>
          <w:w w:val="95"/>
        </w:rPr>
        <w:t>B</w:t>
      </w:r>
      <w:r>
        <w:rPr>
          <w:rFonts w:ascii="Arial" w:hAnsi="Arial" w:cs="Arial" w:eastAsia="Arial"/>
          <w:sz w:val="13"/>
          <w:szCs w:val="13"/>
          <w:spacing w:val="0"/>
          <w:w w:val="93"/>
        </w:rPr>
        <w:t>ANTE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37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spacing w:val="0"/>
          <w:w w:val="94"/>
        </w:rPr>
        <w:t>all’avvento</w:t>
      </w:r>
      <w:r>
        <w:rPr>
          <w:rFonts w:ascii="Arial" w:hAnsi="Arial" w:cs="Arial" w:eastAsia="Arial"/>
          <w:sz w:val="17"/>
          <w:szCs w:val="17"/>
          <w:spacing w:val="-3"/>
          <w:w w:val="9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</w:t>
      </w:r>
      <w:r>
        <w:rPr>
          <w:rFonts w:ascii="Arial" w:hAnsi="Arial" w:cs="Arial" w:eastAsia="Arial"/>
          <w:sz w:val="17"/>
          <w:szCs w:val="17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88"/>
        </w:rPr>
        <w:t>Filippo</w:t>
      </w:r>
      <w:r>
        <w:rPr>
          <w:rFonts w:ascii="Arial" w:hAnsi="Arial" w:cs="Arial" w:eastAsia="Arial"/>
          <w:sz w:val="17"/>
          <w:szCs w:val="17"/>
          <w:spacing w:val="35"/>
          <w:w w:val="88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88"/>
        </w:rPr>
        <w:t>VI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12" w:after="0" w:line="246" w:lineRule="exact"/>
        <w:ind w:right="988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36.349998pt;margin-top:-381.32254pt;width:336.42pt;height:313.626pt;mso-position-horizontal-relative:page;mso-position-vertical-relative:paragraph;z-index:-2256" coordorigin="727,-7626" coordsize="6728,6273">
            <v:shape style="position:absolute;left:737;top:-7617;width:5571;height:6253" type="#_x0000_t75">
              <v:imagedata r:id="rId25" o:title=""/>
            </v:shape>
            <v:shape style="position:absolute;left:727;top:-2060;width:2017;height:706" type="#_x0000_t75">
              <v:imagedata r:id="rId26" o:title=""/>
            </v:shape>
            <v:shape style="position:absolute;left:731;top:-7624;width:5584;height:5458" type="#_x0000_t75">
              <v:imagedata r:id="rId27" o:title=""/>
            </v:shape>
            <v:group style="position:absolute;left:737;top:-7618;width:5573;height:5446" coordorigin="737,-7618" coordsize="5573,5446">
              <v:shape style="position:absolute;left:737;top:-7618;width:5573;height:5446" coordorigin="737,-7618" coordsize="5573,5446" path="m758,-5328l767,-5328,792,-5328,818,-5328,844,-5328,866,-5329,882,-5330,896,-5335,906,-5331,911,-5341,909,-5360,898,-5375,904,-5399,924,-5404,926,-5424,929,-5435,946,-5435,959,-5435,952,-5447,962,-5447,978,-5451,1000,-5457,1013,-5478,1023,-5494,1034,-5507,1049,-5516,1064,-5518,1080,-5519,1097,-5523,1111,-5546,1118,-5558,1139,-5567,1155,-5578,1170,-5590,1187,-5599,1262,-5628,1329,-5642,1332,-5642,1344,-5643,1390,-5658,1405,-5660,1413,-5662,1432,-5667,1450,-5670,1464,-5680,1485,-5690,1503,-5701,1518,-5714,1528,-5729,1532,-5752,1535,-5768,1550,-5782,1561,-5799,1565,-5818,1575,-5839,1591,-5855,1617,-5860,1639,-5866,1652,-5875,1656,-5897,1658,-5916,1660,-5934,1713,-5988,1751,-6009,1761,-6005,1761,-6011,1760,-6020,1774,-6013,1784,-6011,1787,-6018,1797,-6020,1808,-6021,1828,-6017,1846,-6008,1865,-6001,1875,-5995,1883,-5991,1891,-5992,1891,-5990,1892,-5983,1901,-5983,1906,-5981,1910,-5978,1915,-5976,1918,-5970,1921,-5969,1926,-5967,1927,-5953,1943,-5946,1960,-5946,1958,-5951,1960,-5959,1959,-5968,1961,-5966,1968,-5968,1971,-5968,1989,-5964,2005,-5953,2021,-5940,2039,-5928,2049,-5914,2066,-5910,2066,-5899,2073,-5891,2089,-5874,2109,-5858,2119,-5838,2167,-5787,2198,-5771,2211,-5758,2234,-5746,2252,-5739,2267,-5730,2288,-5728,2322,-5701,2324,-5695,2325,-5692,2371,-5636,2387,-5578,2387,-5572,2388,-5518,2389,-5459,2393,-5437,2404,-5422,2418,-5409,2431,-5395,2441,-5377,2445,-5352,2452,-5334,2462,-5318,2471,-5303,2480,-5280,2482,-5262,2482,-5244,2482,-5226,2482,-5210,2482,-5194,2482,-5174,2483,-5147,2476,-5135,2473,-5125,2470,-5118,2467,-5101,2465,-5078,2470,-5067,2475,-5078,2485,-5078,2505,-5074,2522,-5063,2538,-5057,2594,-5018,2578,-4999,2574,-4983,2582,-4971,2600,-4955,2622,-4940,2638,-4932,2645,-4922,2661,-4909,2681,-4894,2699,-4877,2708,-4859,2715,-4845,2726,-4837,2730,-4816,2736,-4792,2743,-4762,2739,-4762,2736,-4758,2734,-4755,2733,-4755,2728,-4760,2728,-4762,2761,-4746,2776,-4741,2852,-4723,2901,-4690,2921,-4677,2961,-4638,2962,-4632,2962,-4629,2962,-4621,2973,-4620,2973,-4611,2979,-4593,2991,-4579,3004,-4562,3009,-4547,3004,-4539,3009,-4538,3014,-4536,3021,-4538,3026,-4538,3041,-4540,3054,-4544,3068,-4543,3088,-4533,3100,-4512,3113,-4499,3127,-4486,3146,-4479,3159,-4465,3170,-4447,3176,-4427,3177,-4400,3179,-4376,3185,-4358,3198,-4346,3224,-4338,3241,-4326,3251,-4316,3261,-4309,3278,-4294,3298,-4275,3315,-4258,3325,-4245,3332,-4227,3341,-4207,3355,-4191,3367,-4188,3373,-4192,3375,-4192,3390,-4187,3408,-4175,3429,-4161,3448,-4148,3463,-4141,3471,-4141,3488,-4140,3523,-4076,3572,-4046,3567,-4049,3570,-4060,3571,-4073,3583,-4075,3590,-4075,3625,-4088,3638,-4092,3654,-4092,3659,-4085,3672,-4084,3680,-4078,3695,-4082,3708,-4084,3717,-4071,3730,-4058,3747,-4058,3742,-4071,3746,-4085,3759,-4085,3776,-4086,3800,-4088,3822,-4092,3854,-4057,3854,-4048,3867,-4044,3877,-4039,3881,-4020,3890,-4001,3901,-3983,3914,-3965,3924,-3949,3932,-3931,3946,-3915,3950,-3902,3947,-3905,3951,-3891,3956,-3871,3961,-3849,3963,-3832,3962,-3826,3962,-3825,3962,-3821,3965,-3814,3969,-3814,3977,-3814,3982,-3825,3990,-3825,3993,-3825,3998,-3859,4001,-3859,4002,-3854,4005,-3848,4008,-3845,4017,-3846,4024,-3839,4032,-3843,4027,-3849,4036,-3855,4047,-3857,4062,-3847,4084,-3836,4095,-3817,4112,-3806,4125,-3796,4145,-3784,4146,-3761,4135,-3743,4119,-3731,4106,-3724,4103,-3718,4101,-3690,4103,-3690,4121,-3698,4140,-3712,4163,-3713,4174,-3708,4189,-3705,4197,-3705,4194,-3734,4209,-3734,4219,-3734,4218,-3734,4231,-3734,4244,-3734,4252,-3744,4258,-3758,4277,-3751,4296,-3745,4300,-3725,4310,-3709,4323,-3695,4337,-3681,4349,-3665,4356,-3644,4356,-3629,4366,-3615,4386,-3602,4406,-3592,4398,-3573,4383,-3560,4370,-3543,4351,-3530,4384,-3475,4408,-3466,4417,-3466,4426,-3466,4436,-3453,4454,-3439,4475,-3428,4492,-3419,4504,-3406,4514,-3387,4527,-3369,4545,-3360,4564,-3366,4580,-3376,4594,-3393,4609,-3409,4625,-3416,4634,-3416,4639,-3409,4647,-3405,4662,-3393,4674,-3377,4686,-3359,4700,-3344,4715,-3324,4726,-3310,4730,-3263,4755,-3201,4757,-3165,4756,-3146,4767,-3131,4782,-3119,4798,-3110,4810,-3090,4818,-3067,4826,-3045,4836,-3031,4850,-3009,4858,-2990,4860,-2973,4860,-2957,4858,-2940,4858,-2917,4866,-2848,4890,-2799,4900,-2780,4917,-2769,4923,-2751,4933,-2735,4940,-2715,4937,-2692,4931,-2670,4919,-2651,4900,-2639,4881,-2634,4871,-2633,4876,-2633,4861,-2633,4845,-2627,4833,-2613,4821,-2599,4807,-2593,4797,-2592,4781,-2579,4781,-2578,4790,-2559,4807,-2542,4821,-2530,4832,-2526,4838,-2516,4838,-2510,4837,-2499,4837,-2494,4835,-2479,4823,-2463,4816,-2449,4808,-2434,4795,-2417,4780,-2414,4780,-2406,4782,-2386,4779,-2368,4765,-2354,4757,-2334,4747,-2322,4738,-2309,4726,-2305,4720,-2301,4720,-2290,4721,-2274,4717,-2255,4716,-2232,4716,-2213,4725,-2199,4723,-2186,4736,-2166,4736,-2162,4741,-2159,4745,-2159,4745,-2148,4771,-2147,4778,-2147,4786,-2147,4803,-2148,4811,-2148,4821,-2149,4819,-2137,4839,-2137,4903,-2151,4928,-2213,4930,-2240,4936,-2262,4944,-2280,4954,-2295,4965,-2309,4975,-2324,4991,-2362,4997,-2362,4997,-2382,5012,-2386,5031,-2390,5047,-2401,5062,-2415,5077,-2429,5095,-2441,5101,-2461,5109,-2480,5115,-2497,5116,-2526,5117,-2543,5114,-2566,5108,-2585,5101,-2603,5096,-2621,5116,-2686,5142,-2712,5148,-2720,5161,-2727,5177,-2741,5196,-2755,5209,-2768,5217,-2784,5232,-2786,5230,-2777,5242,-2777,5250,-2777,5255,-2779,5265,-2785,5279,-2774,5299,-2768,5311,-2762,5316,-2755,5328,-2755,5339,-2756,5346,-2768,5349,-2783,5359,-2783,5360,-2794,5368,-2803,5365,-2808,5363,-2814,5363,-2819,5363,-2823,5370,-2819,5373,-2819,5365,-2828,5371,-2839,5373,-2852,5352,-2861,5334,-2874,5335,-2896,5340,-2913,5343,-2931,5340,-2952,5333,-2970,5327,-2988,5325,-3012,5326,-3031,5322,-3056,5314,-3074,5299,-3084,5290,-3086,5281,-3081,5281,-3093,5266,-3104,5248,-3111,5229,-3119,5213,-3130,5199,-3142,5178,-3160,5161,-3173,5141,-3178,5119,-3177,5103,-3175,5090,-3174,5080,-3190,5078,-3199,5065,-3207,5052,-3225,5041,-3248,5034,-3270,5037,-3292,5047,-3309,5059,-3323,5068,-3340,5069,-3345,5067,-3350,5067,-3352,5067,-3354,5080,-3360,5089,-3362,5088,-3372,5082,-3387,5075,-3407,5071,-3429,5073,-3452,5080,-3470,5093,-3485,5105,-3505,5118,-3520,5129,-3534,5136,-3556,5143,-3576,5172,-3646,5212,-3701,5261,-3732,5281,-3731,5302,-3726,5320,-3717,5331,-3706,5331,-3691,5343,-3686,5366,-3682,5369,-3675,5366,-3675,5363,-3675,5433,-3639,5449,-3635,5459,-3632,5471,-3632,5473,-3621,5491,-3605,5498,-3605,5516,-3611,5534,-3620,5557,-3620,5620,-3616,5676,-3565,5682,-3549,5696,-3532,5728,-3460,5728,-3451,5726,-3446,5726,-3440,5723,-3438,5723,-3428,5725,-3422,5741,-3417,5754,-3405,5798,-3359,5842,-3352,5859,-3342,5863,-3340,5870,-3339,5872,-3339,5877,-3339,5891,-3346,5891,-3355,5891,-3376,5891,-3395,5890,-3415,5888,-3436,5887,-3454,5900,-3472,5913,-3482,5920,-3498,5920,-3507,5930,-3511,5923,-3531,5915,-3549,5906,-3567,5898,-3584,5891,-3602,5885,-3621,5882,-3642,5885,-3646,5878,-3652,5862,-3659,5843,-3667,5822,-3674,5803,-3681,5789,-3687,5772,-3700,5761,-3715,5743,-3730,5732,-3745,5723,-3759,5714,-3773,5698,-3793,5688,-3808,5664,-3814,5653,-3821,5652,-3830,5654,-3837,5654,-3842,5636,-3849,5617,-3852,5598,-3853,5580,-3856,5561,-3868,5544,-3880,5525,-3891,5505,-3900,5485,-3907,5466,-3914,5448,-3922,5431,-3930,5417,-3941,5409,-3950,5396,-3946,5395,-3963,5378,-3971,5363,-3986,5301,-4009,5240,-4056,5218,-4058,5195,-4063,5174,-4071,5159,-4083,5106,-4092,5098,-4096,5096,-4099,5088,-4105,5068,-4111,5050,-4120,5033,-4131,5017,-4142,5001,-4152,4983,-4161,4964,-4167,4943,-4170,4920,-4172,4901,-4178,4886,-4187,4871,-4197,4853,-4207,4797,-4231,4758,-4290,4750,-4294,4748,-4302,4747,-4318,4752,-4336,4762,-4343,4773,-4351,4780,-4366,4777,-4370,4787,-4375,4802,-4385,4818,-4398,4834,-4412,4850,-4427,4865,-4439,4872,-4458,4864,-4475,4856,-4498,4852,-4504,4847,-4509,4846,-4513,4831,-4520,4818,-4532,4796,-4532,4773,-4532,4757,-4531,4737,-4529,4718,-4524,4698,-4519,4675,-4517,4659,-4517,4638,-4521,4620,-4525,4601,-4525,4581,-4524,4560,-4522,4538,-4517,4518,-4512,4502,-4510,4492,-4507,4479,-4510,4478,-4504,4471,-4503,4466,-4502,4446,-4505,4424,-4511,4403,-4522,4385,-4534,4373,-4549,4350,-4556,4333,-4567,4318,-4579,4303,-4590,4286,-4599,4264,-4612,4254,-4634,4252,-4648,4239,-4652,4212,-4659,4192,-4669,4187,-4677,4175,-4693,4159,-4713,4142,-4736,4128,-4757,4118,-4773,4109,-4779,4047,-4819,4010,-4865,4004,-4882,3973,-4936,3933,-4989,3920,-5007,3888,-5060,3879,-5095,3866,-5106,3846,-5170,3846,-5191,3836,-5202,3826,-5221,3818,-5243,3813,-5265,3807,-5282,3785,-5353,3761,-5389,3755,-5409,3744,-5429,3738,-5445,3737,-5462,3737,-5483,3681,-5506,3628,-5539,3612,-5551,3552,-5585,3525,-5611,3506,-5620,3492,-5636,3480,-5652,3460,-5661,3408,-5699,3378,-5726,3363,-5739,3349,-5751,3334,-5761,3318,-5772,3303,-5786,3270,-5839,3247,-5898,3231,-5956,3229,-5974,3220,-5994,3218,-6013,3219,-6031,3220,-6053,3223,-6064,3227,-6072,3228,-6085,3236,-6093,3245,-6102,3242,-6102,3247,-6114,3259,-6115,3271,-6121,3271,-6128,3271,-6142,3273,-6163,3278,-6187,3287,-6207,3301,-6214,3315,-6211,3329,-6211,3339,-6222,3340,-6239,3334,-6259,3325,-6278,3316,-6293,3311,-6301,3283,-6312,3263,-6312,3263,-6332,3269,-6350,3257,-6367,3246,-6386,3247,-6407,3249,-6425,3243,-6440,3239,-6439,3232,-6419,3226,-6415,3220,-6412,3213,-6425,3209,-6424,3214,-6443,3221,-6465,3227,-6485,3231,-6557,3288,-6597,3309,-6603,3329,-6610,3347,-6614,3342,-6601,3325,-6585,3310,-6571,3308,-6561,3314,-6556,3320,-6554,3328,-6560,3346,-6570,3369,-6582,3393,-6593,3414,-6601,3436,-6608,3452,-6619,3468,-6628,3482,-6630,3491,-6626,3499,-6632,3509,-6648,3524,-6665,3543,-6657,3556,-6642,3570,-6656,3582,-6672,3590,-6691,3587,-6702,3578,-6706,3566,-6718,3566,-6719,3566,-6720,3569,-6728,3579,-6726,3590,-6731,3602,-6750,3608,-6750,3621,-6750,3641,-6741,3641,-6752,3649,-6745,3651,-6739,3653,-6733,3653,-6729,3653,-6722,3653,-6712,3646,-6703,3653,-6695,3657,-6690,3660,-6686,3666,-6687,3674,-6687,3680,-6701,3696,-6710,3712,-6724,3724,-6734,3725,-6749,3735,-6759,3743,-6755,3750,-6755,3760,-6750,3774,-6737,3790,-6718,3805,-6697,3817,-6677,3807,-6668,3802,-6662,3798,-6655,3815,-6644,3797,-6636,3795,-6641,3782,-6634,3776,-6627,3772,-6617,3764,-6614,3746,-6621,3735,-6613,3730,-6596,3733,-6584,3746,-6576,3750,-6560,3738,-6542,3742,-6523,3746,-6502,3747,-6483,3746,-6462,3747,-6442,3753,-6419,3761,-6401,3767,-6385,3771,-6368,3766,-6354,3772,-6352,3773,-6331,3782,-6314,3794,-6299,3807,-6284,3815,-6269,3838,-6209,3873,-6156,3878,-6154,3881,-6159,3881,-6172,3876,-6177,3877,-6185,3885,-6191,3898,-6188,3912,-6183,3923,-6183,3920,-6202,3912,-6217,3912,-6231,3919,-6245,3918,-6252,3917,-6258,3908,-6261,3907,-6268,3904,-6281,3922,-6287,3925,-6296,3925,-6313,3930,-6329,3934,-6322,3937,-6310,3941,-6304,3945,-6299,3949,-6299,3951,-6296,3953,-6294,3950,-6298,3951,-6296,3956,-6310,3959,-6333,3963,-6361,3964,-6381,3976,-6387,3985,-6398,3991,-6415,3996,-6434,4001,-6455,4006,-6476,4013,-6495,4022,-6512,4034,-6524,4051,-6530,4068,-6524,4077,-6510,4085,-6495,4108,-6492,4122,-6492,4137,-6481,4149,-6463,4160,-6443,4171,-6427,4231,-6389,4269,-6328,4274,-6252,4275,-6222,4277,-6196,4281,-6175,4285,-6156,4290,-6139,4294,-6123,4306,-6105,4315,-6084,4322,-6069,4333,-6056,4340,-6051,4350,-6041,4365,-6022,4378,-6006,4433,-5951,4488,-5922,4518,-5913,4528,-5910,4535,-5907,4537,-5904,4533,-5901,4511,-5897,4490,-5899,4472,-5905,4455,-5913,4442,-5921,4432,-5925,4429,-5919,4432,-5908,4435,-5895,4438,-5883,4435,-5875,4418,-5887,4407,-5902,4389,-5899,4376,-5896,4363,-5896,4357,-5884,4375,-5867,4389,-5848,4398,-5829,4402,-5814,4415,-5798,4430,-5786,4447,-5777,4464,-5766,4476,-5751,4483,-5738,4487,-5727,4491,-5716,4497,-5704,4549,-5662,4558,-5660,4561,-5663,4554,-5673,4539,-5694,4540,-5708,4560,-5703,4573,-5691,4583,-5670,4581,-5662,4573,-5653,4563,-5645,4555,-5637,4554,-5630,4562,-5623,4586,-5617,4601,-5609,4619,-5606,4628,-5601,4642,-5597,4648,-5598,4660,-5583,4663,-5587,4663,-5610,4659,-5630,4655,-5648,4654,-5663,4664,-5666,4670,-5670,4678,-5666,4688,-5651,4689,-5644,4687,-5640,4682,-5634,4681,-5621,4680,-5607,4679,-5599,4680,-5592,4685,-5582,4696,-5566,4709,-5542,4712,-5525,4710,-5513,4718,-5485,4730,-5467,4744,-5457,4758,-5454,4772,-5454,4784,-5455,4793,-5455,4800,-5472,4818,-5480,4852,-5489,4875,-5498,4890,-5504,4898,-5508,4913,-5504,4933,-5492,4953,-5477,4972,-5462,4986,-5450,5002,-5439,5019,-5432,5037,-5426,5056,-5420,5076,-5415,5147,-5376,5200,-5335,5216,-5323,5230,-5313,5251,-5303,5264,-5300,5276,-5297,5290,-5289,5303,-5277,5312,-5266,5319,-5256,5326,-5246,5337,-5235,5353,-5223,5371,-5206,5426,-5170,5474,-5150,5475,-5140,5471,-5128,5450,-5135,5433,-5146,5417,-5157,5390,-5165,5371,-5170,5356,-5174,5345,-5179,5333,-5188,5311,-5197,5254,-5218,5181,-5227,5170,-5221,5170,-5211,5178,-5199,5199,-5193,5224,-5191,5248,-5190,5270,-5186,5290,-5175,5306,-5162,5320,-5151,5340,-5142,5357,-5137,5373,-5134,5392,-5130,5414,-5119,5432,-5107,5447,-5096,5463,-5089,5487,-5093,5502,-5101,5517,-5095,5536,-5084,5556,-5070,5576,-5056,5594,-5046,5607,-5041,5624,-5038,5641,-5028,5657,-5010,5672,-4990,5687,-4977,5704,-4972,5719,-4962,5735,-4951,5786,-4917,5821,-4896,5824,-4907,5821,-4912,5819,-4921,5844,-4921,5860,-4921,5886,-4979,5900,-4973,5909,-4974,5917,-4973,5925,-4963,5917,-4957,5915,-4944,5913,-4912,5894,-4912,5878,-4916,5866,-4914,5859,-4900,5865,-4897,5864,-4883,5884,-4879,5903,-4882,5920,-4868,5933,-4854,5947,-4842,5962,-4834,5979,-4834,6000,-4834,6020,-4831,6034,-4817,6043,-4800,6053,-4785,6071,-4774,6089,-4761,6106,-4749,6122,-4740,6144,-4738,6161,-4743,6174,-4744,6189,-4738,6209,-4731,6229,-4721,6245,-4698,6254,-4677,6259,-4660,6263,-4648,6290,-4630,6312,-4621,6330,-4618,6331,-4618e" filled="f" stroked="t" strokeweight=".565pt" strokecolor="#00AEEF">
                <v:path arrowok="t"/>
              </v:shape>
              <v:shape style="position:absolute;left:733;top:-7626;width:5571;height:4900" type="#_x0000_t75">
                <v:imagedata r:id="rId28" o:title=""/>
              </v:shape>
              <v:shape style="position:absolute;left:3193;top:-2541;width:1510;height:1126" type="#_x0000_t75">
                <v:imagedata r:id="rId29" o:title=""/>
              </v:shape>
            </v:group>
            <v:group style="position:absolute;left:4089;top:-2530;width:27;height:18" coordorigin="4089,-2530" coordsize="27,18">
              <v:shape style="position:absolute;left:4089;top:-2530;width:27;height:18" coordorigin="4089,-2530" coordsize="27,18" path="m4107,-2530l4089,-2530,4094,-2514,4099,-2512,4116,-2518,4114,-2523,4107,-2530e" filled="t" fillcolor="#EDE8E0" stroked="f">
                <v:path arrowok="t"/>
                <v:fill/>
              </v:shape>
            </v:group>
            <v:group style="position:absolute;left:4089;top:-2530;width:27;height:18" coordorigin="4089,-2530" coordsize="27,18">
              <v:shape style="position:absolute;left:4089;top:-2530;width:27;height:18" coordorigin="4089,-2530" coordsize="27,18" path="m4089,-2530l4094,-2530,4097,-2530,4102,-2530,4107,-2530,4114,-2523,4116,-2518,4099,-2512,4094,-2514,4089,-2530xe" filled="f" stroked="t" strokeweight=".353pt" strokecolor="#00AEEF">
                <v:path arrowok="t"/>
              </v:shape>
            </v:group>
            <v:group style="position:absolute;left:4184;top:-2568;width:30;height:28" coordorigin="4184,-2568" coordsize="30,28">
              <v:shape style="position:absolute;left:4184;top:-2568;width:30;height:28" coordorigin="4184,-2568" coordsize="30,28" path="m4198,-2568l4191,-2562,4184,-2557,4191,-2541,4196,-2544,4212,-2544,4214,-2546,4214,-2563,4198,-2568e" filled="t" fillcolor="#EDE8E0" stroked="f">
                <v:path arrowok="t"/>
                <v:fill/>
              </v:shape>
              <v:shape style="position:absolute;left:4184;top:-2568;width:30;height:28" coordorigin="4184,-2568" coordsize="30,28" path="m4212,-2544l4196,-2544,4203,-2541,4209,-2541,4212,-2544e" filled="t" fillcolor="#EDE8E0" stroked="f">
                <v:path arrowok="t"/>
                <v:fill/>
              </v:shape>
            </v:group>
            <v:group style="position:absolute;left:4184;top:-2568;width:30;height:28" coordorigin="4184,-2568" coordsize="30,28">
              <v:shape style="position:absolute;left:4184;top:-2568;width:30;height:28" coordorigin="4184,-2568" coordsize="30,28" path="m4191,-2562l4198,-2568,4214,-2563,4214,-2548,4214,-2546,4209,-2541,4208,-2541,4203,-2541,4196,-2544,4191,-2541,4184,-2557,4191,-2562xe" filled="f" stroked="t" strokeweight=".353pt" strokecolor="#00AEEF">
                <v:path arrowok="t"/>
              </v:shape>
            </v:group>
            <v:group style="position:absolute;left:4290;top:-2570;width:46;height:34" coordorigin="4290,-2570" coordsize="46,34">
              <v:shape style="position:absolute;left:4290;top:-2570;width:46;height:34" coordorigin="4290,-2570" coordsize="46,34" path="m4336,-2546l4303,-2546,4302,-2544,4300,-2535,4328,-2536,4335,-2540,4336,-2546e" filled="t" fillcolor="#EDE8E0" stroked="f">
                <v:path arrowok="t"/>
                <v:fill/>
              </v:shape>
              <v:shape style="position:absolute;left:4290;top:-2570;width:46;height:34" coordorigin="4290,-2570" coordsize="46,34" path="m4311,-2570l4303,-2564,4298,-2555,4290,-2546,4303,-2546,4336,-2546,4338,-2555,4326,-2562,4311,-2570e" filled="t" fillcolor="#EDE8E0" stroked="f">
                <v:path arrowok="t"/>
                <v:fill/>
              </v:shape>
            </v:group>
            <v:group style="position:absolute;left:4290;top:-2570;width:48;height:34" coordorigin="4290,-2570" coordsize="48,34">
              <v:shape style="position:absolute;left:4290;top:-2570;width:48;height:34" coordorigin="4290,-2570" coordsize="48,34" path="m4290,-2546l4298,-2555,4303,-2564,4311,-2570,4326,-2562,4338,-2555,4335,-2540,4328,-2536,4320,-2536,4315,-2536,4308,-2536,4304,-2536,4300,-2535,4302,-2544,4303,-2546,4290,-2546xe" filled="f" stroked="t" strokeweight=".353pt" strokecolor="#00AEEF">
                <v:path arrowok="t"/>
              </v:shape>
            </v:group>
            <v:group style="position:absolute;left:4403;top:-2606;width:17;height:22" coordorigin="4403,-2606" coordsize="17,22">
              <v:shape style="position:absolute;left:4403;top:-2606;width:17;height:22" coordorigin="4403,-2606" coordsize="17,22" path="m4408,-2606l4405,-2606,4405,-2604,4403,-2599,4405,-2584,4410,-2584,4415,-2590,4420,-2592,4420,-2594,4415,-2599,4415,-2601,4411,-2602,4408,-2606e" filled="t" fillcolor="#EDE8E0" stroked="f">
                <v:path arrowok="t"/>
                <v:fill/>
              </v:shape>
            </v:group>
            <v:group style="position:absolute;left:4403;top:-2606;width:17;height:22" coordorigin="4403,-2606" coordsize="17,22">
              <v:shape style="position:absolute;left:4403;top:-2606;width:17;height:22" coordorigin="4403,-2606" coordsize="17,22" path="m4405,-2606l4408,-2606,4411,-2602,4415,-2601,4415,-2599,4420,-2594,4420,-2592,4415,-2590,4410,-2584,4405,-2584,4403,-2599,4405,-2604,4405,-2606xe" filled="f" stroked="t" strokeweight=".353pt" strokecolor="#00AEEF">
                <v:path arrowok="t"/>
              </v:shape>
            </v:group>
            <v:group style="position:absolute;left:4470;top:-2703;width:26;height:22" coordorigin="4470,-2703" coordsize="26,22">
              <v:shape style="position:absolute;left:4470;top:-2703;width:26;height:22" coordorigin="4470,-2703" coordsize="26,22" path="m4486,-2703l4484,-2703,4470,-2681,4493,-2685,4496,-2691,4486,-2703e" filled="t" fillcolor="#EDE8E0" stroked="f">
                <v:path arrowok="t"/>
                <v:fill/>
              </v:shape>
            </v:group>
            <v:group style="position:absolute;left:4470;top:-2703;width:26;height:22" coordorigin="4470,-2703" coordsize="26,22">
              <v:shape style="position:absolute;left:4470;top:-2703;width:26;height:22" coordorigin="4470,-2703" coordsize="26,22" path="m4486,-2703l4496,-2691,4493,-2685,4470,-2681,4484,-2703,4486,-2703xe" filled="f" stroked="t" strokeweight=".353pt" strokecolor="#00AEEF">
                <v:path arrowok="t"/>
              </v:shape>
            </v:group>
            <v:group style="position:absolute;left:3076;top:-2161;width:36;height:34" coordorigin="3076,-2161" coordsize="36,34">
              <v:shape style="position:absolute;left:3076;top:-2161;width:36;height:34" coordorigin="3076,-2161" coordsize="36,34" path="m3076,-2141l3080,-2138,3085,-2127,3100,-2127,3106,-2133,3112,-2139,3083,-2139,3076,-2141e" filled="t" fillcolor="#EDE8E0" stroked="f">
                <v:path arrowok="t"/>
                <v:fill/>
              </v:shape>
              <v:shape style="position:absolute;left:3076;top:-2161;width:36;height:34" coordorigin="3076,-2161" coordsize="36,34" path="m3093,-2161l3089,-2159,3083,-2148,3083,-2139,3112,-2139,3113,-2140,3108,-2145,3098,-2154,3093,-2161e" filled="t" fillcolor="#EDE8E0" stroked="f">
                <v:path arrowok="t"/>
                <v:fill/>
              </v:shape>
            </v:group>
            <v:group style="position:absolute;left:3076;top:-2161;width:36;height:34" coordorigin="3076,-2161" coordsize="36,34">
              <v:shape style="position:absolute;left:3076;top:-2161;width:36;height:34" coordorigin="3076,-2161" coordsize="36,34" path="m3083,-2139l3083,-2148,3089,-2159,3093,-2161,3098,-2154,3108,-2145,3113,-2140,3106,-2133,3100,-2127,3092,-2127,3085,-2127,3080,-2138,3076,-2141,3083,-2139xe" filled="f" stroked="t" strokeweight=".353pt" strokecolor="#00AEEF">
                <v:path arrowok="t"/>
              </v:shape>
            </v:group>
            <v:group style="position:absolute;left:3035;top:-1473;width:60;height:52" coordorigin="3035,-1473" coordsize="60,52">
              <v:shape style="position:absolute;left:3035;top:-1473;width:60;height:52" coordorigin="3035,-1473" coordsize="60,52" path="m3094,-1437l3060,-1437,3058,-1429,3065,-1420,3083,-1421,3083,-1426,3090,-1432,3094,-1435,3094,-1437e" filled="t" fillcolor="#EDE8E0" stroked="f">
                <v:path arrowok="t"/>
                <v:fill/>
              </v:shape>
              <v:shape style="position:absolute;left:3035;top:-1473;width:60;height:52" coordorigin="3035,-1473" coordsize="60,52" path="m3072,-1447l3046,-1447,3046,-1442,3055,-1436,3060,-1437,3094,-1437,3091,-1441,3089,-1444,3088,-1446,3073,-1446,3072,-1447e" filled="t" fillcolor="#EDE8E0" stroked="f">
                <v:path arrowok="t"/>
                <v:fill/>
              </v:shape>
              <v:shape style="position:absolute;left:3035;top:-1473;width:60;height:52" coordorigin="3035,-1473" coordsize="60,52" path="m3083,-1451l3073,-1446,3088,-1446,3083,-1451e" filled="t" fillcolor="#EDE8E0" stroked="f">
                <v:path arrowok="t"/>
                <v:fill/>
              </v:shape>
              <v:shape style="position:absolute;left:3035;top:-1473;width:60;height:52" coordorigin="3035,-1473" coordsize="60,52" path="m3041,-1472l3041,-1467,3038,-1461,3041,-1456,3038,-1454,3035,-1451,3035,-1447,3046,-1447,3072,-1447,3068,-1460,3067,-1469,3055,-1469,3041,-1472e" filled="t" fillcolor="#EDE8E0" stroked="f">
                <v:path arrowok="t"/>
                <v:fill/>
              </v:shape>
              <v:shape style="position:absolute;left:3035;top:-1473;width:60;height:52" coordorigin="3035,-1473" coordsize="60,52" path="m3067,-1473l3055,-1469,3067,-1469,3067,-1473e" filled="t" fillcolor="#EDE8E0" stroked="f">
                <v:path arrowok="t"/>
                <v:fill/>
              </v:shape>
            </v:group>
            <v:group style="position:absolute;left:3035;top:-1473;width:60;height:52" coordorigin="3035,-1473" coordsize="60,52">
              <v:shape style="position:absolute;left:3035;top:-1473;width:60;height:52" coordorigin="3035,-1473" coordsize="60,52" path="m3060,-1437l3055,-1436,3046,-1442,3046,-1447,3035,-1447,3035,-1451,3038,-1454,3041,-1456,3038,-1461,3041,-1467,3041,-1472,3055,-1469,3067,-1473,3068,-1460,3073,-1446,3083,-1451,3089,-1444,3091,-1441,3094,-1435,3090,-1432,3083,-1426,3083,-1421,3072,-1421,3065,-1420,3058,-1429,3060,-1437xe" filled="f" stroked="t" strokeweight=".353pt" strokecolor="#00AEEF">
                <v:path arrowok="t"/>
              </v:shape>
            </v:group>
            <v:group style="position:absolute;left:3853;top:-3834;width:48;height:46" coordorigin="3853,-3834" coordsize="48,46">
              <v:shape style="position:absolute;left:3853;top:-3834;width:48;height:46" coordorigin="3853,-3834" coordsize="48,46" path="m3887,-3834l3875,-3827,3864,-3816,3853,-3803,3864,-3795,3880,-3788,3882,-3791,3886,-3796,3898,-3809,3901,-3829,3887,-3834e" filled="t" fillcolor="#EDE8E0" stroked="f">
                <v:path arrowok="t"/>
                <v:fill/>
              </v:shape>
            </v:group>
            <v:group style="position:absolute;left:3853;top:-3834;width:48;height:46" coordorigin="3853,-3834" coordsize="48,46">
              <v:shape style="position:absolute;left:3853;top:-3834;width:48;height:46" coordorigin="3853,-3834" coordsize="48,46" path="m3882,-3791l3880,-3788,3864,-3795,3860,-3798,3859,-3799,3855,-3802,3853,-3803,3864,-3816,3875,-3827,3887,-3834,3901,-3829,3898,-3809,3886,-3796,3882,-3791xe" filled="f" stroked="t" strokeweight=".353pt" strokecolor="#00AEEF">
                <v:path arrowok="t"/>
              </v:shape>
            </v:group>
            <v:group style="position:absolute;left:3930;top:-3837;width:27;height:18" coordorigin="3930,-3837" coordsize="27,18">
              <v:shape style="position:absolute;left:3930;top:-3837;width:27;height:18" coordorigin="3930,-3837" coordsize="27,18" path="m3948,-3837l3930,-3837,3935,-3821,3940,-3819,3957,-3824,3955,-3830,3948,-3837e" filled="t" fillcolor="#EDE8E0" stroked="f">
                <v:path arrowok="t"/>
                <v:fill/>
              </v:shape>
            </v:group>
            <v:group style="position:absolute;left:3930;top:-3837;width:27;height:18" coordorigin="3930,-3837" coordsize="27,18">
              <v:shape style="position:absolute;left:3930;top:-3837;width:27;height:18" coordorigin="3930,-3837" coordsize="27,18" path="m3930,-3837l3935,-3837,3938,-3837,3943,-3837,3948,-3837,3955,-3830,3957,-3824,3940,-3819,3935,-3821,3930,-3837xe" filled="f" stroked="t" strokeweight=".353pt" strokecolor="#00AEEF">
                <v:path arrowok="t"/>
              </v:shape>
            </v:group>
            <v:group style="position:absolute;left:4656;top:-4764;width:27;height:18" coordorigin="4656,-4764" coordsize="27,18">
              <v:shape style="position:absolute;left:4656;top:-4764;width:27;height:18" coordorigin="4656,-4764" coordsize="27,18" path="m4674,-4764l4656,-4764,4661,-4749,4666,-4746,4683,-4752,4681,-4757,4674,-4764e" filled="t" fillcolor="#EDE8E0" stroked="f">
                <v:path arrowok="t"/>
                <v:fill/>
              </v:shape>
            </v:group>
            <v:group style="position:absolute;left:4656;top:-4764;width:27;height:18" coordorigin="4656,-4764" coordsize="27,18">
              <v:shape style="position:absolute;left:4656;top:-4764;width:27;height:18" coordorigin="4656,-4764" coordsize="27,18" path="m4656,-4764l4661,-4764,4664,-4764,4669,-4764,4674,-4764,4681,-4757,4683,-4752,4666,-4746,4661,-4749,4656,-4764xe" filled="f" stroked="t" strokeweight=".353pt" strokecolor="#00AEEF">
                <v:path arrowok="t"/>
              </v:shape>
            </v:group>
            <v:group style="position:absolute;left:4517;top:-4637;width:27;height:18" coordorigin="4517,-4637" coordsize="27,18">
              <v:shape style="position:absolute;left:4517;top:-4637;width:27;height:18" coordorigin="4517,-4637" coordsize="27,18" path="m4535,-4637l4517,-4637,4522,-4622,4527,-4619,4543,-4625,4541,-4630,4535,-4637e" filled="t" fillcolor="#EDE8E0" stroked="f">
                <v:path arrowok="t"/>
                <v:fill/>
              </v:shape>
            </v:group>
            <v:group style="position:absolute;left:4517;top:-4637;width:27;height:18" coordorigin="4517,-4637" coordsize="27,18">
              <v:shape style="position:absolute;left:4517;top:-4637;width:27;height:18" coordorigin="4517,-4637" coordsize="27,18" path="m4517,-4637l4522,-4637,4525,-4637,4530,-4637,4535,-4637,4541,-4630,4543,-4625,4527,-4619,4522,-4622,4517,-4637xe" filled="f" stroked="t" strokeweight=".353pt" strokecolor="#00AEEF">
                <v:path arrowok="t"/>
              </v:shape>
            </v:group>
            <v:group style="position:absolute;left:4548;top:-4674;width:23;height:15" coordorigin="4548,-4674" coordsize="23,15">
              <v:shape style="position:absolute;left:4548;top:-4674;width:23;height:15" coordorigin="4548,-4674" coordsize="23,15" path="m4563,-4674l4548,-4674,4550,-4661,4555,-4659,4570,-4663,4569,-4668,4563,-4674e" filled="t" fillcolor="#EDE8E0" stroked="f">
                <v:path arrowok="t"/>
                <v:fill/>
              </v:shape>
            </v:group>
            <v:group style="position:absolute;left:4548;top:-4674;width:23;height:15" coordorigin="4548,-4674" coordsize="23,15">
              <v:shape style="position:absolute;left:4548;top:-4674;width:23;height:15" coordorigin="4548,-4674" coordsize="23,15" path="m4548,-4674l4552,-4674,4555,-4674,4559,-4674,4563,-4674,4569,-4668,4570,-4663,4555,-4659,4550,-4661,4548,-4674xe" filled="f" stroked="t" strokeweight=".353pt" strokecolor="#00AEEF">
                <v:path arrowok="t"/>
              </v:shape>
            </v:group>
            <v:group style="position:absolute;left:4005;top:-3727;width:55;height:39" coordorigin="4005,-3727" coordsize="55,39">
              <v:shape style="position:absolute;left:4005;top:-3727;width:55;height:39" coordorigin="4005,-3727" coordsize="55,39" path="m4035,-3727l4020,-3721,4005,-3715,4008,-3708,4009,-3707,4011,-3702,4023,-3689,4026,-3690,4029,-3692,4047,-3699,4060,-3713,4048,-3727,4035,-3727e" filled="t" fillcolor="#EDE8E0" stroked="f">
                <v:path arrowok="t"/>
                <v:fill/>
              </v:shape>
            </v:group>
            <v:group style="position:absolute;left:4005;top:-3727;width:55;height:39" coordorigin="4005,-3727" coordsize="55,39">
              <v:shape style="position:absolute;left:4005;top:-3727;width:55;height:39" coordorigin="4005,-3727" coordsize="55,39" path="m4026,-3690l4023,-3689,4011,-3702,4009,-3707,4008,-3708,4006,-3713,4005,-3715,4020,-3721,4035,-3727,4048,-3727,4060,-3713,4047,-3699,4029,-3692,4026,-3690xe" filled="f" stroked="t" strokeweight=".353pt" strokecolor="#00AEEF">
                <v:path arrowok="t"/>
              </v:shape>
            </v:group>
            <v:group style="position:absolute;left:3472;top:-3925;width:22;height:36" coordorigin="3472,-3925" coordsize="22,36">
              <v:shape style="position:absolute;left:3472;top:-3925;width:22;height:36" coordorigin="3472,-3925" coordsize="22,36" path="m3482,-3925l3472,-3925,3473,-3896,3476,-3889,3481,-3896,3489,-3902,3494,-3905,3489,-3909,3482,-3918,3482,-3925e" filled="t" fillcolor="#EDE8E0" stroked="f">
                <v:path arrowok="t"/>
                <v:fill/>
              </v:shape>
            </v:group>
            <v:group style="position:absolute;left:3472;top:-3925;width:22;height:36" coordorigin="3472,-3925" coordsize="22,36">
              <v:shape style="position:absolute;left:3472;top:-3925;width:22;height:36" coordorigin="3472,-3925" coordsize="22,36" path="m3476,-3889l3481,-3896,3489,-3902,3494,-3905,3489,-3909,3482,-3918,3482,-3925,3479,-3925,3476,-3925,3472,-3925,3473,-3896,3476,-3889xe" filled="f" stroked="t" strokeweight=".353pt" strokecolor="#00AEEF">
                <v:path arrowok="t"/>
              </v:shape>
            </v:group>
            <v:group style="position:absolute;left:3515;top:-3959;width:21;height:36" coordorigin="3515,-3959" coordsize="21,36">
              <v:shape style="position:absolute;left:3515;top:-3959;width:21;height:36" coordorigin="3515,-3959" coordsize="21,36" path="m3525,-3959l3522,-3959,3515,-3930,3519,-3923,3524,-3930,3532,-3935,3537,-3939,3532,-3943,3525,-3951,3525,-3959e" filled="t" fillcolor="#EDE8E0" stroked="f">
                <v:path arrowok="t"/>
                <v:fill/>
              </v:shape>
            </v:group>
            <v:group style="position:absolute;left:3515;top:-3959;width:21;height:36" coordorigin="3515,-3959" coordsize="21,36">
              <v:shape style="position:absolute;left:3515;top:-3959;width:21;height:36" coordorigin="3515,-3959" coordsize="21,36" path="m3519,-3923l3524,-3930,3532,-3935,3537,-3939,3532,-3943,3525,-3951,3525,-3959,3522,-3959,3515,-3930,3519,-3923xe" filled="f" stroked="t" strokeweight=".353pt" strokecolor="#00AEEF">
                <v:path arrowok="t"/>
              </v:shape>
            </v:group>
            <v:group style="position:absolute;left:3395;top:-3926;width:27;height:18" coordorigin="3395,-3926" coordsize="27,18">
              <v:shape style="position:absolute;left:3395;top:-3926;width:27;height:18" coordorigin="3395,-3926" coordsize="27,18" path="m3413,-3926l3395,-3925,3400,-3910,3405,-3908,3422,-3913,3420,-3919,3413,-3926e" filled="t" fillcolor="#EDE8E0" stroked="f">
                <v:path arrowok="t"/>
                <v:fill/>
              </v:shape>
            </v:group>
            <v:group style="position:absolute;left:3395;top:-3926;width:27;height:18" coordorigin="3395,-3926" coordsize="27,18">
              <v:shape style="position:absolute;left:3395;top:-3926;width:27;height:18" coordorigin="3395,-3926" coordsize="27,18" path="m3395,-3925l3400,-3925,3403,-3925,3408,-3926,3413,-3926,3420,-3919,3422,-3913,3405,-3908,3400,-3910,3395,-3925xe" filled="f" stroked="t" strokeweight=".353pt" strokecolor="#00AEEF">
                <v:path arrowok="t"/>
              </v:shape>
            </v:group>
            <v:group style="position:absolute;left:4251;top:-4098;width:95;height:97" coordorigin="4251,-4098" coordsize="95,97">
              <v:shape style="position:absolute;left:4251;top:-4098;width:95;height:97" coordorigin="4251,-4098" coordsize="95,97" path="m4290,-4098l4270,-4088,4256,-4072,4251,-4050,4254,-4035,4264,-4017,4282,-4005,4306,-4001,4323,-4007,4337,-4020,4345,-4040,4346,-4068,4335,-4084,4316,-4095,4290,-4098e" filled="t" fillcolor="#FFF8A8" stroked="f">
                <v:path arrowok="t"/>
                <v:fill/>
              </v:shape>
            </v:group>
            <v:group style="position:absolute;left:4143;top:-5944;width:21;height:34" coordorigin="4143,-5944" coordsize="21,34">
              <v:shape style="position:absolute;left:4143;top:-5944;width:21;height:34" coordorigin="4143,-5944" coordsize="21,34" path="m4152,-5944l4143,-5936,4152,-5922,4150,-5922,4165,-5910,4165,-5935,4159,-5941,4152,-5944e" filled="t" fillcolor="#99D097" stroked="f">
                <v:path arrowok="t"/>
                <v:fill/>
              </v:shape>
            </v:group>
            <v:group style="position:absolute;left:4143;top:-5944;width:21;height:34" coordorigin="4143,-5944" coordsize="21,34">
              <v:shape style="position:absolute;left:4143;top:-5944;width:21;height:34" coordorigin="4143,-5944" coordsize="21,34" path="m4143,-5936l4152,-5944,4159,-5941,4165,-5935,4165,-5910,4150,-5922,4152,-5922,4143,-5936xe" filled="f" stroked="t" strokeweight=".353pt" strokecolor="#00AEEF">
                <v:path arrowok="t"/>
              </v:shape>
            </v:group>
            <v:group style="position:absolute;left:737;top:-7618;width:5573;height:5446" coordorigin="737,-7618" coordsize="5573,5446">
              <v:shape style="position:absolute;left:737;top:-7618;width:5573;height:5446" coordorigin="737,-7618" coordsize="5573,5446" path="m758,-5328l767,-5328,792,-5328,818,-5328,844,-5328,866,-5329,882,-5330,896,-5335,906,-5331,911,-5341,909,-5360,898,-5375,904,-5399,924,-5404,926,-5424,929,-5435,946,-5435,959,-5435,952,-5447,962,-5447,978,-5451,1000,-5457,1013,-5478,1023,-5494,1034,-5507,1049,-5516,1064,-5518,1080,-5519,1097,-5523,1111,-5546,1118,-5558,1139,-5567,1155,-5578,1170,-5590,1187,-5599,1262,-5628,1329,-5642,1332,-5642,1344,-5643,1390,-5658,1405,-5660,1413,-5662,1432,-5667,1450,-5670,1464,-5680,1485,-5690,1503,-5701,1518,-5714,1528,-5729,1532,-5752,1535,-5768,1550,-5782,1561,-5799,1565,-5818,1575,-5839,1591,-5855,1617,-5860,1639,-5866,1652,-5875,1656,-5897,1658,-5916,1660,-5934,1713,-5988,1751,-6009,1761,-6005,1761,-6011,1760,-6020,1774,-6013,1784,-6011,1787,-6018,1797,-6020,1808,-6021,1828,-6017,1846,-6008,1865,-6001,1875,-5995,1883,-5991,1891,-5992,1891,-5990,1892,-5983,1901,-5983,1906,-5981,1910,-5978,1915,-5976,1918,-5970,1921,-5969,1926,-5967,1927,-5953,1943,-5946,1960,-5946,1958,-5951,1960,-5959,1959,-5968,1961,-5966,1968,-5968,1971,-5968,1989,-5964,2005,-5953,2021,-5940,2039,-5928,2049,-5914,2066,-5910,2066,-5899,2073,-5891,2089,-5874,2109,-5858,2119,-5838,2167,-5787,2198,-5771,2211,-5758,2234,-5746,2252,-5739,2267,-5730,2288,-5728,2322,-5701,2324,-5695,2325,-5692,2371,-5636,2387,-5578,2387,-5572,2388,-5518,2389,-5459,2393,-5437,2404,-5422,2418,-5409,2431,-5395,2441,-5377,2445,-5352,2452,-5334,2462,-5318,2471,-5303,2480,-5280,2482,-5262,2482,-5244,2482,-5226,2482,-5210,2482,-5194,2482,-5174,2483,-5147,2476,-5135,2473,-5125,2470,-5118,2467,-5101,2465,-5078,2470,-5067,2475,-5078,2485,-5078,2505,-5074,2522,-5063,2538,-5057,2594,-5018,2578,-4999,2574,-4983,2582,-4971,2600,-4955,2622,-4940,2638,-4932,2645,-4922,2661,-4909,2681,-4894,2699,-4877,2708,-4859,2715,-4845,2726,-4837,2730,-4816,2736,-4792,2743,-4762,2739,-4762,2736,-4758,2734,-4755,2733,-4755,2728,-4760,2728,-4762,2761,-4746,2776,-4741,2852,-4723,2901,-4690,2921,-4677,2961,-4638,2962,-4632,2962,-4629,2962,-4621,2973,-4620,2973,-4611,2979,-4593,2991,-4579,3004,-4562,3009,-4547,3004,-4539,3009,-4538,3014,-4536,3021,-4538,3026,-4538,3041,-4540,3054,-4544,3068,-4543,3088,-4533,3100,-4512,3113,-4499,3127,-4486,3146,-4479,3159,-4465,3170,-4447,3176,-4427,3177,-4400,3179,-4376,3185,-4358,3198,-4346,3224,-4338,3241,-4326,3251,-4316,3261,-4309,3278,-4294,3298,-4275,3315,-4258,3325,-4245,3332,-4227,3341,-4207,3355,-4191,3367,-4188,3373,-4192,3375,-4192,3390,-4187,3408,-4175,3429,-4161,3448,-4148,3463,-4141,3471,-4141,3488,-4140,3523,-4076,3572,-4046,3567,-4049,3570,-4060,3571,-4073,3583,-4075,3590,-4075,3625,-4088,3638,-4092,3654,-4092,3659,-4085,3672,-4084,3680,-4078,3695,-4082,3708,-4084,3717,-4071,3730,-4058,3747,-4058,3742,-4071,3746,-4085,3759,-4085,3776,-4086,3800,-4088,3822,-4092,3854,-4057,3854,-4048,3867,-4044,3877,-4039,3881,-4020,3890,-4001,3901,-3983,3914,-3965,3924,-3949,3932,-3931,3946,-3915,3950,-3902,3947,-3905,3951,-3891,3956,-3871,3961,-3849,3963,-3832,3962,-3826,3962,-3825,3962,-3821,3965,-3814,3969,-3814,3977,-3814,3982,-3825,3990,-3825,3993,-3825,3998,-3859,4001,-3859,4002,-3854,4005,-3848,4008,-3845,4017,-3846,4024,-3839,4032,-3843,4027,-3849,4036,-3855,4047,-3857,4062,-3847,4084,-3836,4095,-3817,4112,-3806,4125,-3796,4145,-3784,4146,-3761,4135,-3743,4119,-3731,4106,-3724,4103,-3718,4101,-3690,4103,-3690,4121,-3698,4140,-3712,4163,-3713,4174,-3708,4189,-3705,4197,-3705,4194,-3734,4209,-3734,4219,-3734,4218,-3734,4231,-3734,4244,-3734,4252,-3744,4258,-3758,4277,-3751,4296,-3745,4300,-3725,4310,-3709,4323,-3695,4337,-3681,4349,-3665,4356,-3644,4356,-3629,4366,-3615,4386,-3602,4406,-3592,4398,-3573,4383,-3560,4370,-3543,4351,-3530,4384,-3475,4408,-3466,4417,-3466,4426,-3466,4436,-3453,4454,-3439,4475,-3428,4492,-3419,4504,-3406,4514,-3387,4527,-3369,4545,-3360,4564,-3366,4580,-3376,4594,-3393,4609,-3409,4625,-3416,4634,-3416,4639,-3409,4647,-3405,4662,-3393,4674,-3377,4686,-3359,4700,-3344,4715,-3324,4726,-3310,4730,-3263,4755,-3201,4757,-3165,4756,-3146,4767,-3131,4782,-3119,4798,-3110,4810,-3090,4818,-3067,4826,-3045,4836,-3031,4850,-3009,4858,-2990,4860,-2973,4860,-2957,4858,-2940,4858,-2917,4866,-2848,4890,-2799,4900,-2780,4917,-2769,4923,-2751,4933,-2735,4940,-2715,4937,-2692,4931,-2670,4919,-2651,4900,-2639,4881,-2634,4871,-2633,4876,-2633,4861,-2633,4845,-2627,4833,-2613,4821,-2599,4807,-2593,4797,-2592,4781,-2579,4781,-2578,4790,-2559,4807,-2542,4821,-2530,4832,-2526,4838,-2516,4838,-2510,4837,-2499,4837,-2494,4835,-2479,4823,-2463,4816,-2449,4808,-2434,4795,-2417,4780,-2414,4780,-2406,4782,-2386,4779,-2368,4765,-2354,4757,-2334,4747,-2322,4738,-2309,4726,-2305,4720,-2301,4720,-2290,4721,-2274,4717,-2255,4716,-2232,4716,-2213,4725,-2199,4723,-2186,4736,-2166,4736,-2162,4741,-2159,4745,-2159,4745,-2148,4771,-2147,4778,-2147,4786,-2147,4803,-2148,4811,-2148,4821,-2149,4819,-2137,4839,-2137,4903,-2151,4928,-2213,4930,-2240,4936,-2262,4944,-2280,4954,-2295,4965,-2309,4975,-2324,4991,-2362,4997,-2362,4997,-2382,5012,-2386,5031,-2390,5047,-2401,5062,-2415,5077,-2429,5095,-2441,5101,-2461,5109,-2480,5115,-2497,5116,-2526,5117,-2543,5114,-2566,5108,-2585,5101,-2603,5096,-2621,5116,-2686,5142,-2712,5148,-2720,5161,-2727,5177,-2741,5196,-2755,5209,-2768,5217,-2784,5232,-2786,5230,-2777,5242,-2777,5250,-2777,5255,-2779,5265,-2785,5279,-2774,5299,-2768,5311,-2762,5316,-2755,5328,-2755,5339,-2756,5346,-2768,5349,-2783,5359,-2783,5360,-2794,5368,-2803,5365,-2808,5363,-2814,5363,-2819,5363,-2823,5370,-2819,5373,-2819,5365,-2828,5371,-2839,5373,-2852,5352,-2861,5334,-2874,5335,-2896,5340,-2913,5343,-2931,5340,-2952,5333,-2970,5327,-2988,5325,-3012,5326,-3031,5322,-3056,5314,-3074,5299,-3084,5290,-3086,5281,-3081,5281,-3093,5266,-3104,5248,-3111,5229,-3119,5213,-3130,5199,-3142,5178,-3160,5161,-3173,5141,-3178,5119,-3177,5103,-3175,5090,-3174,5080,-3190,5078,-3199,5065,-3207,5052,-3225,5041,-3248,5034,-3270,5037,-3292,5047,-3309,5059,-3323,5068,-3340,5069,-3345,5067,-3350,5067,-3352,5067,-3354,5080,-3360,5089,-3362,5088,-3372,5082,-3387,5075,-3407,5071,-3429,5073,-3452,5080,-3470,5093,-3485,5105,-3505,5118,-3520,5129,-3534,5136,-3556,5143,-3576,5172,-3646,5212,-3701,5261,-3732,5281,-3731,5302,-3726,5320,-3717,5331,-3706,5331,-3691,5343,-3686,5366,-3682,5369,-3675,5366,-3675,5363,-3675,5433,-3639,5449,-3635,5459,-3632,5471,-3632,5473,-3621,5491,-3605,5498,-3605,5516,-3611,5534,-3620,5557,-3620,5620,-3616,5676,-3565,5682,-3549,5696,-3532,5728,-3460,5728,-3451,5726,-3446,5726,-3440,5723,-3438,5723,-3428,5725,-3422,5741,-3417,5754,-3405,5798,-3359,5842,-3352,5859,-3342,5863,-3340,5870,-3339,5872,-3339,5877,-3339,5891,-3346,5891,-3355,5891,-3376,5891,-3395,5890,-3415,5888,-3436,5887,-3454,5900,-3472,5913,-3482,5920,-3498,5920,-3507,5930,-3511,5923,-3531,5915,-3549,5906,-3567,5898,-3584,5891,-3602,5885,-3621,5882,-3642,5885,-3646,5878,-3652,5862,-3659,5843,-3667,5822,-3674,5803,-3681,5789,-3687,5772,-3700,5761,-3715,5743,-3730,5732,-3745,5723,-3759,5714,-3773,5698,-3793,5688,-3808,5664,-3814,5653,-3821,5652,-3830,5654,-3837,5654,-3842,5636,-3849,5617,-3852,5598,-3853,5580,-3856,5561,-3868,5544,-3880,5525,-3891,5505,-3900,5485,-3907,5466,-3914,5448,-3922,5431,-3930,5417,-3941,5409,-3950,5396,-3946,5395,-3963,5378,-3971,5363,-3986,5301,-4009,5240,-4056,5218,-4058,5195,-4063,5174,-4071,5159,-4083,5106,-4092,5098,-4096,5096,-4099,5088,-4105,5068,-4111,5050,-4120,5033,-4131,5017,-4142,5001,-4152,4983,-4161,4964,-4167,4943,-4170,4920,-4172,4901,-4178,4886,-4187,4871,-4197,4853,-4207,4797,-4231,4758,-4290,4750,-4294,4748,-4302,4747,-4318,4752,-4336,4762,-4343,4773,-4351,4780,-4366,4777,-4370,4787,-4375,4802,-4385,4818,-4398,4834,-4412,4850,-4427,4865,-4439,4872,-4458,4864,-4475,4856,-4498,4852,-4504,4847,-4509,4846,-4513,4831,-4520,4818,-4532,4796,-4532,4773,-4532,4757,-4531,4737,-4529,4718,-4524,4698,-4519,4675,-4517,4659,-4517,4638,-4521,4620,-4525,4601,-4525,4581,-4524,4560,-4522,4538,-4517,4518,-4512,4502,-4510,4492,-4507,4479,-4510,4478,-4504,4471,-4503,4466,-4502,4446,-4505,4424,-4511,4403,-4522,4385,-4534,4373,-4549,4350,-4556,4333,-4567,4318,-4579,4303,-4590,4286,-4599,4264,-4612,4254,-4634,4252,-4648,4239,-4652,4212,-4659,4192,-4669,4187,-4677,4175,-4693,4159,-4713,4142,-4736,4128,-4757,4118,-4773,4109,-4779,4047,-4819,4010,-4865,4004,-4882,3973,-4936,3933,-4989,3920,-5007,3888,-5060,3879,-5095,3866,-5106,3846,-5170,3846,-5191,3836,-5202,3826,-5221,3818,-5243,3813,-5265,3807,-5282,3785,-5353,3761,-5389,3755,-5409,3744,-5429,3738,-5445,3737,-5462,3737,-5483,3681,-5506,3628,-5539,3612,-5551,3552,-5585,3525,-5611,3506,-5620,3492,-5636,3480,-5652,3460,-5661,3408,-5699,3378,-5726,3363,-5739,3349,-5751,3334,-5761,3318,-5772,3303,-5786,3270,-5839,3247,-5898,3231,-5956,3229,-5974,3220,-5994,3218,-6013,3219,-6031,3220,-6053,3223,-6064,3227,-6072,3228,-6085,3236,-6093,3245,-6102,3242,-6102,3247,-6114,3259,-6115,3271,-6121,3271,-6128,3271,-6142,3273,-6163,3278,-6187,3287,-6207,3301,-6214,3315,-6211,3329,-6211,3339,-6222,3340,-6239,3334,-6259,3325,-6278,3316,-6293,3311,-6301,3283,-6312,3263,-6312,3263,-6332,3269,-6350,3257,-6367,3246,-6386,3247,-6407,3249,-6425,3243,-6440,3239,-6439,3232,-6419,3226,-6415,3220,-6412,3213,-6425,3209,-6424,3214,-6443,3221,-6465,3227,-6485,3231,-6557,3288,-6597,3309,-6603,3329,-6610,3347,-6614,3342,-6601,3325,-6585,3310,-6571,3308,-6561,3314,-6556,3320,-6554,3328,-6560,3346,-6570,3369,-6582,3393,-6593,3414,-6601,3436,-6608,3452,-6619,3468,-6628,3482,-6630,3491,-6626,3499,-6632,3509,-6648,3524,-6665,3543,-6657,3556,-6642,3570,-6656,3582,-6672,3590,-6691,3587,-6702,3578,-6706,3566,-6718,3566,-6719,3566,-6720,3569,-6728,3579,-6726,3590,-6731,3602,-6750,3608,-6750,3621,-6750,3641,-6741,3641,-6752,3649,-6745,3651,-6739,3653,-6733,3653,-6729,3653,-6722,3653,-6712,3646,-6703,3653,-6695,3657,-6690,3660,-6686,3666,-6687,3674,-6687,3680,-6701,3696,-6710,3712,-6724,3724,-6734,3725,-6749,3735,-6759,3743,-6755,3750,-6755,3760,-6750,3774,-6737,3790,-6718,3805,-6697,3817,-6677,3807,-6668,3802,-6662,3798,-6655,3815,-6644,3797,-6636,3795,-6641,3782,-6634,3776,-6627,3772,-6617,3764,-6614,3746,-6621,3735,-6613,3730,-6596,3733,-6584,3746,-6576,3750,-6560,3738,-6542,3742,-6523,3746,-6502,3747,-6483,3746,-6462,3747,-6442,3753,-6419,3761,-6401,3767,-6385,3771,-6368,3766,-6354,3772,-6352,3773,-6331,3782,-6314,3794,-6299,3807,-6284,3815,-6269,3838,-6209,3873,-6156,3878,-6154,3881,-6159,3881,-6172,3876,-6177,3877,-6185,3885,-6191,3898,-6188,3912,-6183,3923,-6183,3920,-6202,3912,-6217,3912,-6231,3919,-6245,3918,-6252,3917,-6258,3908,-6261,3907,-6268,3904,-6281,3922,-6287,3925,-6296,3925,-6313,3930,-6329,3934,-6322,3937,-6310,3941,-6304,3945,-6299,3949,-6299,3951,-6296,3953,-6294,3950,-6298,3951,-6296,3956,-6310,3959,-6333,3963,-6361,3964,-6381,3976,-6387,3985,-6398,3991,-6415,3996,-6434,4001,-6455,4006,-6476,4013,-6495,4022,-6512,4034,-6524,4051,-6530,4068,-6524,4077,-6510,4085,-6495,4108,-6492,4122,-6492,4137,-6481,4149,-6463,4160,-6443,4171,-6427,4231,-6389,4269,-6328,4274,-6252,4275,-6222,4277,-6196,4281,-6175,4285,-6156,4290,-6139,4294,-6123,4306,-6105,4315,-6084,4322,-6069,4333,-6056,4340,-6051,4350,-6041,4365,-6022,4378,-6006,4433,-5951,4488,-5922,4518,-5913,4528,-5910,4535,-5907,4537,-5904,4533,-5901,4511,-5897,4490,-5899,4472,-5905,4455,-5913,4442,-5921,4432,-5925,4429,-5919,4432,-5908,4435,-5895,4438,-5883,4435,-5875,4418,-5887,4407,-5902,4389,-5899,4376,-5896,4363,-5896,4357,-5884,4375,-5867,4389,-5848,4398,-5829,4402,-5814,4415,-5798,4430,-5786,4447,-5777,4464,-5766,4476,-5751,4483,-5738,4487,-5727,4491,-5716,4497,-5704,4549,-5662,4558,-5660,4561,-5663,4554,-5673,4539,-5694,4540,-5708,4560,-5703,4573,-5691,4583,-5670,4581,-5662,4573,-5653,4563,-5645,4555,-5637,4554,-5630,4562,-5623,4586,-5617,4601,-5609,4619,-5606,4628,-5601,4642,-5597,4648,-5598,4660,-5583,4663,-5587,4663,-5610,4659,-5630,4655,-5648,4654,-5663,4664,-5666,4670,-5670,4678,-5666,4688,-5651,4689,-5644,4687,-5640,4682,-5634,4681,-5621,4680,-5607,4679,-5599,4680,-5592,4685,-5582,4696,-5566,4709,-5542,4712,-5525,4710,-5513,4718,-5485,4730,-5467,4744,-5457,4758,-5454,4772,-5454,4784,-5455,4793,-5455,4800,-5472,4818,-5480,4852,-5489,4875,-5498,4890,-5504,4898,-5508,4913,-5504,4933,-5492,4953,-5477,4972,-5462,4986,-5450,5002,-5439,5019,-5432,5037,-5426,5056,-5420,5076,-5415,5147,-5376,5200,-5335,5216,-5323,5230,-5313,5251,-5303,5264,-5300,5276,-5297,5290,-5289,5303,-5277,5312,-5266,5319,-5256,5326,-5246,5337,-5235,5353,-5223,5371,-5206,5426,-5170,5474,-5150,5475,-5140,5471,-5128,5450,-5135,5433,-5146,5417,-5157,5390,-5165,5371,-5170,5356,-5174,5345,-5179,5333,-5188,5311,-5197,5254,-5218,5181,-5227,5170,-5221,5170,-5211,5178,-5199,5199,-5193,5224,-5191,5248,-5190,5270,-5186,5290,-5175,5306,-5162,5320,-5151,5340,-5142,5357,-5137,5373,-5134,5392,-5130,5414,-5119,5432,-5107,5447,-5096,5463,-5089,5487,-5093,5502,-5101,5517,-5095,5536,-5084,5556,-5070,5576,-5056,5594,-5046,5607,-5041,5624,-5038,5641,-5028,5657,-5010,5672,-4990,5687,-4977,5704,-4972,5719,-4962,5735,-4951,5786,-4917,5821,-4896,5824,-4907,5821,-4912,5819,-4921,5844,-4921,5860,-4921,5886,-4979,5900,-4973,5909,-4974,5917,-4973,5925,-4963,5917,-4957,5915,-4944,5913,-4912,5894,-4912,5878,-4916,5866,-4914,5859,-4900,5865,-4897,5864,-4883,5884,-4879,5903,-4882,5920,-4868,5933,-4854,5947,-4842,5962,-4834,5979,-4834,6000,-4834,6020,-4831,6034,-4817,6043,-4800,6053,-4785,6071,-4774,6089,-4761,6106,-4749,6122,-4740,6144,-4738,6161,-4743,6174,-4744,6189,-4738,6209,-4731,6229,-4721,6245,-4698,6254,-4677,6259,-4660,6263,-4648,6290,-4630,6312,-4621,6330,-4618,6331,-4618e" filled="f" stroked="t" strokeweight=".565pt" strokecolor="#00AEEF">
                <v:path arrowok="t"/>
              </v:shape>
            </v:group>
            <v:group style="position:absolute;left:3639;top:-2314;width:59;height:58" coordorigin="3639,-2314" coordsize="59,58">
              <v:shape style="position:absolute;left:3639;top:-2314;width:59;height:58" coordorigin="3639,-2314" coordsize="59,58" path="m3666,-2314l3647,-2305,3639,-2285,3639,-2280,3650,-2262,3672,-2256,3690,-2266,3697,-2288,3687,-2307,3666,-2314e" filled="t" fillcolor="#000000" stroked="f">
                <v:path arrowok="t"/>
                <v:fill/>
              </v:shape>
            </v:group>
            <v:group style="position:absolute;left:3639;top:-2314;width:59;height:58" coordorigin="3639,-2314" coordsize="59,58">
              <v:shape style="position:absolute;left:3639;top:-2314;width:59;height:58" coordorigin="3639,-2314" coordsize="59,58" path="m3639,-2285l3647,-2305,3666,-2314,3687,-2307,3697,-2288,3690,-2266,3672,-2256,3650,-2262,3639,-2280,3639,-2285xe" filled="f" stroked="t" strokeweight=".249pt" strokecolor="#000000">
                <v:path arrowok="t"/>
              </v:shape>
            </v:group>
            <v:group style="position:absolute;left:2778;top:-5409;width:59;height:58" coordorigin="2778,-5409" coordsize="59,58">
              <v:shape style="position:absolute;left:2778;top:-5409;width:59;height:58" coordorigin="2778,-5409" coordsize="59,58" path="m2805,-5409l2786,-5400,2778,-5379,2778,-5374,2789,-5357,2811,-5350,2829,-5361,2836,-5383,2826,-5401,2805,-5409e" filled="t" fillcolor="#000000" stroked="f">
                <v:path arrowok="t"/>
                <v:fill/>
              </v:shape>
            </v:group>
            <v:group style="position:absolute;left:2778;top:-5409;width:59;height:58" coordorigin="2778,-5409" coordsize="59,58">
              <v:shape style="position:absolute;left:2778;top:-5409;width:59;height:58" coordorigin="2778,-5409" coordsize="59,58" path="m2778,-5379l2786,-5400,2805,-5409,2826,-5401,2836,-5383,2829,-5361,2811,-5350,2789,-5357,2778,-5374,2778,-5379xe" filled="f" stroked="t" strokeweight=".239pt" strokecolor="#000000">
                <v:path arrowok="t"/>
              </v:shape>
            </v:group>
            <v:group style="position:absolute;left:2894;top:-5745;width:59;height:58" coordorigin="2894,-5745" coordsize="59,58">
              <v:shape style="position:absolute;left:2894;top:-5745;width:59;height:58" coordorigin="2894,-5745" coordsize="59,58" path="m2921,-5745l2902,-5736,2894,-5716,2894,-5711,2905,-5693,2927,-5687,2945,-5697,2952,-5719,2942,-5738,2921,-5745e" filled="t" fillcolor="#000000" stroked="f">
                <v:path arrowok="t"/>
                <v:fill/>
              </v:shape>
            </v:group>
            <v:group style="position:absolute;left:2894;top:-5745;width:59;height:58" coordorigin="2894,-5745" coordsize="59,58">
              <v:shape style="position:absolute;left:2894;top:-5745;width:59;height:58" coordorigin="2894,-5745" coordsize="59,58" path="m2894,-5716l2902,-5736,2921,-5745,2942,-5738,2952,-5719,2945,-5697,2927,-5687,2905,-5693,2894,-5711,2894,-5716xe" filled="f" stroked="t" strokeweight=".239pt" strokecolor="#000000">
                <v:path arrowok="t"/>
              </v:shape>
            </v:group>
            <v:group style="position:absolute;left:4009;top:-3938;width:59;height:58" coordorigin="4009,-3938" coordsize="59,58">
              <v:shape style="position:absolute;left:4009;top:-3938;width:59;height:58" coordorigin="4009,-3938" coordsize="59,58" path="m4036,-3938l4017,-3929,4009,-3909,4009,-3904,4020,-3886,4042,-3880,4060,-3890,4067,-3912,4057,-3931,4036,-3938e" filled="t" fillcolor="#000000" stroked="f">
                <v:path arrowok="t"/>
                <v:fill/>
              </v:shape>
            </v:group>
            <v:group style="position:absolute;left:4009;top:-3938;width:59;height:58" coordorigin="4009,-3938" coordsize="59,58">
              <v:shape style="position:absolute;left:4009;top:-3938;width:59;height:58" coordorigin="4009,-3938" coordsize="59,58" path="m4009,-3909l4017,-3929,4036,-3938,4057,-3931,4067,-3912,4060,-3890,4042,-3880,4020,-3886,4009,-3904,4009,-3909xe" filled="f" stroked="t" strokeweight=".239pt" strokecolor="#000000">
                <v:path arrowok="t"/>
              </v:shape>
            </v:group>
            <v:group style="position:absolute;left:3215;top:-4521;width:59;height:58" coordorigin="3215,-4521" coordsize="59,58">
              <v:shape style="position:absolute;left:3215;top:-4521;width:59;height:58" coordorigin="3215,-4521" coordsize="59,58" path="m3242,-4521l3223,-4512,3215,-4491,3215,-4486,3226,-4469,3248,-4462,3266,-4473,3273,-4495,3264,-4513,3242,-4521e" filled="t" fillcolor="#000000" stroked="f">
                <v:path arrowok="t"/>
                <v:fill/>
              </v:shape>
            </v:group>
            <v:group style="position:absolute;left:3215;top:-4521;width:59;height:58" coordorigin="3215,-4521" coordsize="59,58">
              <v:shape style="position:absolute;left:3215;top:-4521;width:59;height:58" coordorigin="3215,-4521" coordsize="59,58" path="m3215,-4491l3223,-4512,3242,-4521,3264,-4513,3273,-4495,3266,-4473,3248,-4462,3226,-4469,3215,-4486,3215,-4491xe" filled="f" stroked="t" strokeweight=".239pt" strokecolor="#000000">
                <v:path arrowok="t"/>
              </v:shape>
            </v:group>
            <v:group style="position:absolute;left:4273;top:-4080;width:59;height:58" coordorigin="4273,-4080" coordsize="59,58">
              <v:shape style="position:absolute;left:4273;top:-4080;width:59;height:58" coordorigin="4273,-4080" coordsize="59,58" path="m4300,-4080l4281,-4071,4273,-4051,4273,-4046,4284,-4029,4306,-4022,4324,-4032,4331,-4054,4321,-4073,4300,-4080e" filled="t" fillcolor="#000000" stroked="f">
                <v:path arrowok="t"/>
                <v:fill/>
              </v:shape>
            </v:group>
            <v:group style="position:absolute;left:4273;top:-4080;width:59;height:58" coordorigin="4273,-4080" coordsize="59,58">
              <v:shape style="position:absolute;left:4273;top:-4080;width:59;height:58" coordorigin="4273,-4080" coordsize="59,58" path="m4273,-4051l4281,-4071,4300,-4080,4321,-4073,4331,-4054,4324,-4032,4306,-4022,4284,-4029,4273,-4046,4273,-4051xe" filled="f" stroked="t" strokeweight=".239pt" strokecolor="#000000">
                <v:path arrowok="t"/>
              </v:shape>
            </v:group>
            <v:group style="position:absolute;left:3225;top:-6626;width:59;height:58" coordorigin="3225,-6626" coordsize="59,58">
              <v:shape style="position:absolute;left:3225;top:-6626;width:59;height:58" coordorigin="3225,-6626" coordsize="59,58" path="m3253,-6626l3233,-6617,3225,-6597,3226,-6592,3236,-6574,3259,-6568,3277,-6578,3284,-6600,3274,-6619,3253,-6626e" filled="t" fillcolor="#000000" stroked="f">
                <v:path arrowok="t"/>
                <v:fill/>
              </v:shape>
            </v:group>
            <v:group style="position:absolute;left:3225;top:-6626;width:59;height:58" coordorigin="3225,-6626" coordsize="59,58">
              <v:shape style="position:absolute;left:3225;top:-6626;width:59;height:58" coordorigin="3225,-6626" coordsize="59,58" path="m3225,-6597l3233,-6617,3253,-6626,3274,-6619,3284,-6600,3277,-6578,3259,-6568,3236,-6574,3226,-6592,3225,-6597xe" filled="f" stroked="t" strokeweight=".239pt" strokecolor="#000000">
                <v:path arrowok="t"/>
              </v:shape>
            </v:group>
            <v:group style="position:absolute;left:1776;top:-6072;width:59;height:58" coordorigin="1776,-6072" coordsize="59,58">
              <v:shape style="position:absolute;left:1776;top:-6072;width:59;height:58" coordorigin="1776,-6072" coordsize="59,58" path="m1804,-6072l1784,-6063,1776,-6043,1776,-6037,1787,-6020,1810,-6013,1827,-6024,1835,-6046,1825,-6064,1804,-6072e" filled="t" fillcolor="#000000" stroked="f">
                <v:path arrowok="t"/>
                <v:fill/>
              </v:shape>
            </v:group>
            <v:group style="position:absolute;left:1776;top:-6072;width:59;height:58" coordorigin="1776,-6072" coordsize="59,58">
              <v:shape style="position:absolute;left:1776;top:-6072;width:59;height:58" coordorigin="1776,-6072" coordsize="59,58" path="m1776,-6043l1784,-6063,1804,-6072,1825,-6064,1835,-6046,1827,-6024,1810,-6013,1787,-6020,1776,-6037,1776,-6043xe" filled="f" stroked="t" strokeweight=".239pt" strokecolor="#000000">
                <v:path arrowok="t"/>
              </v:shape>
            </v:group>
            <v:group style="position:absolute;left:1331;top:-6465;width:59;height:58" coordorigin="1331,-6465" coordsize="59,58">
              <v:shape style="position:absolute;left:1331;top:-6465;width:59;height:58" coordorigin="1331,-6465" coordsize="59,58" path="m1359,-6465l1339,-6456,1331,-6436,1332,-6430,1342,-6413,1365,-6407,1383,-6417,1390,-6439,1380,-6457,1359,-6465e" filled="t" fillcolor="#000000" stroked="f">
                <v:path arrowok="t"/>
                <v:fill/>
              </v:shape>
            </v:group>
            <v:group style="position:absolute;left:1331;top:-6465;width:59;height:58" coordorigin="1331,-6465" coordsize="59,58">
              <v:shape style="position:absolute;left:1331;top:-6465;width:59;height:58" coordorigin="1331,-6465" coordsize="59,58" path="m1331,-6436l1339,-6456,1359,-6465,1380,-6457,1390,-6439,1383,-6417,1365,-6407,1342,-6413,1332,-6430,1331,-6436xe" filled="f" stroked="t" strokeweight=".239pt" strokecolor="#000000">
                <v:path arrowok="t"/>
              </v:shape>
            </v:group>
            <v:group style="position:absolute;left:1930;top:-6674;width:59;height:58" coordorigin="1930,-6674" coordsize="59,58">
              <v:shape style="position:absolute;left:1930;top:-6674;width:59;height:58" coordorigin="1930,-6674" coordsize="59,58" path="m1958,-6674l1938,-6664,1930,-6644,1930,-6639,1941,-6622,1964,-6615,1981,-6625,1989,-6647,1979,-6666,1958,-6674e" filled="t" fillcolor="#000000" stroked="f">
                <v:path arrowok="t"/>
                <v:fill/>
              </v:shape>
            </v:group>
            <v:group style="position:absolute;left:1930;top:-6674;width:59;height:58" coordorigin="1930,-6674" coordsize="59,58">
              <v:shape style="position:absolute;left:1930;top:-6674;width:59;height:58" coordorigin="1930,-6674" coordsize="59,58" path="m1930,-6644l1938,-6664,1958,-6674,1979,-6666,1989,-6647,1981,-6625,1964,-6615,1941,-6622,1930,-6639,1930,-6644xe" filled="f" stroked="t" strokeweight=".239pt" strokecolor="#000000">
                <v:path arrowok="t"/>
              </v:shape>
            </v:group>
            <v:group style="position:absolute;left:3199;top:-5890;width:59;height:58" coordorigin="3199,-5890" coordsize="59,58">
              <v:shape style="position:absolute;left:3199;top:-5890;width:59;height:58" coordorigin="3199,-5890" coordsize="59,58" path="m3227,-5890l3207,-5881,3199,-5861,3200,-5856,3210,-5838,3233,-5832,3251,-5842,3258,-5864,3248,-5883,3227,-5890e" filled="t" fillcolor="#000000" stroked="f">
                <v:path arrowok="t"/>
                <v:fill/>
              </v:shape>
            </v:group>
            <v:group style="position:absolute;left:3199;top:-5890;width:59;height:58" coordorigin="3199,-5890" coordsize="59,58">
              <v:shape style="position:absolute;left:3199;top:-5890;width:59;height:58" coordorigin="3199,-5890" coordsize="59,58" path="m3199,-5861l3207,-5881,3227,-5890,3248,-5883,3258,-5864,3251,-5842,3233,-5832,3210,-5838,3200,-5856,3199,-5861xe" filled="f" stroked="t" strokeweight=".239pt" strokecolor="#000000">
                <v:path arrowok="t"/>
              </v:shape>
            </v:group>
            <v:group style="position:absolute;left:3210;top:-5667;width:59;height:58" coordorigin="3210,-5667" coordsize="59,58">
              <v:shape style="position:absolute;left:3210;top:-5667;width:59;height:58" coordorigin="3210,-5667" coordsize="59,58" path="m3237,-5667l3218,-5658,3210,-5638,3210,-5633,3221,-5616,3243,-5609,3261,-5619,3268,-5641,3258,-5660,3237,-5667e" filled="t" fillcolor="#000000" stroked="f">
                <v:path arrowok="t"/>
                <v:fill/>
              </v:shape>
            </v:group>
            <v:group style="position:absolute;left:3210;top:-5667;width:59;height:58" coordorigin="3210,-5667" coordsize="59,58">
              <v:shape style="position:absolute;left:3210;top:-5667;width:59;height:58" coordorigin="3210,-5667" coordsize="59,58" path="m3210,-5638l3218,-5658,3237,-5667,3258,-5660,3268,-5641,3261,-5619,3243,-5609,3221,-5616,3210,-5633,3210,-5638xe" filled="f" stroked="t" strokeweight=".239pt" strokecolor="#000000">
                <v:path arrowok="t"/>
              </v:shape>
            </v:group>
            <v:group style="position:absolute;left:5466;top:-7028;width:1979;height:822" coordorigin="5466,-7028" coordsize="1979,822">
              <v:shape style="position:absolute;left:5466;top:-7028;width:1979;height:822" coordorigin="5466,-7028" coordsize="1979,822" path="m5466,-6207l7445,-6207,7445,-7028,5466,-7028,5466,-6207e" filled="t" fillcolor="#FFFFFF" stroked="f">
                <v:path arrowok="t"/>
                <v:fill/>
              </v:shape>
            </v:group>
            <v:group style="position:absolute;left:5598;top:-6909;width:267;height:148" coordorigin="5598,-6909" coordsize="267,148">
              <v:shape style="position:absolute;left:5598;top:-6909;width:267;height:148" coordorigin="5598,-6909" coordsize="267,148" path="m5598,-6909l5865,-6909,5865,-6761,5598,-6761,5598,-6909e" filled="t" fillcolor="#99D097" stroked="f">
                <v:path arrowok="t"/>
                <v:fill/>
              </v:shape>
            </v:group>
            <v:group style="position:absolute;left:5598;top:-6909;width:267;height:148" coordorigin="5598,-6909" coordsize="267,148">
              <v:shape style="position:absolute;left:5598;top:-6909;width:267;height:148" coordorigin="5598,-6909" coordsize="267,148" path="m5598,-6909l5865,-6909,5865,-6761,5598,-6761,5598,-6909xe" filled="f" stroked="t" strokeweight=".5pt" strokecolor="#000000">
                <v:path arrowok="t"/>
              </v:shape>
            </v:group>
            <v:group style="position:absolute;left:5595;top:-6679;width:267;height:148" coordorigin="5595,-6679" coordsize="267,148">
              <v:shape style="position:absolute;left:5595;top:-6679;width:267;height:148" coordorigin="5595,-6679" coordsize="267,148" path="m5595,-6679l5862,-6679,5862,-6530,5595,-6530,5595,-6679e" filled="t" fillcolor="#F99B1C" stroked="f">
                <v:path arrowok="t"/>
                <v:fill/>
              </v:shape>
            </v:group>
            <v:group style="position:absolute;left:5595;top:-6679;width:267;height:148" coordorigin="5595,-6679" coordsize="267,148">
              <v:shape style="position:absolute;left:5595;top:-6679;width:267;height:148" coordorigin="5595,-6679" coordsize="267,148" path="m5595,-6679l5862,-6679,5862,-6530,5595,-6530,5595,-6679xe" filled="f" stroked="t" strokeweight=".5pt" strokecolor="#000000">
                <v:path arrowok="t"/>
              </v:shape>
            </v:group>
            <v:group style="position:absolute;left:5595;top:-6458;width:267;height:148" coordorigin="5595,-6458" coordsize="267,148">
              <v:shape style="position:absolute;left:5595;top:-6458;width:267;height:148" coordorigin="5595,-6458" coordsize="267,148" path="m5595,-6458l5862,-6458,5862,-6309,5595,-6309,5595,-6458e" filled="t" fillcolor="#FFF8A8" stroked="f">
                <v:path arrowok="t"/>
                <v:fill/>
              </v:shape>
            </v:group>
            <v:group style="position:absolute;left:5595;top:-6458;width:267;height:148" coordorigin="5595,-6458" coordsize="267,148">
              <v:shape style="position:absolute;left:5595;top:-6458;width:267;height:148" coordorigin="5595,-6458" coordsize="267,148" path="m5595,-6458l5862,-6458,5862,-6309,5595,-6309,5595,-6458xe" filled="f" stroked="t" strokeweight=".5pt" strokecolor="#000000">
                <v:path arrowok="t"/>
              </v:shape>
            </v:group>
            <v:group style="position:absolute;left:5466;top:-7028;width:1979;height:822" coordorigin="5466,-7028" coordsize="1979,822">
              <v:shape style="position:absolute;left:5466;top:-7028;width:1979;height:822" coordorigin="5466,-7028" coordsize="1979,822" path="m5466,-6207l7445,-6207,7445,-7028,5466,-7028,5466,-6207xe" filled="f" stroked="t" strokeweight=".5pt" strokecolor="#5E6823">
                <v:path arrowok="t"/>
              </v:shape>
            </v:group>
            <w10:wrap type="none"/>
          </v:group>
        </w:pict>
      </w:r>
      <w:r>
        <w:rPr/>
        <w:pict>
          <w10:wrap type="none"/>
          <v:shape style="position:absolute;margin-left:276.046605pt;margin-top:19.113914pt;width:1.946129pt;height:6.530916pt;mso-position-horizontal-relative:page;mso-position-vertical-relative:paragraph;z-index:-2217;rotation:72" type="#_x0000_t136" fillcolor="#000000" stroked="f">
            <o:extrusion v:ext="view" autorotationcenter="t"/>
            <v:textpath style="font-family:&amp;quot;Arial&amp;quot;;font-size:6pt;v-text-kern:t;mso-text-shadow:auto" string="I"/>
          </v:shape>
        </w:pict>
      </w:r>
      <w:r>
        <w:rPr/>
        <w:pict>
          <w10:wrap type="none"/>
          <v:shape style="position:absolute;margin-left:276.332492pt;margin-top:25.851167pt;width:5.304031pt;height:6.50002pt;mso-position-horizontal-relative:page;mso-position-vertical-relative:paragraph;z-index:-2216;rotation:74" type="#_x0000_t136" fillcolor="#000000" stroked="f">
            <o:extrusion v:ext="view" autorotationcenter="t"/>
            <v:textpath style="font-family:&amp;quot;Arial&amp;quot;;font-size:6pt;v-text-kern:t;mso-text-shadow:auto" string="M"/>
          </v:shape>
        </w:pict>
      </w:r>
      <w:r>
        <w:rPr/>
        <w:pict>
          <w10:wrap type="none"/>
          <v:shape style="position:absolute;margin-left:276.547552pt;margin-top:37.519377pt;width:11.13686pt;height:6.567047pt;mso-position-horizontal-relative:page;mso-position-vertical-relative:paragraph;z-index:-2215;rotation:75" type="#_x0000_t136" fillcolor="#000000" stroked="f">
            <o:extrusion v:ext="view" autorotationcenter="t"/>
            <v:textpath style="font-family:&amp;quot;Arial&amp;quot;;font-size:6pt;v-text-kern:t;mso-text-shadow:auto" string="P E"/>
          </v:shape>
        </w:pict>
      </w:r>
      <w:r>
        <w:rPr>
          <w:rFonts w:ascii="Arial" w:hAnsi="Arial" w:cs="Arial" w:eastAsia="Arial"/>
          <w:sz w:val="17"/>
          <w:szCs w:val="17"/>
          <w:spacing w:val="0"/>
          <w:w w:val="94"/>
        </w:rPr>
        <w:t>domìni</w:t>
      </w:r>
      <w:r>
        <w:rPr>
          <w:rFonts w:ascii="Arial" w:hAnsi="Arial" w:cs="Arial" w:eastAsia="Arial"/>
          <w:sz w:val="17"/>
          <w:szCs w:val="17"/>
          <w:spacing w:val="-3"/>
          <w:w w:val="9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diretti</w:t>
      </w:r>
      <w:r>
        <w:rPr>
          <w:rFonts w:ascii="Arial" w:hAnsi="Arial" w:cs="Arial" w:eastAsia="Arial"/>
          <w:sz w:val="17"/>
          <w:szCs w:val="17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-4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</w:t>
      </w:r>
      <w:r>
        <w:rPr>
          <w:rFonts w:ascii="Arial" w:hAnsi="Arial" w:cs="Arial" w:eastAsia="Arial"/>
          <w:sz w:val="17"/>
          <w:szCs w:val="17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Francia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95"/>
        </w:rPr>
        <w:t>feudi</w:t>
      </w:r>
      <w:r>
        <w:rPr>
          <w:rFonts w:ascii="Arial" w:hAnsi="Arial" w:cs="Arial" w:eastAsia="Arial"/>
          <w:sz w:val="17"/>
          <w:szCs w:val="17"/>
          <w:spacing w:val="-4"/>
          <w:w w:val="9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della</w:t>
      </w:r>
      <w:r>
        <w:rPr>
          <w:rFonts w:ascii="Arial" w:hAnsi="Arial" w:cs="Arial" w:eastAsia="Arial"/>
          <w:sz w:val="17"/>
          <w:szCs w:val="17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92"/>
        </w:rPr>
        <w:t>Corona</w:t>
      </w:r>
      <w:r>
        <w:rPr>
          <w:rFonts w:ascii="Arial" w:hAnsi="Arial" w:cs="Arial" w:eastAsia="Arial"/>
          <w:sz w:val="17"/>
          <w:szCs w:val="17"/>
          <w:spacing w:val="-2"/>
          <w:w w:val="9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</w:t>
      </w:r>
      <w:r>
        <w:rPr>
          <w:rFonts w:ascii="Arial" w:hAnsi="Arial" w:cs="Arial" w:eastAsia="Arial"/>
          <w:sz w:val="17"/>
          <w:szCs w:val="17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Francia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95"/>
        </w:rPr>
        <w:t>feudi</w:t>
      </w:r>
      <w:r>
        <w:rPr>
          <w:rFonts w:ascii="Arial" w:hAnsi="Arial" w:cs="Arial" w:eastAsia="Arial"/>
          <w:sz w:val="17"/>
          <w:szCs w:val="17"/>
          <w:spacing w:val="-4"/>
          <w:w w:val="9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-4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d’Inghilterra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660" w:right="1540"/>
          <w:cols w:num="4" w:equalWidth="0">
            <w:col w:w="2497" w:space="205"/>
            <w:col w:w="851" w:space="187"/>
            <w:col w:w="664" w:space="1278"/>
            <w:col w:w="3178"/>
          </w:cols>
        </w:sectPr>
      </w:pPr>
      <w:rPr/>
    </w:p>
    <w:p>
      <w:pPr>
        <w:spacing w:before="0" w:after="0" w:line="69" w:lineRule="exact"/>
        <w:ind w:right="-20"/>
        <w:jc w:val="right"/>
        <w:rPr>
          <w:rFonts w:ascii="Arial" w:hAnsi="Arial" w:cs="Arial" w:eastAsia="Arial"/>
          <w:sz w:val="13"/>
          <w:szCs w:val="13"/>
        </w:rPr>
      </w:pPr>
      <w:rPr/>
      <w:r>
        <w:rPr/>
        <w:pict>
          <w10:wrap type="none"/>
          <v:shape style="position:absolute;margin-left:282.41487pt;margin-top:10.530084pt;width:4.263958pt;height:6.500009pt;mso-position-horizontal-relative:page;mso-position-vertical-relative:paragraph;z-index:-2213;rotation:78" type="#_x0000_t136" fillcolor="#000000" stroked="f">
            <o:extrusion v:ext="view" autorotationcenter="t"/>
            <v:textpath style="font-family:&amp;quot;Arial&amp;quot;;font-size:6pt;v-text-kern:t;mso-text-shadow:auto" string="R"/>
          </v:shape>
        </w:pict>
      </w:r>
      <w:r>
        <w:rPr>
          <w:rFonts w:ascii="Arial" w:hAnsi="Arial" w:cs="Arial" w:eastAsia="Arial"/>
          <w:sz w:val="13"/>
          <w:szCs w:val="13"/>
          <w:spacing w:val="0"/>
          <w:w w:val="91"/>
          <w:position w:val="1"/>
        </w:rPr>
        <w:t>D’ARTOIS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0" w:after="0" w:line="17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spacing w:val="-13"/>
          <w:w w:val="100"/>
          <w:b/>
          <w:bCs/>
          <w:position w:val="3"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3"/>
        </w:rPr>
        <w:t>ournai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660" w:right="1540"/>
          <w:cols w:num="2" w:equalWidth="0">
            <w:col w:w="3228" w:space="194"/>
            <w:col w:w="5438"/>
          </w:cols>
        </w:sectPr>
      </w:pPr>
      <w:rPr/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660" w:right="1540"/>
        </w:sectPr>
      </w:pPr>
      <w:rPr/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30" w:lineRule="exact"/>
        <w:ind w:left="1688" w:right="-20" w:firstLine="80"/>
        <w:jc w:val="righ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89"/>
        </w:rPr>
        <w:t>DU</w:t>
      </w:r>
      <w:r>
        <w:rPr>
          <w:rFonts w:ascii="Arial" w:hAnsi="Arial" w:cs="Arial" w:eastAsia="Arial"/>
          <w:sz w:val="13"/>
          <w:szCs w:val="13"/>
          <w:spacing w:val="-1"/>
          <w:w w:val="89"/>
        </w:rPr>
        <w:t>C</w:t>
      </w:r>
      <w:r>
        <w:rPr>
          <w:rFonts w:ascii="Arial" w:hAnsi="Arial" w:cs="Arial" w:eastAsia="Arial"/>
          <w:sz w:val="13"/>
          <w:szCs w:val="13"/>
          <w:spacing w:val="6"/>
          <w:w w:val="89"/>
        </w:rPr>
        <w:t>A</w:t>
      </w:r>
      <w:r>
        <w:rPr>
          <w:rFonts w:ascii="Arial" w:hAnsi="Arial" w:cs="Arial" w:eastAsia="Arial"/>
          <w:sz w:val="13"/>
          <w:szCs w:val="13"/>
          <w:spacing w:val="0"/>
          <w:w w:val="89"/>
        </w:rPr>
        <w:t>TO</w:t>
      </w:r>
      <w:r>
        <w:rPr>
          <w:rFonts w:ascii="Arial" w:hAnsi="Arial" w:cs="Arial" w:eastAsia="Arial"/>
          <w:sz w:val="13"/>
          <w:szCs w:val="13"/>
          <w:spacing w:val="5"/>
          <w:w w:val="89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95"/>
        </w:rPr>
        <w:t>DI</w:t>
      </w:r>
      <w:r>
        <w:rPr>
          <w:rFonts w:ascii="Arial" w:hAnsi="Arial" w:cs="Arial" w:eastAsia="Arial"/>
          <w:sz w:val="13"/>
          <w:szCs w:val="13"/>
          <w:spacing w:val="0"/>
          <w:w w:val="95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94"/>
        </w:rPr>
        <w:t>NORMANDIA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45" w:after="0" w:line="240" w:lineRule="auto"/>
        <w:ind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Rouen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 style="position:absolute;margin-left:283.896791pt;margin-top:-8.658827pt;width:4.225044pt;height:6.500071pt;mso-position-horizontal-relative:page;mso-position-vertical-relative:paragraph;z-index:-2212;rotation:79" type="#_x0000_t136" fillcolor="#000000" stroked="f">
            <o:extrusion v:ext="view" autorotationcenter="t"/>
            <v:textpath style="font-family:&amp;quot;Arial&amp;quot;;font-size:6pt;v-text-kern:t;mso-text-shadow:auto" string="O"/>
          </v:shape>
        </w:pict>
      </w:r>
      <w:r>
        <w:rPr/>
        <w:pict>
          <w10:wrap type="none"/>
          <v:shape style="position:absolute;margin-left:286.085865pt;margin-top:4.697673pt;width:4.264079pt;height:6.500018pt;mso-position-horizontal-relative:page;mso-position-vertical-relative:paragraph;z-index:-2209;rotation:82" type="#_x0000_t136" fillcolor="#000000" stroked="f">
            <o:extrusion v:ext="view" autorotationcenter="t"/>
            <v:textpath style="font-family:&amp;quot;Arial&amp;quot;;font-size:6pt;v-text-kern:t;mso-text-shadow:auto" string="R"/>
          </v:shape>
        </w:pic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Rei</w:t>
      </w:r>
      <w:r>
        <w:rPr>
          <w:rFonts w:ascii="Arial" w:hAnsi="Arial" w:cs="Arial" w:eastAsia="Arial"/>
          <w:sz w:val="14"/>
          <w:szCs w:val="14"/>
          <w:spacing w:val="3"/>
          <w:w w:val="100"/>
          <w:b/>
          <w:bCs/>
        </w:rPr>
        <w:t>m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47" w:after="0" w:line="107" w:lineRule="exact"/>
        <w:ind w:left="177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pict>
          <w10:wrap type="none"/>
          <v:shape style="position:absolute;margin-left:287.000710pt;margin-top:3.923465pt;width:4.225056pt;height:6.499975pt;mso-position-horizontal-relative:page;mso-position-vertical-relative:paragraph;z-index:-2208;rotation:84" type="#_x0000_t136" fillcolor="#000000" stroked="f">
            <o:extrusion v:ext="view" autorotationcenter="t"/>
            <v:textpath style="font-family:&amp;quot;Arial&amp;quot;;font-size:6pt;v-text-kern:t;mso-text-shadow:auto" string="O"/>
          </v:shape>
        </w:pic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-4"/>
        </w:rPr>
        <w:t>CONTEA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660" w:right="1540"/>
          <w:cols w:num="3" w:equalWidth="0">
            <w:col w:w="2460" w:space="60"/>
            <w:col w:w="405" w:space="283"/>
            <w:col w:w="5652"/>
          </w:cols>
        </w:sectPr>
      </w:pPr>
      <w:rPr/>
    </w:p>
    <w:p>
      <w:pPr>
        <w:spacing w:before="0" w:after="0" w:line="80" w:lineRule="exact"/>
        <w:ind w:left="2928" w:right="5094"/>
        <w:jc w:val="center"/>
        <w:tabs>
          <w:tab w:pos="3540" w:val="left"/>
        </w:tabs>
        <w:rPr>
          <w:rFonts w:ascii="Arial" w:hAnsi="Arial" w:cs="Arial" w:eastAsia="Arial"/>
          <w:sz w:val="13"/>
          <w:szCs w:val="13"/>
        </w:rPr>
      </w:pPr>
      <w:rPr/>
      <w:r>
        <w:rPr/>
        <w:pict>
          <w10:wrap type="none"/>
          <v:shape style="position:absolute;margin-left:287.333771pt;margin-top:.894766pt;width:5.303958pt;height:6.499943pt;mso-position-horizontal-relative:page;mso-position-vertical-relative:paragraph;z-index:-2207;rotation:86" type="#_x0000_t136" fillcolor="#000000" stroked="f">
            <o:extrusion v:ext="view" autorotationcenter="t"/>
            <v:textpath style="font-family:&amp;quot;Arial&amp;quot;;font-size:6pt;v-text-kern:t;mso-text-shadow:auto" string="M"/>
          </v:shape>
        </w:pic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4"/>
        </w:rPr>
        <w:t>Parigi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4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4"/>
        </w:rPr>
      </w:r>
      <w:r>
        <w:rPr>
          <w:rFonts w:ascii="Arial" w:hAnsi="Arial" w:cs="Arial" w:eastAsia="Arial"/>
          <w:sz w:val="13"/>
          <w:szCs w:val="13"/>
          <w:spacing w:val="0"/>
          <w:w w:val="95"/>
          <w:position w:val="1"/>
        </w:rPr>
        <w:t>DI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1060" w:h="14760"/>
          <w:pgMar w:top="540" w:bottom="520" w:left="660" w:right="1540"/>
        </w:sectPr>
      </w:pPr>
      <w:rPr/>
    </w:p>
    <w:p>
      <w:pPr>
        <w:spacing w:before="7" w:after="0" w:line="130" w:lineRule="exact"/>
        <w:ind w:left="692" w:right="-31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w w:val="92"/>
        </w:rPr>
        <w:t>DU</w:t>
      </w:r>
      <w:r>
        <w:rPr>
          <w:rFonts w:ascii="Arial" w:hAnsi="Arial" w:cs="Arial" w:eastAsia="Arial"/>
          <w:sz w:val="13"/>
          <w:szCs w:val="13"/>
          <w:spacing w:val="-1"/>
          <w:w w:val="92"/>
        </w:rPr>
        <w:t>C</w:t>
      </w:r>
      <w:r>
        <w:rPr>
          <w:rFonts w:ascii="Arial" w:hAnsi="Arial" w:cs="Arial" w:eastAsia="Arial"/>
          <w:sz w:val="13"/>
          <w:szCs w:val="13"/>
          <w:spacing w:val="-5"/>
          <w:w w:val="90"/>
        </w:rPr>
        <w:t>A</w:t>
      </w:r>
      <w:r>
        <w:rPr>
          <w:rFonts w:ascii="Arial" w:hAnsi="Arial" w:cs="Arial" w:eastAsia="Arial"/>
          <w:sz w:val="13"/>
          <w:szCs w:val="13"/>
          <w:spacing w:val="0"/>
          <w:w w:val="90"/>
        </w:rPr>
        <w:t>T</w:t>
      </w:r>
      <w:r>
        <w:rPr>
          <w:rFonts w:ascii="Arial" w:hAnsi="Arial" w:cs="Arial" w:eastAsia="Arial"/>
          <w:sz w:val="13"/>
          <w:szCs w:val="13"/>
          <w:spacing w:val="-23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83"/>
        </w:rPr>
        <w:t>O</w:t>
      </w:r>
      <w:r>
        <w:rPr>
          <w:rFonts w:ascii="Arial" w:hAnsi="Arial" w:cs="Arial" w:eastAsia="Arial"/>
          <w:sz w:val="13"/>
          <w:szCs w:val="13"/>
          <w:spacing w:val="0"/>
          <w:w w:val="83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95"/>
        </w:rPr>
        <w:t>DI</w:t>
      </w:r>
      <w:r>
        <w:rPr>
          <w:rFonts w:ascii="Arial" w:hAnsi="Arial" w:cs="Arial" w:eastAsia="Arial"/>
          <w:sz w:val="13"/>
          <w:szCs w:val="13"/>
          <w:spacing w:val="0"/>
          <w:w w:val="95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92"/>
        </w:rPr>
        <w:t>BRE</w:t>
      </w:r>
      <w:r>
        <w:rPr>
          <w:rFonts w:ascii="Arial" w:hAnsi="Arial" w:cs="Arial" w:eastAsia="Arial"/>
          <w:sz w:val="13"/>
          <w:szCs w:val="13"/>
          <w:spacing w:val="-4"/>
          <w:w w:val="92"/>
        </w:rPr>
        <w:t>T</w:t>
      </w:r>
      <w:r>
        <w:rPr>
          <w:rFonts w:ascii="Arial" w:hAnsi="Arial" w:cs="Arial" w:eastAsia="Arial"/>
          <w:sz w:val="13"/>
          <w:szCs w:val="13"/>
          <w:spacing w:val="-5"/>
          <w:w w:val="87"/>
        </w:rPr>
        <w:t>A</w:t>
      </w:r>
      <w:r>
        <w:rPr>
          <w:rFonts w:ascii="Arial" w:hAnsi="Arial" w:cs="Arial" w:eastAsia="Arial"/>
          <w:sz w:val="13"/>
          <w:szCs w:val="13"/>
          <w:spacing w:val="-11"/>
          <w:w w:val="87"/>
        </w:rPr>
        <w:t>G</w:t>
      </w:r>
      <w:r>
        <w:rPr>
          <w:rFonts w:ascii="Arial" w:hAnsi="Arial" w:cs="Arial" w:eastAsia="Arial"/>
          <w:sz w:val="13"/>
          <w:szCs w:val="13"/>
          <w:spacing w:val="-2"/>
          <w:w w:val="96"/>
        </w:rPr>
        <w:t>NA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40" w:lineRule="auto"/>
        <w:ind w:left="96" w:right="-62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Rennes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130" w:lineRule="exact"/>
        <w:ind w:right="19" w:firstLine="19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90"/>
        </w:rPr>
        <w:t>CONTEA</w:t>
      </w:r>
      <w:r>
        <w:rPr>
          <w:rFonts w:ascii="Arial" w:hAnsi="Arial" w:cs="Arial" w:eastAsia="Arial"/>
          <w:sz w:val="13"/>
          <w:szCs w:val="13"/>
          <w:spacing w:val="0"/>
          <w:w w:val="9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92"/>
        </w:rPr>
        <w:t>D’ANGIÒ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133" w:lineRule="exact"/>
        <w:ind w:left="912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br w:type="column"/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CHAM</w:t>
      </w:r>
      <w:r>
        <w:rPr>
          <w:rFonts w:ascii="Arial" w:hAnsi="Arial" w:cs="Arial" w:eastAsia="Arial"/>
          <w:sz w:val="13"/>
          <w:szCs w:val="13"/>
          <w:spacing w:val="4"/>
          <w:w w:val="100"/>
        </w:rPr>
        <w:t>P</w:t>
      </w:r>
      <w:r>
        <w:rPr>
          <w:rFonts w:ascii="Arial" w:hAnsi="Arial" w:cs="Arial" w:eastAsia="Arial"/>
          <w:sz w:val="13"/>
          <w:szCs w:val="13"/>
          <w:spacing w:val="-13"/>
          <w:w w:val="100"/>
        </w:rPr>
        <w:t>A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GNE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38" w:after="0" w:line="143" w:lineRule="exact"/>
        <w:ind w:left="1449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2.706909pt;margin-top:4.725914pt;width:23.772001pt;height:7pt;mso-position-horizontal-relative:page;mso-position-vertical-relative:paragraph;z-index:-2253" type="#_x0000_t202" filled="f" stroked="f">
            <v:textbox inset="0,0,0,0">
              <w:txbxContent>
                <w:p>
                  <w:pPr>
                    <w:spacing w:before="0" w:after="0" w:line="140" w:lineRule="exact"/>
                    <w:ind w:right="-61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100"/>
                      <w:b/>
                      <w:bCs/>
                    </w:rPr>
                    <w:t>Luxeuil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 style="position:absolute;margin-left:288.497826pt;margin-top:-1.260306pt;width:3.971455pt;height:6.499883pt;mso-position-horizontal-relative:page;mso-position-vertical-relative:paragraph;z-index:-2206;rotation:88" type="#_x0000_t136" fillcolor="#000000" stroked="f">
            <o:extrusion v:ext="view" autorotationcenter="t"/>
            <v:textpath style="font-family:&amp;quot;Arial&amp;quot;;font-size:6pt;v-text-kern:t;mso-text-shadow:auto" string="A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6.35733pt;margin-top:6.928915pt;width:8.594235pt;height:14.812985pt;mso-position-horizontal-relative:page;mso-position-vertical-relative:paragraph;z-index:-2205" type="#_x0000_t202" filled="f" stroked="f">
            <v:textbox inset="0,0,0,0" style="layout-flow:vertical">
              <w:txbxContent>
                <w:p>
                  <w:pPr>
                    <w:spacing w:before="4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spacing w:val="0"/>
                      <w:w w:val="83"/>
                    </w:rPr>
                    <w:t>O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-2"/>
        </w:rPr>
        <w:t>Lan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  <w:position w:val="-2"/>
        </w:rPr>
        <w:t>g</w:t>
      </w:r>
      <w:r>
        <w:rPr>
          <w:rFonts w:ascii="Arial" w:hAnsi="Arial" w:cs="Arial" w:eastAsia="Arial"/>
          <w:sz w:val="14"/>
          <w:szCs w:val="14"/>
          <w:spacing w:val="-3"/>
          <w:w w:val="100"/>
          <w:b/>
          <w:bCs/>
          <w:position w:val="-2"/>
        </w:rPr>
        <w:t>re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-2"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0" w:after="0" w:line="121" w:lineRule="exact"/>
        <w:ind w:left="51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Orléans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178" w:lineRule="exact"/>
        <w:ind w:left="95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1"/>
          <w:szCs w:val="11"/>
          <w:w w:val="92"/>
          <w:position w:val="-1"/>
        </w:rPr>
        <w:t>DUC</w:t>
      </w:r>
      <w:r>
        <w:rPr>
          <w:rFonts w:ascii="Arial" w:hAnsi="Arial" w:cs="Arial" w:eastAsia="Arial"/>
          <w:sz w:val="11"/>
          <w:szCs w:val="11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11"/>
          <w:szCs w:val="11"/>
          <w:spacing w:val="5"/>
          <w:w w:val="87"/>
          <w:position w:val="-1"/>
        </w:rPr>
        <w:t>A</w:t>
      </w:r>
      <w:r>
        <w:rPr>
          <w:rFonts w:ascii="Arial" w:hAnsi="Arial" w:cs="Arial" w:eastAsia="Arial"/>
          <w:sz w:val="11"/>
          <w:szCs w:val="11"/>
          <w:spacing w:val="0"/>
          <w:w w:val="87"/>
          <w:position w:val="-1"/>
        </w:rPr>
        <w:t>TO</w:t>
      </w:r>
      <w:r>
        <w:rPr>
          <w:rFonts w:ascii="Arial" w:hAnsi="Arial" w:cs="Arial" w:eastAsia="Arial"/>
          <w:sz w:val="11"/>
          <w:szCs w:val="11"/>
          <w:spacing w:val="3"/>
          <w:w w:val="87"/>
          <w:position w:val="-1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-1"/>
        </w:rPr>
        <w:t>DI</w:t>
      </w:r>
      <w:r>
        <w:rPr>
          <w:rFonts w:ascii="Arial" w:hAnsi="Arial" w:cs="Arial" w:eastAsia="Arial"/>
          <w:sz w:val="11"/>
          <w:szCs w:val="11"/>
          <w:spacing w:val="27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3"/>
        </w:rPr>
        <w:t>Digione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0" w:after="0" w:line="108" w:lineRule="exact"/>
        <w:ind w:left="932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w w:val="89"/>
        </w:rPr>
        <w:t>BORGOGN</w:t>
      </w:r>
      <w:r>
        <w:rPr>
          <w:rFonts w:ascii="Arial" w:hAnsi="Arial" w:cs="Arial" w:eastAsia="Arial"/>
          <w:sz w:val="11"/>
          <w:szCs w:val="11"/>
          <w:spacing w:val="-14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A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0" w:after="0" w:line="87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 style="position:absolute;margin-left:287.829246pt;margin-top:-.614061pt;width:4.225048pt;height:6.499996pt;mso-position-horizontal-relative:page;mso-position-vertical-relative:paragraph;z-index:-2204;rotation:94" type="#_x0000_t136" fillcolor="#000000" stroked="f">
            <o:extrusion v:ext="view" autorotationcenter="t"/>
            <v:textpath style="font-family:&amp;quot;Arial&amp;quot;;font-size:6pt;v-text-kern:t;mso-text-shadow:auto" string="G"/>
          </v:shape>
        </w:pict>
      </w:r>
      <w:r>
        <w:rPr/>
        <w:pict>
          <w10:wrap type="none"/>
          <v:shape style="position:absolute;margin-left:287.301273pt;margin-top:7.536786pt;width:3.90011pt;height:6.500093pt;mso-position-horizontal-relative:page;mso-position-vertical-relative:paragraph;z-index:-2203;rotation:95" type="#_x0000_t136" fillcolor="#000000" stroked="f">
            <o:extrusion v:ext="view" autorotationcenter="t"/>
            <v:textpath style="font-family:&amp;quot;Arial&amp;quot;;font-size:6pt;v-text-kern:t;mso-text-shadow:auto" string="E"/>
          </v:shape>
        </w:pict>
      </w:r>
      <w:r>
        <w:rPr>
          <w:rFonts w:ascii="Arial" w:hAnsi="Arial" w:cs="Arial" w:eastAsia="Arial"/>
          <w:sz w:val="14"/>
          <w:szCs w:val="14"/>
          <w:spacing w:val="-14"/>
          <w:w w:val="100"/>
          <w:b/>
          <w:bCs/>
          <w:position w:val="-4"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-4"/>
        </w:rPr>
        <w:t>ours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660" w:right="1540"/>
          <w:cols w:num="3" w:equalWidth="0">
            <w:col w:w="1340" w:space="202"/>
            <w:col w:w="572" w:space="213"/>
            <w:col w:w="6533"/>
          </w:cols>
        </w:sectPr>
      </w:pPr>
      <w:rPr/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 style="position:absolute;margin-left:284.729788pt;margin-top:11.589668pt;width:5.416656pt;height:6.591504pt;mso-position-horizontal-relative:page;mso-position-vertical-relative:paragraph;z-index:-2201;rotation:98" type="#_x0000_t136" fillcolor="#000000" stroked="f">
            <o:extrusion v:ext="view" autorotationcenter="t"/>
            <v:textpath style="font-family:&amp;quot;Arial&amp;quot;;font-size:6pt;v-text-kern:t;mso-text-shadow:auto" string="M"/>
          </v:shape>
        </w:pict>
      </w:r>
      <w:r>
        <w:rPr>
          <w:rFonts w:ascii="Arial" w:hAnsi="Arial" w:cs="Arial" w:eastAsia="Arial"/>
          <w:sz w:val="14"/>
          <w:szCs w:val="14"/>
          <w:spacing w:val="0"/>
          <w:w w:val="97"/>
          <w:b/>
          <w:bCs/>
        </w:rPr>
        <w:t>Poitiers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2" w:after="0" w:line="240" w:lineRule="auto"/>
        <w:ind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Bou</w:t>
      </w:r>
      <w:r>
        <w:rPr>
          <w:rFonts w:ascii="Arial" w:hAnsi="Arial" w:cs="Arial" w:eastAsia="Arial"/>
          <w:sz w:val="14"/>
          <w:szCs w:val="14"/>
          <w:spacing w:val="-8"/>
          <w:w w:val="100"/>
          <w:b/>
          <w:bCs/>
        </w:rPr>
        <w:t>r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ges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" w:after="0" w:line="110" w:lineRule="exact"/>
        <w:ind w:right="-39" w:firstLine="53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br w:type="column"/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CONTEA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DI</w:t>
      </w:r>
      <w:r>
        <w:rPr>
          <w:rFonts w:ascii="Arial" w:hAnsi="Arial" w:cs="Arial" w:eastAsia="Arial"/>
          <w:sz w:val="11"/>
          <w:szCs w:val="11"/>
          <w:spacing w:val="-8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90"/>
        </w:rPr>
        <w:t>NEVERS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41" w:after="0" w:line="130" w:lineRule="exact"/>
        <w:ind w:left="199" w:right="4013" w:firstLine="-199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br w:type="column"/>
      </w:r>
      <w:r>
        <w:rPr>
          <w:rFonts w:ascii="Arial" w:hAnsi="Arial" w:cs="Arial" w:eastAsia="Arial"/>
          <w:sz w:val="13"/>
          <w:szCs w:val="13"/>
          <w:spacing w:val="0"/>
          <w:w w:val="90"/>
        </w:rPr>
        <w:t>CONTEA</w:t>
      </w:r>
      <w:r>
        <w:rPr>
          <w:rFonts w:ascii="Arial" w:hAnsi="Arial" w:cs="Arial" w:eastAsia="Arial"/>
          <w:sz w:val="13"/>
          <w:szCs w:val="13"/>
          <w:spacing w:val="0"/>
          <w:w w:val="9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DI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660" w:right="1540"/>
          <w:cols w:num="4" w:equalWidth="0">
            <w:col w:w="2588" w:space="190"/>
            <w:col w:w="529" w:space="59"/>
            <w:col w:w="542" w:space="401"/>
            <w:col w:w="4551"/>
          </w:cols>
        </w:sectPr>
      </w:pPr>
      <w:rPr/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110" w:lineRule="exact"/>
        <w:ind w:left="2534" w:right="-39" w:firstLine="-50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pict>
          <w10:wrap type="none"/>
          <v:shape style="position:absolute;margin-left:286.298189pt;margin-top:-11.408061pt;width:4.264027pt;height:6.499993pt;mso-position-horizontal-relative:page;mso-position-vertical-relative:paragraph;z-index:-2202;rotation:97" type="#_x0000_t136" fillcolor="#000000" stroked="f">
            <o:extrusion v:ext="view" autorotationcenter="t"/>
            <v:textpath style="font-family:&amp;quot;Arial&amp;quot;;font-size:6pt;v-text-kern:t;mso-text-shadow:auto" string="R"/>
          </v:shape>
        </w:pict>
      </w:r>
      <w:r>
        <w:rPr/>
        <w:pict>
          <w10:wrap type="none"/>
          <v:shape style="position:absolute;margin-left:120.898941pt;margin-top:-.639027pt;width:22.302015pt;height:5.886527pt;mso-position-horizontal-relative:page;mso-position-vertical-relative:paragraph;z-index:-2187;rotation:332" type="#_x0000_t136" fillcolor="#000000" stroked="f">
            <o:extrusion v:ext="view" autorotationcenter="t"/>
            <v:textpath style="font-family:&amp;quot;Arial&amp;quot;;font-size:5pt;v-text-kern:t;mso-text-shadow:auto" string="CO NTEA"/>
          </v:shape>
        </w:pict>
      </w:r>
      <w:r>
        <w:rPr/>
        <w:pict>
          <w10:wrap type="none"/>
          <v:shape style="position:absolute;margin-left:119.257515pt;margin-top:3.927865pt;width:31.502349pt;height:6.030547pt;mso-position-horizontal-relative:page;mso-position-vertical-relative:paragraph;z-index:-2186;rotation:332" type="#_x0000_t136" fillcolor="#000000" stroked="f">
            <o:extrusion v:ext="view" autorotationcenter="t"/>
            <v:textpath style="font-family:&amp;quot;Arial&amp;quot;;font-size:5pt;v-text-kern:t;mso-text-shadow:auto" string="DI PO ITIERS"/>
          </v:shape>
        </w:pict>
      </w:r>
      <w:r>
        <w:rPr>
          <w:rFonts w:ascii="Arial" w:hAnsi="Arial" w:cs="Arial" w:eastAsia="Arial"/>
          <w:sz w:val="11"/>
          <w:szCs w:val="11"/>
          <w:spacing w:val="0"/>
          <w:w w:val="90"/>
        </w:rPr>
        <w:t>CONTEA</w:t>
      </w:r>
      <w:r>
        <w:rPr>
          <w:rFonts w:ascii="Arial" w:hAnsi="Arial" w:cs="Arial" w:eastAsia="Arial"/>
          <w:sz w:val="11"/>
          <w:szCs w:val="11"/>
          <w:spacing w:val="0"/>
          <w:w w:val="9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DELLA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0" w:after="0" w:line="107" w:lineRule="exact"/>
        <w:ind w:left="78" w:right="45"/>
        <w:jc w:val="center"/>
        <w:rPr>
          <w:rFonts w:ascii="Arial" w:hAnsi="Arial" w:cs="Arial" w:eastAsia="Arial"/>
          <w:sz w:val="11"/>
          <w:szCs w:val="11"/>
        </w:rPr>
      </w:pPr>
      <w:rPr/>
      <w:r>
        <w:rPr/>
        <w:br w:type="column"/>
      </w:r>
      <w:r>
        <w:rPr>
          <w:rFonts w:ascii="Arial" w:hAnsi="Arial" w:cs="Arial" w:eastAsia="Arial"/>
          <w:sz w:val="11"/>
          <w:szCs w:val="11"/>
          <w:w w:val="92"/>
        </w:rPr>
        <w:t>DUC</w:t>
      </w:r>
      <w:r>
        <w:rPr>
          <w:rFonts w:ascii="Arial" w:hAnsi="Arial" w:cs="Arial" w:eastAsia="Arial"/>
          <w:sz w:val="11"/>
          <w:szCs w:val="11"/>
          <w:spacing w:val="-14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-4"/>
          <w:w w:val="90"/>
        </w:rPr>
        <w:t>A</w:t>
      </w:r>
      <w:r>
        <w:rPr>
          <w:rFonts w:ascii="Arial" w:hAnsi="Arial" w:cs="Arial" w:eastAsia="Arial"/>
          <w:sz w:val="11"/>
          <w:szCs w:val="11"/>
          <w:spacing w:val="0"/>
          <w:w w:val="90"/>
        </w:rPr>
        <w:t>T</w:t>
      </w:r>
      <w:r>
        <w:rPr>
          <w:rFonts w:ascii="Arial" w:hAnsi="Arial" w:cs="Arial" w:eastAsia="Arial"/>
          <w:sz w:val="11"/>
          <w:szCs w:val="11"/>
          <w:spacing w:val="-19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83"/>
        </w:rPr>
        <w:t>O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0" w:after="0" w:line="111" w:lineRule="exact"/>
        <w:ind w:left="-28" w:right="-48"/>
        <w:jc w:val="center"/>
        <w:rPr>
          <w:rFonts w:ascii="Arial" w:hAnsi="Arial" w:cs="Arial" w:eastAsia="Arial"/>
          <w:sz w:val="11"/>
          <w:szCs w:val="11"/>
        </w:rPr>
      </w:pPr>
      <w:rPr/>
      <w:r>
        <w:rPr/>
        <w:pict>
          <w10:wrap type="none"/>
          <v:shape style="position:absolute;margin-left:283.992808pt;margin-top:6.144364pt;width:4.084299pt;height:6.568267pt;mso-position-horizontal-relative:page;mso-position-vertical-relative:paragraph;z-index:-2200;rotation:99" type="#_x0000_t136" fillcolor="#000000" stroked="f">
            <o:extrusion v:ext="view" autorotationcenter="t"/>
            <v:textpath style="font-family:&amp;quot;Arial&amp;quot;;font-size:6pt;v-text-kern:t;mso-text-shadow:auto" string="A"/>
          </v:shape>
        </w:pic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DI</w:t>
      </w:r>
      <w:r>
        <w:rPr>
          <w:rFonts w:ascii="Arial" w:hAnsi="Arial" w:cs="Arial" w:eastAsia="Arial"/>
          <w:sz w:val="11"/>
          <w:szCs w:val="11"/>
          <w:spacing w:val="-8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92"/>
        </w:rPr>
        <w:t>BORBONE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0" w:after="0" w:line="131" w:lineRule="exact"/>
        <w:ind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br w:type="column"/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BORGOG</w:t>
      </w:r>
      <w:r>
        <w:rPr>
          <w:rFonts w:ascii="Arial" w:hAnsi="Arial" w:cs="Arial" w:eastAsia="Arial"/>
          <w:sz w:val="13"/>
          <w:szCs w:val="13"/>
          <w:spacing w:val="7"/>
          <w:w w:val="100"/>
        </w:rPr>
        <w:t>N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A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660" w:right="1540"/>
          <w:cols w:num="3" w:equalWidth="0">
            <w:col w:w="2900" w:space="171"/>
            <w:col w:w="642" w:space="482"/>
            <w:col w:w="4665"/>
          </w:cols>
        </w:sectPr>
      </w:pPr>
      <w:rPr/>
    </w:p>
    <w:p>
      <w:pPr>
        <w:spacing w:before="0" w:after="0" w:line="104" w:lineRule="exact"/>
        <w:ind w:left="618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85"/>
          <w:position w:val="1"/>
        </w:rPr>
        <w:t>OCEANO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39" w:after="0" w:line="240" w:lineRule="auto"/>
        <w:ind w:left="522"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6"/>
          <w:w w:val="87"/>
        </w:rPr>
        <w:t>A</w:t>
      </w:r>
      <w:r>
        <w:rPr>
          <w:rFonts w:ascii="Arial" w:hAnsi="Arial" w:cs="Arial" w:eastAsia="Arial"/>
          <w:sz w:val="14"/>
          <w:szCs w:val="14"/>
          <w:spacing w:val="0"/>
          <w:w w:val="89"/>
        </w:rPr>
        <w:t>TLANTI</w:t>
      </w:r>
      <w:r>
        <w:rPr>
          <w:rFonts w:ascii="Arial" w:hAnsi="Arial" w:cs="Arial" w:eastAsia="Arial"/>
          <w:sz w:val="14"/>
          <w:szCs w:val="14"/>
          <w:spacing w:val="-8"/>
          <w:w w:val="89"/>
        </w:rPr>
        <w:t>C</w:t>
      </w:r>
      <w:r>
        <w:rPr>
          <w:rFonts w:ascii="Arial" w:hAnsi="Arial" w:cs="Arial" w:eastAsia="Arial"/>
          <w:sz w:val="14"/>
          <w:szCs w:val="14"/>
          <w:spacing w:val="0"/>
          <w:w w:val="79"/>
        </w:rPr>
        <w:t>O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20" w:lineRule="exact"/>
        <w:ind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-4"/>
        </w:rPr>
        <w:t>Bo</w:t>
      </w:r>
      <w:r>
        <w:rPr>
          <w:rFonts w:ascii="Arial" w:hAnsi="Arial" w:cs="Arial" w:eastAsia="Arial"/>
          <w:sz w:val="14"/>
          <w:szCs w:val="14"/>
          <w:spacing w:val="-6"/>
          <w:w w:val="100"/>
          <w:b/>
          <w:bCs/>
          <w:position w:val="-4"/>
        </w:rPr>
        <w:t>r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-4"/>
        </w:rPr>
        <w:t>deaux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0" w:after="0" w:line="111" w:lineRule="exact"/>
        <w:ind w:left="340" w:right="-63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MARCHE</w:t>
      </w:r>
      <w:r>
        <w:rPr>
          <w:rFonts w:ascii="Arial" w:hAnsi="Arial" w:cs="Arial" w:eastAsia="Arial"/>
          <w:sz w:val="11"/>
          <w:szCs w:val="11"/>
          <w:spacing w:val="14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2"/>
        </w:rPr>
        <w:t>Clermont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19" w:after="0" w:line="240" w:lineRule="auto"/>
        <w:ind w:left="195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Angoulê</w:t>
      </w:r>
      <w:r>
        <w:rPr>
          <w:rFonts w:ascii="Arial" w:hAnsi="Arial" w:cs="Arial" w:eastAsia="Arial"/>
          <w:sz w:val="14"/>
          <w:szCs w:val="14"/>
          <w:spacing w:val="3"/>
          <w:w w:val="100"/>
          <w:b/>
          <w:bCs/>
        </w:rPr>
        <w:t>m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99" w:after="0" w:line="240" w:lineRule="auto"/>
        <w:ind w:left="427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Perigueux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83" w:after="0" w:line="61" w:lineRule="exact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w w:val="92"/>
          <w:position w:val="-5"/>
        </w:rPr>
        <w:t>DU</w:t>
      </w:r>
      <w:r>
        <w:rPr>
          <w:rFonts w:ascii="Arial" w:hAnsi="Arial" w:cs="Arial" w:eastAsia="Arial"/>
          <w:sz w:val="11"/>
          <w:szCs w:val="11"/>
          <w:spacing w:val="-4"/>
          <w:w w:val="92"/>
          <w:position w:val="-5"/>
        </w:rPr>
        <w:t>C</w:t>
      </w:r>
      <w:r>
        <w:rPr>
          <w:rFonts w:ascii="Arial" w:hAnsi="Arial" w:cs="Arial" w:eastAsia="Arial"/>
          <w:sz w:val="11"/>
          <w:szCs w:val="11"/>
          <w:spacing w:val="-4"/>
          <w:w w:val="90"/>
          <w:position w:val="-5"/>
        </w:rPr>
        <w:t>A</w:t>
      </w:r>
      <w:r>
        <w:rPr>
          <w:rFonts w:ascii="Arial" w:hAnsi="Arial" w:cs="Arial" w:eastAsia="Arial"/>
          <w:sz w:val="11"/>
          <w:szCs w:val="11"/>
          <w:spacing w:val="0"/>
          <w:w w:val="90"/>
          <w:position w:val="-5"/>
        </w:rPr>
        <w:t>T</w:t>
      </w:r>
      <w:r>
        <w:rPr>
          <w:rFonts w:ascii="Arial" w:hAnsi="Arial" w:cs="Arial" w:eastAsia="Arial"/>
          <w:sz w:val="11"/>
          <w:szCs w:val="11"/>
          <w:spacing w:val="-19"/>
          <w:w w:val="100"/>
          <w:position w:val="-5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83"/>
          <w:position w:val="-5"/>
        </w:rPr>
        <w:t>O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0" w:after="0" w:line="146" w:lineRule="exact"/>
        <w:ind w:left="485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Lione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10" w:lineRule="exact"/>
        <w:ind w:right="4473" w:firstLine="15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pict>
          <w10:wrap type="none"/>
          <v:shape style="position:absolute;margin-left:213.227126pt;margin-top:-24.108737pt;width:22.203707pt;height:5.516479pt;mso-position-horizontal-relative:page;mso-position-vertical-relative:paragraph;z-index:-2211;rotation:79" type="#_x0000_t136" fillcolor="#000000" stroked="f">
            <o:extrusion v:ext="view" autorotationcenter="t"/>
            <v:textpath style="font-family:&amp;quot;Arial&amp;quot;;font-size:5pt;v-text-kern:t;mso-text-shadow:auto" string="CO NTEA"/>
          </v:shape>
        </w:pict>
      </w:r>
      <w:r>
        <w:rPr/>
        <w:pict>
          <w10:wrap type="none"/>
          <v:shape style="position:absolute;margin-left:206.79277pt;margin-top:-23.006412pt;width:24.293693pt;height:5.507131pt;mso-position-horizontal-relative:page;mso-position-vertical-relative:paragraph;z-index:-2210;rotation:79" type="#_x0000_t136" fillcolor="#000000" stroked="f">
            <o:extrusion v:ext="view" autorotationcenter="t"/>
            <v:textpath style="font-family:&amp;quot;Arial&amp;quot;;font-size:5pt;v-text-kern:t;mso-text-shadow:auto" string="D I FO REZ"/>
          </v:shape>
        </w:pict>
      </w:r>
      <w:r>
        <w:rPr/>
        <w:pict>
          <w10:wrap type="none"/>
          <v:shape style="position:absolute;margin-left:282.104077pt;margin-top:-25.426436pt;width:4.758006pt;height:6.499973pt;mso-position-horizontal-relative:page;mso-position-vertical-relative:paragraph;z-index:-2199;rotation:101" type="#_x0000_t136" fillcolor="#000000" stroked="f">
            <o:extrusion v:ext="view" autorotationcenter="t"/>
            <v:textpath style="font-family:&amp;quot;Arial&amp;quot;;font-size:6pt;v-text-kern:t;mso-text-shadow:auto" string="N"/>
          </v:shape>
        </w:pict>
      </w:r>
      <w:r>
        <w:rPr/>
        <w:pict>
          <w10:wrap type="none"/>
          <v:shape style="position:absolute;margin-left:277.697259pt;margin-top:-14.789178pt;width:9.444644pt;height:6.506521pt;mso-position-horizontal-relative:page;mso-position-vertical-relative:paragraph;z-index:-2198;rotation:102" type="#_x0000_t136" fillcolor="#000000" stroked="f">
            <o:extrusion v:ext="view" autorotationcenter="t"/>
            <v:textpath style="font-family:&amp;quot;Arial&amp;quot;;font-size:6pt;v-text-kern:t;mso-text-shadow:auto" string="I C"/>
          </v:shape>
        </w:pict>
      </w:r>
      <w:r>
        <w:rPr/>
        <w:pict>
          <w10:wrap type="none"/>
          <v:shape style="position:absolute;margin-left:277.971307pt;margin-top:-4.636727pt;width:4.224977pt;height:6.499928pt;mso-position-horizontal-relative:page;mso-position-vertical-relative:paragraph;z-index:-2197;rotation:103" type="#_x0000_t136" fillcolor="#000000" stroked="f">
            <o:extrusion v:ext="view" autorotationcenter="t"/>
            <v:textpath style="font-family:&amp;quot;Arial&amp;quot;;font-size:6pt;v-text-kern:t;mso-text-shadow:auto" string="O"/>
          </v:shape>
        </w:pict>
      </w:r>
      <w:r>
        <w:rPr>
          <w:rFonts w:ascii="Arial" w:hAnsi="Arial" w:cs="Arial" w:eastAsia="Arial"/>
          <w:sz w:val="11"/>
          <w:szCs w:val="11"/>
          <w:spacing w:val="0"/>
          <w:w w:val="90"/>
        </w:rPr>
        <w:t>CONTEA</w:t>
      </w:r>
      <w:r>
        <w:rPr>
          <w:rFonts w:ascii="Arial" w:hAnsi="Arial" w:cs="Arial" w:eastAsia="Arial"/>
          <w:sz w:val="11"/>
          <w:szCs w:val="11"/>
          <w:spacing w:val="0"/>
          <w:w w:val="9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DEL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3"/>
          <w:w w:val="81"/>
        </w:rPr>
        <w:t>V</w:t>
      </w:r>
      <w:r>
        <w:rPr>
          <w:rFonts w:ascii="Arial" w:hAnsi="Arial" w:cs="Arial" w:eastAsia="Arial"/>
          <w:sz w:val="11"/>
          <w:szCs w:val="11"/>
          <w:spacing w:val="0"/>
          <w:w w:val="96"/>
        </w:rPr>
        <w:t>ALENTI</w:t>
      </w:r>
      <w:r>
        <w:rPr>
          <w:rFonts w:ascii="Arial" w:hAnsi="Arial" w:cs="Arial" w:eastAsia="Arial"/>
          <w:sz w:val="11"/>
          <w:szCs w:val="11"/>
          <w:spacing w:val="7"/>
          <w:w w:val="96"/>
        </w:rPr>
        <w:t>N</w:t>
      </w:r>
      <w:r>
        <w:rPr>
          <w:rFonts w:ascii="Arial" w:hAnsi="Arial" w:cs="Arial" w:eastAsia="Arial"/>
          <w:sz w:val="11"/>
          <w:szCs w:val="11"/>
          <w:spacing w:val="-4"/>
          <w:w w:val="90"/>
        </w:rPr>
        <w:t>A</w:t>
      </w:r>
      <w:r>
        <w:rPr>
          <w:rFonts w:ascii="Arial" w:hAnsi="Arial" w:cs="Arial" w:eastAsia="Arial"/>
          <w:sz w:val="11"/>
          <w:szCs w:val="11"/>
          <w:spacing w:val="-9"/>
          <w:w w:val="90"/>
        </w:rPr>
        <w:t>T</w:t>
      </w:r>
      <w:r>
        <w:rPr>
          <w:rFonts w:ascii="Arial" w:hAnsi="Arial" w:cs="Arial" w:eastAsia="Arial"/>
          <w:sz w:val="11"/>
          <w:szCs w:val="11"/>
          <w:spacing w:val="0"/>
          <w:w w:val="83"/>
        </w:rPr>
        <w:t>O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660" w:right="1540"/>
          <w:cols w:num="4" w:equalWidth="0">
            <w:col w:w="1211" w:space="88"/>
            <w:col w:w="610" w:space="226"/>
            <w:col w:w="1465" w:space="37"/>
            <w:col w:w="5223"/>
          </w:cols>
        </w:sectPr>
      </w:pPr>
      <w:rPr/>
    </w:p>
    <w:p>
      <w:pPr>
        <w:spacing w:before="0" w:after="0" w:line="103" w:lineRule="exact"/>
        <w:ind w:right="162"/>
        <w:jc w:val="righ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95"/>
        </w:rPr>
        <w:t>DI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0" w:after="0" w:line="111" w:lineRule="exact"/>
        <w:ind w:right="-20"/>
        <w:jc w:val="righ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w w:val="94"/>
        </w:rPr>
        <w:t>GUIEN</w:t>
      </w:r>
      <w:r>
        <w:rPr>
          <w:rFonts w:ascii="Arial" w:hAnsi="Arial" w:cs="Arial" w:eastAsia="Arial"/>
          <w:sz w:val="11"/>
          <w:szCs w:val="11"/>
          <w:spacing w:val="-6"/>
          <w:w w:val="94"/>
        </w:rPr>
        <w:t>N</w:t>
      </w:r>
      <w:r>
        <w:rPr>
          <w:rFonts w:ascii="Arial" w:hAnsi="Arial" w:cs="Arial" w:eastAsia="Arial"/>
          <w:sz w:val="11"/>
          <w:szCs w:val="11"/>
          <w:spacing w:val="0"/>
          <w:w w:val="91"/>
        </w:rPr>
        <w:t>A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0" w:after="0" w:line="75" w:lineRule="exact"/>
        <w:ind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1"/>
        </w:rPr>
        <w:t>Cahors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83" w:after="0" w:line="153" w:lineRule="exact"/>
        <w:ind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-1"/>
        </w:rPr>
        <w:t>Rodez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50" w:after="0" w:line="110" w:lineRule="exact"/>
        <w:ind w:left="168" w:right="3844" w:firstLine="-168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br w:type="column"/>
      </w:r>
      <w:r>
        <w:rPr>
          <w:rFonts w:ascii="Arial" w:hAnsi="Arial" w:cs="Arial" w:eastAsia="Arial"/>
          <w:sz w:val="11"/>
          <w:szCs w:val="11"/>
          <w:spacing w:val="0"/>
          <w:w w:val="90"/>
        </w:rPr>
        <w:t>CONTEA</w:t>
      </w:r>
      <w:r>
        <w:rPr>
          <w:rFonts w:ascii="Arial" w:hAnsi="Arial" w:cs="Arial" w:eastAsia="Arial"/>
          <w:sz w:val="11"/>
          <w:szCs w:val="11"/>
          <w:spacing w:val="0"/>
          <w:w w:val="9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DI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660" w:right="1540"/>
          <w:cols w:num="4" w:equalWidth="0">
            <w:col w:w="2574" w:space="93"/>
            <w:col w:w="452" w:space="199"/>
            <w:col w:w="390" w:space="848"/>
            <w:col w:w="4304"/>
          </w:cols>
        </w:sectPr>
      </w:pPr>
      <w:rPr/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110" w:lineRule="exact"/>
        <w:ind w:left="1981" w:right="-39" w:firstLine="128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pict>
          <w10:wrap type="none"/>
          <v:shape style="position:absolute;margin-left:123.586366pt;margin-top:18.767062pt;width:17.677238pt;height:5.510676pt;mso-position-horizontal-relative:page;mso-position-vertical-relative:paragraph;z-index:-2214;rotation:75" type="#_x0000_t136" fillcolor="#000000" stroked="f">
            <o:extrusion v:ext="view" autorotationcenter="t"/>
            <v:textpath style="font-family:&amp;quot;Arial&amp;quot;;font-size:5pt;v-text-kern:t;mso-text-shadow:auto" string="BÉA RN"/>
          </v:shape>
        </w:pic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CONTEA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95"/>
        </w:rPr>
        <w:t>D'ARM</w:t>
      </w:r>
      <w:r>
        <w:rPr>
          <w:rFonts w:ascii="Arial" w:hAnsi="Arial" w:cs="Arial" w:eastAsia="Arial"/>
          <w:sz w:val="11"/>
          <w:szCs w:val="11"/>
          <w:spacing w:val="-7"/>
          <w:w w:val="95"/>
        </w:rPr>
        <w:t>A</w:t>
      </w:r>
      <w:r>
        <w:rPr>
          <w:rFonts w:ascii="Arial" w:hAnsi="Arial" w:cs="Arial" w:eastAsia="Arial"/>
          <w:sz w:val="11"/>
          <w:szCs w:val="11"/>
          <w:spacing w:val="0"/>
          <w:w w:val="92"/>
        </w:rPr>
        <w:t>GN</w:t>
      </w:r>
      <w:r>
        <w:rPr>
          <w:rFonts w:ascii="Arial" w:hAnsi="Arial" w:cs="Arial" w:eastAsia="Arial"/>
          <w:sz w:val="11"/>
          <w:szCs w:val="11"/>
          <w:spacing w:val="-5"/>
          <w:w w:val="89"/>
        </w:rPr>
        <w:t>AC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0" w:after="0" w:line="99" w:lineRule="exact"/>
        <w:ind w:left="-30" w:right="-50"/>
        <w:jc w:val="center"/>
        <w:rPr>
          <w:rFonts w:ascii="Arial" w:hAnsi="Arial" w:cs="Arial" w:eastAsia="Arial"/>
          <w:sz w:val="13"/>
          <w:szCs w:val="13"/>
        </w:rPr>
      </w:pPr>
      <w:rPr/>
      <w:r>
        <w:rPr/>
        <w:br w:type="column"/>
      </w:r>
      <w:r>
        <w:rPr>
          <w:rFonts w:ascii="Arial" w:hAnsi="Arial" w:cs="Arial" w:eastAsia="Arial"/>
          <w:sz w:val="13"/>
          <w:szCs w:val="13"/>
          <w:w w:val="95"/>
          <w:position w:val="1"/>
        </w:rPr>
        <w:t>LINGU</w:t>
      </w:r>
      <w:r>
        <w:rPr>
          <w:rFonts w:ascii="Arial" w:hAnsi="Arial" w:cs="Arial" w:eastAsia="Arial"/>
          <w:sz w:val="13"/>
          <w:szCs w:val="13"/>
          <w:spacing w:val="-22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88"/>
          <w:position w:val="1"/>
        </w:rPr>
        <w:t>ADO</w:t>
      </w:r>
      <w:r>
        <w:rPr>
          <w:rFonts w:ascii="Arial" w:hAnsi="Arial" w:cs="Arial" w:eastAsia="Arial"/>
          <w:sz w:val="13"/>
          <w:szCs w:val="13"/>
          <w:spacing w:val="5"/>
          <w:w w:val="88"/>
          <w:position w:val="1"/>
        </w:rPr>
        <w:t>C</w:t>
      </w:r>
      <w:r>
        <w:rPr>
          <w:rFonts w:ascii="Arial" w:hAnsi="Arial" w:cs="Arial" w:eastAsia="Arial"/>
          <w:sz w:val="13"/>
          <w:szCs w:val="13"/>
          <w:spacing w:val="0"/>
          <w:w w:val="91"/>
          <w:position w:val="1"/>
        </w:rPr>
        <w:t>A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29" w:lineRule="exact"/>
        <w:ind w:left="181" w:right="141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-14"/>
          <w:w w:val="93"/>
          <w:b/>
          <w:bCs/>
          <w:position w:val="-3"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93"/>
          <w:b/>
          <w:bCs/>
          <w:position w:val="-3"/>
        </w:rPr>
        <w:t>olosa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0" w:after="0" w:line="110" w:lineRule="exact"/>
        <w:ind w:left="115" w:right="3772" w:firstLine="-115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br w:type="column"/>
      </w:r>
      <w:r>
        <w:rPr>
          <w:rFonts w:ascii="Arial" w:hAnsi="Arial" w:cs="Arial" w:eastAsia="Arial"/>
          <w:sz w:val="11"/>
          <w:szCs w:val="11"/>
          <w:w w:val="89"/>
        </w:rPr>
        <w:t>PR</w:t>
      </w:r>
      <w:r>
        <w:rPr>
          <w:rFonts w:ascii="Arial" w:hAnsi="Arial" w:cs="Arial" w:eastAsia="Arial"/>
          <w:sz w:val="11"/>
          <w:szCs w:val="11"/>
          <w:spacing w:val="6"/>
          <w:w w:val="89"/>
        </w:rPr>
        <w:t>O</w:t>
      </w:r>
      <w:r>
        <w:rPr>
          <w:rFonts w:ascii="Arial" w:hAnsi="Arial" w:cs="Arial" w:eastAsia="Arial"/>
          <w:sz w:val="11"/>
          <w:szCs w:val="11"/>
          <w:spacing w:val="0"/>
          <w:w w:val="91"/>
        </w:rPr>
        <w:t>VENZA</w:t>
      </w:r>
      <w:r>
        <w:rPr>
          <w:rFonts w:ascii="Arial" w:hAnsi="Arial" w:cs="Arial" w:eastAsia="Arial"/>
          <w:sz w:val="11"/>
          <w:szCs w:val="11"/>
          <w:spacing w:val="0"/>
          <w:w w:val="91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(Angiò)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41" w:after="0" w:line="126" w:lineRule="exact"/>
        <w:ind w:left="99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-3"/>
        </w:rPr>
        <w:t>A</w:t>
      </w:r>
      <w:r>
        <w:rPr>
          <w:rFonts w:ascii="Arial" w:hAnsi="Arial" w:cs="Arial" w:eastAsia="Arial"/>
          <w:sz w:val="14"/>
          <w:szCs w:val="14"/>
          <w:spacing w:val="-3"/>
          <w:w w:val="100"/>
          <w:b/>
          <w:bCs/>
          <w:position w:val="-3"/>
        </w:rPr>
        <w:t>i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-3"/>
        </w:rPr>
        <w:t>x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660" w:right="1540"/>
          <w:cols w:num="3" w:equalWidth="0">
            <w:col w:w="2652" w:space="15"/>
            <w:col w:w="812" w:space="1011"/>
            <w:col w:w="4370"/>
          </w:cols>
        </w:sectPr>
      </w:pPr>
      <w:rPr/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130" w:lineRule="exact"/>
        <w:ind w:left="538" w:right="-42" w:firstLine="-164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89"/>
        </w:rPr>
        <w:t>REGNO</w:t>
      </w:r>
      <w:r>
        <w:rPr>
          <w:rFonts w:ascii="Arial" w:hAnsi="Arial" w:cs="Arial" w:eastAsia="Arial"/>
          <w:sz w:val="13"/>
          <w:szCs w:val="13"/>
          <w:spacing w:val="0"/>
          <w:w w:val="89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DI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13" w:lineRule="atLeast"/>
        <w:ind w:left="242" w:right="397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88"/>
        </w:rPr>
        <w:t>C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/>
        <w:br w:type="column"/>
      </w:r>
      <w:r>
        <w:rPr>
          <w:sz w:val="26"/>
          <w:szCs w:val="26"/>
        </w:rPr>
      </w:r>
    </w:p>
    <w:p>
      <w:pPr>
        <w:spacing w:before="0" w:after="0" w:line="130" w:lineRule="exact"/>
        <w:ind w:left="164" w:right="-42" w:firstLine="-164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89"/>
        </w:rPr>
        <w:t>REGNO</w:t>
      </w:r>
      <w:r>
        <w:rPr>
          <w:rFonts w:ascii="Arial" w:hAnsi="Arial" w:cs="Arial" w:eastAsia="Arial"/>
          <w:sz w:val="13"/>
          <w:szCs w:val="13"/>
          <w:spacing w:val="0"/>
          <w:w w:val="89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DI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40" w:lineRule="auto"/>
        <w:ind w:right="-56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90"/>
        </w:rPr>
        <w:t>BIGORRE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0" w:after="0" w:line="236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-2"/>
        </w:rPr>
        <w:t>Narbona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-2"/>
        </w:rPr>
        <w:t>   </w:t>
      </w:r>
      <w:r>
        <w:rPr>
          <w:rFonts w:ascii="Arial" w:hAnsi="Arial" w:cs="Arial" w:eastAsia="Arial"/>
          <w:sz w:val="14"/>
          <w:szCs w:val="14"/>
          <w:spacing w:val="6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7"/>
        </w:rPr>
        <w:t>Montpellier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660" w:right="1540"/>
          <w:cols w:num="4" w:equalWidth="0">
            <w:col w:w="802" w:space="447"/>
            <w:col w:w="428" w:space="553"/>
            <w:col w:w="458" w:space="187"/>
            <w:col w:w="5985"/>
          </w:cols>
        </w:sectPr>
      </w:pPr>
      <w:rPr/>
    </w:p>
    <w:p>
      <w:pPr>
        <w:spacing w:before="0" w:after="0" w:line="240" w:lineRule="auto"/>
        <w:ind w:left="355" w:right="-59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92"/>
        </w:rPr>
        <w:t>ASTIGLIA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78" w:lineRule="exact"/>
        <w:ind w:right="-59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br w:type="column"/>
      </w:r>
      <w:r>
        <w:rPr>
          <w:rFonts w:ascii="Arial" w:hAnsi="Arial" w:cs="Arial" w:eastAsia="Arial"/>
          <w:sz w:val="13"/>
          <w:szCs w:val="13"/>
          <w:spacing w:val="-2"/>
          <w:w w:val="96"/>
          <w:position w:val="1"/>
        </w:rPr>
        <w:t>N</w:t>
      </w:r>
      <w:r>
        <w:rPr>
          <w:rFonts w:ascii="Arial" w:hAnsi="Arial" w:cs="Arial" w:eastAsia="Arial"/>
          <w:sz w:val="13"/>
          <w:szCs w:val="13"/>
          <w:spacing w:val="0"/>
          <w:w w:val="96"/>
          <w:position w:val="1"/>
        </w:rPr>
        <w:t>A</w:t>
      </w:r>
      <w:r>
        <w:rPr>
          <w:rFonts w:ascii="Arial" w:hAnsi="Arial" w:cs="Arial" w:eastAsia="Arial"/>
          <w:sz w:val="13"/>
          <w:szCs w:val="13"/>
          <w:spacing w:val="-23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spacing w:val="4"/>
          <w:w w:val="81"/>
          <w:position w:val="1"/>
        </w:rPr>
        <w:t>V</w:t>
      </w:r>
      <w:r>
        <w:rPr>
          <w:rFonts w:ascii="Arial" w:hAnsi="Arial" w:cs="Arial" w:eastAsia="Arial"/>
          <w:sz w:val="13"/>
          <w:szCs w:val="13"/>
          <w:spacing w:val="0"/>
          <w:w w:val="91"/>
          <w:position w:val="1"/>
        </w:rPr>
        <w:t>ARRA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0" w:after="0" w:line="98" w:lineRule="exact"/>
        <w:ind w:left="133" w:right="61"/>
        <w:jc w:val="center"/>
        <w:rPr>
          <w:rFonts w:ascii="Arial" w:hAnsi="Arial" w:cs="Arial" w:eastAsia="Arial"/>
          <w:sz w:val="13"/>
          <w:szCs w:val="13"/>
        </w:rPr>
      </w:pPr>
      <w:rPr/>
      <w:r>
        <w:rPr/>
        <w:br w:type="column"/>
      </w:r>
      <w:r>
        <w:rPr>
          <w:rFonts w:ascii="Arial" w:hAnsi="Arial" w:cs="Arial" w:eastAsia="Arial"/>
          <w:sz w:val="13"/>
          <w:szCs w:val="13"/>
          <w:spacing w:val="0"/>
          <w:w w:val="89"/>
          <w:position w:val="1"/>
        </w:rPr>
        <w:t>REGNO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0" w:after="0" w:line="132" w:lineRule="exact"/>
        <w:ind w:left="-30" w:right="-50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w w:val="93"/>
        </w:rPr>
        <w:t>D’AR</w:t>
      </w:r>
      <w:r>
        <w:rPr>
          <w:rFonts w:ascii="Arial" w:hAnsi="Arial" w:cs="Arial" w:eastAsia="Arial"/>
          <w:sz w:val="13"/>
          <w:szCs w:val="13"/>
          <w:spacing w:val="-14"/>
          <w:w w:val="93"/>
        </w:rPr>
        <w:t>A</w:t>
      </w:r>
      <w:r>
        <w:rPr>
          <w:rFonts w:ascii="Arial" w:hAnsi="Arial" w:cs="Arial" w:eastAsia="Arial"/>
          <w:sz w:val="13"/>
          <w:szCs w:val="13"/>
          <w:spacing w:val="0"/>
          <w:w w:val="89"/>
        </w:rPr>
        <w:t>GO</w:t>
      </w:r>
      <w:r>
        <w:rPr>
          <w:rFonts w:ascii="Arial" w:hAnsi="Arial" w:cs="Arial" w:eastAsia="Arial"/>
          <w:sz w:val="13"/>
          <w:szCs w:val="13"/>
          <w:spacing w:val="5"/>
          <w:w w:val="89"/>
        </w:rPr>
        <w:t>N</w:t>
      </w:r>
      <w:r>
        <w:rPr>
          <w:rFonts w:ascii="Arial" w:hAnsi="Arial" w:cs="Arial" w:eastAsia="Arial"/>
          <w:sz w:val="13"/>
          <w:szCs w:val="13"/>
          <w:spacing w:val="0"/>
          <w:w w:val="91"/>
        </w:rPr>
        <w:t>A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101" w:lineRule="exact"/>
        <w:ind w:left="28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br w:type="column"/>
      </w:r>
      <w:r>
        <w:rPr>
          <w:rFonts w:ascii="Arial" w:hAnsi="Arial" w:cs="Arial" w:eastAsia="Arial"/>
          <w:sz w:val="13"/>
          <w:szCs w:val="13"/>
          <w:spacing w:val="0"/>
          <w:w w:val="90"/>
          <w:position w:val="1"/>
        </w:rPr>
        <w:t>CONTEA</w:t>
      </w:r>
      <w:r>
        <w:rPr>
          <w:rFonts w:ascii="Arial" w:hAnsi="Arial" w:cs="Arial" w:eastAsia="Arial"/>
          <w:sz w:val="13"/>
          <w:szCs w:val="13"/>
          <w:spacing w:val="0"/>
          <w:w w:val="90"/>
          <w:position w:val="1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1"/>
        </w:rPr>
        <w:t>DEL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0" w:after="0" w:line="132" w:lineRule="exact"/>
        <w:ind w:right="-59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90"/>
        </w:rPr>
        <w:t>ROSSIGLIONE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16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spacing w:val="-7"/>
          <w:w w:val="100"/>
          <w:b/>
          <w:bCs/>
          <w:position w:val="3"/>
        </w:rPr>
        <w:t>f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position w:val="3"/>
        </w:rPr>
        <w:t>.</w:t>
      </w:r>
      <w:r>
        <w:rPr>
          <w:rFonts w:ascii="Arial" w:hAnsi="Arial" w:cs="Arial" w:eastAsia="Arial"/>
          <w:sz w:val="16"/>
          <w:szCs w:val="16"/>
          <w:spacing w:val="-4"/>
          <w:w w:val="100"/>
          <w:b/>
          <w:bCs/>
          <w:position w:val="3"/>
        </w:rPr>
        <w:t> </w:t>
      </w:r>
      <w:r>
        <w:rPr>
          <w:rFonts w:ascii="Arial" w:hAnsi="Arial" w:cs="Arial" w:eastAsia="Arial"/>
          <w:sz w:val="16"/>
          <w:szCs w:val="16"/>
          <w:spacing w:val="-19"/>
          <w:w w:val="96"/>
          <w:b/>
          <w:bCs/>
          <w:position w:val="3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96"/>
          <w:b/>
          <w:bCs/>
          <w:position w:val="3"/>
        </w:rPr>
        <w:t>’espansionismo</w:t>
      </w:r>
      <w:r>
        <w:rPr>
          <w:rFonts w:ascii="Arial" w:hAnsi="Arial" w:cs="Arial" w:eastAsia="Arial"/>
          <w:sz w:val="16"/>
          <w:szCs w:val="16"/>
          <w:spacing w:val="19"/>
          <w:w w:val="96"/>
          <w:b/>
          <w:bCs/>
          <w:position w:val="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6"/>
          <w:b/>
          <w:bCs/>
          <w:position w:val="3"/>
        </w:rPr>
        <w:t>f</w:t>
      </w:r>
      <w:r>
        <w:rPr>
          <w:rFonts w:ascii="Arial" w:hAnsi="Arial" w:cs="Arial" w:eastAsia="Arial"/>
          <w:sz w:val="16"/>
          <w:szCs w:val="16"/>
          <w:spacing w:val="-3"/>
          <w:w w:val="96"/>
          <w:b/>
          <w:bCs/>
          <w:position w:val="3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96"/>
          <w:b/>
          <w:bCs/>
          <w:position w:val="3"/>
        </w:rPr>
        <w:t>ancese</w:t>
      </w:r>
      <w:r>
        <w:rPr>
          <w:rFonts w:ascii="Arial" w:hAnsi="Arial" w:cs="Arial" w:eastAsia="Arial"/>
          <w:sz w:val="16"/>
          <w:szCs w:val="16"/>
          <w:spacing w:val="6"/>
          <w:w w:val="96"/>
          <w:b/>
          <w:bCs/>
          <w:position w:val="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6"/>
          <w:b/>
          <w:bCs/>
          <w:position w:val="3"/>
        </w:rPr>
        <w:t>so</w:t>
      </w:r>
      <w:r>
        <w:rPr>
          <w:rFonts w:ascii="Arial" w:hAnsi="Arial" w:cs="Arial" w:eastAsia="Arial"/>
          <w:sz w:val="16"/>
          <w:szCs w:val="16"/>
          <w:spacing w:val="-4"/>
          <w:w w:val="96"/>
          <w:b/>
          <w:bCs/>
          <w:position w:val="3"/>
        </w:rPr>
        <w:t>t</w:t>
      </w:r>
      <w:r>
        <w:rPr>
          <w:rFonts w:ascii="Arial" w:hAnsi="Arial" w:cs="Arial" w:eastAsia="Arial"/>
          <w:sz w:val="16"/>
          <w:szCs w:val="16"/>
          <w:spacing w:val="-3"/>
          <w:w w:val="116"/>
          <w:b/>
          <w:bCs/>
          <w:position w:val="3"/>
        </w:rPr>
        <w:t>t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position w:val="3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0" w:after="0" w:line="16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dinastia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copetingia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alla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vigilia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16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della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gue</w:t>
      </w:r>
      <w:r>
        <w:rPr>
          <w:rFonts w:ascii="Arial" w:hAnsi="Arial" w:cs="Arial" w:eastAsia="Arial"/>
          <w:sz w:val="16"/>
          <w:szCs w:val="16"/>
          <w:spacing w:val="-6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dei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Cen</w:t>
      </w:r>
      <w:r>
        <w:rPr>
          <w:rFonts w:ascii="Arial" w:hAnsi="Arial" w:cs="Arial" w:eastAsia="Arial"/>
          <w:sz w:val="16"/>
          <w:szCs w:val="16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anni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540" w:bottom="520" w:left="660" w:right="1540"/>
          <w:cols w:num="5" w:equalWidth="0">
            <w:col w:w="895" w:space="284"/>
            <w:col w:w="591" w:space="45"/>
            <w:col w:w="701" w:space="136"/>
            <w:col w:w="813" w:space="2017"/>
            <w:col w:w="3378"/>
          </w:cols>
        </w:sectPr>
      </w:pPr>
      <w:rPr/>
    </w:p>
    <w:p>
      <w:pPr>
        <w:spacing w:before="13" w:after="0" w:line="252" w:lineRule="auto"/>
        <w:ind w:left="384" w:right="504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89"/>
        </w:rPr>
        <w:t>zandole</w:t>
      </w:r>
      <w:r>
        <w:rPr>
          <w:rFonts w:ascii="Arial" w:hAnsi="Arial" w:cs="Arial" w:eastAsia="Arial"/>
          <w:sz w:val="19"/>
          <w:szCs w:val="19"/>
          <w:spacing w:val="-14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in</w:t>
      </w:r>
      <w:r>
        <w:rPr>
          <w:rFonts w:ascii="Arial" w:hAnsi="Arial" w:cs="Arial" w:eastAsia="Arial"/>
          <w:sz w:val="19"/>
          <w:szCs w:val="19"/>
          <w:spacing w:val="-3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un</w:t>
      </w:r>
      <w:r>
        <w:rPr>
          <w:rFonts w:ascii="Arial" w:hAnsi="Arial" w:cs="Arial" w:eastAsia="Arial"/>
          <w:sz w:val="19"/>
          <w:szCs w:val="19"/>
          <w:spacing w:val="-7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percorso</w:t>
      </w:r>
      <w:r>
        <w:rPr>
          <w:rFonts w:ascii="Arial" w:hAnsi="Arial" w:cs="Arial" w:eastAsia="Arial"/>
          <w:sz w:val="19"/>
          <w:szCs w:val="19"/>
          <w:spacing w:val="15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dal</w:t>
      </w:r>
      <w:r>
        <w:rPr>
          <w:rFonts w:ascii="Arial" w:hAnsi="Arial" w:cs="Arial" w:eastAsia="Arial"/>
          <w:sz w:val="19"/>
          <w:szCs w:val="19"/>
          <w:spacing w:val="-2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titolo:</w:t>
      </w:r>
      <w:r>
        <w:rPr>
          <w:rFonts w:ascii="Arial" w:hAnsi="Arial" w:cs="Arial" w:eastAsia="Arial"/>
          <w:sz w:val="19"/>
          <w:szCs w:val="19"/>
          <w:spacing w:val="6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  <w:i/>
        </w:rPr>
        <w:t>Il</w:t>
      </w:r>
      <w:r>
        <w:rPr>
          <w:rFonts w:ascii="Arial" w:hAnsi="Arial" w:cs="Arial" w:eastAsia="Arial"/>
          <w:sz w:val="19"/>
          <w:szCs w:val="19"/>
          <w:spacing w:val="-13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  <w:i/>
        </w:rPr>
        <w:t>passaggio</w:t>
      </w:r>
      <w:r>
        <w:rPr>
          <w:rFonts w:ascii="Arial" w:hAnsi="Arial" w:cs="Arial" w:eastAsia="Arial"/>
          <w:sz w:val="19"/>
          <w:szCs w:val="19"/>
          <w:spacing w:val="-8"/>
          <w:w w:val="90"/>
          <w:i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  <w:i/>
        </w:rPr>
        <w:t>dalla</w:t>
      </w:r>
      <w:r>
        <w:rPr>
          <w:rFonts w:ascii="Arial" w:hAnsi="Arial" w:cs="Arial" w:eastAsia="Arial"/>
          <w:sz w:val="19"/>
          <w:szCs w:val="19"/>
          <w:spacing w:val="0"/>
          <w:w w:val="90"/>
          <w:i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  <w:i/>
        </w:rPr>
        <w:t>concezione</w:t>
      </w:r>
      <w:r>
        <w:rPr>
          <w:rFonts w:ascii="Arial" w:hAnsi="Arial" w:cs="Arial" w:eastAsia="Arial"/>
          <w:sz w:val="19"/>
          <w:szCs w:val="19"/>
          <w:spacing w:val="2"/>
          <w:w w:val="90"/>
          <w:i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  <w:i/>
        </w:rPr>
        <w:t>feudale</w:t>
      </w:r>
      <w:r>
        <w:rPr>
          <w:rFonts w:ascii="Arial" w:hAnsi="Arial" w:cs="Arial" w:eastAsia="Arial"/>
          <w:sz w:val="19"/>
          <w:szCs w:val="19"/>
          <w:spacing w:val="-1"/>
          <w:w w:val="90"/>
          <w:i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  <w:i/>
        </w:rPr>
        <w:t>a</w:t>
      </w:r>
      <w:r>
        <w:rPr>
          <w:rFonts w:ascii="Arial" w:hAnsi="Arial" w:cs="Arial" w:eastAsia="Arial"/>
          <w:sz w:val="19"/>
          <w:szCs w:val="19"/>
          <w:spacing w:val="-9"/>
          <w:w w:val="90"/>
          <w:i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  <w:i/>
        </w:rPr>
        <w:t>quella</w:t>
      </w:r>
      <w:r>
        <w:rPr>
          <w:rFonts w:ascii="Arial" w:hAnsi="Arial" w:cs="Arial" w:eastAsia="Arial"/>
          <w:sz w:val="19"/>
          <w:szCs w:val="19"/>
          <w:spacing w:val="-3"/>
          <w:w w:val="90"/>
          <w:i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  <w:i/>
        </w:rPr>
        <w:t>nazionale</w:t>
      </w:r>
      <w:r>
        <w:rPr>
          <w:rFonts w:ascii="Arial" w:hAnsi="Arial" w:cs="Arial" w:eastAsia="Arial"/>
          <w:sz w:val="19"/>
          <w:szCs w:val="19"/>
          <w:spacing w:val="-16"/>
          <w:w w:val="90"/>
          <w:i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  <w:i/>
        </w:rPr>
        <w:t>dello</w:t>
      </w:r>
      <w:r>
        <w:rPr>
          <w:rFonts w:ascii="Arial" w:hAnsi="Arial" w:cs="Arial" w:eastAsia="Arial"/>
          <w:sz w:val="19"/>
          <w:szCs w:val="19"/>
          <w:spacing w:val="0"/>
          <w:w w:val="90"/>
          <w:i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  <w:i/>
        </w:rPr>
        <w:t>Stato</w:t>
      </w:r>
      <w:r>
        <w:rPr>
          <w:rFonts w:ascii="Arial" w:hAnsi="Arial" w:cs="Arial" w:eastAsia="Arial"/>
          <w:sz w:val="19"/>
          <w:szCs w:val="19"/>
          <w:spacing w:val="0"/>
          <w:w w:val="79"/>
        </w:rPr>
        <w:t>.</w:t>
      </w:r>
      <w:r>
        <w:rPr>
          <w:rFonts w:ascii="Arial" w:hAnsi="Arial" w:cs="Arial" w:eastAsia="Arial"/>
          <w:sz w:val="19"/>
          <w:szCs w:val="19"/>
          <w:spacing w:val="0"/>
          <w:w w:val="7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Dovrai</w:t>
      </w:r>
      <w:r>
        <w:rPr>
          <w:rFonts w:ascii="Arial" w:hAnsi="Arial" w:cs="Arial" w:eastAsia="Arial"/>
          <w:sz w:val="19"/>
          <w:szCs w:val="19"/>
          <w:spacing w:val="-12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in</w:t>
      </w:r>
      <w:r>
        <w:rPr>
          <w:rFonts w:ascii="Arial" w:hAnsi="Arial" w:cs="Arial" w:eastAsia="Arial"/>
          <w:sz w:val="19"/>
          <w:szCs w:val="19"/>
          <w:spacing w:val="-5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particolare:</w:t>
      </w:r>
      <w:r>
        <w:rPr>
          <w:rFonts w:ascii="Arial" w:hAnsi="Arial" w:cs="Arial" w:eastAsia="Arial"/>
          <w:sz w:val="19"/>
          <w:szCs w:val="19"/>
          <w:spacing w:val="0"/>
          <w:w w:val="100"/>
        </w:rPr>
      </w:r>
    </w:p>
    <w:p>
      <w:pPr>
        <w:spacing w:before="30" w:after="0" w:line="240" w:lineRule="auto"/>
        <w:ind w:left="100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782665"/>
          <w:w w:val="414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782665"/>
          <w:w w:val="100"/>
          <w:position w:val="1"/>
        </w:rPr>
        <w:t>  </w:t>
      </w:r>
      <w:r>
        <w:rPr>
          <w:rFonts w:ascii="Times New Roman" w:hAnsi="Times New Roman" w:cs="Times New Roman" w:eastAsia="Times New Roman"/>
          <w:sz w:val="16"/>
          <w:szCs w:val="16"/>
          <w:color w:val="782665"/>
          <w:spacing w:val="-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782665"/>
          <w:spacing w:val="0"/>
          <w:w w:val="184"/>
          <w:position w:val="1"/>
        </w:rPr>
        <w:t>¢</w:t>
      </w:r>
      <w:r>
        <w:rPr>
          <w:rFonts w:ascii="Times New Roman" w:hAnsi="Times New Roman" w:cs="Times New Roman" w:eastAsia="Times New Roman"/>
          <w:sz w:val="16"/>
          <w:szCs w:val="16"/>
          <w:color w:val="782665"/>
          <w:spacing w:val="21"/>
          <w:w w:val="184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91"/>
          <w:position w:val="0"/>
        </w:rPr>
        <w:t>descrivere</w:t>
      </w:r>
      <w:r>
        <w:rPr>
          <w:rFonts w:ascii="Arial" w:hAnsi="Arial" w:cs="Arial" w:eastAsia="Arial"/>
          <w:sz w:val="19"/>
          <w:szCs w:val="19"/>
          <w:color w:val="000000"/>
          <w:spacing w:val="3"/>
          <w:w w:val="91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91"/>
          <w:position w:val="0"/>
        </w:rPr>
        <w:t>brevemente</w:t>
      </w:r>
      <w:r>
        <w:rPr>
          <w:rFonts w:ascii="Arial" w:hAnsi="Arial" w:cs="Arial" w:eastAsia="Arial"/>
          <w:sz w:val="19"/>
          <w:szCs w:val="19"/>
          <w:color w:val="000000"/>
          <w:spacing w:val="-16"/>
          <w:w w:val="91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  <w:t>il</w:t>
      </w:r>
      <w:r>
        <w:rPr>
          <w:rFonts w:ascii="Arial" w:hAnsi="Arial" w:cs="Arial" w:eastAsia="Arial"/>
          <w:sz w:val="19"/>
          <w:szCs w:val="19"/>
          <w:color w:val="000000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92"/>
          <w:position w:val="0"/>
        </w:rPr>
        <w:t>contenuto</w:t>
      </w:r>
      <w:r>
        <w:rPr>
          <w:rFonts w:ascii="Arial" w:hAnsi="Arial" w:cs="Arial" w:eastAsia="Arial"/>
          <w:sz w:val="19"/>
          <w:szCs w:val="19"/>
          <w:color w:val="000000"/>
          <w:spacing w:val="-7"/>
          <w:w w:val="92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92"/>
          <w:position w:val="0"/>
        </w:rPr>
        <w:t>della</w:t>
      </w:r>
      <w:r>
        <w:rPr>
          <w:rFonts w:ascii="Arial" w:hAnsi="Arial" w:cs="Arial" w:eastAsia="Arial"/>
          <w:sz w:val="19"/>
          <w:szCs w:val="19"/>
          <w:color w:val="000000"/>
          <w:spacing w:val="-7"/>
          <w:w w:val="92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  <w:t>carta;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41" w:after="0" w:line="240" w:lineRule="auto"/>
        <w:ind w:left="100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782665"/>
          <w:w w:val="414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782665"/>
          <w:w w:val="100"/>
          <w:position w:val="1"/>
        </w:rPr>
        <w:t>  </w:t>
      </w:r>
      <w:r>
        <w:rPr>
          <w:rFonts w:ascii="Times New Roman" w:hAnsi="Times New Roman" w:cs="Times New Roman" w:eastAsia="Times New Roman"/>
          <w:sz w:val="16"/>
          <w:szCs w:val="16"/>
          <w:color w:val="782665"/>
          <w:spacing w:val="-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782665"/>
          <w:spacing w:val="0"/>
          <w:w w:val="184"/>
          <w:position w:val="1"/>
        </w:rPr>
        <w:t>¢</w:t>
      </w:r>
      <w:r>
        <w:rPr>
          <w:rFonts w:ascii="Times New Roman" w:hAnsi="Times New Roman" w:cs="Times New Roman" w:eastAsia="Times New Roman"/>
          <w:sz w:val="16"/>
          <w:szCs w:val="16"/>
          <w:color w:val="782665"/>
          <w:spacing w:val="21"/>
          <w:w w:val="184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95"/>
          <w:position w:val="0"/>
        </w:rPr>
        <w:t>citare</w:t>
      </w:r>
      <w:r>
        <w:rPr>
          <w:rFonts w:ascii="Arial" w:hAnsi="Arial" w:cs="Arial" w:eastAsia="Arial"/>
          <w:sz w:val="19"/>
          <w:szCs w:val="19"/>
          <w:color w:val="000000"/>
          <w:spacing w:val="-4"/>
          <w:w w:val="95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  <w:t>fatti</w:t>
      </w:r>
      <w:r>
        <w:rPr>
          <w:rFonts w:ascii="Arial" w:hAnsi="Arial" w:cs="Arial" w:eastAsia="Arial"/>
          <w:sz w:val="19"/>
          <w:szCs w:val="19"/>
          <w:color w:val="000000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90"/>
          <w:position w:val="0"/>
        </w:rPr>
        <w:t>(per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90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90"/>
          <w:position w:val="0"/>
        </w:rPr>
        <w:t>esempio</w:t>
      </w:r>
      <w:r>
        <w:rPr>
          <w:rFonts w:ascii="Arial" w:hAnsi="Arial" w:cs="Arial" w:eastAsia="Arial"/>
          <w:sz w:val="19"/>
          <w:szCs w:val="19"/>
          <w:color w:val="000000"/>
          <w:spacing w:val="-9"/>
          <w:w w:val="90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90"/>
          <w:position w:val="0"/>
        </w:rPr>
        <w:t>guerre,</w:t>
      </w:r>
      <w:r>
        <w:rPr>
          <w:rFonts w:ascii="Arial" w:hAnsi="Arial" w:cs="Arial" w:eastAsia="Arial"/>
          <w:sz w:val="19"/>
          <w:szCs w:val="19"/>
          <w:color w:val="000000"/>
          <w:spacing w:val="4"/>
          <w:w w:val="90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90"/>
          <w:position w:val="0"/>
        </w:rPr>
        <w:t>battaglie)</w:t>
      </w:r>
      <w:r>
        <w:rPr>
          <w:rFonts w:ascii="Arial" w:hAnsi="Arial" w:cs="Arial" w:eastAsia="Arial"/>
          <w:sz w:val="19"/>
          <w:szCs w:val="19"/>
          <w:color w:val="000000"/>
          <w:spacing w:val="6"/>
          <w:w w:val="90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9"/>
          <w:szCs w:val="19"/>
          <w:color w:val="000000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91"/>
          <w:position w:val="0"/>
        </w:rPr>
        <w:t>personaggi</w:t>
      </w:r>
      <w:r>
        <w:rPr>
          <w:rFonts w:ascii="Arial" w:hAnsi="Arial" w:cs="Arial" w:eastAsia="Arial"/>
          <w:sz w:val="19"/>
          <w:szCs w:val="19"/>
          <w:color w:val="000000"/>
          <w:spacing w:val="-12"/>
          <w:w w:val="91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91"/>
          <w:position w:val="0"/>
        </w:rPr>
        <w:t>legati</w:t>
      </w:r>
      <w:r>
        <w:rPr>
          <w:rFonts w:ascii="Arial" w:hAnsi="Arial" w:cs="Arial" w:eastAsia="Arial"/>
          <w:sz w:val="19"/>
          <w:szCs w:val="19"/>
          <w:color w:val="000000"/>
          <w:spacing w:val="2"/>
          <w:w w:val="91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9"/>
          <w:szCs w:val="19"/>
          <w:color w:val="000000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90"/>
          <w:position w:val="0"/>
        </w:rPr>
        <w:t>quel</w:t>
      </w:r>
      <w:r>
        <w:rPr>
          <w:rFonts w:ascii="Arial" w:hAnsi="Arial" w:cs="Arial" w:eastAsia="Arial"/>
          <w:sz w:val="19"/>
          <w:szCs w:val="19"/>
          <w:color w:val="000000"/>
          <w:spacing w:val="2"/>
          <w:w w:val="90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90"/>
          <w:position w:val="0"/>
        </w:rPr>
        <w:t>particolare</w:t>
      </w:r>
      <w:r>
        <w:rPr>
          <w:rFonts w:ascii="Arial" w:hAnsi="Arial" w:cs="Arial" w:eastAsia="Arial"/>
          <w:sz w:val="19"/>
          <w:szCs w:val="19"/>
          <w:color w:val="000000"/>
          <w:spacing w:val="34"/>
          <w:w w:val="90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90"/>
          <w:position w:val="0"/>
        </w:rPr>
        <w:t>momento</w:t>
      </w:r>
      <w:r>
        <w:rPr>
          <w:rFonts w:ascii="Arial" w:hAnsi="Arial" w:cs="Arial" w:eastAsia="Arial"/>
          <w:sz w:val="19"/>
          <w:szCs w:val="19"/>
          <w:color w:val="000000"/>
          <w:spacing w:val="-10"/>
          <w:w w:val="90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  <w:t>storico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11" w:after="0" w:line="240" w:lineRule="auto"/>
        <w:ind w:left="384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89"/>
        </w:rPr>
        <w:t>(sovrani,</w:t>
      </w:r>
      <w:r>
        <w:rPr>
          <w:rFonts w:ascii="Arial" w:hAnsi="Arial" w:cs="Arial" w:eastAsia="Arial"/>
          <w:sz w:val="19"/>
          <w:szCs w:val="19"/>
          <w:spacing w:val="-5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papi,</w:t>
      </w:r>
      <w:r>
        <w:rPr>
          <w:rFonts w:ascii="Arial" w:hAnsi="Arial" w:cs="Arial" w:eastAsia="Arial"/>
          <w:sz w:val="19"/>
          <w:szCs w:val="19"/>
          <w:spacing w:val="-5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imperatori,</w:t>
      </w:r>
      <w:r>
        <w:rPr>
          <w:rFonts w:ascii="Arial" w:hAnsi="Arial" w:cs="Arial" w:eastAsia="Arial"/>
          <w:sz w:val="19"/>
          <w:szCs w:val="19"/>
          <w:spacing w:val="13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ecc.);</w:t>
      </w:r>
      <w:r>
        <w:rPr>
          <w:rFonts w:ascii="Arial" w:hAnsi="Arial" w:cs="Arial" w:eastAsia="Arial"/>
          <w:sz w:val="19"/>
          <w:szCs w:val="19"/>
          <w:spacing w:val="0"/>
          <w:w w:val="100"/>
        </w:rPr>
      </w:r>
    </w:p>
    <w:p>
      <w:pPr>
        <w:spacing w:before="41" w:after="0" w:line="252" w:lineRule="auto"/>
        <w:ind w:left="384" w:right="505" w:firstLine="-283"/>
        <w:jc w:val="both"/>
        <w:rPr>
          <w:rFonts w:ascii="Arial" w:hAnsi="Arial" w:cs="Arial" w:eastAsia="Arial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782665"/>
          <w:w w:val="414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782665"/>
          <w:w w:val="100"/>
          <w:position w:val="1"/>
        </w:rPr>
        <w:t>  </w:t>
      </w:r>
      <w:r>
        <w:rPr>
          <w:rFonts w:ascii="Times New Roman" w:hAnsi="Times New Roman" w:cs="Times New Roman" w:eastAsia="Times New Roman"/>
          <w:sz w:val="16"/>
          <w:szCs w:val="16"/>
          <w:color w:val="782665"/>
          <w:spacing w:val="-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782665"/>
          <w:spacing w:val="0"/>
          <w:w w:val="184"/>
          <w:position w:val="1"/>
        </w:rPr>
        <w:t>¢</w:t>
      </w:r>
      <w:r>
        <w:rPr>
          <w:rFonts w:ascii="Times New Roman" w:hAnsi="Times New Roman" w:cs="Times New Roman" w:eastAsia="Times New Roman"/>
          <w:sz w:val="16"/>
          <w:szCs w:val="16"/>
          <w:color w:val="782665"/>
          <w:spacing w:val="21"/>
          <w:w w:val="184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90"/>
          <w:position w:val="0"/>
        </w:rPr>
        <w:t>esplicitare</w:t>
      </w:r>
      <w:r>
        <w:rPr>
          <w:rFonts w:ascii="Arial" w:hAnsi="Arial" w:cs="Arial" w:eastAsia="Arial"/>
          <w:sz w:val="19"/>
          <w:szCs w:val="19"/>
          <w:color w:val="000000"/>
          <w:spacing w:val="20"/>
          <w:w w:val="90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90"/>
          <w:position w:val="0"/>
        </w:rPr>
        <w:t>gli</w:t>
      </w:r>
      <w:r>
        <w:rPr>
          <w:rFonts w:ascii="Arial" w:hAnsi="Arial" w:cs="Arial" w:eastAsia="Arial"/>
          <w:sz w:val="19"/>
          <w:szCs w:val="19"/>
          <w:color w:val="000000"/>
          <w:spacing w:val="2"/>
          <w:w w:val="90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90"/>
          <w:position w:val="0"/>
        </w:rPr>
        <w:t>elementi</w:t>
      </w:r>
      <w:r>
        <w:rPr>
          <w:rFonts w:ascii="Arial" w:hAnsi="Arial" w:cs="Arial" w:eastAsia="Arial"/>
          <w:sz w:val="19"/>
          <w:szCs w:val="19"/>
          <w:color w:val="000000"/>
          <w:spacing w:val="1"/>
          <w:w w:val="90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90"/>
          <w:position w:val="0"/>
        </w:rPr>
        <w:t>utili</w:t>
      </w:r>
      <w:r>
        <w:rPr>
          <w:rFonts w:ascii="Arial" w:hAnsi="Arial" w:cs="Arial" w:eastAsia="Arial"/>
          <w:sz w:val="19"/>
          <w:szCs w:val="19"/>
          <w:color w:val="000000"/>
          <w:spacing w:val="11"/>
          <w:w w:val="90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90"/>
          <w:position w:val="0"/>
        </w:rPr>
        <w:t>alla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90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90"/>
          <w:position w:val="0"/>
        </w:rPr>
        <w:t>comprensione</w:t>
      </w:r>
      <w:r>
        <w:rPr>
          <w:rFonts w:ascii="Arial" w:hAnsi="Arial" w:cs="Arial" w:eastAsia="Arial"/>
          <w:sz w:val="19"/>
          <w:szCs w:val="19"/>
          <w:color w:val="000000"/>
          <w:spacing w:val="6"/>
          <w:w w:val="90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90"/>
          <w:position w:val="0"/>
        </w:rPr>
        <w:t>del</w:t>
      </w:r>
      <w:r>
        <w:rPr>
          <w:rFonts w:ascii="Arial" w:hAnsi="Arial" w:cs="Arial" w:eastAsia="Arial"/>
          <w:sz w:val="19"/>
          <w:szCs w:val="19"/>
          <w:color w:val="000000"/>
          <w:spacing w:val="-3"/>
          <w:w w:val="90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90"/>
          <w:position w:val="0"/>
        </w:rPr>
        <w:t>tema</w:t>
      </w:r>
      <w:r>
        <w:rPr>
          <w:rFonts w:ascii="Arial" w:hAnsi="Arial" w:cs="Arial" w:eastAsia="Arial"/>
          <w:sz w:val="19"/>
          <w:szCs w:val="19"/>
          <w:color w:val="000000"/>
          <w:spacing w:val="-10"/>
          <w:w w:val="90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90"/>
          <w:position w:val="0"/>
        </w:rPr>
        <w:t>(ovvero:</w:t>
      </w:r>
      <w:r>
        <w:rPr>
          <w:rFonts w:ascii="Arial" w:hAnsi="Arial" w:cs="Arial" w:eastAsia="Arial"/>
          <w:sz w:val="19"/>
          <w:szCs w:val="19"/>
          <w:color w:val="000000"/>
          <w:spacing w:val="-13"/>
          <w:w w:val="90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90"/>
          <w:position w:val="0"/>
        </w:rPr>
        <w:t>cosa</w:t>
      </w:r>
      <w:r>
        <w:rPr>
          <w:rFonts w:ascii="Arial" w:hAnsi="Arial" w:cs="Arial" w:eastAsia="Arial"/>
          <w:sz w:val="19"/>
          <w:szCs w:val="19"/>
          <w:color w:val="000000"/>
          <w:spacing w:val="2"/>
          <w:w w:val="90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  <w:t>ci</w:t>
      </w:r>
      <w:r>
        <w:rPr>
          <w:rFonts w:ascii="Arial" w:hAnsi="Arial" w:cs="Arial" w:eastAsia="Arial"/>
          <w:sz w:val="19"/>
          <w:szCs w:val="19"/>
          <w:color w:val="000000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91"/>
          <w:position w:val="0"/>
        </w:rPr>
        <w:t>dice</w:t>
      </w:r>
      <w:r>
        <w:rPr>
          <w:rFonts w:ascii="Arial" w:hAnsi="Arial" w:cs="Arial" w:eastAsia="Arial"/>
          <w:sz w:val="19"/>
          <w:szCs w:val="19"/>
          <w:color w:val="000000"/>
          <w:spacing w:val="1"/>
          <w:w w:val="91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91"/>
          <w:position w:val="0"/>
        </w:rPr>
        <w:t>questa</w:t>
      </w:r>
      <w:r>
        <w:rPr>
          <w:rFonts w:ascii="Arial" w:hAnsi="Arial" w:cs="Arial" w:eastAsia="Arial"/>
          <w:sz w:val="19"/>
          <w:szCs w:val="19"/>
          <w:color w:val="000000"/>
          <w:spacing w:val="-12"/>
          <w:w w:val="91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91"/>
          <w:position w:val="0"/>
        </w:rPr>
        <w:t>carta</w:t>
      </w:r>
      <w:r>
        <w:rPr>
          <w:rFonts w:ascii="Arial" w:hAnsi="Arial" w:cs="Arial" w:eastAsia="Arial"/>
          <w:sz w:val="19"/>
          <w:szCs w:val="19"/>
          <w:color w:val="000000"/>
          <w:spacing w:val="6"/>
          <w:w w:val="91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  <w:t>rispetto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92"/>
          <w:position w:val="0"/>
        </w:rPr>
        <w:t>al</w:t>
      </w:r>
      <w:r>
        <w:rPr>
          <w:rFonts w:ascii="Arial" w:hAnsi="Arial" w:cs="Arial" w:eastAsia="Arial"/>
          <w:sz w:val="19"/>
          <w:szCs w:val="19"/>
          <w:color w:val="000000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90"/>
          <w:position w:val="0"/>
        </w:rPr>
        <w:t>passaggio</w:t>
      </w:r>
      <w:r>
        <w:rPr>
          <w:rFonts w:ascii="Arial" w:hAnsi="Arial" w:cs="Arial" w:eastAsia="Arial"/>
          <w:sz w:val="19"/>
          <w:szCs w:val="19"/>
          <w:color w:val="000000"/>
          <w:spacing w:val="-6"/>
          <w:w w:val="90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90"/>
          <w:position w:val="0"/>
        </w:rPr>
        <w:t>dalla</w:t>
      </w:r>
      <w:r>
        <w:rPr>
          <w:rFonts w:ascii="Arial" w:hAnsi="Arial" w:cs="Arial" w:eastAsia="Arial"/>
          <w:sz w:val="19"/>
          <w:szCs w:val="19"/>
          <w:color w:val="000000"/>
          <w:spacing w:val="2"/>
          <w:w w:val="90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90"/>
          <w:position w:val="0"/>
        </w:rPr>
        <w:t>concezione</w:t>
      </w:r>
      <w:r>
        <w:rPr>
          <w:rFonts w:ascii="Arial" w:hAnsi="Arial" w:cs="Arial" w:eastAsia="Arial"/>
          <w:sz w:val="19"/>
          <w:szCs w:val="19"/>
          <w:color w:val="000000"/>
          <w:spacing w:val="4"/>
          <w:w w:val="90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90"/>
          <w:position w:val="0"/>
        </w:rPr>
        <w:t>dello</w:t>
      </w:r>
      <w:r>
        <w:rPr>
          <w:rFonts w:ascii="Arial" w:hAnsi="Arial" w:cs="Arial" w:eastAsia="Arial"/>
          <w:sz w:val="19"/>
          <w:szCs w:val="19"/>
          <w:color w:val="000000"/>
          <w:spacing w:val="2"/>
          <w:w w:val="90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90"/>
          <w:position w:val="0"/>
        </w:rPr>
        <w:t>Stato</w:t>
      </w:r>
      <w:r>
        <w:rPr>
          <w:rFonts w:ascii="Arial" w:hAnsi="Arial" w:cs="Arial" w:eastAsia="Arial"/>
          <w:sz w:val="19"/>
          <w:szCs w:val="19"/>
          <w:color w:val="000000"/>
          <w:spacing w:val="-6"/>
          <w:w w:val="90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90"/>
          <w:position w:val="0"/>
        </w:rPr>
        <w:t>feudale</w:t>
      </w:r>
      <w:r>
        <w:rPr>
          <w:rFonts w:ascii="Arial" w:hAnsi="Arial" w:cs="Arial" w:eastAsia="Arial"/>
          <w:sz w:val="19"/>
          <w:szCs w:val="19"/>
          <w:color w:val="000000"/>
          <w:spacing w:val="1"/>
          <w:w w:val="90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90"/>
          <w:position w:val="0"/>
        </w:rPr>
        <w:t>a</w:t>
      </w:r>
      <w:r>
        <w:rPr>
          <w:rFonts w:ascii="Arial" w:hAnsi="Arial" w:cs="Arial" w:eastAsia="Arial"/>
          <w:sz w:val="19"/>
          <w:szCs w:val="19"/>
          <w:color w:val="000000"/>
          <w:spacing w:val="-7"/>
          <w:w w:val="90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90"/>
          <w:position w:val="0"/>
        </w:rPr>
        <w:t>quello</w:t>
      </w:r>
      <w:r>
        <w:rPr>
          <w:rFonts w:ascii="Arial" w:hAnsi="Arial" w:cs="Arial" w:eastAsia="Arial"/>
          <w:sz w:val="19"/>
          <w:szCs w:val="19"/>
          <w:color w:val="000000"/>
          <w:spacing w:val="-1"/>
          <w:w w:val="90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  <w:t>nazionale?).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2" w:lineRule="auto"/>
        <w:ind w:left="384" w:right="504" w:firstLine="-283"/>
        <w:jc w:val="both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79"/>
          <w:b/>
          <w:bCs/>
        </w:rPr>
        <w:t>3.</w:t>
      </w:r>
      <w:r>
        <w:rPr>
          <w:rFonts w:ascii="Arial" w:hAnsi="Arial" w:cs="Arial" w:eastAsia="Arial"/>
          <w:sz w:val="19"/>
          <w:szCs w:val="19"/>
          <w:spacing w:val="0"/>
          <w:w w:val="79"/>
          <w:b/>
          <w:bCs/>
        </w:rPr>
        <w:t>  </w:t>
      </w:r>
      <w:r>
        <w:rPr>
          <w:rFonts w:ascii="Arial" w:hAnsi="Arial" w:cs="Arial" w:eastAsia="Arial"/>
          <w:sz w:val="19"/>
          <w:szCs w:val="19"/>
          <w:spacing w:val="31"/>
          <w:w w:val="79"/>
          <w:b/>
          <w:bCs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I</w:t>
      </w:r>
      <w:r>
        <w:rPr>
          <w:rFonts w:ascii="Arial" w:hAnsi="Arial" w:cs="Arial" w:eastAsia="Arial"/>
          <w:sz w:val="19"/>
          <w:szCs w:val="19"/>
          <w:spacing w:val="-12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testi</w:t>
      </w:r>
      <w:r>
        <w:rPr>
          <w:rFonts w:ascii="Arial" w:hAnsi="Arial" w:cs="Arial" w:eastAsia="Arial"/>
          <w:sz w:val="19"/>
          <w:szCs w:val="19"/>
          <w:spacing w:val="4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che</w:t>
      </w:r>
      <w:r>
        <w:rPr>
          <w:rFonts w:ascii="Arial" w:hAnsi="Arial" w:cs="Arial" w:eastAsia="Arial"/>
          <w:sz w:val="19"/>
          <w:szCs w:val="19"/>
          <w:spacing w:val="2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seguono,</w:t>
      </w:r>
      <w:r>
        <w:rPr>
          <w:rFonts w:ascii="Arial" w:hAnsi="Arial" w:cs="Arial" w:eastAsia="Arial"/>
          <w:sz w:val="19"/>
          <w:szCs w:val="19"/>
          <w:spacing w:val="-15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il</w:t>
      </w:r>
      <w:r>
        <w:rPr>
          <w:rFonts w:ascii="Arial" w:hAnsi="Arial" w:cs="Arial" w:eastAsia="Arial"/>
          <w:sz w:val="19"/>
          <w:szCs w:val="19"/>
          <w:spacing w:val="-12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primo</w:t>
      </w:r>
      <w:r>
        <w:rPr>
          <w:rFonts w:ascii="Arial" w:hAnsi="Arial" w:cs="Arial" w:eastAsia="Arial"/>
          <w:sz w:val="19"/>
          <w:szCs w:val="19"/>
          <w:spacing w:val="-7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di</w:t>
      </w:r>
      <w:r>
        <w:rPr>
          <w:rFonts w:ascii="Arial" w:hAnsi="Arial" w:cs="Arial" w:eastAsia="Arial"/>
          <w:sz w:val="19"/>
          <w:szCs w:val="19"/>
          <w:spacing w:val="-6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critica</w:t>
      </w:r>
      <w:r>
        <w:rPr>
          <w:rFonts w:ascii="Arial" w:hAnsi="Arial" w:cs="Arial" w:eastAsia="Arial"/>
          <w:sz w:val="19"/>
          <w:szCs w:val="19"/>
          <w:spacing w:val="23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storiografica,</w:t>
      </w:r>
      <w:r>
        <w:rPr>
          <w:rFonts w:ascii="Arial" w:hAnsi="Arial" w:cs="Arial" w:eastAsia="Arial"/>
          <w:sz w:val="19"/>
          <w:szCs w:val="19"/>
          <w:spacing w:val="15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gli</w:t>
      </w:r>
      <w:r>
        <w:rPr>
          <w:rFonts w:ascii="Arial" w:hAnsi="Arial" w:cs="Arial" w:eastAsia="Arial"/>
          <w:sz w:val="19"/>
          <w:szCs w:val="19"/>
          <w:spacing w:val="-2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altri</w:t>
      </w:r>
      <w:r>
        <w:rPr>
          <w:rFonts w:ascii="Arial" w:hAnsi="Arial" w:cs="Arial" w:eastAsia="Arial"/>
          <w:sz w:val="19"/>
          <w:szCs w:val="19"/>
          <w:spacing w:val="8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due</w:t>
      </w:r>
      <w:r>
        <w:rPr>
          <w:rFonts w:ascii="Arial" w:hAnsi="Arial" w:cs="Arial" w:eastAsia="Arial"/>
          <w:sz w:val="19"/>
          <w:szCs w:val="19"/>
          <w:spacing w:val="-14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documenti</w:t>
      </w:r>
      <w:r>
        <w:rPr>
          <w:rFonts w:ascii="Arial" w:hAnsi="Arial" w:cs="Arial" w:eastAsia="Arial"/>
          <w:sz w:val="19"/>
          <w:szCs w:val="19"/>
          <w:spacing w:val="-7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storici,</w:t>
      </w:r>
      <w:r>
        <w:rPr>
          <w:rFonts w:ascii="Arial" w:hAnsi="Arial" w:cs="Arial" w:eastAsia="Arial"/>
          <w:sz w:val="19"/>
          <w:szCs w:val="19"/>
          <w:spacing w:val="9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esemplificano</w:t>
      </w:r>
      <w:r>
        <w:rPr>
          <w:rFonts w:ascii="Arial" w:hAnsi="Arial" w:cs="Arial" w:eastAsia="Arial"/>
          <w:sz w:val="19"/>
          <w:szCs w:val="19"/>
          <w:spacing w:val="-7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le</w:t>
      </w:r>
      <w:r>
        <w:rPr>
          <w:rFonts w:ascii="Arial" w:hAnsi="Arial" w:cs="Arial" w:eastAsia="Arial"/>
          <w:sz w:val="19"/>
          <w:szCs w:val="19"/>
          <w:spacing w:val="-6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tre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concezioni</w:t>
      </w:r>
      <w:r>
        <w:rPr>
          <w:rFonts w:ascii="Arial" w:hAnsi="Arial" w:cs="Arial" w:eastAsia="Arial"/>
          <w:sz w:val="19"/>
          <w:szCs w:val="19"/>
          <w:spacing w:val="4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dello</w:t>
      </w:r>
      <w:r>
        <w:rPr>
          <w:rFonts w:ascii="Arial" w:hAnsi="Arial" w:cs="Arial" w:eastAsia="Arial"/>
          <w:sz w:val="19"/>
          <w:szCs w:val="19"/>
          <w:spacing w:val="8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Stato</w:t>
      </w:r>
      <w:r>
        <w:rPr>
          <w:rFonts w:ascii="Arial" w:hAnsi="Arial" w:cs="Arial" w:eastAsia="Arial"/>
          <w:sz w:val="19"/>
          <w:szCs w:val="19"/>
          <w:spacing w:val="-1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spacing w:val="-13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del</w:t>
      </w:r>
      <w:r>
        <w:rPr>
          <w:rFonts w:ascii="Arial" w:hAnsi="Arial" w:cs="Arial" w:eastAsia="Arial"/>
          <w:sz w:val="19"/>
          <w:szCs w:val="19"/>
          <w:spacing w:val="4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sovrano</w:t>
      </w:r>
      <w:r>
        <w:rPr>
          <w:rFonts w:ascii="Arial" w:hAnsi="Arial" w:cs="Arial" w:eastAsia="Arial"/>
          <w:sz w:val="19"/>
          <w:szCs w:val="19"/>
          <w:spacing w:val="-3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che</w:t>
      </w:r>
      <w:r>
        <w:rPr>
          <w:rFonts w:ascii="Arial" w:hAnsi="Arial" w:cs="Arial" w:eastAsia="Arial"/>
          <w:sz w:val="19"/>
          <w:szCs w:val="19"/>
          <w:spacing w:val="10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caratterizzano</w:t>
      </w:r>
      <w:r>
        <w:rPr>
          <w:rFonts w:ascii="Arial" w:hAnsi="Arial" w:cs="Arial" w:eastAsia="Arial"/>
          <w:sz w:val="19"/>
          <w:szCs w:val="19"/>
          <w:spacing w:val="4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tre</w:t>
      </w:r>
      <w:r>
        <w:rPr>
          <w:rFonts w:ascii="Arial" w:hAnsi="Arial" w:cs="Arial" w:eastAsia="Arial"/>
          <w:sz w:val="19"/>
          <w:szCs w:val="19"/>
          <w:spacing w:val="-12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diverse</w:t>
      </w:r>
      <w:r>
        <w:rPr>
          <w:rFonts w:ascii="Arial" w:hAnsi="Arial" w:cs="Arial" w:eastAsia="Arial"/>
          <w:sz w:val="19"/>
          <w:szCs w:val="19"/>
          <w:spacing w:val="10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aree</w:t>
      </w:r>
      <w:r>
        <w:rPr>
          <w:rFonts w:ascii="Arial" w:hAnsi="Arial" w:cs="Arial" w:eastAsia="Arial"/>
          <w:sz w:val="19"/>
          <w:szCs w:val="19"/>
          <w:spacing w:val="8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dell’Europa</w:t>
      </w:r>
      <w:r>
        <w:rPr>
          <w:rFonts w:ascii="Arial" w:hAnsi="Arial" w:cs="Arial" w:eastAsia="Arial"/>
          <w:sz w:val="19"/>
          <w:szCs w:val="19"/>
          <w:spacing w:val="-5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del</w:t>
      </w:r>
      <w:r>
        <w:rPr>
          <w:rFonts w:ascii="Arial" w:hAnsi="Arial" w:cs="Arial" w:eastAsia="Arial"/>
          <w:sz w:val="19"/>
          <w:szCs w:val="19"/>
          <w:spacing w:val="7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XIII</w:t>
      </w:r>
      <w:r>
        <w:rPr>
          <w:rFonts w:ascii="Arial" w:hAnsi="Arial" w:cs="Arial" w:eastAsia="Arial"/>
          <w:sz w:val="19"/>
          <w:szCs w:val="19"/>
          <w:spacing w:val="10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secolo.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Leggili</w:t>
      </w:r>
      <w:r>
        <w:rPr>
          <w:rFonts w:ascii="Arial" w:hAnsi="Arial" w:cs="Arial" w:eastAsia="Arial"/>
          <w:sz w:val="19"/>
          <w:szCs w:val="19"/>
          <w:spacing w:val="-12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con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attenzione</w:t>
      </w:r>
      <w:r>
        <w:rPr>
          <w:rFonts w:ascii="Arial" w:hAnsi="Arial" w:cs="Arial" w:eastAsia="Arial"/>
          <w:sz w:val="19"/>
          <w:szCs w:val="19"/>
          <w:spacing w:val="-15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e</w:t>
      </w:r>
      <w:r>
        <w:rPr>
          <w:rFonts w:ascii="Arial" w:hAnsi="Arial" w:cs="Arial" w:eastAsia="Arial"/>
          <w:sz w:val="19"/>
          <w:szCs w:val="19"/>
          <w:spacing w:val="-8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svolgi</w:t>
      </w:r>
      <w:r>
        <w:rPr>
          <w:rFonts w:ascii="Arial" w:hAnsi="Arial" w:cs="Arial" w:eastAsia="Arial"/>
          <w:sz w:val="19"/>
          <w:szCs w:val="19"/>
          <w:spacing w:val="-6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le</w:t>
      </w:r>
      <w:r>
        <w:rPr>
          <w:rFonts w:ascii="Arial" w:hAnsi="Arial" w:cs="Arial" w:eastAsia="Arial"/>
          <w:sz w:val="19"/>
          <w:szCs w:val="19"/>
          <w:spacing w:val="-5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attività</w:t>
      </w:r>
      <w:r>
        <w:rPr>
          <w:rFonts w:ascii="Arial" w:hAnsi="Arial" w:cs="Arial" w:eastAsia="Arial"/>
          <w:sz w:val="19"/>
          <w:szCs w:val="19"/>
          <w:spacing w:val="10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proposte.</w:t>
      </w:r>
      <w:r>
        <w:rPr>
          <w:rFonts w:ascii="Arial" w:hAnsi="Arial" w:cs="Arial" w:eastAsia="Arial"/>
          <w:sz w:val="19"/>
          <w:szCs w:val="19"/>
          <w:spacing w:val="0"/>
          <w:w w:val="10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3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/>
        <w:pict>
          <v:group style="position:absolute;margin-left:47.1366pt;margin-top:-3.597414pt;width:39.998pt;height:38.9992pt;mso-position-horizontal-relative:page;mso-position-vertical-relative:paragraph;z-index:-2180" coordorigin="943,-72" coordsize="800,780">
            <v:group style="position:absolute;left:1033;top:18;width:620;height:180" coordorigin="1033,18" coordsize="620,180">
              <v:shape style="position:absolute;left:1033;top:18;width:620;height:180" coordorigin="1033,18" coordsize="620,180" path="m1033,198l1653,198,1653,18,1033,18,1033,198xe" filled="t" fillcolor="#7E6F6C" stroked="f">
                <v:path arrowok="t"/>
                <v:fill/>
              </v:shape>
            </v:group>
            <v:group style="position:absolute;left:1022;top:288;width:245;height:410" coordorigin="1022,288" coordsize="245,410">
              <v:shape style="position:absolute;left:1022;top:288;width:245;height:410" coordorigin="1022,288" coordsize="245,410" path="m1022,288l1267,288,1267,698,1022,698,1022,288e" filled="t" fillcolor="#000000" stroked="f">
                <v:path arrowok="t"/>
                <v:fill/>
              </v:shape>
            </v:group>
            <v:group style="position:absolute;left:1020;top:286;width:191;height:357" coordorigin="1020,286" coordsize="191,357">
              <v:shape style="position:absolute;left:1020;top:286;width:191;height:357" coordorigin="1020,286" coordsize="191,357" path="m1020,286l1020,643,1212,465,1020,286e" filled="t" fillcolor="#853035" stroked="f">
                <v:path arrowok="t"/>
                <v:fill/>
              </v:shape>
            </v:group>
            <v:group style="position:absolute;left:988;top:255;width:259;height:137" coordorigin="988,255" coordsize="259,137">
              <v:shape style="position:absolute;left:988;top:255;width:259;height:137" coordorigin="988,255" coordsize="259,137" path="m988,392l1247,392,1247,255,988,255,988,392xe" filled="t" fillcolor="#FFFFFF" stroked="f">
                <v:path arrowok="t"/>
                <v:fill/>
              </v:shape>
            </v:group>
            <v:group style="position:absolute;left:988;top:392;width:259;height:281" coordorigin="988,392" coordsize="259,281">
              <v:shape style="position:absolute;left:988;top:392;width:259;height:281" coordorigin="988,392" coordsize="259,281" path="m988,392l1247,392,1247,673,988,673,988,392e" filled="t" fillcolor="#000000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9"/>
          <w:szCs w:val="19"/>
          <w:color w:val="FFFFFF"/>
          <w:spacing w:val="-2"/>
          <w:w w:val="79"/>
        </w:rPr>
        <w:t>TEST</w:t>
      </w:r>
      <w:r>
        <w:rPr>
          <w:rFonts w:ascii="Arial" w:hAnsi="Arial" w:cs="Arial" w:eastAsia="Arial"/>
          <w:sz w:val="19"/>
          <w:szCs w:val="19"/>
          <w:color w:val="FFFFFF"/>
          <w:spacing w:val="0"/>
          <w:w w:val="79"/>
        </w:rPr>
        <w:t>O</w:t>
      </w:r>
      <w:r>
        <w:rPr>
          <w:rFonts w:ascii="Arial" w:hAnsi="Arial" w:cs="Arial" w:eastAsia="Arial"/>
          <w:sz w:val="19"/>
          <w:szCs w:val="19"/>
          <w:color w:val="FFFFFF"/>
          <w:spacing w:val="-5"/>
          <w:w w:val="79"/>
        </w:rPr>
        <w:t> </w:t>
      </w:r>
      <w:r>
        <w:rPr>
          <w:rFonts w:ascii="Arial" w:hAnsi="Arial" w:cs="Arial" w:eastAsia="Arial"/>
          <w:sz w:val="19"/>
          <w:szCs w:val="19"/>
          <w:color w:val="FFFFFF"/>
          <w:spacing w:val="0"/>
          <w:w w:val="79"/>
        </w:rPr>
        <w:t>1</w:t>
      </w:r>
      <w:r>
        <w:rPr>
          <w:rFonts w:ascii="Arial" w:hAnsi="Arial" w:cs="Arial" w:eastAsia="Arial"/>
          <w:sz w:val="19"/>
          <w:szCs w:val="19"/>
          <w:color w:val="FFFFFF"/>
          <w:spacing w:val="-3"/>
          <w:w w:val="79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79"/>
        </w:rPr>
        <w:t>PIETR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9"/>
        </w:rPr>
        <w:t>O</w:t>
      </w:r>
      <w:r>
        <w:rPr>
          <w:rFonts w:ascii="Arial" w:hAnsi="Arial" w:cs="Arial" w:eastAsia="Arial"/>
          <w:sz w:val="19"/>
          <w:szCs w:val="19"/>
          <w:color w:val="000000"/>
          <w:spacing w:val="2"/>
          <w:w w:val="79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79"/>
        </w:rPr>
        <w:t>CORRAO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9"/>
        </w:rPr>
        <w:t>,</w:t>
      </w:r>
      <w:r>
        <w:rPr>
          <w:rFonts w:ascii="Arial" w:hAnsi="Arial" w:cs="Arial" w:eastAsia="Arial"/>
          <w:sz w:val="19"/>
          <w:szCs w:val="19"/>
          <w:color w:val="000000"/>
          <w:spacing w:val="-5"/>
          <w:w w:val="79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79"/>
          <w:i/>
        </w:rPr>
        <w:t>L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9"/>
          <w:i/>
        </w:rPr>
        <w:t>A</w:t>
      </w:r>
      <w:r>
        <w:rPr>
          <w:rFonts w:ascii="Arial" w:hAnsi="Arial" w:cs="Arial" w:eastAsia="Arial"/>
          <w:sz w:val="19"/>
          <w:szCs w:val="19"/>
          <w:color w:val="000000"/>
          <w:spacing w:val="13"/>
          <w:w w:val="79"/>
          <w:i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79"/>
          <w:i/>
        </w:rPr>
        <w:t>SACRALIT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9"/>
          <w:i/>
        </w:rPr>
        <w:t>À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9"/>
          <w:i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5"/>
          <w:w w:val="79"/>
          <w:i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79"/>
          <w:i/>
        </w:rPr>
        <w:t>DELL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9"/>
          <w:i/>
        </w:rPr>
        <w:t>A</w:t>
      </w:r>
      <w:r>
        <w:rPr>
          <w:rFonts w:ascii="Arial" w:hAnsi="Arial" w:cs="Arial" w:eastAsia="Arial"/>
          <w:sz w:val="19"/>
          <w:szCs w:val="19"/>
          <w:color w:val="000000"/>
          <w:spacing w:val="13"/>
          <w:w w:val="79"/>
          <w:i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79"/>
          <w:i/>
        </w:rPr>
        <w:t>FIGUR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9"/>
          <w:i/>
        </w:rPr>
        <w:t>A</w:t>
      </w:r>
      <w:r>
        <w:rPr>
          <w:rFonts w:ascii="Arial" w:hAnsi="Arial" w:cs="Arial" w:eastAsia="Arial"/>
          <w:sz w:val="19"/>
          <w:szCs w:val="19"/>
          <w:color w:val="000000"/>
          <w:spacing w:val="17"/>
          <w:w w:val="79"/>
          <w:i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79"/>
          <w:i/>
        </w:rPr>
        <w:t>DE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9"/>
          <w:i/>
        </w:rPr>
        <w:t>L</w:t>
      </w:r>
      <w:r>
        <w:rPr>
          <w:rFonts w:ascii="Arial" w:hAnsi="Arial" w:cs="Arial" w:eastAsia="Arial"/>
          <w:sz w:val="19"/>
          <w:szCs w:val="19"/>
          <w:color w:val="000000"/>
          <w:spacing w:val="-4"/>
          <w:w w:val="79"/>
          <w:i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83"/>
          <w:i/>
        </w:rPr>
        <w:t>SOVRANO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52" w:lineRule="auto"/>
        <w:ind w:left="667" w:right="501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origin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ess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stess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prim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luo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grand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signor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territoriali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quest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6"/>
        </w:rPr>
        <w:t>ide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tit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fondan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gradual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costruzion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un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legittimit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monarchica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89"/>
        </w:rPr>
        <w:t>[...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9"/>
        </w:rPr>
        <w:t>]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8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differenziare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12"/>
        </w:rPr>
        <w:t>tut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via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ruol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quell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degl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altr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signor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concors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l’el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borazion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nuov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7"/>
        </w:rPr>
        <w:t>contenuti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ideologic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giuridic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dell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alità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andasser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tradizional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ruol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5"/>
        </w:rPr>
        <w:t>protezione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bol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dell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Chiesa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arant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dell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giustizi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dell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pace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89"/>
        </w:rPr>
        <w:t>[...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9"/>
        </w:rPr>
        <w:t>]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8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di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ersament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ciò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acca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grand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signor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territoriali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dinasti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bilizzaron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form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ù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men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strett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principi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ereditari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assicurass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legittim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succession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8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6"/>
        </w:rPr>
        <w:t>trimonio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qual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fond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lor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potenza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titol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esprime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l’autorit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unitaria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</w:rPr>
        <w:t>Progre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3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ament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però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trimoni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titol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regi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di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enner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element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indipendent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dalla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person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detene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corona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l’insegn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regi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eccellenza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di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enn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simbolicamente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zion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astr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indic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compless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trimoni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diritt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prero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ti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</w:rPr>
        <w:t>dell’autorità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regi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[...]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temp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stess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termin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i/>
        </w:rPr>
        <w:t>fiscu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7"/>
          <w:i/>
        </w:rPr>
        <w:t>demaniu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7"/>
          <w:i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7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7"/>
        </w:rPr>
        <w:t>entraron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nell’us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indicar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trimoni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pu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blic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quant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7"/>
        </w:rPr>
        <w:t>ppartenent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titolar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dell’autorit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pu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blica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Fr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5"/>
        </w:rPr>
        <w:t>strade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seg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quest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affermazion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particolar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rilie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ri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endicazion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car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tter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sacro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dell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monarchia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6"/>
        </w:rPr>
        <w:t>indipendentement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dall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pacit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intrecciar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mantener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6"/>
        </w:rPr>
        <w:t>pe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6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sonal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grand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gl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altr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su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diti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preminenz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vien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deri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anch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8"/>
        </w:rPr>
        <w:t>da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car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tteristich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colloc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person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sovran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nell’ambit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pport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divi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nità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espress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simbolism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centr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8"/>
        </w:rPr>
        <w:t>sopr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8"/>
        </w:rPr>
        <w:t>ttutt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sull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cerimoni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dell’incoronazione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[...]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[Ne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period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peting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diffus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Francia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]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un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credenza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gistralment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studi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8"/>
        </w:rPr>
        <w:t>da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Mar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Bloch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poter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guaritor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taum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turghi)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all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person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alla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dinasti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all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dignit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regia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sacralit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deri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ant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dall’unzion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dall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consacrazion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eni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dunqu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operant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nell’imm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ginari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colletti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ttrib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sol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minister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regi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anch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all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dinasti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2"/>
        </w:rPr>
        <w:t>esercit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1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</w:rPr>
        <w:t>a.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84" w:after="0" w:line="240" w:lineRule="auto"/>
        <w:ind w:left="2442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96"/>
        </w:rPr>
        <w:t>[</w:t>
      </w:r>
      <w:r>
        <w:rPr>
          <w:rFonts w:ascii="Times New Roman" w:hAnsi="Times New Roman" w:cs="Times New Roman" w:eastAsia="Times New Roman"/>
          <w:sz w:val="16"/>
          <w:szCs w:val="16"/>
          <w:spacing w:val="-20"/>
          <w:w w:val="96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9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Corra</w:t>
      </w:r>
      <w:r>
        <w:rPr>
          <w:rFonts w:ascii="Times New Roman" w:hAnsi="Times New Roman" w:cs="Times New Roman" w:eastAsia="Times New Roman"/>
          <w:sz w:val="16"/>
          <w:szCs w:val="16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Regni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principati</w:t>
      </w:r>
      <w:r>
        <w:rPr>
          <w:rFonts w:ascii="Times New Roman" w:hAnsi="Times New Roman" w:cs="Times New Roman" w:eastAsia="Times New Roman"/>
          <w:sz w:val="16"/>
          <w:szCs w:val="16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feudali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Storia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medievale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Roma</w:t>
      </w:r>
      <w:r>
        <w:rPr>
          <w:rFonts w:ascii="Times New Roman" w:hAnsi="Times New Roman" w:cs="Times New Roman" w:eastAsia="Times New Roman"/>
          <w:sz w:val="16"/>
          <w:szCs w:val="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1998,</w:t>
      </w:r>
      <w:r>
        <w:rPr>
          <w:rFonts w:ascii="Times New Roman" w:hAnsi="Times New Roman" w:cs="Times New Roman" w:eastAsia="Times New Roman"/>
          <w:sz w:val="16"/>
          <w:szCs w:val="1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spacing w:val="-9"/>
          <w:w w:val="100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321,</w:t>
      </w:r>
      <w:r>
        <w:rPr>
          <w:rFonts w:ascii="Times New Roman" w:hAnsi="Times New Roman" w:cs="Times New Roman" w:eastAsia="Times New Roman"/>
          <w:sz w:val="16"/>
          <w:szCs w:val="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2"/>
        </w:rPr>
        <w:t>326]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3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/>
        <w:pict>
          <v:group style="position:absolute;margin-left:47.1366pt;margin-top:-3.589112pt;width:39.998pt;height:38.9997pt;mso-position-horizontal-relative:page;mso-position-vertical-relative:paragraph;z-index:-2179" coordorigin="943,-72" coordsize="800,780">
            <v:group style="position:absolute;left:1033;top:18;width:620;height:180" coordorigin="1033,18" coordsize="620,180">
              <v:shape style="position:absolute;left:1033;top:18;width:620;height:180" coordorigin="1033,18" coordsize="620,180" path="m1033,198l1653,198,1653,18,1033,18,1033,198xe" filled="t" fillcolor="#7E6F6C" stroked="f">
                <v:path arrowok="t"/>
                <v:fill/>
              </v:shape>
            </v:group>
            <v:group style="position:absolute;left:1022;top:288;width:245;height:410" coordorigin="1022,288" coordsize="245,410">
              <v:shape style="position:absolute;left:1022;top:288;width:245;height:410" coordorigin="1022,288" coordsize="245,410" path="m1022,288l1267,288,1267,698,1022,698,1022,288e" filled="t" fillcolor="#000000" stroked="f">
                <v:path arrowok="t"/>
                <v:fill/>
              </v:shape>
            </v:group>
            <v:group style="position:absolute;left:1020;top:286;width:191;height:357" coordorigin="1020,286" coordsize="191,357">
              <v:shape style="position:absolute;left:1020;top:286;width:191;height:357" coordorigin="1020,286" coordsize="191,357" path="m1020,286l1020,643,1212,465,1020,286e" filled="t" fillcolor="#853035" stroked="f">
                <v:path arrowok="t"/>
                <v:fill/>
              </v:shape>
            </v:group>
            <v:group style="position:absolute;left:988;top:255;width:259;height:137" coordorigin="988,255" coordsize="259,137">
              <v:shape style="position:absolute;left:988;top:255;width:259;height:137" coordorigin="988,255" coordsize="259,137" path="m988,392l1247,392,1247,255,988,255,988,392xe" filled="t" fillcolor="#FFFFFF" stroked="f">
                <v:path arrowok="t"/>
                <v:fill/>
              </v:shape>
            </v:group>
            <v:group style="position:absolute;left:988;top:392;width:259;height:281" coordorigin="988,392" coordsize="259,281">
              <v:shape style="position:absolute;left:988;top:392;width:259;height:281" coordorigin="988,392" coordsize="259,281" path="m988,392l1247,392,1247,673,988,673,988,392e" filled="t" fillcolor="#000000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9"/>
          <w:szCs w:val="19"/>
          <w:color w:val="FFFFFF"/>
          <w:spacing w:val="-2"/>
          <w:w w:val="79"/>
        </w:rPr>
        <w:t>TEST</w:t>
      </w:r>
      <w:r>
        <w:rPr>
          <w:rFonts w:ascii="Arial" w:hAnsi="Arial" w:cs="Arial" w:eastAsia="Arial"/>
          <w:sz w:val="19"/>
          <w:szCs w:val="19"/>
          <w:color w:val="FFFFFF"/>
          <w:spacing w:val="0"/>
          <w:w w:val="79"/>
        </w:rPr>
        <w:t>O</w:t>
      </w:r>
      <w:r>
        <w:rPr>
          <w:rFonts w:ascii="Arial" w:hAnsi="Arial" w:cs="Arial" w:eastAsia="Arial"/>
          <w:sz w:val="19"/>
          <w:szCs w:val="19"/>
          <w:color w:val="FFFFFF"/>
          <w:spacing w:val="-5"/>
          <w:w w:val="79"/>
        </w:rPr>
        <w:t> </w:t>
      </w:r>
      <w:r>
        <w:rPr>
          <w:rFonts w:ascii="Arial" w:hAnsi="Arial" w:cs="Arial" w:eastAsia="Arial"/>
          <w:sz w:val="19"/>
          <w:szCs w:val="19"/>
          <w:color w:val="FFFFFF"/>
          <w:spacing w:val="0"/>
          <w:w w:val="79"/>
        </w:rPr>
        <w:t>2</w:t>
      </w:r>
      <w:r>
        <w:rPr>
          <w:rFonts w:ascii="Arial" w:hAnsi="Arial" w:cs="Arial" w:eastAsia="Arial"/>
          <w:sz w:val="19"/>
          <w:szCs w:val="19"/>
          <w:color w:val="FFFFFF"/>
          <w:spacing w:val="-3"/>
          <w:w w:val="79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79"/>
          <w:i/>
        </w:rPr>
        <w:t>L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9"/>
          <w:i/>
        </w:rPr>
        <w:t>A</w:t>
      </w:r>
      <w:r>
        <w:rPr>
          <w:rFonts w:ascii="Arial" w:hAnsi="Arial" w:cs="Arial" w:eastAsia="Arial"/>
          <w:sz w:val="19"/>
          <w:szCs w:val="19"/>
          <w:color w:val="000000"/>
          <w:spacing w:val="13"/>
          <w:w w:val="79"/>
          <w:i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79"/>
          <w:i/>
        </w:rPr>
        <w:t>“GRAND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9"/>
          <w:i/>
        </w:rPr>
        <w:t>E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9"/>
          <w:i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14"/>
          <w:w w:val="79"/>
          <w:i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79"/>
          <w:i/>
        </w:rPr>
        <w:t>CAR</w:t>
      </w:r>
      <w:r>
        <w:rPr>
          <w:rFonts w:ascii="Arial" w:hAnsi="Arial" w:cs="Arial" w:eastAsia="Arial"/>
          <w:sz w:val="19"/>
          <w:szCs w:val="19"/>
          <w:color w:val="000000"/>
          <w:spacing w:val="-13"/>
          <w:w w:val="79"/>
          <w:i/>
        </w:rPr>
        <w:t>T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9"/>
          <w:i/>
        </w:rPr>
        <w:t>A</w:t>
      </w:r>
      <w:r>
        <w:rPr>
          <w:rFonts w:ascii="Arial" w:hAnsi="Arial" w:cs="Arial" w:eastAsia="Arial"/>
          <w:sz w:val="19"/>
          <w:szCs w:val="19"/>
          <w:color w:val="000000"/>
          <w:spacing w:val="18"/>
          <w:w w:val="79"/>
          <w:i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77"/>
          <w:i/>
        </w:rPr>
        <w:t>DELL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7"/>
          <w:i/>
        </w:rPr>
        <w:t>E</w:t>
      </w:r>
      <w:r>
        <w:rPr>
          <w:rFonts w:ascii="Arial" w:hAnsi="Arial" w:cs="Arial" w:eastAsia="Arial"/>
          <w:sz w:val="19"/>
          <w:szCs w:val="19"/>
          <w:color w:val="000000"/>
          <w:spacing w:val="2"/>
          <w:w w:val="77"/>
          <w:i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100"/>
          <w:i/>
        </w:rPr>
        <w:t>LIBERTÀ”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52" w:lineRule="auto"/>
        <w:ind w:left="667" w:right="506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biam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prim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luo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accord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conferm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co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present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Carta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5"/>
        </w:rPr>
        <w:t>nostri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ered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perpet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ità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Chies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’Inghilterr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libera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integr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suo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diritt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3"/>
        </w:rPr>
        <w:t>libertà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89"/>
        </w:rPr>
        <w:t>[...]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9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8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biam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anch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accord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tutt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gl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uomin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liber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nostr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regn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nostr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ered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perpetu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tutt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libert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specific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sott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[...].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52" w:lineRule="auto"/>
        <w:ind w:left="667" w:right="505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Nessun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impost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sar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bilit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nostr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Regn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co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consens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consigli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2"/>
        </w:rPr>
        <w:t>Regn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sal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cas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necessit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risc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dell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nostr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persona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occasion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dell’arm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tur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lier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nostr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figli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ggior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trimoni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dell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nostr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figli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7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1"/>
        </w:rPr>
        <w:t>ggiore.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52" w:lineRule="auto"/>
        <w:ind w:left="667" w:right="505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Nessu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uom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liber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sar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arrest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imprigion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spossess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dell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proprietà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dell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bertà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liber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usanze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mess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fuor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legge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esili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molest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nessun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maniera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10"/>
        </w:rPr>
        <w:t>non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metterem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farem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metter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virt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ù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giudizi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le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suo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par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second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legg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paese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8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8"/>
        </w:rPr>
        <w:t>utt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8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mercant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8"/>
        </w:rPr>
        <w:t>potrann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8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vrann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7"/>
        </w:rPr>
        <w:t>anteriorment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2"/>
        </w:rPr>
        <w:t>ricevuto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pu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blic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diviet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liberament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tutt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sicurezz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uscir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dall’Inghilterr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rientra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vi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3"/>
        </w:rPr>
        <w:t>soggiorna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3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2"/>
        </w:rPr>
        <w:t>vi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vi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ggia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vi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terr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acqua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comprar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endere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seguend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antich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buon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consuetudini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senz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poss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imporr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lor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alcun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esazion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ind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bita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eccettu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temp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guerr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qualor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ess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fosser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nazion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guerr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co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noi.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84" w:after="0" w:line="240" w:lineRule="auto"/>
        <w:ind w:left="4094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[da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14"/>
          <w:w w:val="100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16"/>
          <w:szCs w:val="16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glia</w:t>
      </w:r>
      <w:r>
        <w:rPr>
          <w:rFonts w:ascii="Times New Roman" w:hAnsi="Times New Roman" w:cs="Times New Roman" w:eastAsia="Times New Roman"/>
          <w:sz w:val="16"/>
          <w:szCs w:val="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(a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cura</w:t>
      </w:r>
      <w:r>
        <w:rPr>
          <w:rFonts w:ascii="Times New Roman" w:hAnsi="Times New Roman" w:cs="Times New Roman" w:eastAsia="Times New Roman"/>
          <w:sz w:val="16"/>
          <w:szCs w:val="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di),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8"/>
          <w:i/>
        </w:rPr>
        <w:t>Le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88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carte</w:t>
      </w:r>
      <w:r>
        <w:rPr>
          <w:rFonts w:ascii="Times New Roman" w:hAnsi="Times New Roman" w:cs="Times New Roman" w:eastAsia="Times New Roman"/>
          <w:sz w:val="16"/>
          <w:szCs w:val="16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dei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diritti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Firenze</w:t>
      </w:r>
      <w:r>
        <w:rPr>
          <w:rFonts w:ascii="Times New Roman" w:hAnsi="Times New Roman" w:cs="Times New Roman" w:eastAsia="Times New Roman"/>
          <w:sz w:val="16"/>
          <w:szCs w:val="16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3"/>
        </w:rPr>
        <w:t>1945]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pgMar w:header="-12224" w:footer="560" w:top="740" w:bottom="520" w:left="920" w:right="1540"/>
          <w:headerReference w:type="odd" r:id="rId30"/>
          <w:pgSz w:w="11060" w:h="14760"/>
        </w:sectPr>
      </w:pPr>
      <w:rPr/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uto"/>
        <w:ind w:left="101" w:right="-48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b/>
          <w:bCs/>
        </w:rPr>
        <w:t>1.</w:t>
      </w:r>
      <w:r>
        <w:rPr>
          <w:rFonts w:ascii="Times New Roman" w:hAnsi="Times New Roman" w:cs="Times New Roman" w:eastAsia="Times New Roman"/>
          <w:sz w:val="16"/>
          <w:szCs w:val="16"/>
          <w:spacing w:val="4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16"/>
          <w:szCs w:val="16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terre</w:t>
      </w:r>
      <w:r>
        <w:rPr>
          <w:rFonts w:ascii="Times New Roman" w:hAnsi="Times New Roman" w:cs="Times New Roman" w:eastAsia="Times New Roman"/>
          <w:sz w:val="16"/>
          <w:szCs w:val="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8"/>
        </w:rPr>
        <w:t>pu</w:t>
      </w:r>
      <w:r>
        <w:rPr>
          <w:rFonts w:ascii="Times New Roman" w:hAnsi="Times New Roman" w:cs="Times New Roman" w:eastAsia="Times New Roman"/>
          <w:sz w:val="16"/>
          <w:szCs w:val="16"/>
          <w:spacing w:val="-4"/>
          <w:w w:val="108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2"/>
        </w:rPr>
        <w:t>bliche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spettanza</w:t>
      </w:r>
      <w:r>
        <w:rPr>
          <w:rFonts w:ascii="Times New Roman" w:hAnsi="Times New Roman" w:cs="Times New Roman" w:eastAsia="Times New Roman"/>
          <w:sz w:val="16"/>
          <w:szCs w:val="1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1"/>
        </w:rPr>
        <w:t>regia.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80" w:after="0" w:line="240" w:lineRule="auto"/>
        <w:ind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/>
        <w:br w:type="column"/>
      </w:r>
      <w:r>
        <w:rPr>
          <w:rFonts w:ascii="Arial" w:hAnsi="Arial" w:cs="Arial" w:eastAsia="Arial"/>
          <w:sz w:val="19"/>
          <w:szCs w:val="19"/>
          <w:color w:val="FFFFFF"/>
          <w:spacing w:val="-2"/>
          <w:w w:val="79"/>
        </w:rPr>
        <w:t>TEST</w:t>
      </w:r>
      <w:r>
        <w:rPr>
          <w:rFonts w:ascii="Arial" w:hAnsi="Arial" w:cs="Arial" w:eastAsia="Arial"/>
          <w:sz w:val="19"/>
          <w:szCs w:val="19"/>
          <w:color w:val="FFFFFF"/>
          <w:spacing w:val="0"/>
          <w:w w:val="79"/>
        </w:rPr>
        <w:t>O</w:t>
      </w:r>
      <w:r>
        <w:rPr>
          <w:rFonts w:ascii="Arial" w:hAnsi="Arial" w:cs="Arial" w:eastAsia="Arial"/>
          <w:sz w:val="19"/>
          <w:szCs w:val="19"/>
          <w:color w:val="FFFFFF"/>
          <w:spacing w:val="-5"/>
          <w:w w:val="79"/>
        </w:rPr>
        <w:t> </w:t>
      </w:r>
      <w:r>
        <w:rPr>
          <w:rFonts w:ascii="Arial" w:hAnsi="Arial" w:cs="Arial" w:eastAsia="Arial"/>
          <w:sz w:val="19"/>
          <w:szCs w:val="19"/>
          <w:color w:val="FFFFFF"/>
          <w:spacing w:val="0"/>
          <w:w w:val="79"/>
        </w:rPr>
        <w:t>3</w:t>
      </w:r>
      <w:r>
        <w:rPr>
          <w:rFonts w:ascii="Arial" w:hAnsi="Arial" w:cs="Arial" w:eastAsia="Arial"/>
          <w:sz w:val="19"/>
          <w:szCs w:val="19"/>
          <w:color w:val="FFFFFF"/>
          <w:spacing w:val="-3"/>
          <w:w w:val="79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79"/>
          <w:i/>
        </w:rPr>
        <w:t>L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9"/>
          <w:i/>
        </w:rPr>
        <w:t>E</w:t>
      </w:r>
      <w:r>
        <w:rPr>
          <w:rFonts w:ascii="Arial" w:hAnsi="Arial" w:cs="Arial" w:eastAsia="Arial"/>
          <w:sz w:val="19"/>
          <w:szCs w:val="19"/>
          <w:color w:val="000000"/>
          <w:spacing w:val="-8"/>
          <w:w w:val="79"/>
          <w:i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79"/>
          <w:i/>
        </w:rPr>
        <w:t>COSTITUZION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9"/>
          <w:i/>
        </w:rPr>
        <w:t>I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9"/>
          <w:i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18"/>
          <w:w w:val="79"/>
          <w:i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79"/>
          <w:i/>
        </w:rPr>
        <w:t>D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9"/>
          <w:i/>
        </w:rPr>
        <w:t>I</w:t>
      </w:r>
      <w:r>
        <w:rPr>
          <w:rFonts w:ascii="Arial" w:hAnsi="Arial" w:cs="Arial" w:eastAsia="Arial"/>
          <w:sz w:val="19"/>
          <w:szCs w:val="19"/>
          <w:color w:val="000000"/>
          <w:spacing w:val="14"/>
          <w:w w:val="79"/>
          <w:i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100"/>
          <w:i/>
        </w:rPr>
        <w:t>MELFI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55" w:lineRule="auto"/>
        <w:ind w:left="555" w:right="90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100.868896pt;margin-top:-20.917778pt;width:39.998pt;height:39.1163pt;mso-position-horizontal-relative:page;mso-position-vertical-relative:paragraph;z-index:-2178" coordorigin="2017,-418" coordsize="800,782">
            <v:group style="position:absolute;left:2107;top:-328;width:620;height:180" coordorigin="2107,-328" coordsize="620,180">
              <v:shape style="position:absolute;left:2107;top:-328;width:620;height:180" coordorigin="2107,-328" coordsize="620,180" path="m2107,-148l2727,-148,2727,-328,2107,-328,2107,-148xe" filled="t" fillcolor="#7E6F6C" stroked="f">
                <v:path arrowok="t"/>
                <v:fill/>
              </v:shape>
            </v:group>
            <v:group style="position:absolute;left:2097;top:-56;width:245;height:410" coordorigin="2097,-56" coordsize="245,410">
              <v:shape style="position:absolute;left:2097;top:-56;width:245;height:410" coordorigin="2097,-56" coordsize="245,410" path="m2097,-56l2341,-56,2341,354,2097,354,2097,-56e" filled="t" fillcolor="#000000" stroked="f">
                <v:path arrowok="t"/>
                <v:fill/>
              </v:shape>
            </v:group>
            <v:group style="position:absolute;left:2095;top:-58;width:191;height:357" coordorigin="2095,-58" coordsize="191,357">
              <v:shape style="position:absolute;left:2095;top:-58;width:191;height:357" coordorigin="2095,-58" coordsize="191,357" path="m2095,-58l2095,299,2286,121,2095,-58e" filled="t" fillcolor="#853035" stroked="f">
                <v:path arrowok="t"/>
                <v:fill/>
              </v:shape>
            </v:group>
            <v:group style="position:absolute;left:2063;top:-89;width:259;height:137" coordorigin="2063,-89" coordsize="259,137">
              <v:shape style="position:absolute;left:2063;top:-89;width:259;height:137" coordorigin="2063,-89" coordsize="259,137" path="m2063,48l2322,48,2322,-89,2063,-89,2063,48xe" filled="t" fillcolor="#FFFFFF" stroked="f">
                <v:path arrowok="t"/>
                <v:fill/>
              </v:shape>
            </v:group>
            <v:group style="position:absolute;left:2063;top:48;width:259;height:281" coordorigin="2063,48" coordsize="259,281">
              <v:shape style="position:absolute;left:2063;top:48;width:259;height:281" coordorigin="2063,48" coordsize="259,281" path="m2063,48l2322,48,2322,329,2063,329,2063,48e" filled="t" fillcolor="#000000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Non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bisogna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discutere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giudizi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delle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decisioni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delle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disposizioni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re.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Rientra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inf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7"/>
        </w:rPr>
        <w:t>tti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nella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ttispecie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lesa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maestà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discutere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dei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suoi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giudizi,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delle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sue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azioni,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delle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sue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decisioni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delle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sue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disposizioni.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55" w:lineRule="auto"/>
        <w:ind w:left="555" w:right="88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conte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barone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alier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chiunqu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altr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moss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pu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blic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guerr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regn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1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6"/>
        </w:rPr>
        <w:t>edrà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confisc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suo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ben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sar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punit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morte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compiut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4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5"/>
        </w:rPr>
        <w:t>ppres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glie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7"/>
        </w:rPr>
        <w:t>condann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7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all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perdit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met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tutt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suo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4"/>
        </w:rPr>
        <w:t>beni.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55" w:lineRule="auto"/>
        <w:ind w:left="555" w:right="89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Proibiamo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assolutamente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prel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ti,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conti,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baroni,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alieri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alle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locali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comunità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</w:rPr>
        <w:t>di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esercitare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nelle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proprie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terre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funzioni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giustizia,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ordiniamo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ci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ri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ece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ai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giudici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da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noi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7"/>
        </w:rPr>
        <w:t>nomin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ti.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55" w:lineRule="auto"/>
        <w:ind w:left="555" w:right="89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Proibiamo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erigere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’ora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innanzi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località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ppartenenti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nostro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7"/>
        </w:rPr>
        <w:t>demani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7"/>
        </w:rPr>
        <w:t>o</w:t>
      </w:r>
      <w:r>
        <w:rPr>
          <w:rFonts w:ascii="Times New Roman" w:hAnsi="Times New Roman" w:cs="Times New Roman" w:eastAsia="Times New Roman"/>
          <w:sz w:val="11"/>
          <w:szCs w:val="11"/>
          <w:spacing w:val="0"/>
          <w:w w:val="107"/>
          <w:position w:val="6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spacing w:val="18"/>
          <w:w w:val="107"/>
          <w:position w:val="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edifici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dai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quali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possa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essere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impedita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difesa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protezione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delle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medesime,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ov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ero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il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libero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ingresso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l’uscita.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Nei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predetti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luoghi,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particolare,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vietiamo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che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’ora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innanzi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siano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edific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torri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8"/>
          <w:position w:val="0"/>
        </w:rPr>
        <w:t>da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8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parte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di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pri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ti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cittadini.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Riteniamo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inf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tti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che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tutti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fedeli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su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diti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del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nostro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regno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  <w:position w:val="0"/>
        </w:rPr>
        <w:t>siano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sufficienti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per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tutelarli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le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opere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tte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da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noi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costr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ire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e,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ancor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più,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difesa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della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nostra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8"/>
          <w:position w:val="0"/>
        </w:rPr>
        <w:t>prot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8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6"/>
          <w:position w:val="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6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  <w:position w:val="0"/>
        </w:rPr>
        <w:t>zione.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</w:r>
    </w:p>
    <w:p>
      <w:pPr>
        <w:spacing w:before="85" w:after="0" w:line="240" w:lineRule="auto"/>
        <w:ind w:left="4615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[da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Monumenta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Germaniæ</w:t>
      </w:r>
      <w:r>
        <w:rPr>
          <w:rFonts w:ascii="Times New Roman" w:hAnsi="Times New Roman" w:cs="Times New Roman" w:eastAsia="Times New Roman"/>
          <w:sz w:val="16"/>
          <w:szCs w:val="16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Historica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0"/>
        </w:rPr>
        <w:t>Leges,</w:t>
      </w:r>
      <w:r>
        <w:rPr>
          <w:rFonts w:ascii="Times New Roman" w:hAnsi="Times New Roman" w:cs="Times New Roman" w:eastAsia="Times New Roman"/>
          <w:sz w:val="16"/>
          <w:szCs w:val="16"/>
          <w:spacing w:val="28"/>
          <w:w w:val="9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0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-16"/>
          <w:w w:val="90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1]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pgMar w:header="557" w:footer="320" w:top="460" w:bottom="740" w:left="440" w:right="880"/>
          <w:headerReference w:type="even" r:id="rId31"/>
          <w:pgSz w:w="11060" w:h="14760"/>
          <w:cols w:num="2" w:equalWidth="0">
            <w:col w:w="1519" w:space="149"/>
            <w:col w:w="8072"/>
          </w:cols>
        </w:sectPr>
      </w:pPr>
      <w:rPr/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33" w:after="0" w:line="217" w:lineRule="exact"/>
        <w:ind w:left="1655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100"/>
          <w:b/>
          <w:bCs/>
        </w:rPr>
        <w:t>a.</w:t>
      </w:r>
      <w:r>
        <w:rPr>
          <w:rFonts w:ascii="Arial" w:hAnsi="Arial" w:cs="Arial" w:eastAsia="Arial"/>
          <w:sz w:val="19"/>
          <w:szCs w:val="19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Dopo</w:t>
      </w:r>
      <w:r>
        <w:rPr>
          <w:rFonts w:ascii="Arial" w:hAnsi="Arial" w:cs="Arial" w:eastAsia="Arial"/>
          <w:sz w:val="19"/>
          <w:szCs w:val="19"/>
          <w:spacing w:val="-15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aver</w:t>
      </w:r>
      <w:r>
        <w:rPr>
          <w:rFonts w:ascii="Arial" w:hAnsi="Arial" w:cs="Arial" w:eastAsia="Arial"/>
          <w:sz w:val="19"/>
          <w:szCs w:val="19"/>
          <w:spacing w:val="-2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letto</w:t>
      </w:r>
      <w:r>
        <w:rPr>
          <w:rFonts w:ascii="Arial" w:hAnsi="Arial" w:cs="Arial" w:eastAsia="Arial"/>
          <w:sz w:val="19"/>
          <w:szCs w:val="19"/>
          <w:spacing w:val="9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attentamente</w:t>
      </w:r>
      <w:r>
        <w:rPr>
          <w:rFonts w:ascii="Arial" w:hAnsi="Arial" w:cs="Arial" w:eastAsia="Arial"/>
          <w:sz w:val="19"/>
          <w:szCs w:val="19"/>
          <w:spacing w:val="5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i</w:t>
      </w:r>
      <w:r>
        <w:rPr>
          <w:rFonts w:ascii="Arial" w:hAnsi="Arial" w:cs="Arial" w:eastAsia="Arial"/>
          <w:sz w:val="19"/>
          <w:szCs w:val="19"/>
          <w:spacing w:val="-11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documenti</w:t>
      </w:r>
      <w:r>
        <w:rPr>
          <w:rFonts w:ascii="Arial" w:hAnsi="Arial" w:cs="Arial" w:eastAsia="Arial"/>
          <w:sz w:val="19"/>
          <w:szCs w:val="19"/>
          <w:spacing w:val="-6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compila</w:t>
      </w:r>
      <w:r>
        <w:rPr>
          <w:rFonts w:ascii="Arial" w:hAnsi="Arial" w:cs="Arial" w:eastAsia="Arial"/>
          <w:sz w:val="19"/>
          <w:szCs w:val="19"/>
          <w:spacing w:val="-6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la</w:t>
      </w:r>
      <w:r>
        <w:rPr>
          <w:rFonts w:ascii="Arial" w:hAnsi="Arial" w:cs="Arial" w:eastAsia="Arial"/>
          <w:sz w:val="19"/>
          <w:szCs w:val="19"/>
          <w:spacing w:val="-5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seguente</w:t>
      </w:r>
      <w:r>
        <w:rPr>
          <w:rFonts w:ascii="Arial" w:hAnsi="Arial" w:cs="Arial" w:eastAsia="Arial"/>
          <w:sz w:val="19"/>
          <w:szCs w:val="19"/>
          <w:spacing w:val="-14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scheda.</w:t>
      </w:r>
      <w:r>
        <w:rPr>
          <w:rFonts w:ascii="Arial" w:hAnsi="Arial" w:cs="Arial" w:eastAsia="Arial"/>
          <w:sz w:val="19"/>
          <w:szCs w:val="19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640.118103" w:type="dxa"/>
      </w:tblPr>
      <w:tblGrid/>
      <w:tr>
        <w:trPr>
          <w:trHeight w:val="1056" w:hRule="exact"/>
        </w:trPr>
        <w:tc>
          <w:tcPr>
            <w:tcW w:w="1701" w:type="dxa"/>
            <w:tcBorders>
              <w:top w:val="single" w:sz="12.000195" w:space="0" w:color="7E6F6C"/>
              <w:bottom w:val="dotted" w:sz="4.000067" w:space="0" w:color="7E6F6C"/>
              <w:left w:val="single" w:sz="12.00004" w:space="0" w:color="7E6F6C"/>
              <w:right w:val="dotted" w:sz="4.000214" w:space="0" w:color="7E6F6C"/>
            </w:tcBorders>
            <w:shd w:val="clear" w:color="auto" w:fill="EDE5D5"/>
          </w:tcPr>
          <w:p>
            <w:pPr>
              <w:spacing w:before="48" w:after="0" w:line="190" w:lineRule="exact"/>
              <w:ind w:left="65" w:right="329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spacing w:val="0"/>
                <w:w w:val="82"/>
                <w:b/>
                <w:bCs/>
              </w:rPr>
              <w:t>Documento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82"/>
              </w:rPr>
              <w:t>:</w:t>
            </w:r>
            <w:r>
              <w:rPr>
                <w:rFonts w:ascii="Arial" w:hAnsi="Arial" w:cs="Arial" w:eastAsia="Arial"/>
                <w:sz w:val="17"/>
                <w:szCs w:val="17"/>
                <w:spacing w:val="6"/>
                <w:w w:val="82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titolo,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autore</w:t>
            </w:r>
            <w:r>
              <w:rPr>
                <w:rFonts w:ascii="Arial" w:hAnsi="Arial" w:cs="Arial" w:eastAsia="Arial"/>
                <w:sz w:val="17"/>
                <w:szCs w:val="17"/>
                <w:spacing w:val="4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e</w:t>
            </w:r>
            <w:r>
              <w:rPr>
                <w:rFonts w:ascii="Arial" w:hAnsi="Arial" w:cs="Arial" w:eastAsia="Arial"/>
                <w:sz w:val="17"/>
                <w:szCs w:val="17"/>
                <w:spacing w:val="-6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data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</w:r>
          </w:p>
        </w:tc>
        <w:tc>
          <w:tcPr>
            <w:tcW w:w="1701" w:type="dxa"/>
            <w:tcBorders>
              <w:top w:val="single" w:sz="12.000195" w:space="0" w:color="7E6F6C"/>
              <w:bottom w:val="dotted" w:sz="4.000067" w:space="0" w:color="7E6F6C"/>
              <w:left w:val="dotted" w:sz="4.000214" w:space="0" w:color="7E6F6C"/>
              <w:right w:val="dotted" w:sz="4.000878" w:space="0" w:color="7E6F6C"/>
            </w:tcBorders>
            <w:shd w:val="clear" w:color="auto" w:fill="EDE5D5"/>
          </w:tcPr>
          <w:p>
            <w:pPr>
              <w:spacing w:before="41" w:after="0" w:line="240" w:lineRule="auto"/>
              <w:ind w:left="75" w:right="-2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spacing w:val="-7"/>
                <w:w w:val="86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86"/>
                <w:b/>
                <w:bCs/>
              </w:rPr>
              <w:t>ipologia</w:t>
            </w:r>
            <w:r>
              <w:rPr>
                <w:rFonts w:ascii="Arial" w:hAnsi="Arial" w:cs="Arial" w:eastAsia="Arial"/>
                <w:sz w:val="17"/>
                <w:szCs w:val="17"/>
                <w:spacing w:val="-10"/>
                <w:w w:val="86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86"/>
              </w:rPr>
              <w:t>di</w:t>
            </w:r>
            <w:r>
              <w:rPr>
                <w:rFonts w:ascii="Arial" w:hAnsi="Arial" w:cs="Arial" w:eastAsia="Arial"/>
                <w:sz w:val="17"/>
                <w:szCs w:val="17"/>
                <w:spacing w:val="5"/>
                <w:w w:val="86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fonte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</w:r>
          </w:p>
        </w:tc>
        <w:tc>
          <w:tcPr>
            <w:tcW w:w="2268" w:type="dxa"/>
            <w:tcBorders>
              <w:top w:val="single" w:sz="12.000195" w:space="0" w:color="7E6F6C"/>
              <w:bottom w:val="dotted" w:sz="4.000067" w:space="0" w:color="7E6F6C"/>
              <w:left w:val="dotted" w:sz="4.000878" w:space="0" w:color="7E6F6C"/>
              <w:right w:val="dotted" w:sz="4.000672" w:space="0" w:color="7E6F6C"/>
            </w:tcBorders>
            <w:shd w:val="clear" w:color="auto" w:fill="EDE5D5"/>
          </w:tcPr>
          <w:p>
            <w:pPr>
              <w:spacing w:before="48" w:after="0" w:line="190" w:lineRule="exact"/>
              <w:ind w:left="75" w:right="113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spacing w:val="0"/>
                <w:w w:val="82"/>
                <w:b/>
                <w:bCs/>
              </w:rPr>
              <w:t>Contesto</w:t>
            </w:r>
            <w:r>
              <w:rPr>
                <w:rFonts w:ascii="Arial" w:hAnsi="Arial" w:cs="Arial" w:eastAsia="Arial"/>
                <w:sz w:val="17"/>
                <w:szCs w:val="17"/>
                <w:spacing w:val="-1"/>
                <w:w w:val="82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2"/>
              </w:rPr>
              <w:t>di</w:t>
            </w:r>
            <w:r>
              <w:rPr>
                <w:rFonts w:ascii="Arial" w:hAnsi="Arial" w:cs="Arial" w:eastAsia="Arial"/>
                <w:sz w:val="17"/>
                <w:szCs w:val="17"/>
                <w:spacing w:val="-6"/>
                <w:w w:val="92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2"/>
              </w:rPr>
              <w:t>riferimento</w:t>
            </w:r>
            <w:r>
              <w:rPr>
                <w:rFonts w:ascii="Arial" w:hAnsi="Arial" w:cs="Arial" w:eastAsia="Arial"/>
                <w:sz w:val="17"/>
                <w:szCs w:val="17"/>
                <w:spacing w:val="-6"/>
                <w:w w:val="92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(in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quale</w:t>
            </w:r>
            <w:r>
              <w:rPr>
                <w:rFonts w:ascii="Arial" w:hAnsi="Arial" w:cs="Arial" w:eastAsia="Arial"/>
                <w:sz w:val="17"/>
                <w:szCs w:val="17"/>
                <w:spacing w:val="-10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periodo</w:t>
            </w:r>
            <w:r>
              <w:rPr>
                <w:rFonts w:ascii="Arial" w:hAnsi="Arial" w:cs="Arial" w:eastAsia="Arial"/>
                <w:sz w:val="17"/>
                <w:szCs w:val="17"/>
                <w:spacing w:val="-6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è</w:t>
            </w:r>
            <w:r>
              <w:rPr>
                <w:rFonts w:ascii="Arial" w:hAnsi="Arial" w:cs="Arial" w:eastAsia="Arial"/>
                <w:sz w:val="17"/>
                <w:szCs w:val="17"/>
                <w:spacing w:val="-8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stato</w:t>
            </w:r>
            <w:r>
              <w:rPr>
                <w:rFonts w:ascii="Arial" w:hAnsi="Arial" w:cs="Arial" w:eastAsia="Arial"/>
                <w:sz w:val="17"/>
                <w:szCs w:val="17"/>
                <w:spacing w:val="-2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scritto</w:t>
            </w:r>
            <w:r>
              <w:rPr>
                <w:rFonts w:ascii="Arial" w:hAnsi="Arial" w:cs="Arial" w:eastAsia="Arial"/>
                <w:sz w:val="17"/>
                <w:szCs w:val="17"/>
                <w:spacing w:val="12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il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89"/>
              </w:rPr>
              <w:t>documento</w:t>
            </w:r>
            <w:r>
              <w:rPr>
                <w:rFonts w:ascii="Arial" w:hAnsi="Arial" w:cs="Arial" w:eastAsia="Arial"/>
                <w:sz w:val="17"/>
                <w:szCs w:val="17"/>
                <w:spacing w:val="4"/>
                <w:w w:val="89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89"/>
              </w:rPr>
              <w:t>o</w:t>
            </w:r>
            <w:r>
              <w:rPr>
                <w:rFonts w:ascii="Arial" w:hAnsi="Arial" w:cs="Arial" w:eastAsia="Arial"/>
                <w:sz w:val="17"/>
                <w:szCs w:val="17"/>
                <w:spacing w:val="-5"/>
                <w:w w:val="89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89"/>
              </w:rPr>
              <w:t>a</w:t>
            </w:r>
            <w:r>
              <w:rPr>
                <w:rFonts w:ascii="Arial" w:hAnsi="Arial" w:cs="Arial" w:eastAsia="Arial"/>
                <w:sz w:val="17"/>
                <w:szCs w:val="17"/>
                <w:spacing w:val="-5"/>
                <w:w w:val="89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89"/>
              </w:rPr>
              <w:t>quale</w:t>
            </w:r>
            <w:r>
              <w:rPr>
                <w:rFonts w:ascii="Arial" w:hAnsi="Arial" w:cs="Arial" w:eastAsia="Arial"/>
                <w:sz w:val="17"/>
                <w:szCs w:val="17"/>
                <w:spacing w:val="-1"/>
                <w:w w:val="89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periodo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si</w:t>
            </w:r>
            <w:r>
              <w:rPr>
                <w:rFonts w:ascii="Arial" w:hAnsi="Arial" w:cs="Arial" w:eastAsia="Arial"/>
                <w:sz w:val="17"/>
                <w:szCs w:val="17"/>
                <w:spacing w:val="-3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riferisce?</w:t>
            </w:r>
            <w:r>
              <w:rPr>
                <w:rFonts w:ascii="Arial" w:hAnsi="Arial" w:cs="Arial" w:eastAsia="Arial"/>
                <w:sz w:val="17"/>
                <w:szCs w:val="17"/>
                <w:spacing w:val="15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Quali</w:t>
            </w:r>
            <w:r>
              <w:rPr>
                <w:rFonts w:ascii="Arial" w:hAnsi="Arial" w:cs="Arial" w:eastAsia="Arial"/>
                <w:sz w:val="17"/>
                <w:szCs w:val="17"/>
                <w:spacing w:val="-13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elementi</w:t>
            </w:r>
            <w:r>
              <w:rPr>
                <w:rFonts w:ascii="Arial" w:hAnsi="Arial" w:cs="Arial" w:eastAsia="Arial"/>
                <w:sz w:val="17"/>
                <w:szCs w:val="17"/>
                <w:spacing w:val="1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</w:r>
          </w:p>
          <w:p>
            <w:pPr>
              <w:spacing w:before="0" w:after="0" w:line="188" w:lineRule="exact"/>
              <w:ind w:left="75" w:right="-2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spacing w:val="0"/>
                <w:w w:val="92"/>
              </w:rPr>
              <w:t>fatti</w:t>
            </w:r>
            <w:r>
              <w:rPr>
                <w:rFonts w:ascii="Arial" w:hAnsi="Arial" w:cs="Arial" w:eastAsia="Arial"/>
                <w:sz w:val="17"/>
                <w:szCs w:val="17"/>
                <w:spacing w:val="5"/>
                <w:w w:val="92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2"/>
              </w:rPr>
              <w:t>salienti</w:t>
            </w:r>
            <w:r>
              <w:rPr>
                <w:rFonts w:ascii="Arial" w:hAnsi="Arial" w:cs="Arial" w:eastAsia="Arial"/>
                <w:sz w:val="17"/>
                <w:szCs w:val="17"/>
                <w:spacing w:val="-6"/>
                <w:w w:val="92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2"/>
              </w:rPr>
              <w:t>lo</w:t>
            </w:r>
            <w:r>
              <w:rPr>
                <w:rFonts w:ascii="Arial" w:hAnsi="Arial" w:cs="Arial" w:eastAsia="Arial"/>
                <w:sz w:val="17"/>
                <w:szCs w:val="17"/>
                <w:spacing w:val="-6"/>
                <w:w w:val="92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2"/>
              </w:rPr>
              <w:t>caratterizzano?)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</w:r>
          </w:p>
        </w:tc>
        <w:tc>
          <w:tcPr>
            <w:tcW w:w="2268" w:type="dxa"/>
            <w:tcBorders>
              <w:top w:val="single" w:sz="12.000195" w:space="0" w:color="7E6F6C"/>
              <w:bottom w:val="dotted" w:sz="4.000067" w:space="0" w:color="7E6F6C"/>
              <w:left w:val="dotted" w:sz="4.000672" w:space="0" w:color="7E6F6C"/>
              <w:right w:val="single" w:sz="12.000116" w:space="0" w:color="7E6F6C"/>
            </w:tcBorders>
            <w:shd w:val="clear" w:color="auto" w:fill="EDE5D5"/>
          </w:tcPr>
          <w:p>
            <w:pPr>
              <w:spacing w:before="49" w:after="0" w:line="190" w:lineRule="exact"/>
              <w:ind w:left="75" w:right="27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spacing w:val="0"/>
                <w:w w:val="86"/>
                <w:b/>
                <w:bCs/>
              </w:rPr>
              <w:t>Concetti-chiave</w:t>
            </w:r>
            <w:r>
              <w:rPr>
                <w:rFonts w:ascii="Arial" w:hAnsi="Arial" w:cs="Arial" w:eastAsia="Arial"/>
                <w:sz w:val="17"/>
                <w:szCs w:val="17"/>
                <w:spacing w:val="-3"/>
                <w:w w:val="86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86"/>
              </w:rPr>
              <w:t>(qual</w:t>
            </w:r>
            <w:r>
              <w:rPr>
                <w:rFonts w:ascii="Arial" w:hAnsi="Arial" w:cs="Arial" w:eastAsia="Arial"/>
                <w:sz w:val="17"/>
                <w:szCs w:val="17"/>
                <w:spacing w:val="8"/>
                <w:w w:val="86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è</w:t>
            </w:r>
            <w:r>
              <w:rPr>
                <w:rFonts w:ascii="Arial" w:hAnsi="Arial" w:cs="Arial" w:eastAsia="Arial"/>
                <w:sz w:val="17"/>
                <w:szCs w:val="17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l’idea</w:t>
            </w:r>
            <w:r>
              <w:rPr>
                <w:rFonts w:ascii="Arial" w:hAnsi="Arial" w:cs="Arial" w:eastAsia="Arial"/>
                <w:sz w:val="17"/>
                <w:szCs w:val="17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di</w:t>
            </w:r>
            <w:r>
              <w:rPr>
                <w:rFonts w:ascii="Arial" w:hAnsi="Arial" w:cs="Arial" w:eastAsia="Arial"/>
                <w:sz w:val="17"/>
                <w:szCs w:val="17"/>
                <w:spacing w:val="-4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fondo</w:t>
            </w:r>
            <w:r>
              <w:rPr>
                <w:rFonts w:ascii="Arial" w:hAnsi="Arial" w:cs="Arial" w:eastAsia="Arial"/>
                <w:sz w:val="17"/>
                <w:szCs w:val="17"/>
                <w:spacing w:val="-6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espressa</w:t>
            </w:r>
            <w:r>
              <w:rPr>
                <w:rFonts w:ascii="Arial" w:hAnsi="Arial" w:cs="Arial" w:eastAsia="Arial"/>
                <w:sz w:val="17"/>
                <w:szCs w:val="17"/>
                <w:spacing w:val="-13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dal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88"/>
              </w:rPr>
              <w:t>documento?</w:t>
            </w:r>
            <w:r>
              <w:rPr>
                <w:rFonts w:ascii="Arial" w:hAnsi="Arial" w:cs="Arial" w:eastAsia="Arial"/>
                <w:sz w:val="17"/>
                <w:szCs w:val="17"/>
                <w:spacing w:val="5"/>
                <w:w w:val="88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88"/>
              </w:rPr>
              <w:t>Quale</w:t>
            </w:r>
            <w:r>
              <w:rPr>
                <w:rFonts w:ascii="Arial" w:hAnsi="Arial" w:cs="Arial" w:eastAsia="Arial"/>
                <w:sz w:val="17"/>
                <w:szCs w:val="17"/>
                <w:spacing w:val="-9"/>
                <w:w w:val="88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concezione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della</w:t>
            </w:r>
            <w:r>
              <w:rPr>
                <w:rFonts w:ascii="Arial" w:hAnsi="Arial" w:cs="Arial" w:eastAsia="Arial"/>
                <w:sz w:val="17"/>
                <w:szCs w:val="17"/>
                <w:spacing w:val="2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sovranità</w:t>
            </w:r>
            <w:r>
              <w:rPr>
                <w:rFonts w:ascii="Arial" w:hAnsi="Arial" w:cs="Arial" w:eastAsia="Arial"/>
                <w:sz w:val="17"/>
                <w:szCs w:val="17"/>
                <w:spacing w:val="2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90"/>
              </w:rPr>
              <w:t>ne</w:t>
            </w:r>
            <w:r>
              <w:rPr>
                <w:rFonts w:ascii="Arial" w:hAnsi="Arial" w:cs="Arial" w:eastAsia="Arial"/>
                <w:sz w:val="17"/>
                <w:szCs w:val="17"/>
                <w:spacing w:val="-7"/>
                <w:w w:val="9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possiamo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  <w:t>ricavare?)</w:t>
            </w:r>
            <w:r>
              <w:rPr>
                <w:rFonts w:ascii="Arial" w:hAnsi="Arial" w:cs="Arial" w:eastAsia="Arial"/>
                <w:sz w:val="17"/>
                <w:szCs w:val="17"/>
                <w:spacing w:val="0"/>
                <w:w w:val="100"/>
              </w:rPr>
            </w:r>
          </w:p>
        </w:tc>
      </w:tr>
      <w:tr>
        <w:trPr>
          <w:trHeight w:val="567" w:hRule="exact"/>
        </w:trPr>
        <w:tc>
          <w:tcPr>
            <w:tcW w:w="1701" w:type="dxa"/>
            <w:tcBorders>
              <w:top w:val="dotted" w:sz="4.000067" w:space="0" w:color="7E6F6C"/>
              <w:bottom w:val="dotted" w:sz="4.00004" w:space="0" w:color="7E6F6C"/>
              <w:left w:val="single" w:sz="12.00004" w:space="0" w:color="7E6F6C"/>
              <w:right w:val="dotted" w:sz="4.000214" w:space="0" w:color="7E6F6C"/>
            </w:tcBorders>
            <w:shd w:val="clear" w:color="auto" w:fill="F4EFE7"/>
          </w:tcPr>
          <w:p>
            <w:pPr/>
            <w:rPr/>
          </w:p>
        </w:tc>
        <w:tc>
          <w:tcPr>
            <w:tcW w:w="1701" w:type="dxa"/>
            <w:tcBorders>
              <w:top w:val="dotted" w:sz="4.000067" w:space="0" w:color="7E6F6C"/>
              <w:bottom w:val="dotted" w:sz="4.00004" w:space="0" w:color="7E6F6C"/>
              <w:left w:val="dotted" w:sz="4.000214" w:space="0" w:color="7E6F6C"/>
              <w:right w:val="dotted" w:sz="4.000878" w:space="0" w:color="7E6F6C"/>
            </w:tcBorders>
            <w:shd w:val="clear" w:color="auto" w:fill="F4EFE7"/>
          </w:tcPr>
          <w:p>
            <w:pPr/>
            <w:rPr/>
          </w:p>
        </w:tc>
        <w:tc>
          <w:tcPr>
            <w:tcW w:w="2268" w:type="dxa"/>
            <w:tcBorders>
              <w:top w:val="dotted" w:sz="4.000067" w:space="0" w:color="7E6F6C"/>
              <w:bottom w:val="dotted" w:sz="4.00004" w:space="0" w:color="7E6F6C"/>
              <w:left w:val="dotted" w:sz="4.000878" w:space="0" w:color="7E6F6C"/>
              <w:right w:val="dotted" w:sz="4.000672" w:space="0" w:color="7E6F6C"/>
            </w:tcBorders>
            <w:shd w:val="clear" w:color="auto" w:fill="F4EFE7"/>
          </w:tcPr>
          <w:p>
            <w:pPr/>
            <w:rPr/>
          </w:p>
        </w:tc>
        <w:tc>
          <w:tcPr>
            <w:tcW w:w="2268" w:type="dxa"/>
            <w:tcBorders>
              <w:top w:val="dotted" w:sz="4.000067" w:space="0" w:color="7E6F6C"/>
              <w:bottom w:val="dotted" w:sz="4.00004" w:space="0" w:color="7E6F6C"/>
              <w:left w:val="dotted" w:sz="4.000672" w:space="0" w:color="7E6F6C"/>
              <w:right w:val="single" w:sz="12.000116" w:space="0" w:color="7E6F6C"/>
            </w:tcBorders>
            <w:shd w:val="clear" w:color="auto" w:fill="F4EFE7"/>
          </w:tcPr>
          <w:p>
            <w:pPr/>
            <w:rPr/>
          </w:p>
        </w:tc>
      </w:tr>
      <w:tr>
        <w:trPr>
          <w:trHeight w:val="567" w:hRule="exact"/>
        </w:trPr>
        <w:tc>
          <w:tcPr>
            <w:tcW w:w="1701" w:type="dxa"/>
            <w:tcBorders>
              <w:top w:val="dotted" w:sz="4.00004" w:space="0" w:color="7E6F6C"/>
              <w:bottom w:val="dotted" w:sz="4.000080" w:space="0" w:color="7E6F6C"/>
              <w:left w:val="single" w:sz="12.00004" w:space="0" w:color="7E6F6C"/>
              <w:right w:val="dotted" w:sz="4.000214" w:space="0" w:color="7E6F6C"/>
            </w:tcBorders>
            <w:shd w:val="clear" w:color="auto" w:fill="EDE5D5"/>
          </w:tcPr>
          <w:p>
            <w:pPr/>
            <w:rPr/>
          </w:p>
        </w:tc>
        <w:tc>
          <w:tcPr>
            <w:tcW w:w="1701" w:type="dxa"/>
            <w:tcBorders>
              <w:top w:val="dotted" w:sz="4.00004" w:space="0" w:color="7E6F6C"/>
              <w:bottom w:val="dotted" w:sz="4.000080" w:space="0" w:color="7E6F6C"/>
              <w:left w:val="dotted" w:sz="4.000214" w:space="0" w:color="7E6F6C"/>
              <w:right w:val="dotted" w:sz="4.000878" w:space="0" w:color="7E6F6C"/>
            </w:tcBorders>
            <w:shd w:val="clear" w:color="auto" w:fill="EDE5D5"/>
          </w:tcPr>
          <w:p>
            <w:pPr/>
            <w:rPr/>
          </w:p>
        </w:tc>
        <w:tc>
          <w:tcPr>
            <w:tcW w:w="2268" w:type="dxa"/>
            <w:tcBorders>
              <w:top w:val="dotted" w:sz="4.00004" w:space="0" w:color="7E6F6C"/>
              <w:bottom w:val="dotted" w:sz="4.000080" w:space="0" w:color="7E6F6C"/>
              <w:left w:val="dotted" w:sz="4.000878" w:space="0" w:color="7E6F6C"/>
              <w:right w:val="dotted" w:sz="4.000672" w:space="0" w:color="7E6F6C"/>
            </w:tcBorders>
            <w:shd w:val="clear" w:color="auto" w:fill="EDE5D5"/>
          </w:tcPr>
          <w:p>
            <w:pPr/>
            <w:rPr/>
          </w:p>
        </w:tc>
        <w:tc>
          <w:tcPr>
            <w:tcW w:w="2268" w:type="dxa"/>
            <w:tcBorders>
              <w:top w:val="dotted" w:sz="4.00004" w:space="0" w:color="7E6F6C"/>
              <w:bottom w:val="dotted" w:sz="4.000080" w:space="0" w:color="7E6F6C"/>
              <w:left w:val="dotted" w:sz="4.000672" w:space="0" w:color="7E6F6C"/>
              <w:right w:val="single" w:sz="12.000116" w:space="0" w:color="7E6F6C"/>
            </w:tcBorders>
            <w:shd w:val="clear" w:color="auto" w:fill="EDE5D5"/>
          </w:tcPr>
          <w:p>
            <w:pPr/>
            <w:rPr/>
          </w:p>
        </w:tc>
      </w:tr>
      <w:tr>
        <w:trPr>
          <w:trHeight w:val="567" w:hRule="exact"/>
        </w:trPr>
        <w:tc>
          <w:tcPr>
            <w:tcW w:w="1701" w:type="dxa"/>
            <w:tcBorders>
              <w:top w:val="dotted" w:sz="4.000080" w:space="0" w:color="7E6F6C"/>
              <w:bottom w:val="single" w:sz="12.000105" w:space="0" w:color="7E6F6C"/>
              <w:left w:val="single" w:sz="12.00004" w:space="0" w:color="7E6F6C"/>
              <w:right w:val="dotted" w:sz="4.000214" w:space="0" w:color="7E6F6C"/>
            </w:tcBorders>
            <w:shd w:val="clear" w:color="auto" w:fill="F4EFE7"/>
          </w:tcPr>
          <w:p>
            <w:pPr/>
            <w:rPr/>
          </w:p>
        </w:tc>
        <w:tc>
          <w:tcPr>
            <w:tcW w:w="1701" w:type="dxa"/>
            <w:tcBorders>
              <w:top w:val="dotted" w:sz="4.000080" w:space="0" w:color="7E6F6C"/>
              <w:bottom w:val="single" w:sz="12.000105" w:space="0" w:color="7E6F6C"/>
              <w:left w:val="dotted" w:sz="4.000214" w:space="0" w:color="7E6F6C"/>
              <w:right w:val="dotted" w:sz="4.000878" w:space="0" w:color="7E6F6C"/>
            </w:tcBorders>
            <w:shd w:val="clear" w:color="auto" w:fill="F4EFE7"/>
          </w:tcPr>
          <w:p>
            <w:pPr/>
            <w:rPr/>
          </w:p>
        </w:tc>
        <w:tc>
          <w:tcPr>
            <w:tcW w:w="2268" w:type="dxa"/>
            <w:tcBorders>
              <w:top w:val="dotted" w:sz="4.000080" w:space="0" w:color="7E6F6C"/>
              <w:bottom w:val="single" w:sz="12.000105" w:space="0" w:color="7E6F6C"/>
              <w:left w:val="dotted" w:sz="4.000878" w:space="0" w:color="7E6F6C"/>
              <w:right w:val="dotted" w:sz="4.000672" w:space="0" w:color="7E6F6C"/>
            </w:tcBorders>
            <w:shd w:val="clear" w:color="auto" w:fill="F4EFE7"/>
          </w:tcPr>
          <w:p>
            <w:pPr/>
            <w:rPr/>
          </w:p>
        </w:tc>
        <w:tc>
          <w:tcPr>
            <w:tcW w:w="2268" w:type="dxa"/>
            <w:tcBorders>
              <w:top w:val="dotted" w:sz="4.000080" w:space="0" w:color="7E6F6C"/>
              <w:bottom w:val="single" w:sz="12.000105" w:space="0" w:color="7E6F6C"/>
              <w:left w:val="dotted" w:sz="4.000672" w:space="0" w:color="7E6F6C"/>
              <w:right w:val="single" w:sz="12.000116" w:space="0" w:color="7E6F6C"/>
            </w:tcBorders>
            <w:shd w:val="clear" w:color="auto" w:fill="F4EFE7"/>
          </w:tcPr>
          <w:p>
            <w:pPr/>
            <w:rPr/>
          </w:p>
        </w:tc>
      </w:tr>
    </w:tbl>
    <w:p>
      <w:pPr>
        <w:spacing w:before="85" w:after="0" w:line="252" w:lineRule="auto"/>
        <w:ind w:left="1939" w:right="90" w:firstLine="-283"/>
        <w:jc w:val="left"/>
        <w:rPr>
          <w:rFonts w:ascii="Arial" w:hAnsi="Arial" w:cs="Arial" w:eastAsia="Arial"/>
          <w:sz w:val="19"/>
          <w:szCs w:val="19"/>
        </w:rPr>
      </w:pPr>
      <w:rPr/>
      <w:r>
        <w:rPr/>
        <w:pict>
          <v:group style="position:absolute;margin-left:190.295303pt;margin-top:-2.001399pt;width:.5pt;height:.1pt;mso-position-horizontal-relative:page;mso-position-vertical-relative:paragraph;z-index:-2177" coordorigin="3806,-40" coordsize="10,2">
            <v:shape style="position:absolute;left:3806;top:-40;width:10;height:2" coordorigin="3806,-40" coordsize="10,0" path="m3806,-40l3816,-40e" filled="f" stroked="t" strokeweight=".986pt" strokecolor="#7E6F6C">
              <v:path arrowok="t"/>
            </v:shape>
          </v:group>
          <w10:wrap type="none"/>
        </w:pict>
      </w:r>
      <w:r>
        <w:rPr/>
        <w:pict>
          <v:group style="position:absolute;margin-left:190.295303pt;margin-top:-28.611898pt;width:.5pt;height:.1pt;mso-position-horizontal-relative:page;mso-position-vertical-relative:paragraph;z-index:-2176" coordorigin="3806,-572" coordsize="10,2">
            <v:shape style="position:absolute;left:3806;top:-572;width:10;height:2" coordorigin="3806,-572" coordsize="10,0" path="m3806,-572l3816,-572e" filled="f" stroked="t" strokeweight=".985pt" strokecolor="#7E6F6C">
              <v:path arrowok="t"/>
            </v:shape>
          </v:group>
          <w10:wrap type="none"/>
        </w:pict>
      </w:r>
      <w:r>
        <w:rPr/>
        <w:pict>
          <v:group style="position:absolute;margin-left:275.334686pt;margin-top:-2.001399pt;width:.5pt;height:.1pt;mso-position-horizontal-relative:page;mso-position-vertical-relative:paragraph;z-index:-2175" coordorigin="5507,-40" coordsize="10,2">
            <v:shape style="position:absolute;left:5507;top:-40;width:10;height:2" coordorigin="5507,-40" coordsize="10,0" path="m5507,-40l5517,-40e" filled="f" stroked="t" strokeweight=".986pt" strokecolor="#7E6F6C">
              <v:path arrowok="t"/>
            </v:shape>
          </v:group>
          <w10:wrap type="none"/>
        </w:pict>
      </w:r>
      <w:r>
        <w:rPr/>
        <w:pict>
          <v:group style="position:absolute;margin-left:275.334686pt;margin-top:-28.611898pt;width:.5pt;height:.1pt;mso-position-horizontal-relative:page;mso-position-vertical-relative:paragraph;z-index:-2174" coordorigin="5507,-572" coordsize="10,2">
            <v:shape style="position:absolute;left:5507;top:-572;width:10;height:2" coordorigin="5507,-572" coordsize="10,0" path="m5507,-572l5517,-572e" filled="f" stroked="t" strokeweight=".985pt" strokecolor="#7E6F6C">
              <v:path arrowok="t"/>
            </v:shape>
          </v:group>
          <w10:wrap type="none"/>
        </w:pict>
      </w:r>
      <w:r>
        <w:rPr/>
        <w:pict>
          <v:group style="position:absolute;margin-left:388.72049pt;margin-top:-2.001399pt;width:.5pt;height:.1pt;mso-position-horizontal-relative:page;mso-position-vertical-relative:paragraph;z-index:-2173" coordorigin="7774,-40" coordsize="10,2">
            <v:shape style="position:absolute;left:7774;top:-40;width:10;height:2" coordorigin="7774,-40" coordsize="10,0" path="m7774,-40l7784,-40e" filled="f" stroked="t" strokeweight=".986pt" strokecolor="#7E6F6C">
              <v:path arrowok="t"/>
            </v:shape>
          </v:group>
          <w10:wrap type="none"/>
        </w:pict>
      </w:r>
      <w:r>
        <w:rPr/>
        <w:pict>
          <v:group style="position:absolute;margin-left:388.72049pt;margin-top:-28.611898pt;width:.5pt;height:.1pt;mso-position-horizontal-relative:page;mso-position-vertical-relative:paragraph;z-index:-2172" coordorigin="7774,-572" coordsize="10,2">
            <v:shape style="position:absolute;left:7774;top:-572;width:10;height:2" coordorigin="7774,-572" coordsize="10,0" path="m7774,-572l7784,-572e" filled="f" stroked="t" strokeweight=".985pt" strokecolor="#7E6F6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9"/>
          <w:szCs w:val="19"/>
          <w:spacing w:val="0"/>
          <w:w w:val="84"/>
          <w:b/>
          <w:bCs/>
        </w:rPr>
        <w:t>b.</w:t>
      </w:r>
      <w:r>
        <w:rPr>
          <w:rFonts w:ascii="Arial" w:hAnsi="Arial" w:cs="Arial" w:eastAsia="Arial"/>
          <w:sz w:val="19"/>
          <w:szCs w:val="19"/>
          <w:spacing w:val="0"/>
          <w:w w:val="84"/>
          <w:b/>
          <w:bCs/>
        </w:rPr>
        <w:t>  </w:t>
      </w:r>
      <w:r>
        <w:rPr>
          <w:rFonts w:ascii="Arial" w:hAnsi="Arial" w:cs="Arial" w:eastAsia="Arial"/>
          <w:sz w:val="19"/>
          <w:szCs w:val="19"/>
          <w:spacing w:val="8"/>
          <w:w w:val="84"/>
          <w:b/>
          <w:bCs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4"/>
        </w:rPr>
        <w:t>Dai</w:t>
      </w:r>
      <w:r>
        <w:rPr>
          <w:rFonts w:ascii="Arial" w:hAnsi="Arial" w:cs="Arial" w:eastAsia="Arial"/>
          <w:sz w:val="19"/>
          <w:szCs w:val="19"/>
          <w:spacing w:val="13"/>
          <w:w w:val="84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tre</w:t>
      </w:r>
      <w:r>
        <w:rPr>
          <w:rFonts w:ascii="Arial" w:hAnsi="Arial" w:cs="Arial" w:eastAsia="Arial"/>
          <w:sz w:val="19"/>
          <w:szCs w:val="19"/>
          <w:spacing w:val="-18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documenti</w:t>
      </w:r>
      <w:r>
        <w:rPr>
          <w:rFonts w:ascii="Arial" w:hAnsi="Arial" w:cs="Arial" w:eastAsia="Arial"/>
          <w:sz w:val="19"/>
          <w:szCs w:val="19"/>
          <w:spacing w:val="7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emergono</w:t>
      </w:r>
      <w:r>
        <w:rPr>
          <w:rFonts w:ascii="Arial" w:hAnsi="Arial" w:cs="Arial" w:eastAsia="Arial"/>
          <w:sz w:val="19"/>
          <w:szCs w:val="19"/>
          <w:spacing w:val="-2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tre</w:t>
      </w:r>
      <w:r>
        <w:rPr>
          <w:rFonts w:ascii="Arial" w:hAnsi="Arial" w:cs="Arial" w:eastAsia="Arial"/>
          <w:sz w:val="19"/>
          <w:szCs w:val="19"/>
          <w:spacing w:val="-18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diverse</w:t>
      </w:r>
      <w:r>
        <w:rPr>
          <w:rFonts w:ascii="Arial" w:hAnsi="Arial" w:cs="Arial" w:eastAsia="Arial"/>
          <w:sz w:val="19"/>
          <w:szCs w:val="19"/>
          <w:spacing w:val="-2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concezioni</w:t>
      </w:r>
      <w:r>
        <w:rPr>
          <w:rFonts w:ascii="Arial" w:hAnsi="Arial" w:cs="Arial" w:eastAsia="Arial"/>
          <w:sz w:val="19"/>
          <w:szCs w:val="19"/>
          <w:spacing w:val="-2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della</w:t>
      </w:r>
      <w:r>
        <w:rPr>
          <w:rFonts w:ascii="Arial" w:hAnsi="Arial" w:cs="Arial" w:eastAsia="Arial"/>
          <w:sz w:val="19"/>
          <w:szCs w:val="19"/>
          <w:spacing w:val="2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sovranità</w:t>
      </w:r>
      <w:r>
        <w:rPr>
          <w:rFonts w:ascii="Arial" w:hAnsi="Arial" w:cs="Arial" w:eastAsia="Arial"/>
          <w:sz w:val="19"/>
          <w:szCs w:val="19"/>
          <w:spacing w:val="-2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spacing w:val="-19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della</w:t>
      </w:r>
      <w:r>
        <w:rPr>
          <w:rFonts w:ascii="Arial" w:hAnsi="Arial" w:cs="Arial" w:eastAsia="Arial"/>
          <w:sz w:val="19"/>
          <w:szCs w:val="19"/>
          <w:spacing w:val="2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figura</w:t>
      </w:r>
      <w:r>
        <w:rPr>
          <w:rFonts w:ascii="Arial" w:hAnsi="Arial" w:cs="Arial" w:eastAsia="Arial"/>
          <w:sz w:val="19"/>
          <w:szCs w:val="19"/>
          <w:spacing w:val="7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del</w:t>
      </w:r>
      <w:r>
        <w:rPr>
          <w:rFonts w:ascii="Arial" w:hAnsi="Arial" w:cs="Arial" w:eastAsia="Arial"/>
          <w:sz w:val="19"/>
          <w:szCs w:val="19"/>
          <w:spacing w:val="-2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monarca.</w:t>
      </w:r>
      <w:r>
        <w:rPr>
          <w:rFonts w:ascii="Arial" w:hAnsi="Arial" w:cs="Arial" w:eastAsia="Arial"/>
          <w:sz w:val="19"/>
          <w:szCs w:val="19"/>
          <w:spacing w:val="-10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Sche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-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matizzale</w:t>
      </w:r>
      <w:r>
        <w:rPr>
          <w:rFonts w:ascii="Arial" w:hAnsi="Arial" w:cs="Arial" w:eastAsia="Arial"/>
          <w:sz w:val="19"/>
          <w:szCs w:val="19"/>
          <w:spacing w:val="-13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in</w:t>
      </w:r>
      <w:r>
        <w:rPr>
          <w:rFonts w:ascii="Arial" w:hAnsi="Arial" w:cs="Arial" w:eastAsia="Arial"/>
          <w:sz w:val="19"/>
          <w:szCs w:val="19"/>
          <w:spacing w:val="-1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una</w:t>
      </w:r>
      <w:r>
        <w:rPr>
          <w:rFonts w:ascii="Arial" w:hAnsi="Arial" w:cs="Arial" w:eastAsia="Arial"/>
          <w:sz w:val="19"/>
          <w:szCs w:val="19"/>
          <w:spacing w:val="-5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mappa.</w:t>
      </w:r>
      <w:r>
        <w:rPr>
          <w:rFonts w:ascii="Arial" w:hAnsi="Arial" w:cs="Arial" w:eastAsia="Arial"/>
          <w:sz w:val="19"/>
          <w:szCs w:val="19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2" w:lineRule="auto"/>
        <w:ind w:left="1939" w:right="91" w:firstLine="-283"/>
        <w:jc w:val="left"/>
        <w:rPr>
          <w:rFonts w:ascii="Arial" w:hAnsi="Arial" w:cs="Arial" w:eastAsia="Arial"/>
          <w:sz w:val="19"/>
          <w:szCs w:val="19"/>
        </w:rPr>
      </w:pPr>
      <w:rPr/>
      <w:r>
        <w:rPr/>
        <w:pict>
          <v:group style="position:absolute;margin-left:115.882004pt;margin-top:29.956581pt;width:380.976pt;height:102.047pt;mso-position-horizontal-relative:page;mso-position-vertical-relative:paragraph;z-index:-2171" coordorigin="2318,599" coordsize="7620,2041">
            <v:shape style="position:absolute;left:2318;top:599;width:7620;height:2041" coordorigin="2318,599" coordsize="7620,2041" path="m2318,2640l9937,2640,9937,599,2318,599,2318,2640xe" filled="f" stroked="t" strokeweight=".5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9"/>
          <w:szCs w:val="19"/>
          <w:spacing w:val="0"/>
          <w:w w:val="100"/>
          <w:b/>
          <w:bCs/>
        </w:rPr>
        <w:t>c.</w:t>
      </w:r>
      <w:r>
        <w:rPr>
          <w:rFonts w:ascii="Arial" w:hAnsi="Arial" w:cs="Arial" w:eastAsia="Arial"/>
          <w:sz w:val="19"/>
          <w:szCs w:val="19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3"/>
        </w:rPr>
        <w:t>All’interno</w:t>
      </w:r>
      <w:r>
        <w:rPr>
          <w:rFonts w:ascii="Arial" w:hAnsi="Arial" w:cs="Arial" w:eastAsia="Arial"/>
          <w:sz w:val="19"/>
          <w:szCs w:val="19"/>
          <w:spacing w:val="6"/>
          <w:w w:val="93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del</w:t>
      </w:r>
      <w:r>
        <w:rPr>
          <w:rFonts w:ascii="Arial" w:hAnsi="Arial" w:cs="Arial" w:eastAsia="Arial"/>
          <w:sz w:val="19"/>
          <w:szCs w:val="19"/>
          <w:spacing w:val="-21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manuale,</w:t>
      </w:r>
      <w:r>
        <w:rPr>
          <w:rFonts w:ascii="Arial" w:hAnsi="Arial" w:cs="Arial" w:eastAsia="Arial"/>
          <w:sz w:val="19"/>
          <w:szCs w:val="19"/>
          <w:spacing w:val="8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individua</w:t>
      </w:r>
      <w:r>
        <w:rPr>
          <w:rFonts w:ascii="Arial" w:hAnsi="Arial" w:cs="Arial" w:eastAsia="Arial"/>
          <w:sz w:val="19"/>
          <w:szCs w:val="19"/>
          <w:spacing w:val="23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almeno</w:t>
      </w:r>
      <w:r>
        <w:rPr>
          <w:rFonts w:ascii="Arial" w:hAnsi="Arial" w:cs="Arial" w:eastAsia="Arial"/>
          <w:sz w:val="19"/>
          <w:szCs w:val="19"/>
          <w:spacing w:val="8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tre</w:t>
      </w:r>
      <w:r>
        <w:rPr>
          <w:rFonts w:ascii="Arial" w:hAnsi="Arial" w:cs="Arial" w:eastAsia="Arial"/>
          <w:sz w:val="19"/>
          <w:szCs w:val="19"/>
          <w:spacing w:val="-9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fonti</w:t>
      </w:r>
      <w:r>
        <w:rPr>
          <w:rFonts w:ascii="Arial" w:hAnsi="Arial" w:cs="Arial" w:eastAsia="Arial"/>
          <w:sz w:val="19"/>
          <w:szCs w:val="19"/>
          <w:spacing w:val="-20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iconografiche</w:t>
      </w:r>
      <w:r>
        <w:rPr>
          <w:rFonts w:ascii="Arial" w:hAnsi="Arial" w:cs="Arial" w:eastAsia="Arial"/>
          <w:sz w:val="19"/>
          <w:szCs w:val="19"/>
          <w:spacing w:val="29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da</w:t>
      </w:r>
      <w:r>
        <w:rPr>
          <w:rFonts w:ascii="Arial" w:hAnsi="Arial" w:cs="Arial" w:eastAsia="Arial"/>
          <w:sz w:val="19"/>
          <w:szCs w:val="19"/>
          <w:spacing w:val="3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associare</w:t>
      </w:r>
      <w:r>
        <w:rPr>
          <w:rFonts w:ascii="Arial" w:hAnsi="Arial" w:cs="Arial" w:eastAsia="Arial"/>
          <w:sz w:val="19"/>
          <w:szCs w:val="19"/>
          <w:spacing w:val="15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alle</w:t>
      </w:r>
      <w:r>
        <w:rPr>
          <w:rFonts w:ascii="Arial" w:hAnsi="Arial" w:cs="Arial" w:eastAsia="Arial"/>
          <w:sz w:val="19"/>
          <w:szCs w:val="19"/>
          <w:spacing w:val="10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tre</w:t>
      </w:r>
      <w:r>
        <w:rPr>
          <w:rFonts w:ascii="Arial" w:hAnsi="Arial" w:cs="Arial" w:eastAsia="Arial"/>
          <w:sz w:val="19"/>
          <w:szCs w:val="19"/>
          <w:spacing w:val="-9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concezioni</w:t>
      </w:r>
      <w:r>
        <w:rPr>
          <w:rFonts w:ascii="Arial" w:hAnsi="Arial" w:cs="Arial" w:eastAsia="Arial"/>
          <w:sz w:val="19"/>
          <w:szCs w:val="19"/>
          <w:spacing w:val="7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di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sovranità</w:t>
      </w:r>
      <w:r>
        <w:rPr>
          <w:rFonts w:ascii="Arial" w:hAnsi="Arial" w:cs="Arial" w:eastAsia="Arial"/>
          <w:sz w:val="19"/>
          <w:szCs w:val="19"/>
          <w:spacing w:val="2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individuate</w:t>
      </w:r>
      <w:r>
        <w:rPr>
          <w:rFonts w:ascii="Arial" w:hAnsi="Arial" w:cs="Arial" w:eastAsia="Arial"/>
          <w:sz w:val="19"/>
          <w:szCs w:val="19"/>
          <w:spacing w:val="3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al</w:t>
      </w:r>
      <w:r>
        <w:rPr>
          <w:rFonts w:ascii="Arial" w:hAnsi="Arial" w:cs="Arial" w:eastAsia="Arial"/>
          <w:sz w:val="19"/>
          <w:szCs w:val="19"/>
          <w:spacing w:val="-3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punto</w:t>
      </w:r>
      <w:r>
        <w:rPr>
          <w:rFonts w:ascii="Arial" w:hAnsi="Arial" w:cs="Arial" w:eastAsia="Arial"/>
          <w:sz w:val="19"/>
          <w:szCs w:val="19"/>
          <w:spacing w:val="-1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precedente</w:t>
      </w:r>
      <w:r>
        <w:rPr>
          <w:rFonts w:ascii="Arial" w:hAnsi="Arial" w:cs="Arial" w:eastAsia="Arial"/>
          <w:sz w:val="19"/>
          <w:szCs w:val="19"/>
          <w:spacing w:val="13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e</w:t>
      </w:r>
      <w:r>
        <w:rPr>
          <w:rFonts w:ascii="Arial" w:hAnsi="Arial" w:cs="Arial" w:eastAsia="Arial"/>
          <w:sz w:val="19"/>
          <w:szCs w:val="19"/>
          <w:spacing w:val="-7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fanne</w:t>
      </w:r>
      <w:r>
        <w:rPr>
          <w:rFonts w:ascii="Arial" w:hAnsi="Arial" w:cs="Arial" w:eastAsia="Arial"/>
          <w:sz w:val="19"/>
          <w:szCs w:val="19"/>
          <w:spacing w:val="-1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una</w:t>
      </w:r>
      <w:r>
        <w:rPr>
          <w:rFonts w:ascii="Arial" w:hAnsi="Arial" w:cs="Arial" w:eastAsia="Arial"/>
          <w:sz w:val="19"/>
          <w:szCs w:val="19"/>
          <w:spacing w:val="-9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scheda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di</w:t>
      </w:r>
      <w:r>
        <w:rPr>
          <w:rFonts w:ascii="Arial" w:hAnsi="Arial" w:cs="Arial" w:eastAsia="Arial"/>
          <w:sz w:val="19"/>
          <w:szCs w:val="19"/>
          <w:spacing w:val="-3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questo</w:t>
      </w:r>
      <w:r>
        <w:rPr>
          <w:rFonts w:ascii="Arial" w:hAnsi="Arial" w:cs="Arial" w:eastAsia="Arial"/>
          <w:sz w:val="19"/>
          <w:szCs w:val="19"/>
          <w:spacing w:val="-6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tipo:</w:t>
      </w:r>
      <w:r>
        <w:rPr>
          <w:rFonts w:ascii="Arial" w:hAnsi="Arial" w:cs="Arial" w:eastAsia="Arial"/>
          <w:sz w:val="19"/>
          <w:szCs w:val="19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2" w:lineRule="auto"/>
        <w:ind w:left="1996" w:right="347"/>
        <w:jc w:val="both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-9"/>
          <w:w w:val="80"/>
        </w:rPr>
        <w:t>T</w:t>
      </w:r>
      <w:r>
        <w:rPr>
          <w:rFonts w:ascii="Arial" w:hAnsi="Arial" w:cs="Arial" w:eastAsia="Arial"/>
          <w:sz w:val="19"/>
          <w:szCs w:val="19"/>
          <w:spacing w:val="0"/>
          <w:w w:val="80"/>
        </w:rPr>
        <w:t>itolo:</w:t>
      </w:r>
      <w:r>
        <w:rPr>
          <w:rFonts w:ascii="Arial" w:hAnsi="Arial" w:cs="Arial" w:eastAsia="Arial"/>
          <w:sz w:val="19"/>
          <w:szCs w:val="19"/>
          <w:spacing w:val="0"/>
          <w:w w:val="8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0"/>
        </w:rPr>
        <w:t>..................................................................................................................................................................</w:t>
      </w:r>
      <w:r>
        <w:rPr>
          <w:rFonts w:ascii="Arial" w:hAnsi="Arial" w:cs="Arial" w:eastAsia="Arial"/>
          <w:sz w:val="19"/>
          <w:szCs w:val="19"/>
          <w:spacing w:val="0"/>
          <w:w w:val="8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Autore:</w:t>
      </w:r>
      <w:r>
        <w:rPr>
          <w:rFonts w:ascii="Arial" w:hAnsi="Arial" w:cs="Arial" w:eastAsia="Arial"/>
          <w:sz w:val="19"/>
          <w:szCs w:val="19"/>
          <w:spacing w:val="-22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79"/>
        </w:rPr>
        <w:t>................................................................................................................................................................</w:t>
      </w:r>
      <w:r>
        <w:rPr>
          <w:rFonts w:ascii="Arial" w:hAnsi="Arial" w:cs="Arial" w:eastAsia="Arial"/>
          <w:sz w:val="19"/>
          <w:szCs w:val="19"/>
          <w:spacing w:val="0"/>
          <w:w w:val="7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8"/>
        </w:rPr>
        <w:t>Data:</w:t>
      </w:r>
      <w:r>
        <w:rPr>
          <w:rFonts w:ascii="Arial" w:hAnsi="Arial" w:cs="Arial" w:eastAsia="Arial"/>
          <w:sz w:val="19"/>
          <w:szCs w:val="19"/>
          <w:spacing w:val="-32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79"/>
        </w:rPr>
        <w:t>....................................................................................................................................................................</w:t>
      </w:r>
      <w:r>
        <w:rPr>
          <w:rFonts w:ascii="Arial" w:hAnsi="Arial" w:cs="Arial" w:eastAsia="Arial"/>
          <w:sz w:val="19"/>
          <w:szCs w:val="19"/>
          <w:spacing w:val="0"/>
          <w:w w:val="7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Scopo</w:t>
      </w:r>
      <w:r>
        <w:rPr>
          <w:rFonts w:ascii="Arial" w:hAnsi="Arial" w:cs="Arial" w:eastAsia="Arial"/>
          <w:sz w:val="19"/>
          <w:szCs w:val="19"/>
          <w:spacing w:val="-6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(con</w:t>
      </w:r>
      <w:r>
        <w:rPr>
          <w:rFonts w:ascii="Arial" w:hAnsi="Arial" w:cs="Arial" w:eastAsia="Arial"/>
          <w:sz w:val="19"/>
          <w:szCs w:val="19"/>
          <w:spacing w:val="-2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quale</w:t>
      </w:r>
      <w:r>
        <w:rPr>
          <w:rFonts w:ascii="Arial" w:hAnsi="Arial" w:cs="Arial" w:eastAsia="Arial"/>
          <w:sz w:val="19"/>
          <w:szCs w:val="19"/>
          <w:spacing w:val="-6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intenzione</w:t>
      </w:r>
      <w:r>
        <w:rPr>
          <w:rFonts w:ascii="Arial" w:hAnsi="Arial" w:cs="Arial" w:eastAsia="Arial"/>
          <w:sz w:val="19"/>
          <w:szCs w:val="19"/>
          <w:spacing w:val="-6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l’autore</w:t>
      </w:r>
      <w:r>
        <w:rPr>
          <w:rFonts w:ascii="Arial" w:hAnsi="Arial" w:cs="Arial" w:eastAsia="Arial"/>
          <w:sz w:val="19"/>
          <w:szCs w:val="19"/>
          <w:spacing w:val="13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ha</w:t>
      </w:r>
      <w:r>
        <w:rPr>
          <w:rFonts w:ascii="Arial" w:hAnsi="Arial" w:cs="Arial" w:eastAsia="Arial"/>
          <w:sz w:val="19"/>
          <w:szCs w:val="19"/>
          <w:spacing w:val="-8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prodotto</w:t>
      </w:r>
      <w:r>
        <w:rPr>
          <w:rFonts w:ascii="Arial" w:hAnsi="Arial" w:cs="Arial" w:eastAsia="Arial"/>
          <w:sz w:val="19"/>
          <w:szCs w:val="19"/>
          <w:spacing w:val="8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il</w:t>
      </w:r>
      <w:r>
        <w:rPr>
          <w:rFonts w:ascii="Arial" w:hAnsi="Arial" w:cs="Arial" w:eastAsia="Arial"/>
          <w:sz w:val="19"/>
          <w:szCs w:val="19"/>
          <w:spacing w:val="-11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documento?):</w:t>
      </w:r>
      <w:r>
        <w:rPr>
          <w:rFonts w:ascii="Arial" w:hAnsi="Arial" w:cs="Arial" w:eastAsia="Arial"/>
          <w:sz w:val="19"/>
          <w:szCs w:val="19"/>
          <w:spacing w:val="-9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79"/>
        </w:rPr>
        <w:t>.........................................................</w:t>
      </w:r>
      <w:r>
        <w:rPr>
          <w:rFonts w:ascii="Arial" w:hAnsi="Arial" w:cs="Arial" w:eastAsia="Arial"/>
          <w:sz w:val="19"/>
          <w:szCs w:val="19"/>
          <w:spacing w:val="0"/>
          <w:w w:val="7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Contesto</w:t>
      </w:r>
      <w:r>
        <w:rPr>
          <w:rFonts w:ascii="Arial" w:hAnsi="Arial" w:cs="Arial" w:eastAsia="Arial"/>
          <w:sz w:val="19"/>
          <w:szCs w:val="19"/>
          <w:spacing w:val="-13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in</w:t>
      </w:r>
      <w:r>
        <w:rPr>
          <w:rFonts w:ascii="Arial" w:hAnsi="Arial" w:cs="Arial" w:eastAsia="Arial"/>
          <w:sz w:val="19"/>
          <w:szCs w:val="19"/>
          <w:spacing w:val="-1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cui</w:t>
      </w:r>
      <w:r>
        <w:rPr>
          <w:rFonts w:ascii="Arial" w:hAnsi="Arial" w:cs="Arial" w:eastAsia="Arial"/>
          <w:sz w:val="19"/>
          <w:szCs w:val="19"/>
          <w:spacing w:val="9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il</w:t>
      </w:r>
      <w:r>
        <w:rPr>
          <w:rFonts w:ascii="Arial" w:hAnsi="Arial" w:cs="Arial" w:eastAsia="Arial"/>
          <w:sz w:val="19"/>
          <w:szCs w:val="19"/>
          <w:spacing w:val="-11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documento</w:t>
      </w:r>
      <w:r>
        <w:rPr>
          <w:rFonts w:ascii="Arial" w:hAnsi="Arial" w:cs="Arial" w:eastAsia="Arial"/>
          <w:sz w:val="19"/>
          <w:szCs w:val="19"/>
          <w:spacing w:val="-6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è</w:t>
      </w:r>
      <w:r>
        <w:rPr>
          <w:rFonts w:ascii="Arial" w:hAnsi="Arial" w:cs="Arial" w:eastAsia="Arial"/>
          <w:sz w:val="19"/>
          <w:szCs w:val="19"/>
          <w:spacing w:val="-7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stato</w:t>
      </w:r>
      <w:r>
        <w:rPr>
          <w:rFonts w:ascii="Arial" w:hAnsi="Arial" w:cs="Arial" w:eastAsia="Arial"/>
          <w:sz w:val="19"/>
          <w:szCs w:val="19"/>
          <w:spacing w:val="3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prodotto:</w:t>
      </w:r>
      <w:r>
        <w:rPr>
          <w:rFonts w:ascii="Arial" w:hAnsi="Arial" w:cs="Arial" w:eastAsia="Arial"/>
          <w:sz w:val="19"/>
          <w:szCs w:val="19"/>
          <w:spacing w:val="-35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79"/>
        </w:rPr>
        <w:t>............................................................................................</w:t>
      </w:r>
      <w:r>
        <w:rPr>
          <w:rFonts w:ascii="Arial" w:hAnsi="Arial" w:cs="Arial" w:eastAsia="Arial"/>
          <w:sz w:val="19"/>
          <w:szCs w:val="19"/>
          <w:spacing w:val="0"/>
          <w:w w:val="7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Breve</w:t>
      </w:r>
      <w:r>
        <w:rPr>
          <w:rFonts w:ascii="Arial" w:hAnsi="Arial" w:cs="Arial" w:eastAsia="Arial"/>
          <w:sz w:val="19"/>
          <w:szCs w:val="19"/>
          <w:spacing w:val="-1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sintesi</w:t>
      </w:r>
      <w:r>
        <w:rPr>
          <w:rFonts w:ascii="Arial" w:hAnsi="Arial" w:cs="Arial" w:eastAsia="Arial"/>
          <w:sz w:val="19"/>
          <w:szCs w:val="19"/>
          <w:spacing w:val="5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del</w:t>
      </w:r>
      <w:r>
        <w:rPr>
          <w:rFonts w:ascii="Arial" w:hAnsi="Arial" w:cs="Arial" w:eastAsia="Arial"/>
          <w:sz w:val="19"/>
          <w:szCs w:val="19"/>
          <w:spacing w:val="-3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contenuto</w:t>
      </w:r>
      <w:r>
        <w:rPr>
          <w:rFonts w:ascii="Arial" w:hAnsi="Arial" w:cs="Arial" w:eastAsia="Arial"/>
          <w:sz w:val="19"/>
          <w:szCs w:val="19"/>
          <w:spacing w:val="11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del</w:t>
      </w:r>
      <w:r>
        <w:rPr>
          <w:rFonts w:ascii="Arial" w:hAnsi="Arial" w:cs="Arial" w:eastAsia="Arial"/>
          <w:sz w:val="19"/>
          <w:szCs w:val="19"/>
          <w:spacing w:val="-3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documento:</w:t>
      </w:r>
      <w:r>
        <w:rPr>
          <w:rFonts w:ascii="Arial" w:hAnsi="Arial" w:cs="Arial" w:eastAsia="Arial"/>
          <w:sz w:val="19"/>
          <w:szCs w:val="19"/>
          <w:spacing w:val="-8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79"/>
        </w:rPr>
        <w:t>...............................................................................................</w:t>
      </w:r>
      <w:r>
        <w:rPr>
          <w:rFonts w:ascii="Arial" w:hAnsi="Arial" w:cs="Arial" w:eastAsia="Arial"/>
          <w:sz w:val="19"/>
          <w:szCs w:val="19"/>
          <w:spacing w:val="0"/>
          <w:w w:val="7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Dati</w:t>
      </w:r>
      <w:r>
        <w:rPr>
          <w:rFonts w:ascii="Arial" w:hAnsi="Arial" w:cs="Arial" w:eastAsia="Arial"/>
          <w:sz w:val="19"/>
          <w:szCs w:val="19"/>
          <w:spacing w:val="-6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(espliciti)</w:t>
      </w:r>
      <w:r>
        <w:rPr>
          <w:rFonts w:ascii="Arial" w:hAnsi="Arial" w:cs="Arial" w:eastAsia="Arial"/>
          <w:sz w:val="19"/>
          <w:szCs w:val="19"/>
          <w:spacing w:val="9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utili</w:t>
      </w:r>
      <w:r>
        <w:rPr>
          <w:rFonts w:ascii="Arial" w:hAnsi="Arial" w:cs="Arial" w:eastAsia="Arial"/>
          <w:sz w:val="19"/>
          <w:szCs w:val="19"/>
          <w:spacing w:val="11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all’esame</w:t>
      </w:r>
      <w:r>
        <w:rPr>
          <w:rFonts w:ascii="Arial" w:hAnsi="Arial" w:cs="Arial" w:eastAsia="Arial"/>
          <w:sz w:val="19"/>
          <w:szCs w:val="19"/>
          <w:spacing w:val="-6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del</w:t>
      </w:r>
      <w:r>
        <w:rPr>
          <w:rFonts w:ascii="Arial" w:hAnsi="Arial" w:cs="Arial" w:eastAsia="Arial"/>
          <w:sz w:val="19"/>
          <w:szCs w:val="19"/>
          <w:spacing w:val="-3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fenomeno</w:t>
      </w:r>
      <w:r>
        <w:rPr>
          <w:rFonts w:ascii="Arial" w:hAnsi="Arial" w:cs="Arial" w:eastAsia="Arial"/>
          <w:sz w:val="19"/>
          <w:szCs w:val="19"/>
          <w:spacing w:val="-14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in</w:t>
      </w:r>
      <w:r>
        <w:rPr>
          <w:rFonts w:ascii="Arial" w:hAnsi="Arial" w:cs="Arial" w:eastAsia="Arial"/>
          <w:sz w:val="19"/>
          <w:szCs w:val="19"/>
          <w:spacing w:val="-3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questione:</w:t>
      </w:r>
      <w:r>
        <w:rPr>
          <w:rFonts w:ascii="Arial" w:hAnsi="Arial" w:cs="Arial" w:eastAsia="Arial"/>
          <w:sz w:val="19"/>
          <w:szCs w:val="19"/>
          <w:spacing w:val="-9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79"/>
        </w:rPr>
        <w:t>.........................................................................</w:t>
      </w:r>
      <w:r>
        <w:rPr>
          <w:rFonts w:ascii="Arial" w:hAnsi="Arial" w:cs="Arial" w:eastAsia="Arial"/>
          <w:sz w:val="19"/>
          <w:szCs w:val="19"/>
          <w:spacing w:val="0"/>
          <w:w w:val="7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Eventuali</w:t>
      </w:r>
      <w:r>
        <w:rPr>
          <w:rFonts w:ascii="Arial" w:hAnsi="Arial" w:cs="Arial" w:eastAsia="Arial"/>
          <w:sz w:val="19"/>
          <w:szCs w:val="19"/>
          <w:spacing w:val="-14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informazioni</w:t>
      </w:r>
      <w:r>
        <w:rPr>
          <w:rFonts w:ascii="Arial" w:hAnsi="Arial" w:cs="Arial" w:eastAsia="Arial"/>
          <w:sz w:val="19"/>
          <w:szCs w:val="19"/>
          <w:spacing w:val="-6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implicite</w:t>
      </w:r>
      <w:r>
        <w:rPr>
          <w:rFonts w:ascii="Arial" w:hAnsi="Arial" w:cs="Arial" w:eastAsia="Arial"/>
          <w:sz w:val="19"/>
          <w:szCs w:val="19"/>
          <w:spacing w:val="15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che</w:t>
      </w:r>
      <w:r>
        <w:rPr>
          <w:rFonts w:ascii="Arial" w:hAnsi="Arial" w:cs="Arial" w:eastAsia="Arial"/>
          <w:sz w:val="19"/>
          <w:szCs w:val="19"/>
          <w:spacing w:val="3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ne</w:t>
      </w:r>
      <w:r>
        <w:rPr>
          <w:rFonts w:ascii="Arial" w:hAnsi="Arial" w:cs="Arial" w:eastAsia="Arial"/>
          <w:sz w:val="19"/>
          <w:szCs w:val="19"/>
          <w:spacing w:val="-8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possiamo</w:t>
      </w:r>
      <w:r>
        <w:rPr>
          <w:rFonts w:ascii="Arial" w:hAnsi="Arial" w:cs="Arial" w:eastAsia="Arial"/>
          <w:sz w:val="19"/>
          <w:szCs w:val="19"/>
          <w:spacing w:val="-14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ricavare:</w:t>
      </w:r>
      <w:r>
        <w:rPr>
          <w:rFonts w:ascii="Arial" w:hAnsi="Arial" w:cs="Arial" w:eastAsia="Arial"/>
          <w:sz w:val="19"/>
          <w:szCs w:val="19"/>
          <w:spacing w:val="-25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79"/>
        </w:rPr>
        <w:t>.....................................................................</w:t>
      </w:r>
      <w:r>
        <w:rPr>
          <w:rFonts w:ascii="Arial" w:hAnsi="Arial" w:cs="Arial" w:eastAsia="Arial"/>
          <w:sz w:val="19"/>
          <w:szCs w:val="19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40" w:lineRule="auto"/>
        <w:ind w:left="1667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/>
        <w:pict>
          <v:group style="position:absolute;margin-left:105.368896pt;margin-top:2.560891pt;width:25.461pt;height:9pt;mso-position-horizontal-relative:page;mso-position-vertical-relative:paragraph;z-index:-2170" coordorigin="2107,51" coordsize="509,180">
            <v:shape style="position:absolute;left:2107;top:51;width:509;height:180" coordorigin="2107,51" coordsize="509,180" path="m2107,231l2617,231,2617,51,2107,51,2107,231xe" filled="t" fillcolor="#7E6F6C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9"/>
          <w:szCs w:val="19"/>
          <w:color w:val="FFFFFF"/>
          <w:spacing w:val="-7"/>
          <w:w w:val="81"/>
        </w:rPr>
        <w:t>F</w:t>
      </w:r>
      <w:r>
        <w:rPr>
          <w:rFonts w:ascii="Arial" w:hAnsi="Arial" w:cs="Arial" w:eastAsia="Arial"/>
          <w:sz w:val="19"/>
          <w:szCs w:val="19"/>
          <w:color w:val="FFFFFF"/>
          <w:spacing w:val="-2"/>
          <w:w w:val="81"/>
        </w:rPr>
        <w:t>AS</w:t>
      </w:r>
      <w:r>
        <w:rPr>
          <w:rFonts w:ascii="Arial" w:hAnsi="Arial" w:cs="Arial" w:eastAsia="Arial"/>
          <w:sz w:val="19"/>
          <w:szCs w:val="19"/>
          <w:color w:val="FFFFFF"/>
          <w:spacing w:val="0"/>
          <w:w w:val="81"/>
        </w:rPr>
        <w:t>E</w:t>
      </w:r>
      <w:r>
        <w:rPr>
          <w:rFonts w:ascii="Arial" w:hAnsi="Arial" w:cs="Arial" w:eastAsia="Arial"/>
          <w:sz w:val="19"/>
          <w:szCs w:val="19"/>
          <w:color w:val="FFFFFF"/>
          <w:spacing w:val="-9"/>
          <w:w w:val="81"/>
        </w:rPr>
        <w:t> </w:t>
      </w:r>
      <w:r>
        <w:rPr>
          <w:rFonts w:ascii="Arial" w:hAnsi="Arial" w:cs="Arial" w:eastAsia="Arial"/>
          <w:sz w:val="19"/>
          <w:szCs w:val="19"/>
          <w:color w:val="FFFFFF"/>
          <w:spacing w:val="0"/>
          <w:w w:val="81"/>
        </w:rPr>
        <w:t>2</w:t>
      </w:r>
      <w:r>
        <w:rPr>
          <w:rFonts w:ascii="Arial" w:hAnsi="Arial" w:cs="Arial" w:eastAsia="Arial"/>
          <w:sz w:val="19"/>
          <w:szCs w:val="19"/>
          <w:color w:val="FFFFFF"/>
          <w:spacing w:val="-6"/>
          <w:w w:val="81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81"/>
        </w:rPr>
        <w:t>[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81"/>
        </w:rPr>
        <w:t>2</w:t>
      </w:r>
      <w:r>
        <w:rPr>
          <w:rFonts w:ascii="Arial" w:hAnsi="Arial" w:cs="Arial" w:eastAsia="Arial"/>
          <w:sz w:val="19"/>
          <w:szCs w:val="19"/>
          <w:color w:val="000000"/>
          <w:spacing w:val="4"/>
          <w:w w:val="81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100"/>
        </w:rPr>
        <w:t>ore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  <w:t>]</w:t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2" w:lineRule="auto"/>
        <w:ind w:left="1939" w:right="91" w:firstLine="-283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79"/>
          <w:b/>
          <w:bCs/>
        </w:rPr>
        <w:t>4.</w:t>
      </w:r>
      <w:r>
        <w:rPr>
          <w:rFonts w:ascii="Arial" w:hAnsi="Arial" w:cs="Arial" w:eastAsia="Arial"/>
          <w:sz w:val="19"/>
          <w:szCs w:val="19"/>
          <w:spacing w:val="0"/>
          <w:w w:val="79"/>
          <w:b/>
          <w:bCs/>
        </w:rPr>
        <w:t>  </w:t>
      </w:r>
      <w:r>
        <w:rPr>
          <w:rFonts w:ascii="Arial" w:hAnsi="Arial" w:cs="Arial" w:eastAsia="Arial"/>
          <w:sz w:val="19"/>
          <w:szCs w:val="19"/>
          <w:spacing w:val="31"/>
          <w:w w:val="79"/>
          <w:b/>
          <w:bCs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Il</w:t>
      </w:r>
      <w:r>
        <w:rPr>
          <w:rFonts w:ascii="Arial" w:hAnsi="Arial" w:cs="Arial" w:eastAsia="Arial"/>
          <w:sz w:val="19"/>
          <w:szCs w:val="19"/>
          <w:spacing w:val="-7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caso</w:t>
      </w:r>
      <w:r>
        <w:rPr>
          <w:rFonts w:ascii="Arial" w:hAnsi="Arial" w:cs="Arial" w:eastAsia="Arial"/>
          <w:sz w:val="19"/>
          <w:szCs w:val="19"/>
          <w:spacing w:val="-3"/>
          <w:w w:val="9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degli</w:t>
      </w:r>
      <w:r>
        <w:rPr>
          <w:rFonts w:ascii="Arial" w:hAnsi="Arial" w:cs="Arial" w:eastAsia="Arial"/>
          <w:sz w:val="19"/>
          <w:szCs w:val="19"/>
          <w:spacing w:val="-3"/>
          <w:w w:val="9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Stati</w:t>
      </w:r>
      <w:r>
        <w:rPr>
          <w:rFonts w:ascii="Arial" w:hAnsi="Arial" w:cs="Arial" w:eastAsia="Arial"/>
          <w:sz w:val="19"/>
          <w:szCs w:val="19"/>
          <w:spacing w:val="-7"/>
          <w:w w:val="9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italiani</w:t>
      </w:r>
      <w:r>
        <w:rPr>
          <w:rFonts w:ascii="Arial" w:hAnsi="Arial" w:cs="Arial" w:eastAsia="Arial"/>
          <w:sz w:val="19"/>
          <w:szCs w:val="19"/>
          <w:spacing w:val="8"/>
          <w:w w:val="9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è</w:t>
      </w:r>
      <w:r>
        <w:rPr>
          <w:rFonts w:ascii="Arial" w:hAnsi="Arial" w:cs="Arial" w:eastAsia="Arial"/>
          <w:sz w:val="19"/>
          <w:szCs w:val="19"/>
          <w:spacing w:val="-19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analizzato</w:t>
      </w:r>
      <w:r>
        <w:rPr>
          <w:rFonts w:ascii="Arial" w:hAnsi="Arial" w:cs="Arial" w:eastAsia="Arial"/>
          <w:sz w:val="19"/>
          <w:szCs w:val="19"/>
          <w:spacing w:val="-10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da</w:t>
      </w:r>
      <w:r>
        <w:rPr>
          <w:rFonts w:ascii="Arial" w:hAnsi="Arial" w:cs="Arial" w:eastAsia="Arial"/>
          <w:sz w:val="19"/>
          <w:szCs w:val="19"/>
          <w:spacing w:val="-1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due</w:t>
      </w:r>
      <w:r>
        <w:rPr>
          <w:rFonts w:ascii="Arial" w:hAnsi="Arial" w:cs="Arial" w:eastAsia="Arial"/>
          <w:sz w:val="19"/>
          <w:szCs w:val="19"/>
          <w:spacing w:val="-1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importanti</w:t>
      </w:r>
      <w:r>
        <w:rPr>
          <w:rFonts w:ascii="Arial" w:hAnsi="Arial" w:cs="Arial" w:eastAsia="Arial"/>
          <w:sz w:val="19"/>
          <w:szCs w:val="19"/>
          <w:spacing w:val="24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studiosi,</w:t>
      </w:r>
      <w:r>
        <w:rPr>
          <w:rFonts w:ascii="Arial" w:hAnsi="Arial" w:cs="Arial" w:eastAsia="Arial"/>
          <w:sz w:val="19"/>
          <w:szCs w:val="19"/>
          <w:spacing w:val="6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secondo</w:t>
      </w:r>
      <w:r>
        <w:rPr>
          <w:rFonts w:ascii="Arial" w:hAnsi="Arial" w:cs="Arial" w:eastAsia="Arial"/>
          <w:sz w:val="19"/>
          <w:szCs w:val="19"/>
          <w:spacing w:val="13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prospettive</w:t>
      </w:r>
      <w:r>
        <w:rPr>
          <w:rFonts w:ascii="Arial" w:hAnsi="Arial" w:cs="Arial" w:eastAsia="Arial"/>
          <w:sz w:val="19"/>
          <w:szCs w:val="19"/>
          <w:spacing w:val="17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diverse</w:t>
      </w:r>
      <w:r>
        <w:rPr>
          <w:rFonts w:ascii="Arial" w:hAnsi="Arial" w:cs="Arial" w:eastAsia="Arial"/>
          <w:sz w:val="19"/>
          <w:szCs w:val="19"/>
          <w:spacing w:val="11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che</w:t>
      </w:r>
      <w:r>
        <w:rPr>
          <w:rFonts w:ascii="Arial" w:hAnsi="Arial" w:cs="Arial" w:eastAsia="Arial"/>
          <w:sz w:val="19"/>
          <w:szCs w:val="19"/>
          <w:spacing w:val="11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ne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evidenziano</w:t>
      </w:r>
      <w:r>
        <w:rPr>
          <w:rFonts w:ascii="Arial" w:hAnsi="Arial" w:cs="Arial" w:eastAsia="Arial"/>
          <w:sz w:val="19"/>
          <w:szCs w:val="19"/>
          <w:spacing w:val="-16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punti</w:t>
      </w:r>
      <w:r>
        <w:rPr>
          <w:rFonts w:ascii="Arial" w:hAnsi="Arial" w:cs="Arial" w:eastAsia="Arial"/>
          <w:sz w:val="19"/>
          <w:szCs w:val="19"/>
          <w:spacing w:val="3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di</w:t>
      </w:r>
      <w:r>
        <w:rPr>
          <w:rFonts w:ascii="Arial" w:hAnsi="Arial" w:cs="Arial" w:eastAsia="Arial"/>
          <w:sz w:val="19"/>
          <w:szCs w:val="19"/>
          <w:spacing w:val="-3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forza</w:t>
      </w:r>
      <w:r>
        <w:rPr>
          <w:rFonts w:ascii="Arial" w:hAnsi="Arial" w:cs="Arial" w:eastAsia="Arial"/>
          <w:sz w:val="19"/>
          <w:szCs w:val="19"/>
          <w:spacing w:val="-10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e</w:t>
      </w:r>
      <w:r>
        <w:rPr>
          <w:rFonts w:ascii="Arial" w:hAnsi="Arial" w:cs="Arial" w:eastAsia="Arial"/>
          <w:sz w:val="19"/>
          <w:szCs w:val="19"/>
          <w:spacing w:val="-7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aspetti</w:t>
      </w:r>
      <w:r>
        <w:rPr>
          <w:rFonts w:ascii="Arial" w:hAnsi="Arial" w:cs="Arial" w:eastAsia="Arial"/>
          <w:sz w:val="19"/>
          <w:szCs w:val="19"/>
          <w:spacing w:val="5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problematici.</w:t>
      </w:r>
      <w:r>
        <w:rPr>
          <w:rFonts w:ascii="Arial" w:hAnsi="Arial" w:cs="Arial" w:eastAsia="Arial"/>
          <w:sz w:val="19"/>
          <w:szCs w:val="19"/>
          <w:spacing w:val="16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Leggi</w:t>
      </w:r>
      <w:r>
        <w:rPr>
          <w:rFonts w:ascii="Arial" w:hAnsi="Arial" w:cs="Arial" w:eastAsia="Arial"/>
          <w:sz w:val="19"/>
          <w:szCs w:val="19"/>
          <w:spacing w:val="-15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i</w:t>
      </w:r>
      <w:r>
        <w:rPr>
          <w:rFonts w:ascii="Arial" w:hAnsi="Arial" w:cs="Arial" w:eastAsia="Arial"/>
          <w:sz w:val="19"/>
          <w:szCs w:val="19"/>
          <w:spacing w:val="-11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testi</w:t>
      </w:r>
      <w:r>
        <w:rPr>
          <w:rFonts w:ascii="Arial" w:hAnsi="Arial" w:cs="Arial" w:eastAsia="Arial"/>
          <w:sz w:val="19"/>
          <w:szCs w:val="19"/>
          <w:spacing w:val="1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proposti</w:t>
      </w:r>
      <w:r>
        <w:rPr>
          <w:rFonts w:ascii="Arial" w:hAnsi="Arial" w:cs="Arial" w:eastAsia="Arial"/>
          <w:sz w:val="19"/>
          <w:szCs w:val="19"/>
          <w:spacing w:val="1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e</w:t>
      </w:r>
      <w:r>
        <w:rPr>
          <w:rFonts w:ascii="Arial" w:hAnsi="Arial" w:cs="Arial" w:eastAsia="Arial"/>
          <w:sz w:val="19"/>
          <w:szCs w:val="19"/>
          <w:spacing w:val="-8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rispondi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alle</w:t>
      </w:r>
      <w:r>
        <w:rPr>
          <w:rFonts w:ascii="Arial" w:hAnsi="Arial" w:cs="Arial" w:eastAsia="Arial"/>
          <w:sz w:val="19"/>
          <w:szCs w:val="19"/>
          <w:spacing w:val="-3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domande.</w:t>
      </w:r>
      <w:r>
        <w:rPr>
          <w:rFonts w:ascii="Arial" w:hAnsi="Arial" w:cs="Arial" w:eastAsia="Arial"/>
          <w:sz w:val="19"/>
          <w:szCs w:val="19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667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/>
        <w:pict>
          <v:group style="position:absolute;margin-left:100.868896pt;margin-top:-3.592413pt;width:39.998pt;height:38.9989pt;mso-position-horizontal-relative:page;mso-position-vertical-relative:paragraph;z-index:-2169" coordorigin="2017,-72" coordsize="800,780">
            <v:group style="position:absolute;left:2107;top:18;width:620;height:180" coordorigin="2107,18" coordsize="620,180">
              <v:shape style="position:absolute;left:2107;top:18;width:620;height:180" coordorigin="2107,18" coordsize="620,180" path="m2107,198l2727,198,2727,18,2107,18,2107,198xe" filled="t" fillcolor="#7E6F6C" stroked="f">
                <v:path arrowok="t"/>
                <v:fill/>
              </v:shape>
            </v:group>
            <v:group style="position:absolute;left:2097;top:288;width:245;height:410" coordorigin="2097,288" coordsize="245,410">
              <v:shape style="position:absolute;left:2097;top:288;width:245;height:410" coordorigin="2097,288" coordsize="245,410" path="m2097,288l2341,288,2341,698,2097,698,2097,288e" filled="t" fillcolor="#000000" stroked="f">
                <v:path arrowok="t"/>
                <v:fill/>
              </v:shape>
            </v:group>
            <v:group style="position:absolute;left:2095;top:286;width:191;height:357" coordorigin="2095,286" coordsize="191,357">
              <v:shape style="position:absolute;left:2095;top:286;width:191;height:357" coordorigin="2095,286" coordsize="191,357" path="m2095,286l2095,643,2286,465,2095,286e" filled="t" fillcolor="#853035" stroked="f">
                <v:path arrowok="t"/>
                <v:fill/>
              </v:shape>
            </v:group>
            <v:group style="position:absolute;left:2063;top:255;width:259;height:137" coordorigin="2063,255" coordsize="259,137">
              <v:shape style="position:absolute;left:2063;top:255;width:259;height:137" coordorigin="2063,255" coordsize="259,137" path="m2063,392l2322,392,2322,255,2063,255,2063,392xe" filled="t" fillcolor="#FFFFFF" stroked="f">
                <v:path arrowok="t"/>
                <v:fill/>
              </v:shape>
            </v:group>
            <v:group style="position:absolute;left:2063;top:392;width:259;height:281" coordorigin="2063,392" coordsize="259,281">
              <v:shape style="position:absolute;left:2063;top:392;width:259;height:281" coordorigin="2063,392" coordsize="259,281" path="m2063,392l2322,392,2322,673,2063,673,2063,392e" filled="t" fillcolor="#000000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9"/>
          <w:szCs w:val="19"/>
          <w:color w:val="FFFFFF"/>
          <w:spacing w:val="-2"/>
          <w:w w:val="79"/>
        </w:rPr>
        <w:t>TEST</w:t>
      </w:r>
      <w:r>
        <w:rPr>
          <w:rFonts w:ascii="Arial" w:hAnsi="Arial" w:cs="Arial" w:eastAsia="Arial"/>
          <w:sz w:val="19"/>
          <w:szCs w:val="19"/>
          <w:color w:val="FFFFFF"/>
          <w:spacing w:val="0"/>
          <w:w w:val="79"/>
        </w:rPr>
        <w:t>O</w:t>
      </w:r>
      <w:r>
        <w:rPr>
          <w:rFonts w:ascii="Arial" w:hAnsi="Arial" w:cs="Arial" w:eastAsia="Arial"/>
          <w:sz w:val="19"/>
          <w:szCs w:val="19"/>
          <w:color w:val="FFFFFF"/>
          <w:spacing w:val="-5"/>
          <w:w w:val="79"/>
        </w:rPr>
        <w:t> </w:t>
      </w:r>
      <w:r>
        <w:rPr>
          <w:rFonts w:ascii="Arial" w:hAnsi="Arial" w:cs="Arial" w:eastAsia="Arial"/>
          <w:sz w:val="19"/>
          <w:szCs w:val="19"/>
          <w:color w:val="FFFFFF"/>
          <w:spacing w:val="0"/>
          <w:w w:val="79"/>
        </w:rPr>
        <w:t>1</w:t>
      </w:r>
      <w:r>
        <w:rPr>
          <w:rFonts w:ascii="Arial" w:hAnsi="Arial" w:cs="Arial" w:eastAsia="Arial"/>
          <w:sz w:val="19"/>
          <w:szCs w:val="19"/>
          <w:color w:val="FFFFFF"/>
          <w:spacing w:val="-3"/>
          <w:w w:val="79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79"/>
        </w:rPr>
        <w:t>JAKO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9"/>
        </w:rPr>
        <w:t>B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9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10"/>
          <w:w w:val="79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79"/>
        </w:rPr>
        <w:t>BURCKHARD</w:t>
      </w:r>
      <w:r>
        <w:rPr>
          <w:rFonts w:ascii="Arial" w:hAnsi="Arial" w:cs="Arial" w:eastAsia="Arial"/>
          <w:sz w:val="19"/>
          <w:szCs w:val="19"/>
          <w:color w:val="000000"/>
          <w:spacing w:val="-17"/>
          <w:w w:val="79"/>
        </w:rPr>
        <w:t>T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9"/>
        </w:rPr>
        <w:t>,</w:t>
      </w:r>
      <w:r>
        <w:rPr>
          <w:rFonts w:ascii="Arial" w:hAnsi="Arial" w:cs="Arial" w:eastAsia="Arial"/>
          <w:sz w:val="19"/>
          <w:szCs w:val="19"/>
          <w:color w:val="000000"/>
          <w:spacing w:val="42"/>
          <w:w w:val="79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79"/>
          <w:i/>
        </w:rPr>
        <w:t>L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9"/>
          <w:i/>
        </w:rPr>
        <w:t>O</w:t>
      </w:r>
      <w:r>
        <w:rPr>
          <w:rFonts w:ascii="Arial" w:hAnsi="Arial" w:cs="Arial" w:eastAsia="Arial"/>
          <w:sz w:val="19"/>
          <w:szCs w:val="19"/>
          <w:color w:val="000000"/>
          <w:spacing w:val="-3"/>
          <w:w w:val="79"/>
          <w:i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79"/>
          <w:i/>
        </w:rPr>
        <w:t>S</w:t>
      </w:r>
      <w:r>
        <w:rPr>
          <w:rFonts w:ascii="Arial" w:hAnsi="Arial" w:cs="Arial" w:eastAsia="Arial"/>
          <w:sz w:val="19"/>
          <w:szCs w:val="19"/>
          <w:color w:val="000000"/>
          <w:spacing w:val="-13"/>
          <w:w w:val="79"/>
          <w:i/>
        </w:rPr>
        <w:t>T</w:t>
      </w:r>
      <w:r>
        <w:rPr>
          <w:rFonts w:ascii="Arial" w:hAnsi="Arial" w:cs="Arial" w:eastAsia="Arial"/>
          <w:sz w:val="19"/>
          <w:szCs w:val="19"/>
          <w:color w:val="000000"/>
          <w:spacing w:val="-13"/>
          <w:w w:val="79"/>
          <w:i/>
        </w:rPr>
        <w:t>A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79"/>
          <w:i/>
        </w:rPr>
        <w:t>T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9"/>
          <w:i/>
        </w:rPr>
        <w:t>O</w:t>
      </w:r>
      <w:r>
        <w:rPr>
          <w:rFonts w:ascii="Arial" w:hAnsi="Arial" w:cs="Arial" w:eastAsia="Arial"/>
          <w:sz w:val="19"/>
          <w:szCs w:val="19"/>
          <w:color w:val="000000"/>
          <w:spacing w:val="12"/>
          <w:w w:val="79"/>
          <w:i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79"/>
          <w:i/>
        </w:rPr>
        <w:t>COM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9"/>
          <w:i/>
        </w:rPr>
        <w:t>E</w:t>
      </w:r>
      <w:r>
        <w:rPr>
          <w:rFonts w:ascii="Arial" w:hAnsi="Arial" w:cs="Arial" w:eastAsia="Arial"/>
          <w:sz w:val="19"/>
          <w:szCs w:val="19"/>
          <w:color w:val="000000"/>
          <w:spacing w:val="19"/>
          <w:w w:val="79"/>
          <w:i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79"/>
          <w:i/>
        </w:rPr>
        <w:t>OPER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9"/>
          <w:i/>
        </w:rPr>
        <w:t>A</w:t>
      </w:r>
      <w:r>
        <w:rPr>
          <w:rFonts w:ascii="Arial" w:hAnsi="Arial" w:cs="Arial" w:eastAsia="Arial"/>
          <w:sz w:val="19"/>
          <w:szCs w:val="19"/>
          <w:color w:val="000000"/>
          <w:spacing w:val="2"/>
          <w:w w:val="79"/>
          <w:i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83"/>
          <w:i/>
        </w:rPr>
        <w:t>D’ARTE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52" w:lineRule="auto"/>
        <w:ind w:left="2222" w:right="89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88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8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lotta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pi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gli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Hohenstaufen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finì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col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lasciare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l’Italia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uno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politico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essenzialmen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erso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da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quello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degli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altri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paesi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occidentali.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Mentre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Francia,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Isp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gna,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Inghilterra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sistema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feudale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era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ordin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modo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[...]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ette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cadere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nelle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braccia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della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monarchia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both"/>
        <w:spacing w:after="0"/>
        <w:sectPr>
          <w:type w:val="continuous"/>
          <w:pgSz w:w="11060" w:h="14760"/>
          <w:pgMar w:top="540" w:bottom="520" w:left="440" w:right="880"/>
        </w:sectPr>
      </w:pPr>
      <w:rPr/>
    </w:p>
    <w:p>
      <w:pPr>
        <w:spacing w:before="1" w:after="0" w:line="253" w:lineRule="auto"/>
        <w:ind w:left="667" w:right="50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Italia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s’era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quasi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7"/>
        </w:rPr>
        <w:t>interamente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sottr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tto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alla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dipendenza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dell’Impero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stess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Gli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imper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tori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secolo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5"/>
        </w:rPr>
        <w:t>XVI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8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[...]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furono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più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accolti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consider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come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supremi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signori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feudali,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solamente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come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sostegni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possibili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potenze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già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costit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ite;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dal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canto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suo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9"/>
        </w:rPr>
        <w:t>[...]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8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era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forte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bastanza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da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impedire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ogni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futura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unificazione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paese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non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già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da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poter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fondarne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una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esso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stess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l’uno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l’altro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questi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ri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ali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una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moltitudine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</w:rPr>
        <w:t>di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ggre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azioni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politiche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repu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bliche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princip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talune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già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preesistenti,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altre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sorte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da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poc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5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esistenza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non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era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fond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8"/>
        </w:rPr>
        <w:t>puramente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sul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esse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ediamo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spirito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dello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europeo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moderno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6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bandonarsi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prima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olta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liberamente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a’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suoi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propri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impulsi,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</w:rPr>
        <w:t>trasco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3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rendo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assai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frequente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più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terribili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eccessi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uno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sfren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oismo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9"/>
        </w:rPr>
        <w:t>[...];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8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queste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tendenze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ono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arrest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od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almeno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parte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controbilanci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te,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ivi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subito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qualche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cosa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nuo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nella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storia,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quale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creazione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calcolo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cons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pe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ole,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lo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Stato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come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opera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d’arte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Questa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nuo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vita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manifesta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tanto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nelle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repu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bliche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nei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pri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5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cip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0"/>
        </w:rPr>
        <w:t>[...],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9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determina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non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solo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forma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interna,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altresì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politica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estera.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85" w:after="0" w:line="240" w:lineRule="auto"/>
        <w:ind w:left="1923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00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Burckhardt,</w:t>
      </w:r>
      <w:r>
        <w:rPr>
          <w:rFonts w:ascii="Times New Roman" w:hAnsi="Times New Roman" w:cs="Times New Roman" w:eastAsia="Times New Roman"/>
          <w:sz w:val="16"/>
          <w:szCs w:val="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8"/>
          <w:i/>
        </w:rPr>
        <w:t>La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88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civiltà</w:t>
      </w:r>
      <w:r>
        <w:rPr>
          <w:rFonts w:ascii="Times New Roman" w:hAnsi="Times New Roman" w:cs="Times New Roman" w:eastAsia="Times New Roman"/>
          <w:sz w:val="16"/>
          <w:szCs w:val="16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italiana</w:t>
      </w:r>
      <w:r>
        <w:rPr>
          <w:rFonts w:ascii="Times New Roman" w:hAnsi="Times New Roman" w:cs="Times New Roman" w:eastAsia="Times New Roman"/>
          <w:sz w:val="16"/>
          <w:szCs w:val="16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Rinascimento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cura</w:t>
      </w:r>
      <w:r>
        <w:rPr>
          <w:rFonts w:ascii="Times New Roman" w:hAnsi="Times New Roman" w:cs="Times New Roman" w:eastAsia="Times New Roman"/>
          <w:sz w:val="16"/>
          <w:szCs w:val="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16"/>
          <w:szCs w:val="16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Garin,</w:t>
      </w:r>
      <w:r>
        <w:rPr>
          <w:rFonts w:ascii="Times New Roman" w:hAnsi="Times New Roman" w:cs="Times New Roman" w:eastAsia="Times New Roman"/>
          <w:sz w:val="16"/>
          <w:szCs w:val="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Firenze</w:t>
      </w:r>
      <w:r>
        <w:rPr>
          <w:rFonts w:ascii="Times New Roman" w:hAnsi="Times New Roman" w:cs="Times New Roman" w:eastAsia="Times New Roman"/>
          <w:sz w:val="16"/>
          <w:szCs w:val="16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1955,</w:t>
      </w:r>
      <w:r>
        <w:rPr>
          <w:rFonts w:ascii="Times New Roman" w:hAnsi="Times New Roman" w:cs="Times New Roman" w:eastAsia="Times New Roman"/>
          <w:sz w:val="16"/>
          <w:szCs w:val="1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spacing w:val="-9"/>
          <w:w w:val="100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2-3]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3" w:lineRule="auto"/>
        <w:ind w:left="773" w:right="2277" w:firstLine="-660"/>
        <w:jc w:val="left"/>
        <w:rPr>
          <w:rFonts w:ascii="Arial" w:hAnsi="Arial" w:cs="Arial" w:eastAsia="Arial"/>
          <w:sz w:val="19"/>
          <w:szCs w:val="19"/>
        </w:rPr>
      </w:pPr>
      <w:rPr/>
      <w:r>
        <w:rPr/>
        <w:pict>
          <v:group style="position:absolute;margin-left:51.6366pt;margin-top:.910892pt;width:30.998pt;height:9pt;mso-position-horizontal-relative:page;mso-position-vertical-relative:paragraph;z-index:-2168" coordorigin="1033,18" coordsize="620,180">
            <v:shape style="position:absolute;left:1033;top:18;width:620;height:180" coordorigin="1033,18" coordsize="620,180" path="m1033,198l1653,198,1653,18,1033,18,1033,198xe" filled="t" fillcolor="#7E6F6C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48.903pt;margin-top:23.876593pt;width:14.932pt;height:23.146pt;mso-position-horizontal-relative:page;mso-position-vertical-relative:paragraph;z-index:-2167" coordorigin="978,478" coordsize="299,463">
            <v:group style="position:absolute;left:1022;top:520;width:245;height:410" coordorigin="1022,520" coordsize="245,410">
              <v:shape style="position:absolute;left:1022;top:520;width:245;height:410" coordorigin="1022,520" coordsize="245,410" path="m1022,520l1267,520,1267,930,1022,930,1022,520e" filled="t" fillcolor="#000000" stroked="f">
                <v:path arrowok="t"/>
                <v:fill/>
              </v:shape>
            </v:group>
            <v:group style="position:absolute;left:1020;top:519;width:191;height:357" coordorigin="1020,519" coordsize="191,357">
              <v:shape style="position:absolute;left:1020;top:519;width:191;height:357" coordorigin="1020,519" coordsize="191,357" path="m1020,519l1020,876,1212,697,1020,519e" filled="t" fillcolor="#853035" stroked="f">
                <v:path arrowok="t"/>
                <v:fill/>
              </v:shape>
            </v:group>
            <v:group style="position:absolute;left:988;top:488;width:259;height:137" coordorigin="988,488" coordsize="259,137">
              <v:shape style="position:absolute;left:988;top:488;width:259;height:137" coordorigin="988,488" coordsize="259,137" path="m988,624l1247,624,1247,488,988,488,988,624xe" filled="t" fillcolor="#FFFFFF" stroked="f">
                <v:path arrowok="t"/>
                <v:fill/>
              </v:shape>
            </v:group>
            <v:group style="position:absolute;left:988;top:624;width:259;height:281" coordorigin="988,624" coordsize="259,281">
              <v:shape style="position:absolute;left:988;top:624;width:259;height:281" coordorigin="988,624" coordsize="259,281" path="m988,624l1247,624,1247,905,988,905,988,624e" filled="t" fillcolor="#000000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9"/>
          <w:szCs w:val="19"/>
          <w:color w:val="FFFFFF"/>
          <w:spacing w:val="-2"/>
          <w:w w:val="79"/>
        </w:rPr>
        <w:t>TEST</w:t>
      </w:r>
      <w:r>
        <w:rPr>
          <w:rFonts w:ascii="Arial" w:hAnsi="Arial" w:cs="Arial" w:eastAsia="Arial"/>
          <w:sz w:val="19"/>
          <w:szCs w:val="19"/>
          <w:color w:val="FFFFFF"/>
          <w:spacing w:val="0"/>
          <w:w w:val="79"/>
        </w:rPr>
        <w:t>O</w:t>
      </w:r>
      <w:r>
        <w:rPr>
          <w:rFonts w:ascii="Arial" w:hAnsi="Arial" w:cs="Arial" w:eastAsia="Arial"/>
          <w:sz w:val="19"/>
          <w:szCs w:val="19"/>
          <w:color w:val="FFFFFF"/>
          <w:spacing w:val="-5"/>
          <w:w w:val="79"/>
        </w:rPr>
        <w:t> </w:t>
      </w:r>
      <w:r>
        <w:rPr>
          <w:rFonts w:ascii="Arial" w:hAnsi="Arial" w:cs="Arial" w:eastAsia="Arial"/>
          <w:sz w:val="19"/>
          <w:szCs w:val="19"/>
          <w:color w:val="FFFFFF"/>
          <w:spacing w:val="0"/>
          <w:w w:val="79"/>
        </w:rPr>
        <w:t>2</w:t>
      </w:r>
      <w:r>
        <w:rPr>
          <w:rFonts w:ascii="Arial" w:hAnsi="Arial" w:cs="Arial" w:eastAsia="Arial"/>
          <w:sz w:val="19"/>
          <w:szCs w:val="19"/>
          <w:color w:val="FFFFFF"/>
          <w:spacing w:val="-3"/>
          <w:w w:val="79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79"/>
        </w:rPr>
        <w:t>JOH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9"/>
        </w:rPr>
        <w:t>N</w:t>
      </w:r>
      <w:r>
        <w:rPr>
          <w:rFonts w:ascii="Arial" w:hAnsi="Arial" w:cs="Arial" w:eastAsia="Arial"/>
          <w:sz w:val="19"/>
          <w:szCs w:val="19"/>
          <w:color w:val="000000"/>
          <w:spacing w:val="37"/>
          <w:w w:val="79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79"/>
        </w:rPr>
        <w:t>L</w:t>
      </w:r>
      <w:r>
        <w:rPr>
          <w:rFonts w:ascii="Arial" w:hAnsi="Arial" w:cs="Arial" w:eastAsia="Arial"/>
          <w:sz w:val="19"/>
          <w:szCs w:val="19"/>
          <w:color w:val="000000"/>
          <w:spacing w:val="-7"/>
          <w:w w:val="79"/>
        </w:rPr>
        <w:t>A</w:t>
      </w:r>
      <w:r>
        <w:rPr>
          <w:rFonts w:ascii="Arial" w:hAnsi="Arial" w:cs="Arial" w:eastAsia="Arial"/>
          <w:sz w:val="19"/>
          <w:szCs w:val="19"/>
          <w:color w:val="000000"/>
          <w:spacing w:val="-9"/>
          <w:w w:val="79"/>
        </w:rPr>
        <w:t>W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9"/>
        </w:rPr>
        <w:t>,</w:t>
      </w:r>
      <w:r>
        <w:rPr>
          <w:rFonts w:ascii="Arial" w:hAnsi="Arial" w:cs="Arial" w:eastAsia="Arial"/>
          <w:sz w:val="19"/>
          <w:szCs w:val="19"/>
          <w:color w:val="000000"/>
          <w:spacing w:val="36"/>
          <w:w w:val="79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15"/>
          <w:w w:val="79"/>
          <w:i/>
        </w:rPr>
        <w:t>L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79"/>
          <w:i/>
        </w:rPr>
        <w:t>’I</w:t>
      </w:r>
      <w:r>
        <w:rPr>
          <w:rFonts w:ascii="Arial" w:hAnsi="Arial" w:cs="Arial" w:eastAsia="Arial"/>
          <w:sz w:val="19"/>
          <w:szCs w:val="19"/>
          <w:color w:val="000000"/>
          <w:spacing w:val="-13"/>
          <w:w w:val="79"/>
          <w:i/>
        </w:rPr>
        <w:t>T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79"/>
          <w:i/>
        </w:rPr>
        <w:t>ALI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9"/>
          <w:i/>
        </w:rPr>
        <w:t>A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9"/>
          <w:i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10"/>
          <w:w w:val="79"/>
          <w:i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79"/>
          <w:i/>
        </w:rPr>
        <w:t>DE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9"/>
          <w:i/>
        </w:rPr>
        <w:t>L</w:t>
      </w:r>
      <w:r>
        <w:rPr>
          <w:rFonts w:ascii="Arial" w:hAnsi="Arial" w:cs="Arial" w:eastAsia="Arial"/>
          <w:sz w:val="19"/>
          <w:szCs w:val="19"/>
          <w:color w:val="000000"/>
          <w:spacing w:val="-4"/>
          <w:w w:val="79"/>
          <w:i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85"/>
          <w:i/>
        </w:rPr>
        <w:t>RINASCIMENTO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85"/>
          <w:i/>
        </w:rPr>
        <w:t>:</w:t>
      </w:r>
      <w:r>
        <w:rPr>
          <w:rFonts w:ascii="Arial" w:hAnsi="Arial" w:cs="Arial" w:eastAsia="Arial"/>
          <w:sz w:val="19"/>
          <w:szCs w:val="19"/>
          <w:color w:val="000000"/>
          <w:spacing w:val="5"/>
          <w:w w:val="85"/>
          <w:i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81"/>
          <w:i/>
        </w:rPr>
        <w:t>F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81"/>
          <w:i/>
        </w:rPr>
        <w:t>U</w:t>
      </w:r>
      <w:r>
        <w:rPr>
          <w:rFonts w:ascii="Arial" w:hAnsi="Arial" w:cs="Arial" w:eastAsia="Arial"/>
          <w:sz w:val="19"/>
          <w:szCs w:val="19"/>
          <w:color w:val="000000"/>
          <w:spacing w:val="-9"/>
          <w:w w:val="81"/>
          <w:i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81"/>
          <w:i/>
        </w:rPr>
        <w:t>D</w:t>
      </w:r>
      <w:r>
        <w:rPr>
          <w:rFonts w:ascii="Arial" w:hAnsi="Arial" w:cs="Arial" w:eastAsia="Arial"/>
          <w:sz w:val="19"/>
          <w:szCs w:val="19"/>
          <w:color w:val="000000"/>
          <w:spacing w:val="-7"/>
          <w:w w:val="81"/>
          <w:i/>
        </w:rPr>
        <w:t>A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81"/>
          <w:i/>
        </w:rPr>
        <w:t>VVER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81"/>
          <w:i/>
        </w:rPr>
        <w:t>O</w:t>
      </w:r>
      <w:r>
        <w:rPr>
          <w:rFonts w:ascii="Arial" w:hAnsi="Arial" w:cs="Arial" w:eastAsia="Arial"/>
          <w:sz w:val="19"/>
          <w:szCs w:val="19"/>
          <w:color w:val="000000"/>
          <w:spacing w:val="-5"/>
          <w:w w:val="81"/>
          <w:i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81"/>
          <w:i/>
        </w:rPr>
        <w:t>I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81"/>
          <w:i/>
        </w:rPr>
        <w:t>L</w:t>
      </w:r>
      <w:r>
        <w:rPr>
          <w:rFonts w:ascii="Arial" w:hAnsi="Arial" w:cs="Arial" w:eastAsia="Arial"/>
          <w:sz w:val="19"/>
          <w:szCs w:val="19"/>
          <w:color w:val="000000"/>
          <w:spacing w:val="4"/>
          <w:w w:val="81"/>
          <w:i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84"/>
          <w:i/>
        </w:rPr>
        <w:t>LABOR</w:t>
      </w:r>
      <w:r>
        <w:rPr>
          <w:rFonts w:ascii="Arial" w:hAnsi="Arial" w:cs="Arial" w:eastAsia="Arial"/>
          <w:sz w:val="19"/>
          <w:szCs w:val="19"/>
          <w:color w:val="000000"/>
          <w:spacing w:val="-16"/>
          <w:w w:val="84"/>
          <w:i/>
        </w:rPr>
        <w:t>A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80"/>
          <w:i/>
        </w:rPr>
        <w:t>TORIO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80"/>
          <w:i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79"/>
          <w:i/>
        </w:rPr>
        <w:t>DELL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9"/>
          <w:i/>
        </w:rPr>
        <w:t>O</w:t>
      </w:r>
      <w:r>
        <w:rPr>
          <w:rFonts w:ascii="Arial" w:hAnsi="Arial" w:cs="Arial" w:eastAsia="Arial"/>
          <w:sz w:val="19"/>
          <w:szCs w:val="19"/>
          <w:color w:val="000000"/>
          <w:spacing w:val="-5"/>
          <w:w w:val="79"/>
          <w:i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79"/>
          <w:i/>
        </w:rPr>
        <w:t>S</w:t>
      </w:r>
      <w:r>
        <w:rPr>
          <w:rFonts w:ascii="Arial" w:hAnsi="Arial" w:cs="Arial" w:eastAsia="Arial"/>
          <w:sz w:val="19"/>
          <w:szCs w:val="19"/>
          <w:color w:val="000000"/>
          <w:spacing w:val="-13"/>
          <w:w w:val="79"/>
          <w:i/>
        </w:rPr>
        <w:t>T</w:t>
      </w:r>
      <w:r>
        <w:rPr>
          <w:rFonts w:ascii="Arial" w:hAnsi="Arial" w:cs="Arial" w:eastAsia="Arial"/>
          <w:sz w:val="19"/>
          <w:szCs w:val="19"/>
          <w:color w:val="000000"/>
          <w:spacing w:val="-13"/>
          <w:w w:val="79"/>
          <w:i/>
        </w:rPr>
        <w:t>A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79"/>
          <w:i/>
        </w:rPr>
        <w:t>T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9"/>
          <w:i/>
        </w:rPr>
        <w:t>O</w:t>
      </w:r>
      <w:r>
        <w:rPr>
          <w:rFonts w:ascii="Arial" w:hAnsi="Arial" w:cs="Arial" w:eastAsia="Arial"/>
          <w:sz w:val="19"/>
          <w:szCs w:val="19"/>
          <w:color w:val="000000"/>
          <w:spacing w:val="12"/>
          <w:w w:val="79"/>
          <w:i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83"/>
          <w:i/>
        </w:rPr>
        <w:t>MODERNO?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3" w:lineRule="auto"/>
        <w:ind w:left="667" w:right="504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ritiene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principe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[italiano]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Rinascimento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bia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sfid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libertà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«medie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ali»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7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7"/>
        </w:rPr>
        <w:t>odute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dalla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nobiltà,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dalla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Chiesa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dalle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corporazioni,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sviluppare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più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or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5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anicamente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suoi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scopi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8"/>
        </w:rPr>
        <w:t>imponendo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propria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autorità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ttr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erso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una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burocrazia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più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svilupp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</w:rPr>
        <w:t>professionale.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7"/>
        </w:rPr>
        <w:t>Quest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interpretazion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molt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dell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origin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Burckhardt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descritt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1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11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italian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secol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81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1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8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84"/>
        </w:rPr>
        <w:t>XV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8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com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«risult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dell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riflession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5"/>
        </w:rPr>
        <w:t>calcolo»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«u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’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’arte»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Second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Burckhardt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signor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Rinasciment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com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gl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artist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letter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contem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poranei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sar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liber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dall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restrizion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lor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impost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mond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medie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ale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98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ernanti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vr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potut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impegnars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megli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5"/>
        </w:rPr>
        <w:t>perseg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5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5"/>
        </w:rPr>
        <w:t>iment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lor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scop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lor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autorit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3"/>
        </w:rPr>
        <w:t>sar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3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7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7"/>
        </w:rPr>
        <w:t>be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men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limit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ù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centralizz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ess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inoltr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vr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pro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un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crescent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7"/>
        </w:rPr>
        <w:t>padr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nanz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dell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tecnich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degl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strument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ern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sar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ù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accort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nell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91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alutazione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dell’importanz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dell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prop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and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politic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cerimonial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pu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blic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3"/>
        </w:rPr>
        <w:t>corte.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53" w:lineRule="auto"/>
        <w:ind w:left="667" w:right="505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du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sull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alidit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quest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tes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sor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quas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6"/>
        </w:rPr>
        <w:t>immedi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6"/>
        </w:rPr>
        <w:t>tament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quand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consider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tr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ttazion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Burckhard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dell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signori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8"/>
        </w:rPr>
        <w:t>dell’Itali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Rinasciment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tend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esser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2"/>
        </w:rPr>
        <w:t>pre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2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4"/>
        </w:rPr>
        <w:t>alen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tement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ane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dotic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privilegiar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sin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ol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personalit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sull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scelt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politiche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tutt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vi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dell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1"/>
        </w:rPr>
        <w:t>ricerche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pi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ù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recent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sembran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conferm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almen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alcun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dell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conclusion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Burckhardt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88"/>
        </w:rPr>
        <w:t>[...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8"/>
        </w:rPr>
        <w:t>]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8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ne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82"/>
        </w:rPr>
        <w:t>XV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8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secol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esempi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ernant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[italiani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]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pote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introdurr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dell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disposizion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legge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4"/>
        </w:rPr>
        <w:t>istit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4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1"/>
        </w:rPr>
        <w:t>ire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gistr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aiutar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lor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su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dit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negl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sforz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comb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tter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minacc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dell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caresti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dell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4"/>
        </w:rPr>
        <w:t>mal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4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5"/>
        </w:rPr>
        <w:t>ttie.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[Eppure]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molti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osse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tori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contemporanei,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come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Machi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elli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Castiglione,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gene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razioni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successi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e,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primi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anni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5"/>
        </w:rPr>
        <w:t>XVI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8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secolo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hanno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costit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ito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l’Italia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periodo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tastr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6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fico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politicamente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militarmente,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periodo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segn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fine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</w:rPr>
        <w:t>Rinasciment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3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53" w:lineRule="auto"/>
        <w:ind w:left="667" w:right="505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è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cos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ì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pe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Francia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l’Inghilterra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Sp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gn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pe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tutt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l’Imper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asburgic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Gl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storic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6"/>
        </w:rPr>
        <w:t>queste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monarchi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hann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consider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5"/>
        </w:rPr>
        <w:t>tradizionalment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quest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com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period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recuper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5"/>
        </w:rPr>
        <w:t>espansio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termin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autorit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frontier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(intern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esterne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dell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89"/>
        </w:rPr>
        <w:t>[...]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9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8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cert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cas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senz’altr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4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Gra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Bret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gna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l’ide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ch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sian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97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7"/>
        </w:rPr>
        <w:t>erific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7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cambiament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97"/>
        </w:rPr>
        <w:t>decisiv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direzion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dell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7"/>
        </w:rPr>
        <w:t>modernità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è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entr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ne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manual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scolastic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pe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ogn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grad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stud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sembr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destin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resta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pe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3"/>
        </w:rPr>
        <w:t>generazioni.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85" w:after="0" w:line="240" w:lineRule="auto"/>
        <w:ind w:left="1969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00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1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-5"/>
          <w:w w:val="9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-11"/>
          <w:w w:val="91"/>
        </w:rPr>
        <w:t>w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Il</w:t>
      </w:r>
      <w:r>
        <w:rPr>
          <w:rFonts w:ascii="Times New Roman" w:hAnsi="Times New Roman" w:cs="Times New Roman" w:eastAsia="Times New Roman"/>
          <w:sz w:val="16"/>
          <w:szCs w:val="16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principe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Rinascimento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13"/>
          <w:w w:val="97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7"/>
          <w:i/>
        </w:rPr>
        <w:t>’uomo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97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Rinascimento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terza,</w:t>
      </w:r>
      <w:r>
        <w:rPr>
          <w:rFonts w:ascii="Times New Roman" w:hAnsi="Times New Roman" w:cs="Times New Roman" w:eastAsia="Times New Roman"/>
          <w:sz w:val="16"/>
          <w:szCs w:val="16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Roma-Bari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3"/>
        </w:rPr>
        <w:t>1988]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100"/>
          <w:b/>
          <w:bCs/>
        </w:rPr>
        <w:t>a.</w:t>
      </w:r>
      <w:r>
        <w:rPr>
          <w:rFonts w:ascii="Arial" w:hAnsi="Arial" w:cs="Arial" w:eastAsia="Arial"/>
          <w:sz w:val="19"/>
          <w:szCs w:val="19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Quali</w:t>
      </w:r>
      <w:r>
        <w:rPr>
          <w:rFonts w:ascii="Arial" w:hAnsi="Arial" w:cs="Arial" w:eastAsia="Arial"/>
          <w:sz w:val="19"/>
          <w:szCs w:val="19"/>
          <w:spacing w:val="-15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tesi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affermano</w:t>
      </w:r>
      <w:r>
        <w:rPr>
          <w:rFonts w:ascii="Arial" w:hAnsi="Arial" w:cs="Arial" w:eastAsia="Arial"/>
          <w:sz w:val="19"/>
          <w:szCs w:val="19"/>
          <w:spacing w:val="3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rispettivamente</w:t>
      </w:r>
      <w:r>
        <w:rPr>
          <w:rFonts w:ascii="Arial" w:hAnsi="Arial" w:cs="Arial" w:eastAsia="Arial"/>
          <w:sz w:val="19"/>
          <w:szCs w:val="19"/>
          <w:spacing w:val="7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Burckhardt</w:t>
      </w:r>
      <w:r>
        <w:rPr>
          <w:rFonts w:ascii="Arial" w:hAnsi="Arial" w:cs="Arial" w:eastAsia="Arial"/>
          <w:sz w:val="19"/>
          <w:szCs w:val="19"/>
          <w:spacing w:val="22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e</w:t>
      </w:r>
      <w:r>
        <w:rPr>
          <w:rFonts w:ascii="Arial" w:hAnsi="Arial" w:cs="Arial" w:eastAsia="Arial"/>
          <w:sz w:val="19"/>
          <w:szCs w:val="19"/>
          <w:spacing w:val="-7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Law?</w:t>
      </w:r>
      <w:r>
        <w:rPr>
          <w:rFonts w:ascii="Arial" w:hAnsi="Arial" w:cs="Arial" w:eastAsia="Arial"/>
          <w:sz w:val="19"/>
          <w:szCs w:val="19"/>
          <w:spacing w:val="0"/>
          <w:w w:val="100"/>
        </w:rPr>
      </w:r>
    </w:p>
    <w:p>
      <w:pPr>
        <w:spacing w:before="12" w:after="0" w:line="240" w:lineRule="auto"/>
        <w:ind w:left="100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87"/>
          <w:b/>
          <w:bCs/>
        </w:rPr>
        <w:t>b.</w:t>
      </w:r>
      <w:r>
        <w:rPr>
          <w:rFonts w:ascii="Arial" w:hAnsi="Arial" w:cs="Arial" w:eastAsia="Arial"/>
          <w:sz w:val="19"/>
          <w:szCs w:val="19"/>
          <w:spacing w:val="0"/>
          <w:w w:val="87"/>
          <w:b/>
          <w:bCs/>
        </w:rPr>
        <w:t> </w:t>
      </w:r>
      <w:r>
        <w:rPr>
          <w:rFonts w:ascii="Arial" w:hAnsi="Arial" w:cs="Arial" w:eastAsia="Arial"/>
          <w:sz w:val="19"/>
          <w:szCs w:val="19"/>
          <w:spacing w:val="44"/>
          <w:w w:val="87"/>
          <w:b/>
          <w:bCs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7"/>
        </w:rPr>
        <w:t>Cosa</w:t>
      </w:r>
      <w:r>
        <w:rPr>
          <w:rFonts w:ascii="Arial" w:hAnsi="Arial" w:cs="Arial" w:eastAsia="Arial"/>
          <w:sz w:val="19"/>
          <w:szCs w:val="19"/>
          <w:spacing w:val="-13"/>
          <w:w w:val="87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7"/>
        </w:rPr>
        <w:t>contesta</w:t>
      </w:r>
      <w:r>
        <w:rPr>
          <w:rFonts w:ascii="Arial" w:hAnsi="Arial" w:cs="Arial" w:eastAsia="Arial"/>
          <w:sz w:val="19"/>
          <w:szCs w:val="19"/>
          <w:spacing w:val="32"/>
          <w:w w:val="87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7"/>
        </w:rPr>
        <w:t>Law</w:t>
      </w:r>
      <w:r>
        <w:rPr>
          <w:rFonts w:ascii="Arial" w:hAnsi="Arial" w:cs="Arial" w:eastAsia="Arial"/>
          <w:sz w:val="19"/>
          <w:szCs w:val="19"/>
          <w:spacing w:val="6"/>
          <w:w w:val="87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7"/>
        </w:rPr>
        <w:t>alla</w:t>
      </w:r>
      <w:r>
        <w:rPr>
          <w:rFonts w:ascii="Arial" w:hAnsi="Arial" w:cs="Arial" w:eastAsia="Arial"/>
          <w:sz w:val="19"/>
          <w:szCs w:val="19"/>
          <w:spacing w:val="11"/>
          <w:w w:val="87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7"/>
        </w:rPr>
        <w:t>tesi</w:t>
      </w:r>
      <w:r>
        <w:rPr>
          <w:rFonts w:ascii="Arial" w:hAnsi="Arial" w:cs="Arial" w:eastAsia="Arial"/>
          <w:sz w:val="19"/>
          <w:szCs w:val="19"/>
          <w:spacing w:val="11"/>
          <w:w w:val="87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7"/>
        </w:rPr>
        <w:t>di</w:t>
      </w:r>
      <w:r>
        <w:rPr>
          <w:rFonts w:ascii="Arial" w:hAnsi="Arial" w:cs="Arial" w:eastAsia="Arial"/>
          <w:sz w:val="19"/>
          <w:szCs w:val="19"/>
          <w:spacing w:val="3"/>
          <w:w w:val="87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7"/>
        </w:rPr>
        <w:t>Burckhardt?</w:t>
      </w:r>
      <w:r>
        <w:rPr>
          <w:rFonts w:ascii="Arial" w:hAnsi="Arial" w:cs="Arial" w:eastAsia="Arial"/>
          <w:sz w:val="19"/>
          <w:szCs w:val="19"/>
          <w:spacing w:val="37"/>
          <w:w w:val="87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7"/>
        </w:rPr>
        <w:t>Quali</w:t>
      </w:r>
      <w:r>
        <w:rPr>
          <w:rFonts w:ascii="Arial" w:hAnsi="Arial" w:cs="Arial" w:eastAsia="Arial"/>
          <w:sz w:val="19"/>
          <w:szCs w:val="19"/>
          <w:spacing w:val="0"/>
          <w:w w:val="87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7"/>
        </w:rPr>
        <w:t>argomenti</w:t>
      </w:r>
      <w:r>
        <w:rPr>
          <w:rFonts w:ascii="Arial" w:hAnsi="Arial" w:cs="Arial" w:eastAsia="Arial"/>
          <w:sz w:val="19"/>
          <w:szCs w:val="19"/>
          <w:spacing w:val="30"/>
          <w:w w:val="87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7"/>
        </w:rPr>
        <w:t>usa</w:t>
      </w:r>
      <w:r>
        <w:rPr>
          <w:rFonts w:ascii="Arial" w:hAnsi="Arial" w:cs="Arial" w:eastAsia="Arial"/>
          <w:sz w:val="19"/>
          <w:szCs w:val="19"/>
          <w:spacing w:val="2"/>
          <w:w w:val="87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7"/>
        </w:rPr>
        <w:t>per</w:t>
      </w:r>
      <w:r>
        <w:rPr>
          <w:rFonts w:ascii="Arial" w:hAnsi="Arial" w:cs="Arial" w:eastAsia="Arial"/>
          <w:sz w:val="19"/>
          <w:szCs w:val="19"/>
          <w:spacing w:val="10"/>
          <w:w w:val="87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confutarla?</w:t>
      </w:r>
      <w:r>
        <w:rPr>
          <w:rFonts w:ascii="Arial" w:hAnsi="Arial" w:cs="Arial" w:eastAsia="Arial"/>
          <w:sz w:val="19"/>
          <w:szCs w:val="19"/>
          <w:spacing w:val="0"/>
          <w:w w:val="100"/>
        </w:rPr>
      </w:r>
    </w:p>
    <w:p>
      <w:pPr>
        <w:spacing w:before="12" w:after="0" w:line="253" w:lineRule="auto"/>
        <w:ind w:left="384" w:right="504" w:firstLine="-283"/>
        <w:jc w:val="both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100"/>
          <w:b/>
          <w:bCs/>
        </w:rPr>
        <w:t>c.</w:t>
      </w:r>
      <w:r>
        <w:rPr>
          <w:rFonts w:ascii="Arial" w:hAnsi="Arial" w:cs="Arial" w:eastAsia="Arial"/>
          <w:sz w:val="19"/>
          <w:szCs w:val="19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7"/>
        </w:rPr>
        <w:t>Come</w:t>
      </w:r>
      <w:r>
        <w:rPr>
          <w:rFonts w:ascii="Arial" w:hAnsi="Arial" w:cs="Arial" w:eastAsia="Arial"/>
          <w:sz w:val="19"/>
          <w:szCs w:val="19"/>
          <w:spacing w:val="-13"/>
          <w:w w:val="87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7"/>
        </w:rPr>
        <w:t>mai,</w:t>
      </w:r>
      <w:r>
        <w:rPr>
          <w:rFonts w:ascii="Arial" w:hAnsi="Arial" w:cs="Arial" w:eastAsia="Arial"/>
          <w:sz w:val="19"/>
          <w:szCs w:val="19"/>
          <w:spacing w:val="0"/>
          <w:w w:val="87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7"/>
        </w:rPr>
        <w:t>secondo</w:t>
      </w:r>
      <w:r>
        <w:rPr>
          <w:rFonts w:ascii="Arial" w:hAnsi="Arial" w:cs="Arial" w:eastAsia="Arial"/>
          <w:sz w:val="19"/>
          <w:szCs w:val="19"/>
          <w:spacing w:val="26"/>
          <w:w w:val="87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7"/>
        </w:rPr>
        <w:t>te,</w:t>
      </w:r>
      <w:r>
        <w:rPr>
          <w:rFonts w:ascii="Arial" w:hAnsi="Arial" w:cs="Arial" w:eastAsia="Arial"/>
          <w:sz w:val="19"/>
          <w:szCs w:val="19"/>
          <w:spacing w:val="1"/>
          <w:w w:val="87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7"/>
        </w:rPr>
        <w:t>mentre</w:t>
      </w:r>
      <w:r>
        <w:rPr>
          <w:rFonts w:ascii="Arial" w:hAnsi="Arial" w:cs="Arial" w:eastAsia="Arial"/>
          <w:sz w:val="19"/>
          <w:szCs w:val="19"/>
          <w:spacing w:val="21"/>
          <w:w w:val="87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7"/>
        </w:rPr>
        <w:t>in</w:t>
      </w:r>
      <w:r>
        <w:rPr>
          <w:rFonts w:ascii="Arial" w:hAnsi="Arial" w:cs="Arial" w:eastAsia="Arial"/>
          <w:sz w:val="19"/>
          <w:szCs w:val="19"/>
          <w:spacing w:val="4"/>
          <w:w w:val="87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7"/>
        </w:rPr>
        <w:t>Francia</w:t>
      </w:r>
      <w:r>
        <w:rPr>
          <w:rFonts w:ascii="Arial" w:hAnsi="Arial" w:cs="Arial" w:eastAsia="Arial"/>
          <w:sz w:val="19"/>
          <w:szCs w:val="19"/>
          <w:spacing w:val="10"/>
          <w:w w:val="87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7"/>
        </w:rPr>
        <w:t>e</w:t>
      </w:r>
      <w:r>
        <w:rPr>
          <w:rFonts w:ascii="Arial" w:hAnsi="Arial" w:cs="Arial" w:eastAsia="Arial"/>
          <w:sz w:val="19"/>
          <w:szCs w:val="19"/>
          <w:spacing w:val="-1"/>
          <w:w w:val="87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7"/>
        </w:rPr>
        <w:t>Inghilterra</w:t>
      </w:r>
      <w:r>
        <w:rPr>
          <w:rFonts w:ascii="Arial" w:hAnsi="Arial" w:cs="Arial" w:eastAsia="Arial"/>
          <w:sz w:val="19"/>
          <w:szCs w:val="19"/>
          <w:spacing w:val="0"/>
          <w:w w:val="87"/>
        </w:rPr>
        <w:t> </w:t>
      </w:r>
      <w:r>
        <w:rPr>
          <w:rFonts w:ascii="Arial" w:hAnsi="Arial" w:cs="Arial" w:eastAsia="Arial"/>
          <w:sz w:val="19"/>
          <w:szCs w:val="19"/>
          <w:spacing w:val="2"/>
          <w:w w:val="87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si</w:t>
      </w:r>
      <w:r>
        <w:rPr>
          <w:rFonts w:ascii="Arial" w:hAnsi="Arial" w:cs="Arial" w:eastAsia="Arial"/>
          <w:sz w:val="19"/>
          <w:szCs w:val="19"/>
          <w:spacing w:val="-21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stava</w:t>
      </w:r>
      <w:r>
        <w:rPr>
          <w:rFonts w:ascii="Arial" w:hAnsi="Arial" w:cs="Arial" w:eastAsia="Arial"/>
          <w:sz w:val="19"/>
          <w:szCs w:val="19"/>
          <w:spacing w:val="-5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realizzando</w:t>
      </w:r>
      <w:r>
        <w:rPr>
          <w:rFonts w:ascii="Arial" w:hAnsi="Arial" w:cs="Arial" w:eastAsia="Arial"/>
          <w:sz w:val="19"/>
          <w:szCs w:val="19"/>
          <w:spacing w:val="-14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la</w:t>
      </w:r>
      <w:r>
        <w:rPr>
          <w:rFonts w:ascii="Arial" w:hAnsi="Arial" w:cs="Arial" w:eastAsia="Arial"/>
          <w:sz w:val="19"/>
          <w:szCs w:val="19"/>
          <w:spacing w:val="-2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costruzione</w:t>
      </w:r>
      <w:r>
        <w:rPr>
          <w:rFonts w:ascii="Arial" w:hAnsi="Arial" w:cs="Arial" w:eastAsia="Arial"/>
          <w:sz w:val="19"/>
          <w:szCs w:val="19"/>
          <w:spacing w:val="5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di</w:t>
      </w:r>
      <w:r>
        <w:rPr>
          <w:rFonts w:ascii="Arial" w:hAnsi="Arial" w:cs="Arial" w:eastAsia="Arial"/>
          <w:sz w:val="19"/>
          <w:szCs w:val="19"/>
          <w:spacing w:val="-2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uno</w:t>
      </w:r>
      <w:r>
        <w:rPr>
          <w:rFonts w:ascii="Arial" w:hAnsi="Arial" w:cs="Arial" w:eastAsia="Arial"/>
          <w:sz w:val="19"/>
          <w:szCs w:val="19"/>
          <w:spacing w:val="-8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Stato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nazionale,</w:t>
      </w:r>
      <w:r>
        <w:rPr>
          <w:rFonts w:ascii="Arial" w:hAnsi="Arial" w:cs="Arial" w:eastAsia="Arial"/>
          <w:sz w:val="19"/>
          <w:szCs w:val="19"/>
          <w:spacing w:val="1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come</w:t>
      </w:r>
      <w:r>
        <w:rPr>
          <w:rFonts w:ascii="Arial" w:hAnsi="Arial" w:cs="Arial" w:eastAsia="Arial"/>
          <w:sz w:val="19"/>
          <w:szCs w:val="19"/>
          <w:spacing w:val="14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giustamente</w:t>
      </w:r>
      <w:r>
        <w:rPr>
          <w:rFonts w:ascii="Arial" w:hAnsi="Arial" w:cs="Arial" w:eastAsia="Arial"/>
          <w:sz w:val="19"/>
          <w:szCs w:val="19"/>
          <w:spacing w:val="20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nota</w:t>
      </w:r>
      <w:r>
        <w:rPr>
          <w:rFonts w:ascii="Arial" w:hAnsi="Arial" w:cs="Arial" w:eastAsia="Arial"/>
          <w:sz w:val="19"/>
          <w:szCs w:val="19"/>
          <w:spacing w:val="17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La</w:t>
      </w:r>
      <w:r>
        <w:rPr>
          <w:rFonts w:ascii="Arial" w:hAnsi="Arial" w:cs="Arial" w:eastAsia="Arial"/>
          <w:sz w:val="19"/>
          <w:szCs w:val="19"/>
          <w:spacing w:val="-6"/>
          <w:w w:val="89"/>
        </w:rPr>
        <w:t>w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,</w:t>
      </w:r>
      <w:r>
        <w:rPr>
          <w:rFonts w:ascii="Arial" w:hAnsi="Arial" w:cs="Arial" w:eastAsia="Arial"/>
          <w:sz w:val="19"/>
          <w:szCs w:val="19"/>
          <w:spacing w:val="7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in</w:t>
      </w:r>
      <w:r>
        <w:rPr>
          <w:rFonts w:ascii="Arial" w:hAnsi="Arial" w:cs="Arial" w:eastAsia="Arial"/>
          <w:sz w:val="19"/>
          <w:szCs w:val="19"/>
          <w:spacing w:val="-8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Italia</w:t>
      </w:r>
      <w:r>
        <w:rPr>
          <w:rFonts w:ascii="Arial" w:hAnsi="Arial" w:cs="Arial" w:eastAsia="Arial"/>
          <w:sz w:val="19"/>
          <w:szCs w:val="19"/>
          <w:spacing w:val="-20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assistiamo</w:t>
      </w:r>
      <w:r>
        <w:rPr>
          <w:rFonts w:ascii="Arial" w:hAnsi="Arial" w:cs="Arial" w:eastAsia="Arial"/>
          <w:sz w:val="19"/>
          <w:szCs w:val="19"/>
          <w:spacing w:val="9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alla</w:t>
      </w:r>
      <w:r>
        <w:rPr>
          <w:rFonts w:ascii="Arial" w:hAnsi="Arial" w:cs="Arial" w:eastAsia="Arial"/>
          <w:sz w:val="19"/>
          <w:szCs w:val="19"/>
          <w:spacing w:val="-20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costituzione</w:t>
      </w:r>
      <w:r>
        <w:rPr>
          <w:rFonts w:ascii="Arial" w:hAnsi="Arial" w:cs="Arial" w:eastAsia="Arial"/>
          <w:sz w:val="19"/>
          <w:szCs w:val="19"/>
          <w:spacing w:val="9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di</w:t>
      </w:r>
      <w:r>
        <w:rPr>
          <w:rFonts w:ascii="Arial" w:hAnsi="Arial" w:cs="Arial" w:eastAsia="Arial"/>
          <w:sz w:val="19"/>
          <w:szCs w:val="19"/>
          <w:spacing w:val="-8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tanti</w:t>
      </w:r>
      <w:r>
        <w:rPr>
          <w:rFonts w:ascii="Arial" w:hAnsi="Arial" w:cs="Arial" w:eastAsia="Arial"/>
          <w:sz w:val="19"/>
          <w:szCs w:val="19"/>
          <w:spacing w:val="-18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Stati</w:t>
      </w:r>
      <w:r>
        <w:rPr>
          <w:rFonts w:ascii="Arial" w:hAnsi="Arial" w:cs="Arial" w:eastAsia="Arial"/>
          <w:sz w:val="19"/>
          <w:szCs w:val="19"/>
          <w:spacing w:val="9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regionali?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8"/>
        </w:rPr>
        <w:t>Quali</w:t>
      </w:r>
      <w:r>
        <w:rPr>
          <w:rFonts w:ascii="Arial" w:hAnsi="Arial" w:cs="Arial" w:eastAsia="Arial"/>
          <w:sz w:val="19"/>
          <w:szCs w:val="19"/>
          <w:spacing w:val="-12"/>
          <w:w w:val="88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8"/>
        </w:rPr>
        <w:t>fattori</w:t>
      </w:r>
      <w:r>
        <w:rPr>
          <w:rFonts w:ascii="Arial" w:hAnsi="Arial" w:cs="Arial" w:eastAsia="Arial"/>
          <w:sz w:val="19"/>
          <w:szCs w:val="19"/>
          <w:spacing w:val="22"/>
          <w:w w:val="88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8"/>
        </w:rPr>
        <w:t>di</w:t>
      </w:r>
      <w:r>
        <w:rPr>
          <w:rFonts w:ascii="Arial" w:hAnsi="Arial" w:cs="Arial" w:eastAsia="Arial"/>
          <w:sz w:val="19"/>
          <w:szCs w:val="19"/>
          <w:spacing w:val="-6"/>
          <w:w w:val="88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8"/>
        </w:rPr>
        <w:t>natura</w:t>
      </w:r>
      <w:r>
        <w:rPr>
          <w:rFonts w:ascii="Arial" w:hAnsi="Arial" w:cs="Arial" w:eastAsia="Arial"/>
          <w:sz w:val="19"/>
          <w:szCs w:val="19"/>
          <w:spacing w:val="10"/>
          <w:w w:val="88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8"/>
        </w:rPr>
        <w:t>politica,</w:t>
      </w:r>
      <w:r>
        <w:rPr>
          <w:rFonts w:ascii="Arial" w:hAnsi="Arial" w:cs="Arial" w:eastAsia="Arial"/>
          <w:sz w:val="19"/>
          <w:szCs w:val="19"/>
          <w:spacing w:val="21"/>
          <w:w w:val="88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8"/>
        </w:rPr>
        <w:t>economica</w:t>
      </w:r>
      <w:r>
        <w:rPr>
          <w:rFonts w:ascii="Arial" w:hAnsi="Arial" w:cs="Arial" w:eastAsia="Arial"/>
          <w:sz w:val="19"/>
          <w:szCs w:val="19"/>
          <w:spacing w:val="16"/>
          <w:w w:val="88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8"/>
        </w:rPr>
        <w:t>e</w:t>
      </w:r>
      <w:r>
        <w:rPr>
          <w:rFonts w:ascii="Arial" w:hAnsi="Arial" w:cs="Arial" w:eastAsia="Arial"/>
          <w:sz w:val="19"/>
          <w:szCs w:val="19"/>
          <w:spacing w:val="-11"/>
          <w:w w:val="88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8"/>
        </w:rPr>
        <w:t>culturale</w:t>
      </w:r>
      <w:r>
        <w:rPr>
          <w:rFonts w:ascii="Arial" w:hAnsi="Arial" w:cs="Arial" w:eastAsia="Arial"/>
          <w:sz w:val="19"/>
          <w:szCs w:val="19"/>
          <w:spacing w:val="31"/>
          <w:w w:val="88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8"/>
        </w:rPr>
        <w:t>contribuiscono</w:t>
      </w:r>
      <w:r>
        <w:rPr>
          <w:rFonts w:ascii="Arial" w:hAnsi="Arial" w:cs="Arial" w:eastAsia="Arial"/>
          <w:sz w:val="19"/>
          <w:szCs w:val="19"/>
          <w:spacing w:val="0"/>
          <w:w w:val="88"/>
        </w:rPr>
        <w:t> </w:t>
      </w:r>
      <w:r>
        <w:rPr>
          <w:rFonts w:ascii="Arial" w:hAnsi="Arial" w:cs="Arial" w:eastAsia="Arial"/>
          <w:sz w:val="19"/>
          <w:szCs w:val="19"/>
          <w:spacing w:val="3"/>
          <w:w w:val="88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8"/>
        </w:rPr>
        <w:t>alla</w:t>
      </w:r>
      <w:r>
        <w:rPr>
          <w:rFonts w:ascii="Arial" w:hAnsi="Arial" w:cs="Arial" w:eastAsia="Arial"/>
          <w:sz w:val="19"/>
          <w:szCs w:val="19"/>
          <w:spacing w:val="0"/>
          <w:w w:val="88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8"/>
        </w:rPr>
        <w:t>diversa</w:t>
      </w:r>
      <w:r>
        <w:rPr>
          <w:rFonts w:ascii="Arial" w:hAnsi="Arial" w:cs="Arial" w:eastAsia="Arial"/>
          <w:sz w:val="19"/>
          <w:szCs w:val="19"/>
          <w:spacing w:val="7"/>
          <w:w w:val="88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8"/>
        </w:rPr>
        <w:t>evoluzione</w:t>
      </w:r>
      <w:r>
        <w:rPr>
          <w:rFonts w:ascii="Arial" w:hAnsi="Arial" w:cs="Arial" w:eastAsia="Arial"/>
          <w:sz w:val="19"/>
          <w:szCs w:val="19"/>
          <w:spacing w:val="-3"/>
          <w:w w:val="88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8"/>
        </w:rPr>
        <w:t>degli</w:t>
      </w:r>
      <w:r>
        <w:rPr>
          <w:rFonts w:ascii="Arial" w:hAnsi="Arial" w:cs="Arial" w:eastAsia="Arial"/>
          <w:sz w:val="19"/>
          <w:szCs w:val="19"/>
          <w:spacing w:val="4"/>
          <w:w w:val="88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Stati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8"/>
        </w:rPr>
        <w:t>italiani?</w:t>
      </w:r>
      <w:r>
        <w:rPr>
          <w:rFonts w:ascii="Arial" w:hAnsi="Arial" w:cs="Arial" w:eastAsia="Arial"/>
          <w:sz w:val="19"/>
          <w:szCs w:val="19"/>
          <w:spacing w:val="8"/>
          <w:w w:val="88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8"/>
        </w:rPr>
        <w:t>Rispondi</w:t>
      </w:r>
      <w:r>
        <w:rPr>
          <w:rFonts w:ascii="Arial" w:hAnsi="Arial" w:cs="Arial" w:eastAsia="Arial"/>
          <w:sz w:val="19"/>
          <w:szCs w:val="19"/>
          <w:spacing w:val="-12"/>
          <w:w w:val="88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8"/>
        </w:rPr>
        <w:t>utilizzando,</w:t>
      </w:r>
      <w:r>
        <w:rPr>
          <w:rFonts w:ascii="Arial" w:hAnsi="Arial" w:cs="Arial" w:eastAsia="Arial"/>
          <w:sz w:val="19"/>
          <w:szCs w:val="19"/>
          <w:spacing w:val="-12"/>
          <w:w w:val="88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8"/>
        </w:rPr>
        <w:t>nell’ordine</w:t>
      </w:r>
      <w:r>
        <w:rPr>
          <w:rFonts w:ascii="Arial" w:hAnsi="Arial" w:cs="Arial" w:eastAsia="Arial"/>
          <w:sz w:val="19"/>
          <w:szCs w:val="19"/>
          <w:spacing w:val="23"/>
          <w:w w:val="88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8"/>
        </w:rPr>
        <w:t>che</w:t>
      </w:r>
      <w:r>
        <w:rPr>
          <w:rFonts w:ascii="Arial" w:hAnsi="Arial" w:cs="Arial" w:eastAsia="Arial"/>
          <w:sz w:val="19"/>
          <w:szCs w:val="19"/>
          <w:spacing w:val="4"/>
          <w:w w:val="88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8"/>
        </w:rPr>
        <w:t>ritieni</w:t>
      </w:r>
      <w:r>
        <w:rPr>
          <w:rFonts w:ascii="Arial" w:hAnsi="Arial" w:cs="Arial" w:eastAsia="Arial"/>
          <w:sz w:val="19"/>
          <w:szCs w:val="19"/>
          <w:spacing w:val="20"/>
          <w:w w:val="88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8"/>
        </w:rPr>
        <w:t>più</w:t>
      </w:r>
      <w:r>
        <w:rPr>
          <w:rFonts w:ascii="Arial" w:hAnsi="Arial" w:cs="Arial" w:eastAsia="Arial"/>
          <w:sz w:val="19"/>
          <w:szCs w:val="19"/>
          <w:spacing w:val="-4"/>
          <w:w w:val="88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8"/>
        </w:rPr>
        <w:t>opportuno,</w:t>
      </w:r>
      <w:r>
        <w:rPr>
          <w:rFonts w:ascii="Arial" w:hAnsi="Arial" w:cs="Arial" w:eastAsia="Arial"/>
          <w:sz w:val="19"/>
          <w:szCs w:val="19"/>
          <w:spacing w:val="7"/>
          <w:w w:val="88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i</w:t>
      </w:r>
      <w:r>
        <w:rPr>
          <w:rFonts w:ascii="Arial" w:hAnsi="Arial" w:cs="Arial" w:eastAsia="Arial"/>
          <w:sz w:val="19"/>
          <w:szCs w:val="19"/>
          <w:spacing w:val="-18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seguenti</w:t>
      </w:r>
      <w:r>
        <w:rPr>
          <w:rFonts w:ascii="Arial" w:hAnsi="Arial" w:cs="Arial" w:eastAsia="Arial"/>
          <w:sz w:val="19"/>
          <w:szCs w:val="19"/>
          <w:spacing w:val="2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termini: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  <w:i/>
        </w:rPr>
        <w:t>governo,</w:t>
      </w:r>
      <w:r>
        <w:rPr>
          <w:rFonts w:ascii="Arial" w:hAnsi="Arial" w:cs="Arial" w:eastAsia="Arial"/>
          <w:sz w:val="19"/>
          <w:szCs w:val="19"/>
          <w:spacing w:val="-12"/>
          <w:w w:val="89"/>
          <w:i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  <w:i/>
        </w:rPr>
        <w:t>privilegi,</w:t>
      </w:r>
      <w:r>
        <w:rPr>
          <w:rFonts w:ascii="Arial" w:hAnsi="Arial" w:cs="Arial" w:eastAsia="Arial"/>
          <w:sz w:val="19"/>
          <w:szCs w:val="19"/>
          <w:spacing w:val="0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  <w:i/>
        </w:rPr>
        <w:t>signorie,</w:t>
      </w:r>
      <w:r>
        <w:rPr>
          <w:rFonts w:ascii="Arial" w:hAnsi="Arial" w:cs="Arial" w:eastAsia="Arial"/>
          <w:sz w:val="19"/>
          <w:szCs w:val="19"/>
          <w:spacing w:val="0"/>
          <w:w w:val="91"/>
          <w:i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  <w:i/>
        </w:rPr>
        <w:t>esercito,</w:t>
      </w:r>
      <w:r>
        <w:rPr>
          <w:rFonts w:ascii="Arial" w:hAnsi="Arial" w:cs="Arial" w:eastAsia="Arial"/>
          <w:sz w:val="19"/>
          <w:szCs w:val="19"/>
          <w:spacing w:val="7"/>
          <w:w w:val="91"/>
          <w:i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  <w:i/>
        </w:rPr>
        <w:t>politica</w:t>
      </w:r>
      <w:r>
        <w:rPr>
          <w:rFonts w:ascii="Arial" w:hAnsi="Arial" w:cs="Arial" w:eastAsia="Arial"/>
          <w:sz w:val="19"/>
          <w:szCs w:val="19"/>
          <w:spacing w:val="17"/>
          <w:w w:val="91"/>
          <w:i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  <w:i/>
        </w:rPr>
        <w:t>fiscale,</w:t>
      </w:r>
      <w:r>
        <w:rPr>
          <w:rFonts w:ascii="Arial" w:hAnsi="Arial" w:cs="Arial" w:eastAsia="Arial"/>
          <w:sz w:val="19"/>
          <w:szCs w:val="19"/>
          <w:spacing w:val="6"/>
          <w:w w:val="91"/>
          <w:i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  <w:i/>
        </w:rPr>
        <w:t>compagnie</w:t>
      </w:r>
      <w:r>
        <w:rPr>
          <w:rFonts w:ascii="Arial" w:hAnsi="Arial" w:cs="Arial" w:eastAsia="Arial"/>
          <w:sz w:val="19"/>
          <w:szCs w:val="19"/>
          <w:spacing w:val="-10"/>
          <w:w w:val="91"/>
          <w:i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  <w:i/>
        </w:rPr>
        <w:t>di</w:t>
      </w:r>
      <w:r>
        <w:rPr>
          <w:rFonts w:ascii="Arial" w:hAnsi="Arial" w:cs="Arial" w:eastAsia="Arial"/>
          <w:sz w:val="19"/>
          <w:szCs w:val="19"/>
          <w:spacing w:val="-17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  <w:i/>
        </w:rPr>
        <w:t>ventura,</w:t>
      </w:r>
      <w:r>
        <w:rPr>
          <w:rFonts w:ascii="Arial" w:hAnsi="Arial" w:cs="Arial" w:eastAsia="Arial"/>
          <w:sz w:val="19"/>
          <w:szCs w:val="19"/>
          <w:spacing w:val="0"/>
          <w:w w:val="90"/>
          <w:i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  <w:i/>
        </w:rPr>
        <w:t>espansionismo</w:t>
      </w:r>
      <w:r>
        <w:rPr>
          <w:rFonts w:ascii="Arial" w:hAnsi="Arial" w:cs="Arial" w:eastAsia="Arial"/>
          <w:sz w:val="19"/>
          <w:szCs w:val="19"/>
          <w:spacing w:val="-12"/>
          <w:w w:val="90"/>
          <w:i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  <w:i/>
        </w:rPr>
        <w:t>territoriale,</w:t>
      </w:r>
      <w:r>
        <w:rPr>
          <w:rFonts w:ascii="Arial" w:hAnsi="Arial" w:cs="Arial" w:eastAsia="Arial"/>
          <w:sz w:val="19"/>
          <w:szCs w:val="19"/>
          <w:spacing w:val="36"/>
          <w:w w:val="90"/>
          <w:i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  <w:i/>
        </w:rPr>
        <w:t>burocrazia,</w:t>
      </w:r>
      <w:r>
        <w:rPr>
          <w:rFonts w:ascii="Arial" w:hAnsi="Arial" w:cs="Arial" w:eastAsia="Arial"/>
          <w:sz w:val="19"/>
          <w:szCs w:val="19"/>
          <w:spacing w:val="0"/>
          <w:w w:val="90"/>
          <w:i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  <w:i/>
        </w:rPr>
        <w:t>fun</w:t>
      </w:r>
      <w:r>
        <w:rPr>
          <w:rFonts w:ascii="Arial" w:hAnsi="Arial" w:cs="Arial" w:eastAsia="Arial"/>
          <w:sz w:val="19"/>
          <w:szCs w:val="19"/>
          <w:spacing w:val="0"/>
          <w:w w:val="100"/>
          <w:i/>
        </w:rPr>
        <w:t>-</w:t>
      </w:r>
      <w:r>
        <w:rPr>
          <w:rFonts w:ascii="Arial" w:hAnsi="Arial" w:cs="Arial" w:eastAsia="Arial"/>
          <w:sz w:val="19"/>
          <w:szCs w:val="19"/>
          <w:spacing w:val="0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  <w:i/>
        </w:rPr>
        <w:t>zionari,</w:t>
      </w:r>
      <w:r>
        <w:rPr>
          <w:rFonts w:ascii="Arial" w:hAnsi="Arial" w:cs="Arial" w:eastAsia="Arial"/>
          <w:sz w:val="19"/>
          <w:szCs w:val="19"/>
          <w:spacing w:val="-5"/>
          <w:w w:val="89"/>
          <w:i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  <w:i/>
        </w:rPr>
        <w:t>nazione/nazionale</w:t>
      </w:r>
      <w:r>
        <w:rPr>
          <w:rFonts w:ascii="Arial" w:hAnsi="Arial" w:cs="Arial" w:eastAsia="Arial"/>
          <w:sz w:val="19"/>
          <w:szCs w:val="19"/>
          <w:spacing w:val="0"/>
          <w:w w:val="79"/>
        </w:rPr>
        <w:t>.</w:t>
      </w:r>
      <w:r>
        <w:rPr>
          <w:rFonts w:ascii="Arial" w:hAnsi="Arial" w:cs="Arial" w:eastAsia="Arial"/>
          <w:sz w:val="19"/>
          <w:szCs w:val="19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3" w:lineRule="auto"/>
        <w:ind w:left="384" w:right="505" w:firstLine="-283"/>
        <w:jc w:val="both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79"/>
          <w:b/>
          <w:bCs/>
        </w:rPr>
        <w:t>5.</w:t>
      </w:r>
      <w:r>
        <w:rPr>
          <w:rFonts w:ascii="Arial" w:hAnsi="Arial" w:cs="Arial" w:eastAsia="Arial"/>
          <w:sz w:val="19"/>
          <w:szCs w:val="19"/>
          <w:spacing w:val="0"/>
          <w:w w:val="79"/>
          <w:b/>
          <w:bCs/>
        </w:rPr>
        <w:t>  </w:t>
      </w:r>
      <w:r>
        <w:rPr>
          <w:rFonts w:ascii="Arial" w:hAnsi="Arial" w:cs="Arial" w:eastAsia="Arial"/>
          <w:sz w:val="19"/>
          <w:szCs w:val="19"/>
          <w:spacing w:val="31"/>
          <w:w w:val="79"/>
          <w:b/>
          <w:bCs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I</w:t>
      </w:r>
      <w:r>
        <w:rPr>
          <w:rFonts w:ascii="Arial" w:hAnsi="Arial" w:cs="Arial" w:eastAsia="Arial"/>
          <w:sz w:val="19"/>
          <w:szCs w:val="19"/>
          <w:spacing w:val="2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3"/>
        </w:rPr>
        <w:t>testi</w:t>
      </w:r>
      <w:r>
        <w:rPr>
          <w:rFonts w:ascii="Arial" w:hAnsi="Arial" w:cs="Arial" w:eastAsia="Arial"/>
          <w:sz w:val="19"/>
          <w:szCs w:val="19"/>
          <w:spacing w:val="6"/>
          <w:w w:val="93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che</w:t>
      </w:r>
      <w:r>
        <w:rPr>
          <w:rFonts w:ascii="Arial" w:hAnsi="Arial" w:cs="Arial" w:eastAsia="Arial"/>
          <w:sz w:val="19"/>
          <w:szCs w:val="19"/>
          <w:spacing w:val="-19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seguono,</w:t>
      </w:r>
      <w:r>
        <w:rPr>
          <w:rFonts w:ascii="Arial" w:hAnsi="Arial" w:cs="Arial" w:eastAsia="Arial"/>
          <w:sz w:val="19"/>
          <w:szCs w:val="19"/>
          <w:spacing w:val="8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i</w:t>
      </w:r>
      <w:r>
        <w:rPr>
          <w:rFonts w:ascii="Arial" w:hAnsi="Arial" w:cs="Arial" w:eastAsia="Arial"/>
          <w:sz w:val="19"/>
          <w:szCs w:val="19"/>
          <w:spacing w:val="2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primi</w:t>
      </w:r>
      <w:r>
        <w:rPr>
          <w:rFonts w:ascii="Arial" w:hAnsi="Arial" w:cs="Arial" w:eastAsia="Arial"/>
          <w:sz w:val="19"/>
          <w:szCs w:val="19"/>
          <w:spacing w:val="11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due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documenti</w:t>
      </w:r>
      <w:r>
        <w:rPr>
          <w:rFonts w:ascii="Arial" w:hAnsi="Arial" w:cs="Arial" w:eastAsia="Arial"/>
          <w:sz w:val="19"/>
          <w:szCs w:val="19"/>
          <w:spacing w:val="7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storico-letterari,</w:t>
      </w:r>
      <w:r>
        <w:rPr>
          <w:rFonts w:ascii="Arial" w:hAnsi="Arial" w:cs="Arial" w:eastAsia="Arial"/>
          <w:sz w:val="19"/>
          <w:szCs w:val="19"/>
          <w:spacing w:val="46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il</w:t>
      </w:r>
      <w:r>
        <w:rPr>
          <w:rFonts w:ascii="Arial" w:hAnsi="Arial" w:cs="Arial" w:eastAsia="Arial"/>
          <w:sz w:val="19"/>
          <w:szCs w:val="19"/>
          <w:spacing w:val="2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terzo</w:t>
      </w:r>
      <w:r>
        <w:rPr>
          <w:rFonts w:ascii="Arial" w:hAnsi="Arial" w:cs="Arial" w:eastAsia="Arial"/>
          <w:sz w:val="19"/>
          <w:szCs w:val="19"/>
          <w:spacing w:val="8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un</w:t>
      </w:r>
      <w:r>
        <w:rPr>
          <w:rFonts w:ascii="Arial" w:hAnsi="Arial" w:cs="Arial" w:eastAsia="Arial"/>
          <w:sz w:val="19"/>
          <w:szCs w:val="19"/>
          <w:spacing w:val="8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brano</w:t>
      </w:r>
      <w:r>
        <w:rPr>
          <w:rFonts w:ascii="Arial" w:hAnsi="Arial" w:cs="Arial" w:eastAsia="Arial"/>
          <w:sz w:val="19"/>
          <w:szCs w:val="19"/>
          <w:spacing w:val="18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di</w:t>
      </w:r>
      <w:r>
        <w:rPr>
          <w:rFonts w:ascii="Arial" w:hAnsi="Arial" w:cs="Arial" w:eastAsia="Arial"/>
          <w:sz w:val="19"/>
          <w:szCs w:val="19"/>
          <w:spacing w:val="-10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critica</w:t>
      </w:r>
      <w:r>
        <w:rPr>
          <w:rFonts w:ascii="Arial" w:hAnsi="Arial" w:cs="Arial" w:eastAsia="Arial"/>
          <w:sz w:val="19"/>
          <w:szCs w:val="19"/>
          <w:spacing w:val="-13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3"/>
        </w:rPr>
        <w:t>storiografica,</w:t>
      </w:r>
      <w:r>
        <w:rPr>
          <w:rFonts w:ascii="Arial" w:hAnsi="Arial" w:cs="Arial" w:eastAsia="Arial"/>
          <w:sz w:val="19"/>
          <w:szCs w:val="19"/>
          <w:spacing w:val="0"/>
          <w:w w:val="93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esemplificano</w:t>
      </w:r>
      <w:r>
        <w:rPr>
          <w:rFonts w:ascii="Arial" w:hAnsi="Arial" w:cs="Arial" w:eastAsia="Arial"/>
          <w:sz w:val="19"/>
          <w:szCs w:val="19"/>
          <w:spacing w:val="-1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i</w:t>
      </w:r>
      <w:r>
        <w:rPr>
          <w:rFonts w:ascii="Arial" w:hAnsi="Arial" w:cs="Arial" w:eastAsia="Arial"/>
          <w:sz w:val="19"/>
          <w:szCs w:val="19"/>
          <w:spacing w:val="-6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diversi</w:t>
      </w:r>
      <w:r>
        <w:rPr>
          <w:rFonts w:ascii="Arial" w:hAnsi="Arial" w:cs="Arial" w:eastAsia="Arial"/>
          <w:sz w:val="19"/>
          <w:szCs w:val="19"/>
          <w:spacing w:val="-2"/>
          <w:w w:val="9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aspetti</w:t>
      </w:r>
      <w:r>
        <w:rPr>
          <w:rFonts w:ascii="Arial" w:hAnsi="Arial" w:cs="Arial" w:eastAsia="Arial"/>
          <w:sz w:val="19"/>
          <w:szCs w:val="19"/>
          <w:spacing w:val="-2"/>
          <w:w w:val="9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spacing w:val="-18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le</w:t>
      </w:r>
      <w:r>
        <w:rPr>
          <w:rFonts w:ascii="Arial" w:hAnsi="Arial" w:cs="Arial" w:eastAsia="Arial"/>
          <w:sz w:val="19"/>
          <w:szCs w:val="19"/>
          <w:spacing w:val="-18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diverse</w:t>
      </w:r>
      <w:r>
        <w:rPr>
          <w:rFonts w:ascii="Arial" w:hAnsi="Arial" w:cs="Arial" w:eastAsia="Arial"/>
          <w:sz w:val="19"/>
          <w:szCs w:val="19"/>
          <w:spacing w:val="-1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declinazioni</w:t>
      </w:r>
      <w:r>
        <w:rPr>
          <w:rFonts w:ascii="Arial" w:hAnsi="Arial" w:cs="Arial" w:eastAsia="Arial"/>
          <w:sz w:val="19"/>
          <w:szCs w:val="19"/>
          <w:spacing w:val="-1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del</w:t>
      </w:r>
      <w:r>
        <w:rPr>
          <w:rFonts w:ascii="Arial" w:hAnsi="Arial" w:cs="Arial" w:eastAsia="Arial"/>
          <w:sz w:val="19"/>
          <w:szCs w:val="19"/>
          <w:spacing w:val="-1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rapporto</w:t>
      </w:r>
      <w:r>
        <w:rPr>
          <w:rFonts w:ascii="Arial" w:hAnsi="Arial" w:cs="Arial" w:eastAsia="Arial"/>
          <w:sz w:val="19"/>
          <w:szCs w:val="19"/>
          <w:spacing w:val="6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tra</w:t>
      </w:r>
      <w:r>
        <w:rPr>
          <w:rFonts w:ascii="Arial" w:hAnsi="Arial" w:cs="Arial" w:eastAsia="Arial"/>
          <w:sz w:val="19"/>
          <w:szCs w:val="19"/>
          <w:spacing w:val="-17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scienza,</w:t>
      </w:r>
      <w:r>
        <w:rPr>
          <w:rFonts w:ascii="Arial" w:hAnsi="Arial" w:cs="Arial" w:eastAsia="Arial"/>
          <w:sz w:val="19"/>
          <w:szCs w:val="19"/>
          <w:spacing w:val="-8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tecnologia,</w:t>
      </w:r>
      <w:r>
        <w:rPr>
          <w:rFonts w:ascii="Arial" w:hAnsi="Arial" w:cs="Arial" w:eastAsia="Arial"/>
          <w:sz w:val="19"/>
          <w:szCs w:val="19"/>
          <w:spacing w:val="8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guerra</w:t>
      </w:r>
      <w:r>
        <w:rPr>
          <w:rFonts w:ascii="Arial" w:hAnsi="Arial" w:cs="Arial" w:eastAsia="Arial"/>
          <w:sz w:val="19"/>
          <w:szCs w:val="19"/>
          <w:spacing w:val="10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arte</w:t>
      </w:r>
      <w:r>
        <w:rPr>
          <w:rFonts w:ascii="Arial" w:hAnsi="Arial" w:cs="Arial" w:eastAsia="Arial"/>
          <w:sz w:val="19"/>
          <w:szCs w:val="19"/>
          <w:spacing w:val="4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del</w:t>
      </w:r>
      <w:r>
        <w:rPr>
          <w:rFonts w:ascii="Arial" w:hAnsi="Arial" w:cs="Arial" w:eastAsia="Arial"/>
          <w:sz w:val="19"/>
          <w:szCs w:val="19"/>
          <w:spacing w:val="-3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governo.</w:t>
      </w:r>
      <w:r>
        <w:rPr>
          <w:rFonts w:ascii="Arial" w:hAnsi="Arial" w:cs="Arial" w:eastAsia="Arial"/>
          <w:sz w:val="19"/>
          <w:szCs w:val="19"/>
          <w:spacing w:val="-13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Leggili</w:t>
      </w:r>
      <w:r>
        <w:rPr>
          <w:rFonts w:ascii="Arial" w:hAnsi="Arial" w:cs="Arial" w:eastAsia="Arial"/>
          <w:sz w:val="19"/>
          <w:szCs w:val="19"/>
          <w:spacing w:val="-6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con</w:t>
      </w:r>
      <w:r>
        <w:rPr>
          <w:rFonts w:ascii="Arial" w:hAnsi="Arial" w:cs="Arial" w:eastAsia="Arial"/>
          <w:sz w:val="19"/>
          <w:szCs w:val="19"/>
          <w:spacing w:val="3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attenzione</w:t>
      </w:r>
      <w:r>
        <w:rPr>
          <w:rFonts w:ascii="Arial" w:hAnsi="Arial" w:cs="Arial" w:eastAsia="Arial"/>
          <w:sz w:val="19"/>
          <w:szCs w:val="19"/>
          <w:spacing w:val="-6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e</w:t>
      </w:r>
      <w:r>
        <w:rPr>
          <w:rFonts w:ascii="Arial" w:hAnsi="Arial" w:cs="Arial" w:eastAsia="Arial"/>
          <w:sz w:val="19"/>
          <w:szCs w:val="19"/>
          <w:spacing w:val="-7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poi</w:t>
      </w:r>
      <w:r>
        <w:rPr>
          <w:rFonts w:ascii="Arial" w:hAnsi="Arial" w:cs="Arial" w:eastAsia="Arial"/>
          <w:sz w:val="19"/>
          <w:szCs w:val="19"/>
          <w:spacing w:val="-3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rispondi</w:t>
      </w:r>
      <w:r>
        <w:rPr>
          <w:rFonts w:ascii="Arial" w:hAnsi="Arial" w:cs="Arial" w:eastAsia="Arial"/>
          <w:sz w:val="19"/>
          <w:szCs w:val="19"/>
          <w:spacing w:val="8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alle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domande.</w:t>
      </w:r>
      <w:r>
        <w:rPr>
          <w:rFonts w:ascii="Arial" w:hAnsi="Arial" w:cs="Arial" w:eastAsia="Arial"/>
          <w:sz w:val="19"/>
          <w:szCs w:val="19"/>
          <w:spacing w:val="0"/>
          <w:w w:val="100"/>
        </w:rPr>
      </w:r>
    </w:p>
    <w:p>
      <w:pPr>
        <w:jc w:val="both"/>
        <w:spacing w:after="0"/>
        <w:sectPr>
          <w:pgNumType w:start="7"/>
          <w:pgMar w:header="0" w:footer="560" w:top="740" w:bottom="740" w:left="920" w:right="1540"/>
          <w:headerReference w:type="odd" r:id="rId32"/>
          <w:footerReference w:type="odd" r:id="rId33"/>
          <w:footerReference w:type="even" r:id="rId34"/>
          <w:pgSz w:w="11060" w:h="147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4" w:right="830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b/>
          <w:bCs/>
        </w:rPr>
        <w:t>1.</w:t>
      </w:r>
      <w:r>
        <w:rPr>
          <w:rFonts w:ascii="Times New Roman" w:hAnsi="Times New Roman" w:cs="Times New Roman" w:eastAsia="Times New Roman"/>
          <w:sz w:val="16"/>
          <w:szCs w:val="16"/>
          <w:spacing w:val="3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5"/>
          <w:w w:val="106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3"/>
        </w:rPr>
        <w:t>arti.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16" w:after="0" w:line="240" w:lineRule="auto"/>
        <w:ind w:left="114" w:right="810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b/>
          <w:bCs/>
        </w:rPr>
        <w:t>2.</w:t>
      </w:r>
      <w:r>
        <w:rPr>
          <w:rFonts w:ascii="Times New Roman" w:hAnsi="Times New Roman" w:cs="Times New Roman" w:eastAsia="Times New Roman"/>
          <w:sz w:val="16"/>
          <w:szCs w:val="16"/>
          <w:spacing w:val="3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Buca.</w:t>
      </w:r>
    </w:p>
    <w:p>
      <w:pPr>
        <w:spacing w:before="16" w:after="0" w:line="260" w:lineRule="auto"/>
        <w:ind w:left="114" w:right="-48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b/>
          <w:bCs/>
        </w:rPr>
        <w:t>3.</w:t>
      </w:r>
      <w:r>
        <w:rPr>
          <w:rFonts w:ascii="Times New Roman" w:hAnsi="Times New Roman" w:cs="Times New Roman" w:eastAsia="Times New Roman"/>
          <w:sz w:val="16"/>
          <w:szCs w:val="16"/>
          <w:spacing w:val="2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Sorta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9"/>
        </w:rPr>
        <w:t>anten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09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1"/>
        </w:rPr>
        <w:t>to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cannone:</w:t>
      </w:r>
      <w:r>
        <w:rPr>
          <w:rFonts w:ascii="Times New Roman" w:hAnsi="Times New Roman" w:cs="Times New Roman" w:eastAsia="Times New Roman"/>
          <w:sz w:val="16"/>
          <w:szCs w:val="1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16"/>
          <w:szCs w:val="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pez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zo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artiglieria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4"/>
        </w:rPr>
        <w:t>che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lancia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proiettili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5"/>
        </w:rPr>
        <w:t>con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16"/>
          <w:szCs w:val="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tiro</w:t>
      </w:r>
      <w:r>
        <w:rPr>
          <w:rFonts w:ascii="Times New Roman" w:hAnsi="Times New Roman" w:cs="Times New Roman" w:eastAsia="Times New Roman"/>
          <w:sz w:val="16"/>
          <w:szCs w:val="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6"/>
        </w:rPr>
        <w:t>par</w:t>
      </w:r>
      <w:r>
        <w:rPr>
          <w:rFonts w:ascii="Times New Roman" w:hAnsi="Times New Roman" w:cs="Times New Roman" w:eastAsia="Times New Roman"/>
          <w:sz w:val="16"/>
          <w:szCs w:val="16"/>
          <w:spacing w:val="-4"/>
          <w:w w:val="106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2"/>
        </w:rPr>
        <w:t>bolic</w:t>
      </w:r>
      <w:r>
        <w:rPr>
          <w:rFonts w:ascii="Times New Roman" w:hAnsi="Times New Roman" w:cs="Times New Roman" w:eastAsia="Times New Roman"/>
          <w:sz w:val="16"/>
          <w:szCs w:val="16"/>
          <w:spacing w:val="-8"/>
          <w:w w:val="102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7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0" w:after="0" w:line="240" w:lineRule="auto"/>
        <w:ind w:left="114" w:right="556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b/>
          <w:bCs/>
        </w:rPr>
        <w:t>4.</w:t>
      </w:r>
      <w:r>
        <w:rPr>
          <w:rFonts w:ascii="Times New Roman" w:hAnsi="Times New Roman" w:cs="Times New Roman" w:eastAsia="Times New Roman"/>
          <w:sz w:val="16"/>
          <w:szCs w:val="16"/>
          <w:spacing w:val="3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5"/>
        </w:rPr>
        <w:t>Vigliacc</w:t>
      </w:r>
      <w:r>
        <w:rPr>
          <w:rFonts w:ascii="Times New Roman" w:hAnsi="Times New Roman" w:cs="Times New Roman" w:eastAsia="Times New Roman"/>
          <w:sz w:val="16"/>
          <w:szCs w:val="16"/>
          <w:spacing w:val="-8"/>
          <w:w w:val="95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7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80" w:after="0" w:line="240" w:lineRule="auto"/>
        <w:ind w:left="-34" w:right="-54"/>
        <w:jc w:val="center"/>
        <w:rPr>
          <w:rFonts w:ascii="Arial" w:hAnsi="Arial" w:cs="Arial" w:eastAsia="Arial"/>
          <w:sz w:val="19"/>
          <w:szCs w:val="19"/>
        </w:rPr>
      </w:pPr>
      <w:rPr/>
      <w:r>
        <w:rPr/>
        <w:br w:type="column"/>
      </w:r>
      <w:r>
        <w:rPr>
          <w:rFonts w:ascii="Arial" w:hAnsi="Arial" w:cs="Arial" w:eastAsia="Arial"/>
          <w:sz w:val="19"/>
          <w:szCs w:val="19"/>
          <w:color w:val="FFFFFF"/>
          <w:spacing w:val="-2"/>
          <w:w w:val="79"/>
        </w:rPr>
        <w:t>TEST</w:t>
      </w:r>
      <w:r>
        <w:rPr>
          <w:rFonts w:ascii="Arial" w:hAnsi="Arial" w:cs="Arial" w:eastAsia="Arial"/>
          <w:sz w:val="19"/>
          <w:szCs w:val="19"/>
          <w:color w:val="FFFFFF"/>
          <w:spacing w:val="0"/>
          <w:w w:val="79"/>
        </w:rPr>
        <w:t>O</w:t>
      </w:r>
      <w:r>
        <w:rPr>
          <w:rFonts w:ascii="Arial" w:hAnsi="Arial" w:cs="Arial" w:eastAsia="Arial"/>
          <w:sz w:val="19"/>
          <w:szCs w:val="19"/>
          <w:color w:val="FFFFFF"/>
          <w:spacing w:val="-5"/>
          <w:w w:val="79"/>
        </w:rPr>
        <w:t> </w:t>
      </w:r>
      <w:r>
        <w:rPr>
          <w:rFonts w:ascii="Arial" w:hAnsi="Arial" w:cs="Arial" w:eastAsia="Arial"/>
          <w:sz w:val="19"/>
          <w:szCs w:val="19"/>
          <w:color w:val="FFFFFF"/>
          <w:spacing w:val="0"/>
          <w:w w:val="79"/>
        </w:rPr>
        <w:t>1</w:t>
      </w:r>
      <w:r>
        <w:rPr>
          <w:rFonts w:ascii="Arial" w:hAnsi="Arial" w:cs="Arial" w:eastAsia="Arial"/>
          <w:sz w:val="19"/>
          <w:szCs w:val="19"/>
          <w:color w:val="FFFFFF"/>
          <w:spacing w:val="-3"/>
          <w:w w:val="79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79"/>
        </w:rPr>
        <w:t>LUDOVIC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9"/>
        </w:rPr>
        <w:t>O</w:t>
      </w:r>
      <w:r>
        <w:rPr>
          <w:rFonts w:ascii="Arial" w:hAnsi="Arial" w:cs="Arial" w:eastAsia="Arial"/>
          <w:sz w:val="19"/>
          <w:szCs w:val="19"/>
          <w:color w:val="000000"/>
          <w:spacing w:val="14"/>
          <w:w w:val="79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79"/>
        </w:rPr>
        <w:t>ARIOSTO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9"/>
        </w:rPr>
        <w:t>,</w:t>
      </w:r>
      <w:r>
        <w:rPr>
          <w:rFonts w:ascii="Arial" w:hAnsi="Arial" w:cs="Arial" w:eastAsia="Arial"/>
          <w:sz w:val="19"/>
          <w:szCs w:val="19"/>
          <w:color w:val="000000"/>
          <w:spacing w:val="21"/>
          <w:w w:val="79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87"/>
          <w:i/>
        </w:rPr>
        <w:t>«ABOMINOS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87"/>
          <w:i/>
        </w:rPr>
        <w:t>I</w:t>
      </w:r>
      <w:r>
        <w:rPr>
          <w:rFonts w:ascii="Arial" w:hAnsi="Arial" w:cs="Arial" w:eastAsia="Arial"/>
          <w:sz w:val="19"/>
          <w:szCs w:val="19"/>
          <w:color w:val="000000"/>
          <w:spacing w:val="2"/>
          <w:w w:val="87"/>
          <w:i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83"/>
          <w:i/>
        </w:rPr>
        <w:t>ORDIGNI»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555" w:right="-20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pict>
          <v:group style="position:absolute;margin-left:100.994904pt;margin-top:-20.823540pt;width:39.998pt;height:39.0223pt;mso-position-horizontal-relative:page;mso-position-vertical-relative:paragraph;z-index:-2166" coordorigin="2020,-416" coordsize="800,780">
            <v:group style="position:absolute;left:2110;top:-326;width:620;height:180" coordorigin="2110,-326" coordsize="620,180">
              <v:shape style="position:absolute;left:2110;top:-326;width:620;height:180" coordorigin="2110,-326" coordsize="620,180" path="m2110,-146l2730,-146,2730,-326,2110,-326,2110,-146xe" filled="t" fillcolor="#7E6F6C" stroked="f">
                <v:path arrowok="t"/>
                <v:fill/>
              </v:shape>
            </v:group>
            <v:group style="position:absolute;left:2099;top:-56;width:245;height:410" coordorigin="2099,-56" coordsize="245,410">
              <v:shape style="position:absolute;left:2099;top:-56;width:245;height:410" coordorigin="2099,-56" coordsize="245,410" path="m2099,-56l2344,-56,2344,354,2099,354,2099,-56e" filled="t" fillcolor="#000000" stroked="f">
                <v:path arrowok="t"/>
                <v:fill/>
              </v:shape>
            </v:group>
            <v:group style="position:absolute;left:2098;top:-58;width:191;height:357" coordorigin="2098,-58" coordsize="191,357">
              <v:shape style="position:absolute;left:2098;top:-58;width:191;height:357" coordorigin="2098,-58" coordsize="191,357" path="m2098,-58l2098,299,2289,121,2098,-58e" filled="t" fillcolor="#853035" stroked="f">
                <v:path arrowok="t"/>
                <v:fill/>
              </v:shape>
            </v:group>
            <v:group style="position:absolute;left:2065;top:-89;width:259;height:137" coordorigin="2065,-89" coordsize="259,137">
              <v:shape style="position:absolute;left:2065;top:-89;width:259;height:137" coordorigin="2065,-89" coordsize="259,137" path="m2065,48l2324,48,2324,-89,2065,-89,2065,48xe" filled="t" fillcolor="#FFFFFF" stroked="f">
                <v:path arrowok="t"/>
                <v:fill/>
              </v:shape>
            </v:group>
            <v:group style="position:absolute;left:2065;top:48;width:259;height:281" coordorigin="2065,48" coordsize="259,281">
              <v:shape style="position:absolute;left:2065;top:48;width:259;height:281" coordorigin="2065,48" coordsize="259,281" path="m2065,48l2324,48,2324,329,2065,329,2065,48e" filled="t" fillcolor="#000000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Italia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Francia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tutte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l’altre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8"/>
        </w:rPr>
        <w:t>bande</w:t>
      </w:r>
      <w:r>
        <w:rPr>
          <w:rFonts w:ascii="Times New Roman" w:hAnsi="Times New Roman" w:cs="Times New Roman" w:eastAsia="Times New Roman"/>
          <w:sz w:val="11"/>
          <w:szCs w:val="11"/>
          <w:spacing w:val="0"/>
          <w:w w:val="107"/>
          <w:position w:val="6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spacing w:val="0"/>
          <w:w w:val="100"/>
          <w:position w:val="0"/>
        </w:rPr>
      </w:r>
    </w:p>
    <w:p>
      <w:pPr>
        <w:spacing w:before="12" w:after="0" w:line="253" w:lineRule="auto"/>
        <w:ind w:left="555" w:right="8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mondo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han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poi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crudele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arte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ppresa.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Alcuno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bronzo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forme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spande,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40" w:lineRule="auto"/>
        <w:ind w:left="555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liquef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tto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fornace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accesa;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2" w:after="0" w:line="253" w:lineRule="auto"/>
        <w:ind w:left="555" w:right="84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bugia</w:t>
      </w:r>
      <w:r>
        <w:rPr>
          <w:rFonts w:ascii="Times New Roman" w:hAnsi="Times New Roman" w:cs="Times New Roman" w:eastAsia="Times New Roman"/>
          <w:sz w:val="11"/>
          <w:szCs w:val="11"/>
          <w:spacing w:val="0"/>
          <w:w w:val="100"/>
          <w:position w:val="6"/>
        </w:rPr>
        <w:t>2</w:t>
      </w:r>
      <w:r>
        <w:rPr>
          <w:rFonts w:ascii="Times New Roman" w:hAnsi="Times New Roman" w:cs="Times New Roman" w:eastAsia="Times New Roman"/>
          <w:sz w:val="11"/>
          <w:szCs w:val="11"/>
          <w:spacing w:val="0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spacing w:val="17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altri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il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ferro;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chi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picciol,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chi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  <w:position w:val="0"/>
        </w:rPr>
        <w:t>grande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il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aso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forma,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che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più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meno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pesa: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</w:r>
    </w:p>
    <w:p>
      <w:pPr>
        <w:spacing w:before="0" w:after="0" w:line="253" w:lineRule="auto"/>
        <w:ind w:left="555" w:right="18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qual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7"/>
        </w:rPr>
        <w:t>bombarda</w:t>
      </w:r>
      <w:r>
        <w:rPr>
          <w:rFonts w:ascii="Times New Roman" w:hAnsi="Times New Roman" w:cs="Times New Roman" w:eastAsia="Times New Roman"/>
          <w:sz w:val="11"/>
          <w:szCs w:val="11"/>
          <w:spacing w:val="0"/>
          <w:w w:val="107"/>
          <w:position w:val="6"/>
        </w:rPr>
        <w:t>3</w:t>
      </w:r>
      <w:r>
        <w:rPr>
          <w:rFonts w:ascii="Times New Roman" w:hAnsi="Times New Roman" w:cs="Times New Roman" w:eastAsia="Times New Roman"/>
          <w:sz w:val="11"/>
          <w:szCs w:val="11"/>
          <w:spacing w:val="22"/>
          <w:w w:val="107"/>
          <w:position w:val="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qual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nomina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  <w:position w:val="0"/>
        </w:rPr>
        <w:t>scoppi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4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  <w:position w:val="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qual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semplice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cannon,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qual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cannon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  <w:position w:val="0"/>
        </w:rPr>
        <w:t>doppio;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3" w:lineRule="auto"/>
        <w:ind w:left="555" w:right="84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qual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gra,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qual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falcon,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qual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</w:rPr>
        <w:t>colubrina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7"/>
        </w:rPr>
        <w:t>sento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noma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come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suo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autor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più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grada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[...].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3" w:lineRule="auto"/>
        <w:ind w:left="555" w:right="774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Come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tro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asti,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sceler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8"/>
        </w:rPr>
        <w:t>brutta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enzïon,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mai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loco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core?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militar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gloria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è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distrutta,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40" w:lineRule="auto"/>
        <w:ind w:left="555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mestier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l’arme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è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senza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onore;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2" w:after="0" w:line="240" w:lineRule="auto"/>
        <w:ind w:left="555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è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alore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virtù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ridutta,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2" w:after="0" w:line="240" w:lineRule="auto"/>
        <w:ind w:left="555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spesso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par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buono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rio</w:t>
      </w:r>
      <w:r>
        <w:rPr>
          <w:rFonts w:ascii="Times New Roman" w:hAnsi="Times New Roman" w:cs="Times New Roman" w:eastAsia="Times New Roman"/>
          <w:sz w:val="11"/>
          <w:szCs w:val="11"/>
          <w:spacing w:val="0"/>
          <w:w w:val="100"/>
          <w:position w:val="6"/>
        </w:rPr>
        <w:t>4</w:t>
      </w:r>
      <w:r>
        <w:rPr>
          <w:rFonts w:ascii="Times New Roman" w:hAnsi="Times New Roman" w:cs="Times New Roman" w:eastAsia="Times New Roman"/>
          <w:sz w:val="11"/>
          <w:szCs w:val="11"/>
          <w:spacing w:val="0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spacing w:val="4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migliore:</w:t>
      </w:r>
    </w:p>
    <w:p>
      <w:pPr>
        <w:spacing w:before="12" w:after="0" w:line="253" w:lineRule="auto"/>
        <w:ind w:left="555" w:right="41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non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più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gliardia,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non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più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l’ardire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può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campo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par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91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enire.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3" w:lineRule="auto"/>
        <w:ind w:left="555" w:right="83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son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giti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anderan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sotterra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tanti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signori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alieri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tanti,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40" w:lineRule="auto"/>
        <w:ind w:left="555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[...]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2" w:after="0" w:line="253" w:lineRule="auto"/>
        <w:ind w:left="555" w:right="22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s’io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v’ho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dett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detto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mio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non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</w:rPr>
        <w:t>erra,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ben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fu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più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crudele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più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7"/>
        </w:rPr>
        <w:t>quanti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mai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furo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mondo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ingegni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empii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maligni,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ch’im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ginò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sì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bominosi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</w:rPr>
        <w:t>ordigni.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97"/>
        </w:rPr>
        <w:t>[Ludovico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Ariost</w:t>
      </w:r>
      <w:r>
        <w:rPr>
          <w:rFonts w:ascii="Times New Roman" w:hAnsi="Times New Roman" w:cs="Times New Roman" w:eastAsia="Times New Roman"/>
          <w:sz w:val="16"/>
          <w:szCs w:val="16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Orlando</w:t>
      </w:r>
      <w:r>
        <w:rPr>
          <w:rFonts w:ascii="Times New Roman" w:hAnsi="Times New Roman" w:cs="Times New Roman" w:eastAsia="Times New Roman"/>
          <w:sz w:val="16"/>
          <w:szCs w:val="16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furioso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9"/>
        </w:rPr>
        <w:t>XI,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8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1"/>
        </w:rPr>
        <w:t>24-27]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pgMar w:header="557" w:footer="560" w:top="460" w:bottom="740" w:left="340" w:right="900"/>
          <w:headerReference w:type="even" r:id="rId35"/>
          <w:pgSz w:w="11060" w:h="14760"/>
          <w:cols w:num="3" w:equalWidth="0">
            <w:col w:w="1531" w:space="239"/>
            <w:col w:w="4095" w:space="782"/>
            <w:col w:w="3173"/>
          </w:cols>
        </w:sectPr>
      </w:pPr>
      <w:rPr/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40" w:lineRule="auto"/>
        <w:ind w:left="1770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/>
        <w:pict>
          <v:group style="position:absolute;margin-left:100.994904pt;margin-top:-1.9391pt;width:39.998pt;height:39.0222pt;mso-position-horizontal-relative:page;mso-position-vertical-relative:paragraph;z-index:-2165" coordorigin="2020,-39" coordsize="800,780">
            <v:group style="position:absolute;left:2110;top:51;width:620;height:180" coordorigin="2110,51" coordsize="620,180">
              <v:shape style="position:absolute;left:2110;top:51;width:620;height:180" coordorigin="2110,51" coordsize="620,180" path="m2110,231l2730,231,2730,51,2110,51,2110,231xe" filled="t" fillcolor="#7E6F6C" stroked="f">
                <v:path arrowok="t"/>
                <v:fill/>
              </v:shape>
            </v:group>
            <v:group style="position:absolute;left:2099;top:321;width:245;height:410" coordorigin="2099,321" coordsize="245,410">
              <v:shape style="position:absolute;left:2099;top:321;width:245;height:410" coordorigin="2099,321" coordsize="245,410" path="m2099,321l2344,321,2344,732,2099,732,2099,321e" filled="t" fillcolor="#000000" stroked="f">
                <v:path arrowok="t"/>
                <v:fill/>
              </v:shape>
            </v:group>
            <v:group style="position:absolute;left:2098;top:320;width:191;height:357" coordorigin="2098,320" coordsize="191,357">
              <v:shape style="position:absolute;left:2098;top:320;width:191;height:357" coordorigin="2098,320" coordsize="191,357" path="m2098,320l2098,677,2289,498,2098,320e" filled="t" fillcolor="#853035" stroked="f">
                <v:path arrowok="t"/>
                <v:fill/>
              </v:shape>
            </v:group>
            <v:group style="position:absolute;left:2065;top:289;width:259;height:137" coordorigin="2065,289" coordsize="259,137">
              <v:shape style="position:absolute;left:2065;top:289;width:259;height:137" coordorigin="2065,289" coordsize="259,137" path="m2065,426l2324,426,2324,289,2065,289,2065,426xe" filled="t" fillcolor="#FFFFFF" stroked="f">
                <v:path arrowok="t"/>
                <v:fill/>
              </v:shape>
            </v:group>
            <v:group style="position:absolute;left:2065;top:426;width:259;height:281" coordorigin="2065,426" coordsize="259,281">
              <v:shape style="position:absolute;left:2065;top:426;width:259;height:281" coordorigin="2065,426" coordsize="259,281" path="m2065,426l2324,426,2324,706,2065,706,2065,426e" filled="t" fillcolor="#000000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9"/>
          <w:szCs w:val="19"/>
          <w:color w:val="FFFFFF"/>
          <w:spacing w:val="-2"/>
          <w:w w:val="79"/>
        </w:rPr>
        <w:t>TEST</w:t>
      </w:r>
      <w:r>
        <w:rPr>
          <w:rFonts w:ascii="Arial" w:hAnsi="Arial" w:cs="Arial" w:eastAsia="Arial"/>
          <w:sz w:val="19"/>
          <w:szCs w:val="19"/>
          <w:color w:val="FFFFFF"/>
          <w:spacing w:val="0"/>
          <w:w w:val="79"/>
        </w:rPr>
        <w:t>O</w:t>
      </w:r>
      <w:r>
        <w:rPr>
          <w:rFonts w:ascii="Arial" w:hAnsi="Arial" w:cs="Arial" w:eastAsia="Arial"/>
          <w:sz w:val="19"/>
          <w:szCs w:val="19"/>
          <w:color w:val="FFFFFF"/>
          <w:spacing w:val="-5"/>
          <w:w w:val="79"/>
        </w:rPr>
        <w:t> </w:t>
      </w:r>
      <w:r>
        <w:rPr>
          <w:rFonts w:ascii="Arial" w:hAnsi="Arial" w:cs="Arial" w:eastAsia="Arial"/>
          <w:sz w:val="19"/>
          <w:szCs w:val="19"/>
          <w:color w:val="FFFFFF"/>
          <w:spacing w:val="0"/>
          <w:w w:val="79"/>
        </w:rPr>
        <w:t>2</w:t>
      </w:r>
      <w:r>
        <w:rPr>
          <w:rFonts w:ascii="Arial" w:hAnsi="Arial" w:cs="Arial" w:eastAsia="Arial"/>
          <w:sz w:val="19"/>
          <w:szCs w:val="19"/>
          <w:color w:val="FFFFFF"/>
          <w:spacing w:val="-3"/>
          <w:w w:val="79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79"/>
        </w:rPr>
        <w:t>LEONARD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9"/>
        </w:rPr>
        <w:t>O</w:t>
      </w:r>
      <w:r>
        <w:rPr>
          <w:rFonts w:ascii="Arial" w:hAnsi="Arial" w:cs="Arial" w:eastAsia="Arial"/>
          <w:sz w:val="19"/>
          <w:szCs w:val="19"/>
          <w:color w:val="000000"/>
          <w:spacing w:val="26"/>
          <w:w w:val="79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79"/>
        </w:rPr>
        <w:t>D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9"/>
        </w:rPr>
        <w:t>A</w:t>
      </w:r>
      <w:r>
        <w:rPr>
          <w:rFonts w:ascii="Arial" w:hAnsi="Arial" w:cs="Arial" w:eastAsia="Arial"/>
          <w:sz w:val="19"/>
          <w:szCs w:val="19"/>
          <w:color w:val="000000"/>
          <w:spacing w:val="18"/>
          <w:w w:val="79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79"/>
        </w:rPr>
        <w:t>VINCI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9"/>
        </w:rPr>
        <w:t>,</w:t>
      </w:r>
      <w:r>
        <w:rPr>
          <w:rFonts w:ascii="Arial" w:hAnsi="Arial" w:cs="Arial" w:eastAsia="Arial"/>
          <w:sz w:val="19"/>
          <w:szCs w:val="19"/>
          <w:color w:val="000000"/>
          <w:spacing w:val="34"/>
          <w:w w:val="79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79"/>
          <w:i/>
        </w:rPr>
        <w:t>«S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9"/>
          <w:i/>
        </w:rPr>
        <w:t>O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9"/>
          <w:i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7"/>
          <w:w w:val="79"/>
          <w:i/>
        </w:rPr>
        <w:t>F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79"/>
          <w:i/>
        </w:rPr>
        <w:t>AR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9"/>
          <w:i/>
        </w:rPr>
        <w:t>E</w:t>
      </w:r>
      <w:r>
        <w:rPr>
          <w:rFonts w:ascii="Arial" w:hAnsi="Arial" w:cs="Arial" w:eastAsia="Arial"/>
          <w:sz w:val="19"/>
          <w:szCs w:val="19"/>
          <w:color w:val="000000"/>
          <w:spacing w:val="-6"/>
          <w:w w:val="79"/>
          <w:i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79"/>
          <w:i/>
        </w:rPr>
        <w:t>PONT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9"/>
          <w:i/>
        </w:rPr>
        <w:t>I</w:t>
      </w:r>
      <w:r>
        <w:rPr>
          <w:rFonts w:ascii="Arial" w:hAnsi="Arial" w:cs="Arial" w:eastAsia="Arial"/>
          <w:sz w:val="19"/>
          <w:szCs w:val="19"/>
          <w:color w:val="000000"/>
          <w:spacing w:val="30"/>
          <w:w w:val="79"/>
          <w:i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79"/>
          <w:i/>
        </w:rPr>
        <w:t>LEGGERISSIM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9"/>
          <w:i/>
        </w:rPr>
        <w:t>I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9"/>
          <w:i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5"/>
          <w:w w:val="79"/>
          <w:i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9"/>
          <w:i/>
        </w:rPr>
        <w:t>E</w:t>
      </w:r>
      <w:r>
        <w:rPr>
          <w:rFonts w:ascii="Arial" w:hAnsi="Arial" w:cs="Arial" w:eastAsia="Arial"/>
          <w:sz w:val="19"/>
          <w:szCs w:val="19"/>
          <w:color w:val="000000"/>
          <w:spacing w:val="-9"/>
          <w:w w:val="79"/>
          <w:i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79"/>
          <w:i/>
        </w:rPr>
        <w:t>FORTI...»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53" w:lineRule="auto"/>
        <w:ind w:left="2325" w:right="67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end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Signor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mio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illustrissim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visto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sider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ormai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sufficienza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tutti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quelli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reputano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maestri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costruttori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strumenti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bellici,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mi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sforzerò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farmi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intendere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8"/>
        </w:rPr>
        <w:t>da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98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ostra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Eccellenza,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prendola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segreti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miei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successi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amente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offrendomi,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suo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piacimento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tempi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opportuni,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operare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efficacemente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tutte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quelle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cose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bre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emente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saranno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8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8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sotto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9"/>
        </w:rPr>
        <w:t>annot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9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te.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53" w:lineRule="auto"/>
        <w:ind w:left="2325" w:right="67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far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pont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leggerissim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forti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ad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portar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facilissimamente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co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quell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inseg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alcun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olt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fuggire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nemici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altr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sicur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ttacc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bil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fuoc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gl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assalti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94"/>
        </w:rPr>
        <w:t>facil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5"/>
        </w:rPr>
        <w:t>comodi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le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montare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anch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mod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pe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bruciar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disfar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quell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4"/>
        </w:rPr>
        <w:t>nemic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53" w:lineRule="auto"/>
        <w:ind w:left="2325" w:right="68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anche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fare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bombarde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comodissime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facili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da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portare,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con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quelle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buttare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sassi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simili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una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tempesta,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dando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con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fumo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grande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ento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nemic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con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gr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suo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danno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confu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sione.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quando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accadesse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essere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mare,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fare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molti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strumenti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ttissimi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offendere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difendere,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faranno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resistenza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tiro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ogni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grossissima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bombarda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alla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sua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pol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1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suoi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fumi.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53" w:lineRule="auto"/>
        <w:ind w:left="2325" w:right="68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Ugualmente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farò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carri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coperti,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sicuri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ttacc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bili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quali,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entrando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mezzo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nemici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con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loro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artiglierie,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non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è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moltitudine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gente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non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siano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grado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annientare.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85" w:after="0" w:line="240" w:lineRule="auto"/>
        <w:ind w:right="100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[Leonardo</w:t>
      </w:r>
      <w:r>
        <w:rPr>
          <w:rFonts w:ascii="Times New Roman" w:hAnsi="Times New Roman" w:cs="Times New Roman" w:eastAsia="Times New Roman"/>
          <w:sz w:val="16"/>
          <w:szCs w:val="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da</w:t>
      </w:r>
      <w:r>
        <w:rPr>
          <w:rFonts w:ascii="Times New Roman" w:hAnsi="Times New Roman" w:cs="Times New Roman" w:eastAsia="Times New Roman"/>
          <w:sz w:val="16"/>
          <w:szCs w:val="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3"/>
        </w:rPr>
        <w:t>Vinci,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9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7"/>
          <w:i/>
        </w:rPr>
        <w:t>Lettere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1"/>
        </w:rPr>
        <w:t>]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770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/>
        <w:pict>
          <v:group style="position:absolute;margin-left:100.994904pt;margin-top:-3.589113pt;width:39.998pt;height:39.0222pt;mso-position-horizontal-relative:page;mso-position-vertical-relative:paragraph;z-index:-2164" coordorigin="2020,-72" coordsize="800,780">
            <v:group style="position:absolute;left:2110;top:18;width:620;height:180" coordorigin="2110,18" coordsize="620,180">
              <v:shape style="position:absolute;left:2110;top:18;width:620;height:180" coordorigin="2110,18" coordsize="620,180" path="m2110,198l2730,198,2730,18,2110,18,2110,198xe" filled="t" fillcolor="#7E6F6C" stroked="f">
                <v:path arrowok="t"/>
                <v:fill/>
              </v:shape>
            </v:group>
            <v:group style="position:absolute;left:2099;top:288;width:245;height:410" coordorigin="2099,288" coordsize="245,410">
              <v:shape style="position:absolute;left:2099;top:288;width:245;height:410" coordorigin="2099,288" coordsize="245,410" path="m2099,288l2344,288,2344,699,2099,699,2099,288e" filled="t" fillcolor="#000000" stroked="f">
                <v:path arrowok="t"/>
                <v:fill/>
              </v:shape>
            </v:group>
            <v:group style="position:absolute;left:2098;top:287;width:191;height:357" coordorigin="2098,287" coordsize="191,357">
              <v:shape style="position:absolute;left:2098;top:287;width:191;height:357" coordorigin="2098,287" coordsize="191,357" path="m2098,287l2098,644,2289,465,2098,287e" filled="t" fillcolor="#853035" stroked="f">
                <v:path arrowok="t"/>
                <v:fill/>
              </v:shape>
            </v:group>
            <v:group style="position:absolute;left:2065;top:256;width:259;height:137" coordorigin="2065,256" coordsize="259,137">
              <v:shape style="position:absolute;left:2065;top:256;width:259;height:137" coordorigin="2065,256" coordsize="259,137" path="m2065,393l2324,393,2324,256,2065,256,2065,393xe" filled="t" fillcolor="#FFFFFF" stroked="f">
                <v:path arrowok="t"/>
                <v:fill/>
              </v:shape>
            </v:group>
            <v:group style="position:absolute;left:2065;top:393;width:259;height:281" coordorigin="2065,393" coordsize="259,281">
              <v:shape style="position:absolute;left:2065;top:393;width:259;height:281" coordorigin="2065,393" coordsize="259,281" path="m2065,393l2324,393,2324,673,2065,673,2065,393e" filled="t" fillcolor="#000000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9"/>
          <w:szCs w:val="19"/>
          <w:color w:val="FFFFFF"/>
          <w:spacing w:val="-2"/>
          <w:w w:val="79"/>
        </w:rPr>
        <w:t>TEST</w:t>
      </w:r>
      <w:r>
        <w:rPr>
          <w:rFonts w:ascii="Arial" w:hAnsi="Arial" w:cs="Arial" w:eastAsia="Arial"/>
          <w:sz w:val="19"/>
          <w:szCs w:val="19"/>
          <w:color w:val="FFFFFF"/>
          <w:spacing w:val="0"/>
          <w:w w:val="79"/>
        </w:rPr>
        <w:t>O</w:t>
      </w:r>
      <w:r>
        <w:rPr>
          <w:rFonts w:ascii="Arial" w:hAnsi="Arial" w:cs="Arial" w:eastAsia="Arial"/>
          <w:sz w:val="19"/>
          <w:szCs w:val="19"/>
          <w:color w:val="FFFFFF"/>
          <w:spacing w:val="-5"/>
          <w:w w:val="79"/>
        </w:rPr>
        <w:t> </w:t>
      </w:r>
      <w:r>
        <w:rPr>
          <w:rFonts w:ascii="Arial" w:hAnsi="Arial" w:cs="Arial" w:eastAsia="Arial"/>
          <w:sz w:val="19"/>
          <w:szCs w:val="19"/>
          <w:color w:val="FFFFFF"/>
          <w:spacing w:val="0"/>
          <w:w w:val="79"/>
        </w:rPr>
        <w:t>3</w:t>
      </w:r>
      <w:r>
        <w:rPr>
          <w:rFonts w:ascii="Arial" w:hAnsi="Arial" w:cs="Arial" w:eastAsia="Arial"/>
          <w:sz w:val="19"/>
          <w:szCs w:val="19"/>
          <w:color w:val="FFFFFF"/>
          <w:spacing w:val="-3"/>
          <w:w w:val="79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79"/>
        </w:rPr>
        <w:t>FRANC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9"/>
        </w:rPr>
        <w:t>O</w:t>
      </w:r>
      <w:r>
        <w:rPr>
          <w:rFonts w:ascii="Arial" w:hAnsi="Arial" w:cs="Arial" w:eastAsia="Arial"/>
          <w:sz w:val="19"/>
          <w:szCs w:val="19"/>
          <w:color w:val="000000"/>
          <w:spacing w:val="11"/>
          <w:w w:val="79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79"/>
        </w:rPr>
        <w:t>CARDINI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9"/>
        </w:rPr>
        <w:t>,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9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11"/>
          <w:w w:val="79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79"/>
          <w:i/>
        </w:rPr>
        <w:t>I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9"/>
          <w:i/>
        </w:rPr>
        <w:t>L</w:t>
      </w:r>
      <w:r>
        <w:rPr>
          <w:rFonts w:ascii="Arial" w:hAnsi="Arial" w:cs="Arial" w:eastAsia="Arial"/>
          <w:sz w:val="19"/>
          <w:szCs w:val="19"/>
          <w:color w:val="000000"/>
          <w:spacing w:val="8"/>
          <w:w w:val="79"/>
          <w:i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79"/>
          <w:i/>
        </w:rPr>
        <w:t>MESTIER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9"/>
          <w:i/>
        </w:rPr>
        <w:t>E</w:t>
      </w:r>
      <w:r>
        <w:rPr>
          <w:rFonts w:ascii="Arial" w:hAnsi="Arial" w:cs="Arial" w:eastAsia="Arial"/>
          <w:sz w:val="19"/>
          <w:szCs w:val="19"/>
          <w:color w:val="000000"/>
          <w:spacing w:val="23"/>
          <w:w w:val="79"/>
          <w:i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77"/>
          <w:i/>
        </w:rPr>
        <w:t>DELL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77"/>
          <w:i/>
        </w:rPr>
        <w:t>E</w:t>
      </w:r>
      <w:r>
        <w:rPr>
          <w:rFonts w:ascii="Arial" w:hAnsi="Arial" w:cs="Arial" w:eastAsia="Arial"/>
          <w:sz w:val="19"/>
          <w:szCs w:val="19"/>
          <w:color w:val="000000"/>
          <w:spacing w:val="2"/>
          <w:w w:val="77"/>
          <w:i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100"/>
          <w:i/>
        </w:rPr>
        <w:t>ARMI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53" w:lineRule="auto"/>
        <w:ind w:left="2325" w:right="66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È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difficile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dire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come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fosse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eramente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composta,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nei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suoi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ingredienti,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questa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miscela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</w:rPr>
        <w:t>merce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naria.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74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</w:rPr>
        <w:t>’aliment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3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91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9"/>
        </w:rPr>
        <w:t>ano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taluni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fra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ppresentanti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più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spiant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dei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ecchi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ceti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aristocr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tici,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alieri-bri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anti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tipo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s’incontra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ente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nei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contes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nei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fabliaux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enturieri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ricerca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perenne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della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guerra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come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della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loro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unica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fonte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7"/>
        </w:rPr>
        <w:t>sostentamento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fondo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unica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4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gione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vita;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accanto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essi,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cascami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’un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mondo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urbano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contadino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crisi,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gli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inso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disf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tti,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gli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emargin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ti,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bondi,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criminali,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perseg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dalla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tti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stella,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quanti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recalcitr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91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9"/>
        </w:rPr>
        <w:t>ano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both"/>
        <w:spacing w:after="0"/>
        <w:sectPr>
          <w:type w:val="continuous"/>
          <w:pgSz w:w="11060" w:h="14760"/>
          <w:pgMar w:top="540" w:bottom="520" w:left="340" w:right="900"/>
        </w:sectPr>
      </w:pPr>
      <w:rPr/>
    </w:p>
    <w:p>
      <w:pPr>
        <w:spacing w:before="68" w:after="0" w:line="252" w:lineRule="auto"/>
        <w:ind w:left="667" w:right="503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dinanzi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oro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pesante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malp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delle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città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all’improba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tica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dei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campi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erano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tutto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somm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ancor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troppo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gio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ani,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troppo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orosi,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troppo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buona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salute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accontentarsi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delle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sole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elemosine.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Non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è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proprio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tutto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ingiustific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qualificarli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una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specie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parola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gica,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già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cara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ancora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cara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alla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tradizione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romanzesca: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i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i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enture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italiano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dirà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entura».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[...]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formarono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allora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proprie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«comp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gnie»,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cioè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delle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societates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simili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anizzazione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interna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certo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senso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fini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sodalizi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stipul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ano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per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motivi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commerciali.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effetti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comp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gnie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entura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non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solo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comport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5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5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nei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confronti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delle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loro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clientele,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come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società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mercantili,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nella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loro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stessa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interna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struttura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assomiglia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ano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comp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gnie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commerciali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piuttosto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piccoli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«eserciti»,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tale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termine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s’intende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qualcosa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simile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quel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esso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oggi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significa.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Nei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confronti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dei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ari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erni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con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</w:rPr>
        <w:t>quali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entr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pport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stipul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ano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dei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propri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contr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tti,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«condotte»,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«condottieri»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fu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nome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inf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tti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ttrib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ito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loro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pi;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buona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qualità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degli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armamenti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dunque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dei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vizi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promessi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ostent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cliente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mezzo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’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pposita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erifica-in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entan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«mostra»,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durante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quale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non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erano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rare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truffe.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guerra,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insomma,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come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affare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merc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tura: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0"/>
        </w:rPr>
        <w:t>un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tteggiamento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che,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8"/>
        </w:rPr>
        <w:t>sopr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8"/>
        </w:rPr>
        <w:t>ttutto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Italia,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sar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dur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lun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vr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coin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olto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anche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person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ggi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grande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fama,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quali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siamo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bitu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pensare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una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certa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misura,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9"/>
        </w:rPr>
        <w:t>torto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40" w:lineRule="auto"/>
        <w:ind w:left="667" w:right="2461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più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come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conq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ist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tori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non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come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impresari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</w:rPr>
        <w:t>commerci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3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7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96" w:after="0" w:line="240" w:lineRule="auto"/>
        <w:ind w:left="2991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87"/>
        </w:rPr>
        <w:t>[</w:t>
      </w:r>
      <w:r>
        <w:rPr>
          <w:rFonts w:ascii="Times New Roman" w:hAnsi="Times New Roman" w:cs="Times New Roman" w:eastAsia="Times New Roman"/>
          <w:sz w:val="16"/>
          <w:szCs w:val="16"/>
          <w:spacing w:val="-12"/>
          <w:w w:val="87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7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spacing w:val="9"/>
          <w:w w:val="8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Cardini,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Quella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antica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festa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crudele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Mondadori,</w:t>
      </w:r>
      <w:r>
        <w:rPr>
          <w:rFonts w:ascii="Times New Roman" w:hAnsi="Times New Roman" w:cs="Times New Roman" w:eastAsia="Times New Roman"/>
          <w:sz w:val="16"/>
          <w:szCs w:val="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Milano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1995,</w:t>
      </w:r>
      <w:r>
        <w:rPr>
          <w:rFonts w:ascii="Times New Roman" w:hAnsi="Times New Roman" w:cs="Times New Roman" w:eastAsia="Times New Roman"/>
          <w:sz w:val="16"/>
          <w:szCs w:val="1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spacing w:val="-9"/>
          <w:w w:val="100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1"/>
        </w:rPr>
        <w:t>62-68]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52" w:lineRule="auto"/>
        <w:ind w:left="563" w:right="505" w:firstLine="-179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86"/>
          <w:b/>
          <w:bCs/>
        </w:rPr>
        <w:t>a.</w:t>
      </w:r>
      <w:r>
        <w:rPr>
          <w:rFonts w:ascii="Arial" w:hAnsi="Arial" w:cs="Arial" w:eastAsia="Arial"/>
          <w:sz w:val="19"/>
          <w:szCs w:val="19"/>
          <w:spacing w:val="-4"/>
          <w:w w:val="86"/>
          <w:b/>
          <w:bCs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6"/>
        </w:rPr>
        <w:t>Come</w:t>
      </w:r>
      <w:r>
        <w:rPr>
          <w:rFonts w:ascii="Arial" w:hAnsi="Arial" w:cs="Arial" w:eastAsia="Arial"/>
          <w:sz w:val="19"/>
          <w:szCs w:val="19"/>
          <w:spacing w:val="-13"/>
          <w:w w:val="86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6"/>
        </w:rPr>
        <w:t>cambia</w:t>
      </w:r>
      <w:r>
        <w:rPr>
          <w:rFonts w:ascii="Arial" w:hAnsi="Arial" w:cs="Arial" w:eastAsia="Arial"/>
          <w:sz w:val="19"/>
          <w:szCs w:val="19"/>
          <w:spacing w:val="23"/>
          <w:w w:val="86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6"/>
        </w:rPr>
        <w:t>l’arte</w:t>
      </w:r>
      <w:r>
        <w:rPr>
          <w:rFonts w:ascii="Arial" w:hAnsi="Arial" w:cs="Arial" w:eastAsia="Arial"/>
          <w:sz w:val="19"/>
          <w:szCs w:val="19"/>
          <w:spacing w:val="25"/>
          <w:w w:val="86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6"/>
        </w:rPr>
        <w:t>della</w:t>
      </w:r>
      <w:r>
        <w:rPr>
          <w:rFonts w:ascii="Arial" w:hAnsi="Arial" w:cs="Arial" w:eastAsia="Arial"/>
          <w:sz w:val="19"/>
          <w:szCs w:val="19"/>
          <w:spacing w:val="16"/>
          <w:w w:val="86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6"/>
        </w:rPr>
        <w:t>guerra</w:t>
      </w:r>
      <w:r>
        <w:rPr>
          <w:rFonts w:ascii="Arial" w:hAnsi="Arial" w:cs="Arial" w:eastAsia="Arial"/>
          <w:sz w:val="19"/>
          <w:szCs w:val="19"/>
          <w:spacing w:val="25"/>
          <w:w w:val="86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6"/>
        </w:rPr>
        <w:t>tra</w:t>
      </w:r>
      <w:r>
        <w:rPr>
          <w:rFonts w:ascii="Arial" w:hAnsi="Arial" w:cs="Arial" w:eastAsia="Arial"/>
          <w:sz w:val="19"/>
          <w:szCs w:val="19"/>
          <w:spacing w:val="12"/>
          <w:w w:val="86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6"/>
        </w:rPr>
        <w:t>XI</w:t>
      </w:r>
      <w:r>
        <w:rPr>
          <w:rFonts w:ascii="Arial" w:hAnsi="Arial" w:cs="Arial" w:eastAsia="Arial"/>
          <w:sz w:val="19"/>
          <w:szCs w:val="19"/>
          <w:spacing w:val="-3"/>
          <w:w w:val="86"/>
        </w:rPr>
        <w:t>V</w:t>
      </w:r>
      <w:r>
        <w:rPr>
          <w:rFonts w:ascii="Arial" w:hAnsi="Arial" w:cs="Arial" w:eastAsia="Arial"/>
          <w:sz w:val="19"/>
          <w:szCs w:val="19"/>
          <w:spacing w:val="0"/>
          <w:w w:val="86"/>
        </w:rPr>
        <w:t>-XV</w:t>
      </w:r>
      <w:r>
        <w:rPr>
          <w:rFonts w:ascii="Arial" w:hAnsi="Arial" w:cs="Arial" w:eastAsia="Arial"/>
          <w:sz w:val="19"/>
          <w:szCs w:val="19"/>
          <w:spacing w:val="-8"/>
          <w:w w:val="86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6"/>
        </w:rPr>
        <w:t>secolo?</w:t>
      </w:r>
      <w:r>
        <w:rPr>
          <w:rFonts w:ascii="Arial" w:hAnsi="Arial" w:cs="Arial" w:eastAsia="Arial"/>
          <w:sz w:val="19"/>
          <w:szCs w:val="19"/>
          <w:spacing w:val="19"/>
          <w:w w:val="86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6"/>
        </w:rPr>
        <w:t>Quali</w:t>
      </w:r>
      <w:r>
        <w:rPr>
          <w:rFonts w:ascii="Arial" w:hAnsi="Arial" w:cs="Arial" w:eastAsia="Arial"/>
          <w:sz w:val="19"/>
          <w:szCs w:val="19"/>
          <w:spacing w:val="1"/>
          <w:w w:val="86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6"/>
        </w:rPr>
        <w:t>nuove</w:t>
      </w:r>
      <w:r>
        <w:rPr>
          <w:rFonts w:ascii="Arial" w:hAnsi="Arial" w:cs="Arial" w:eastAsia="Arial"/>
          <w:sz w:val="19"/>
          <w:szCs w:val="19"/>
          <w:spacing w:val="8"/>
          <w:w w:val="86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6"/>
        </w:rPr>
        <w:t>armi</w:t>
      </w:r>
      <w:r>
        <w:rPr>
          <w:rFonts w:ascii="Arial" w:hAnsi="Arial" w:cs="Arial" w:eastAsia="Arial"/>
          <w:sz w:val="19"/>
          <w:szCs w:val="19"/>
          <w:spacing w:val="11"/>
          <w:w w:val="86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6"/>
        </w:rPr>
        <w:t>compaiono</w:t>
      </w:r>
      <w:r>
        <w:rPr>
          <w:rFonts w:ascii="Arial" w:hAnsi="Arial" w:cs="Arial" w:eastAsia="Arial"/>
          <w:sz w:val="19"/>
          <w:szCs w:val="19"/>
          <w:spacing w:val="30"/>
          <w:w w:val="86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6"/>
        </w:rPr>
        <w:t>e</w:t>
      </w:r>
      <w:r>
        <w:rPr>
          <w:rFonts w:ascii="Arial" w:hAnsi="Arial" w:cs="Arial" w:eastAsia="Arial"/>
          <w:sz w:val="19"/>
          <w:szCs w:val="19"/>
          <w:spacing w:val="-4"/>
          <w:w w:val="86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6"/>
        </w:rPr>
        <w:t>con</w:t>
      </w:r>
      <w:r>
        <w:rPr>
          <w:rFonts w:ascii="Arial" w:hAnsi="Arial" w:cs="Arial" w:eastAsia="Arial"/>
          <w:sz w:val="19"/>
          <w:szCs w:val="19"/>
          <w:spacing w:val="14"/>
          <w:w w:val="86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6"/>
        </w:rPr>
        <w:t>quali</w:t>
      </w:r>
      <w:r>
        <w:rPr>
          <w:rFonts w:ascii="Arial" w:hAnsi="Arial" w:cs="Arial" w:eastAsia="Arial"/>
          <w:sz w:val="19"/>
          <w:szCs w:val="19"/>
          <w:spacing w:val="16"/>
          <w:w w:val="86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conse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-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guenze</w:t>
      </w:r>
      <w:r>
        <w:rPr>
          <w:rFonts w:ascii="Arial" w:hAnsi="Arial" w:cs="Arial" w:eastAsia="Arial"/>
          <w:sz w:val="19"/>
          <w:szCs w:val="19"/>
          <w:spacing w:val="-11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sul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modo</w:t>
      </w:r>
      <w:r>
        <w:rPr>
          <w:rFonts w:ascii="Arial" w:hAnsi="Arial" w:cs="Arial" w:eastAsia="Arial"/>
          <w:sz w:val="19"/>
          <w:szCs w:val="19"/>
          <w:spacing w:val="-10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di</w:t>
      </w:r>
      <w:r>
        <w:rPr>
          <w:rFonts w:ascii="Arial" w:hAnsi="Arial" w:cs="Arial" w:eastAsia="Arial"/>
          <w:sz w:val="19"/>
          <w:szCs w:val="19"/>
          <w:spacing w:val="-1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fare</w:t>
      </w:r>
      <w:r>
        <w:rPr>
          <w:rFonts w:ascii="Arial" w:hAnsi="Arial" w:cs="Arial" w:eastAsia="Arial"/>
          <w:sz w:val="19"/>
          <w:szCs w:val="19"/>
          <w:spacing w:val="8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e</w:t>
      </w:r>
      <w:r>
        <w:rPr>
          <w:rFonts w:ascii="Arial" w:hAnsi="Arial" w:cs="Arial" w:eastAsia="Arial"/>
          <w:sz w:val="19"/>
          <w:szCs w:val="19"/>
          <w:spacing w:val="-5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intendere</w:t>
      </w:r>
      <w:r>
        <w:rPr>
          <w:rFonts w:ascii="Arial" w:hAnsi="Arial" w:cs="Arial" w:eastAsia="Arial"/>
          <w:sz w:val="19"/>
          <w:szCs w:val="19"/>
          <w:spacing w:val="11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la</w:t>
      </w:r>
      <w:r>
        <w:rPr>
          <w:rFonts w:ascii="Arial" w:hAnsi="Arial" w:cs="Arial" w:eastAsia="Arial"/>
          <w:sz w:val="19"/>
          <w:szCs w:val="19"/>
          <w:spacing w:val="-1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guerra?</w:t>
      </w:r>
      <w:r>
        <w:rPr>
          <w:rFonts w:ascii="Arial" w:hAnsi="Arial" w:cs="Arial" w:eastAsia="Arial"/>
          <w:sz w:val="19"/>
          <w:szCs w:val="19"/>
          <w:spacing w:val="0"/>
          <w:w w:val="100"/>
        </w:rPr>
      </w:r>
    </w:p>
    <w:p>
      <w:pPr>
        <w:spacing w:before="0" w:after="0" w:line="240" w:lineRule="auto"/>
        <w:ind w:left="384" w:right="3836"/>
        <w:jc w:val="both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81"/>
          <w:b/>
          <w:bCs/>
        </w:rPr>
        <w:t>b.</w:t>
      </w:r>
      <w:r>
        <w:rPr>
          <w:rFonts w:ascii="Arial" w:hAnsi="Arial" w:cs="Arial" w:eastAsia="Arial"/>
          <w:sz w:val="19"/>
          <w:szCs w:val="19"/>
          <w:spacing w:val="-1"/>
          <w:w w:val="81"/>
          <w:b/>
          <w:bCs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Cos’era</w:t>
      </w:r>
      <w:r>
        <w:rPr>
          <w:rFonts w:ascii="Arial" w:hAnsi="Arial" w:cs="Arial" w:eastAsia="Arial"/>
          <w:sz w:val="19"/>
          <w:szCs w:val="19"/>
          <w:spacing w:val="-12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e</w:t>
      </w:r>
      <w:r>
        <w:rPr>
          <w:rFonts w:ascii="Arial" w:hAnsi="Arial" w:cs="Arial" w:eastAsia="Arial"/>
          <w:sz w:val="19"/>
          <w:szCs w:val="19"/>
          <w:spacing w:val="-5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come</w:t>
      </w:r>
      <w:r>
        <w:rPr>
          <w:rFonts w:ascii="Arial" w:hAnsi="Arial" w:cs="Arial" w:eastAsia="Arial"/>
          <w:sz w:val="19"/>
          <w:szCs w:val="19"/>
          <w:spacing w:val="-1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funzionava</w:t>
      </w:r>
      <w:r>
        <w:rPr>
          <w:rFonts w:ascii="Arial" w:hAnsi="Arial" w:cs="Arial" w:eastAsia="Arial"/>
          <w:sz w:val="19"/>
          <w:szCs w:val="19"/>
          <w:spacing w:val="-5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una</w:t>
      </w:r>
      <w:r>
        <w:rPr>
          <w:rFonts w:ascii="Arial" w:hAnsi="Arial" w:cs="Arial" w:eastAsia="Arial"/>
          <w:sz w:val="19"/>
          <w:szCs w:val="19"/>
          <w:spacing w:val="-5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compagnia</w:t>
      </w:r>
      <w:r>
        <w:rPr>
          <w:rFonts w:ascii="Arial" w:hAnsi="Arial" w:cs="Arial" w:eastAsia="Arial"/>
          <w:sz w:val="19"/>
          <w:szCs w:val="19"/>
          <w:spacing w:val="4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di</w:t>
      </w:r>
      <w:r>
        <w:rPr>
          <w:rFonts w:ascii="Arial" w:hAnsi="Arial" w:cs="Arial" w:eastAsia="Arial"/>
          <w:sz w:val="19"/>
          <w:szCs w:val="19"/>
          <w:spacing w:val="-1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ventura?</w:t>
      </w:r>
      <w:r>
        <w:rPr>
          <w:rFonts w:ascii="Arial" w:hAnsi="Arial" w:cs="Arial" w:eastAsia="Arial"/>
          <w:sz w:val="19"/>
          <w:szCs w:val="19"/>
          <w:spacing w:val="0"/>
          <w:w w:val="100"/>
        </w:rPr>
      </w:r>
    </w:p>
    <w:p>
      <w:pPr>
        <w:spacing w:before="11" w:after="0" w:line="252" w:lineRule="auto"/>
        <w:ind w:left="563" w:right="504" w:firstLine="-179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88"/>
          <w:b/>
          <w:bCs/>
        </w:rPr>
        <w:t>c.</w:t>
      </w:r>
      <w:r>
        <w:rPr>
          <w:rFonts w:ascii="Arial" w:hAnsi="Arial" w:cs="Arial" w:eastAsia="Arial"/>
          <w:sz w:val="19"/>
          <w:szCs w:val="19"/>
          <w:spacing w:val="-8"/>
          <w:w w:val="88"/>
          <w:b/>
          <w:bCs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8"/>
        </w:rPr>
        <w:t>Perché</w:t>
      </w:r>
      <w:r>
        <w:rPr>
          <w:rFonts w:ascii="Arial" w:hAnsi="Arial" w:cs="Arial" w:eastAsia="Arial"/>
          <w:sz w:val="19"/>
          <w:szCs w:val="19"/>
          <w:spacing w:val="10"/>
          <w:w w:val="88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i</w:t>
      </w:r>
      <w:r>
        <w:rPr>
          <w:rFonts w:ascii="Arial" w:hAnsi="Arial" w:cs="Arial" w:eastAsia="Arial"/>
          <w:sz w:val="19"/>
          <w:szCs w:val="19"/>
          <w:spacing w:val="-14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sovrani</w:t>
      </w:r>
      <w:r>
        <w:rPr>
          <w:rFonts w:ascii="Arial" w:hAnsi="Arial" w:cs="Arial" w:eastAsia="Arial"/>
          <w:sz w:val="19"/>
          <w:szCs w:val="19"/>
          <w:spacing w:val="-3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e</w:t>
      </w:r>
      <w:r>
        <w:rPr>
          <w:rFonts w:ascii="Arial" w:hAnsi="Arial" w:cs="Arial" w:eastAsia="Arial"/>
          <w:sz w:val="19"/>
          <w:szCs w:val="19"/>
          <w:spacing w:val="-10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i</w:t>
      </w:r>
      <w:r>
        <w:rPr>
          <w:rFonts w:ascii="Arial" w:hAnsi="Arial" w:cs="Arial" w:eastAsia="Arial"/>
          <w:sz w:val="19"/>
          <w:szCs w:val="19"/>
          <w:spacing w:val="-14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principi</w:t>
      </w:r>
      <w:r>
        <w:rPr>
          <w:rFonts w:ascii="Arial" w:hAnsi="Arial" w:cs="Arial" w:eastAsia="Arial"/>
          <w:sz w:val="19"/>
          <w:szCs w:val="19"/>
          <w:spacing w:val="9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“moderni”</w:t>
      </w:r>
      <w:r>
        <w:rPr>
          <w:rFonts w:ascii="Arial" w:hAnsi="Arial" w:cs="Arial" w:eastAsia="Arial"/>
          <w:sz w:val="19"/>
          <w:szCs w:val="19"/>
          <w:spacing w:val="40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decidono</w:t>
      </w:r>
      <w:r>
        <w:rPr>
          <w:rFonts w:ascii="Arial" w:hAnsi="Arial" w:cs="Arial" w:eastAsia="Arial"/>
          <w:sz w:val="19"/>
          <w:szCs w:val="19"/>
          <w:spacing w:val="-9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di</w:t>
      </w:r>
      <w:r>
        <w:rPr>
          <w:rFonts w:ascii="Arial" w:hAnsi="Arial" w:cs="Arial" w:eastAsia="Arial"/>
          <w:sz w:val="19"/>
          <w:szCs w:val="19"/>
          <w:spacing w:val="-8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ricorrere</w:t>
      </w:r>
      <w:r>
        <w:rPr>
          <w:rFonts w:ascii="Arial" w:hAnsi="Arial" w:cs="Arial" w:eastAsia="Arial"/>
          <w:sz w:val="19"/>
          <w:szCs w:val="19"/>
          <w:spacing w:val="19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a</w:t>
      </w:r>
      <w:r>
        <w:rPr>
          <w:rFonts w:ascii="Arial" w:hAnsi="Arial" w:cs="Arial" w:eastAsia="Arial"/>
          <w:sz w:val="19"/>
          <w:szCs w:val="19"/>
          <w:spacing w:val="-11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eserciti</w:t>
      </w:r>
      <w:r>
        <w:rPr>
          <w:rFonts w:ascii="Arial" w:hAnsi="Arial" w:cs="Arial" w:eastAsia="Arial"/>
          <w:sz w:val="19"/>
          <w:szCs w:val="19"/>
          <w:spacing w:val="9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mercenari?</w:t>
      </w:r>
      <w:r>
        <w:rPr>
          <w:rFonts w:ascii="Arial" w:hAnsi="Arial" w:cs="Arial" w:eastAsia="Arial"/>
          <w:sz w:val="19"/>
          <w:szCs w:val="19"/>
          <w:spacing w:val="-9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6"/>
        </w:rPr>
        <w:t>Con</w:t>
      </w:r>
      <w:r>
        <w:rPr>
          <w:rFonts w:ascii="Arial" w:hAnsi="Arial" w:cs="Arial" w:eastAsia="Arial"/>
          <w:sz w:val="19"/>
          <w:szCs w:val="19"/>
          <w:spacing w:val="-14"/>
          <w:w w:val="86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6"/>
        </w:rPr>
        <w:t>quali</w:t>
      </w:r>
      <w:r>
        <w:rPr>
          <w:rFonts w:ascii="Arial" w:hAnsi="Arial" w:cs="Arial" w:eastAsia="Arial"/>
          <w:sz w:val="19"/>
          <w:szCs w:val="19"/>
          <w:spacing w:val="17"/>
          <w:w w:val="86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conse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-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8"/>
        </w:rPr>
        <w:t>guenze</w:t>
      </w:r>
      <w:r>
        <w:rPr>
          <w:rFonts w:ascii="Arial" w:hAnsi="Arial" w:cs="Arial" w:eastAsia="Arial"/>
          <w:sz w:val="19"/>
          <w:szCs w:val="19"/>
          <w:spacing w:val="-5"/>
          <w:w w:val="88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8"/>
        </w:rPr>
        <w:t>sull’organizzazione</w:t>
      </w:r>
      <w:r>
        <w:rPr>
          <w:rFonts w:ascii="Arial" w:hAnsi="Arial" w:cs="Arial" w:eastAsia="Arial"/>
          <w:sz w:val="19"/>
          <w:szCs w:val="19"/>
          <w:spacing w:val="11"/>
          <w:w w:val="88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8"/>
        </w:rPr>
        <w:t>e</w:t>
      </w:r>
      <w:r>
        <w:rPr>
          <w:rFonts w:ascii="Arial" w:hAnsi="Arial" w:cs="Arial" w:eastAsia="Arial"/>
          <w:sz w:val="19"/>
          <w:szCs w:val="19"/>
          <w:spacing w:val="-4"/>
          <w:w w:val="88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il</w:t>
      </w:r>
      <w:r>
        <w:rPr>
          <w:rFonts w:ascii="Arial" w:hAnsi="Arial" w:cs="Arial" w:eastAsia="Arial"/>
          <w:sz w:val="19"/>
          <w:szCs w:val="19"/>
          <w:spacing w:val="-11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mantenimento</w:t>
      </w:r>
      <w:r>
        <w:rPr>
          <w:rFonts w:ascii="Arial" w:hAnsi="Arial" w:cs="Arial" w:eastAsia="Arial"/>
          <w:sz w:val="19"/>
          <w:szCs w:val="19"/>
          <w:spacing w:val="-6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dello</w:t>
      </w:r>
      <w:r>
        <w:rPr>
          <w:rFonts w:ascii="Arial" w:hAnsi="Arial" w:cs="Arial" w:eastAsia="Arial"/>
          <w:sz w:val="19"/>
          <w:szCs w:val="19"/>
          <w:spacing w:val="2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Stato?</w:t>
      </w:r>
      <w:r>
        <w:rPr>
          <w:rFonts w:ascii="Arial" w:hAnsi="Arial" w:cs="Arial" w:eastAsia="Arial"/>
          <w:sz w:val="19"/>
          <w:szCs w:val="19"/>
          <w:spacing w:val="0"/>
          <w:w w:val="100"/>
        </w:rPr>
      </w:r>
    </w:p>
    <w:p>
      <w:pPr>
        <w:spacing w:before="0" w:after="0" w:line="252" w:lineRule="auto"/>
        <w:ind w:left="563" w:right="504" w:firstLine="-179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87"/>
          <w:b/>
          <w:bCs/>
        </w:rPr>
        <w:t>d.</w:t>
      </w:r>
      <w:r>
        <w:rPr>
          <w:rFonts w:ascii="Arial" w:hAnsi="Arial" w:cs="Arial" w:eastAsia="Arial"/>
          <w:sz w:val="19"/>
          <w:szCs w:val="19"/>
          <w:spacing w:val="-14"/>
          <w:w w:val="87"/>
          <w:b/>
          <w:bCs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7"/>
        </w:rPr>
        <w:t>Quale</w:t>
      </w:r>
      <w:r>
        <w:rPr>
          <w:rFonts w:ascii="Arial" w:hAnsi="Arial" w:cs="Arial" w:eastAsia="Arial"/>
          <w:sz w:val="19"/>
          <w:szCs w:val="19"/>
          <w:spacing w:val="-9"/>
          <w:w w:val="87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7"/>
        </w:rPr>
        <w:t>rapporto</w:t>
      </w:r>
      <w:r>
        <w:rPr>
          <w:rFonts w:ascii="Arial" w:hAnsi="Arial" w:cs="Arial" w:eastAsia="Arial"/>
          <w:sz w:val="19"/>
          <w:szCs w:val="19"/>
          <w:spacing w:val="26"/>
          <w:w w:val="87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7"/>
        </w:rPr>
        <w:t>si</w:t>
      </w:r>
      <w:r>
        <w:rPr>
          <w:rFonts w:ascii="Arial" w:hAnsi="Arial" w:cs="Arial" w:eastAsia="Arial"/>
          <w:sz w:val="19"/>
          <w:szCs w:val="19"/>
          <w:spacing w:val="-2"/>
          <w:w w:val="87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7"/>
        </w:rPr>
        <w:t>stabilisce</w:t>
      </w:r>
      <w:r>
        <w:rPr>
          <w:rFonts w:ascii="Arial" w:hAnsi="Arial" w:cs="Arial" w:eastAsia="Arial"/>
          <w:sz w:val="19"/>
          <w:szCs w:val="19"/>
          <w:spacing w:val="38"/>
          <w:w w:val="87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7"/>
        </w:rPr>
        <w:t>tra</w:t>
      </w:r>
      <w:r>
        <w:rPr>
          <w:rFonts w:ascii="Arial" w:hAnsi="Arial" w:cs="Arial" w:eastAsia="Arial"/>
          <w:sz w:val="19"/>
          <w:szCs w:val="19"/>
          <w:spacing w:val="9"/>
          <w:w w:val="87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il</w:t>
      </w:r>
      <w:r>
        <w:rPr>
          <w:rFonts w:ascii="Arial" w:hAnsi="Arial" w:cs="Arial" w:eastAsia="Arial"/>
          <w:sz w:val="19"/>
          <w:szCs w:val="19"/>
          <w:spacing w:val="-16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signore</w:t>
      </w:r>
      <w:r>
        <w:rPr>
          <w:rFonts w:ascii="Arial" w:hAnsi="Arial" w:cs="Arial" w:eastAsia="Arial"/>
          <w:sz w:val="19"/>
          <w:szCs w:val="19"/>
          <w:spacing w:val="-4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e</w:t>
      </w:r>
      <w:r>
        <w:rPr>
          <w:rFonts w:ascii="Arial" w:hAnsi="Arial" w:cs="Arial" w:eastAsia="Arial"/>
          <w:sz w:val="19"/>
          <w:szCs w:val="19"/>
          <w:spacing w:val="-12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l’intellettuale</w:t>
      </w:r>
      <w:r>
        <w:rPr>
          <w:rFonts w:ascii="Arial" w:hAnsi="Arial" w:cs="Arial" w:eastAsia="Arial"/>
          <w:sz w:val="19"/>
          <w:szCs w:val="19"/>
          <w:spacing w:val="21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(artista</w:t>
      </w:r>
      <w:r>
        <w:rPr>
          <w:rFonts w:ascii="Arial" w:hAnsi="Arial" w:cs="Arial" w:eastAsia="Arial"/>
          <w:sz w:val="19"/>
          <w:szCs w:val="19"/>
          <w:spacing w:val="1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o</w:t>
      </w:r>
      <w:r>
        <w:rPr>
          <w:rFonts w:ascii="Arial" w:hAnsi="Arial" w:cs="Arial" w:eastAsia="Arial"/>
          <w:sz w:val="19"/>
          <w:szCs w:val="19"/>
          <w:spacing w:val="-12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scienziato)</w:t>
      </w:r>
      <w:r>
        <w:rPr>
          <w:rFonts w:ascii="Arial" w:hAnsi="Arial" w:cs="Arial" w:eastAsia="Arial"/>
          <w:sz w:val="19"/>
          <w:szCs w:val="19"/>
          <w:spacing w:val="-11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nel</w:t>
      </w:r>
      <w:r>
        <w:rPr>
          <w:rFonts w:ascii="Arial" w:hAnsi="Arial" w:cs="Arial" w:eastAsia="Arial"/>
          <w:sz w:val="19"/>
          <w:szCs w:val="19"/>
          <w:spacing w:val="-8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corso</w:t>
      </w:r>
      <w:r>
        <w:rPr>
          <w:rFonts w:ascii="Arial" w:hAnsi="Arial" w:cs="Arial" w:eastAsia="Arial"/>
          <w:sz w:val="19"/>
          <w:szCs w:val="19"/>
          <w:spacing w:val="3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del</w:t>
      </w:r>
      <w:r>
        <w:rPr>
          <w:rFonts w:ascii="Arial" w:hAnsi="Arial" w:cs="Arial" w:eastAsia="Arial"/>
          <w:sz w:val="19"/>
          <w:szCs w:val="19"/>
          <w:spacing w:val="-8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3"/>
        </w:rPr>
        <w:t>XV</w:t>
      </w:r>
      <w:r>
        <w:rPr>
          <w:rFonts w:ascii="Arial" w:hAnsi="Arial" w:cs="Arial" w:eastAsia="Arial"/>
          <w:sz w:val="19"/>
          <w:szCs w:val="19"/>
          <w:spacing w:val="-7"/>
          <w:w w:val="83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seco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-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lo?</w:t>
      </w:r>
      <w:r>
        <w:rPr>
          <w:rFonts w:ascii="Arial" w:hAnsi="Arial" w:cs="Arial" w:eastAsia="Arial"/>
          <w:sz w:val="19"/>
          <w:szCs w:val="19"/>
          <w:spacing w:val="-10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Quale</w:t>
      </w:r>
      <w:r>
        <w:rPr>
          <w:rFonts w:ascii="Arial" w:hAnsi="Arial" w:cs="Arial" w:eastAsia="Arial"/>
          <w:sz w:val="19"/>
          <w:szCs w:val="19"/>
          <w:spacing w:val="-15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ruolo</w:t>
      </w:r>
      <w:r>
        <w:rPr>
          <w:rFonts w:ascii="Arial" w:hAnsi="Arial" w:cs="Arial" w:eastAsia="Arial"/>
          <w:sz w:val="19"/>
          <w:szCs w:val="19"/>
          <w:spacing w:val="7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ha</w:t>
      </w:r>
      <w:r>
        <w:rPr>
          <w:rFonts w:ascii="Arial" w:hAnsi="Arial" w:cs="Arial" w:eastAsia="Arial"/>
          <w:sz w:val="19"/>
          <w:szCs w:val="19"/>
          <w:spacing w:val="-5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la</w:t>
      </w:r>
      <w:r>
        <w:rPr>
          <w:rFonts w:ascii="Arial" w:hAnsi="Arial" w:cs="Arial" w:eastAsia="Arial"/>
          <w:sz w:val="19"/>
          <w:szCs w:val="19"/>
          <w:spacing w:val="-1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guerra</w:t>
      </w:r>
      <w:r>
        <w:rPr>
          <w:rFonts w:ascii="Arial" w:hAnsi="Arial" w:cs="Arial" w:eastAsia="Arial"/>
          <w:sz w:val="19"/>
          <w:szCs w:val="19"/>
          <w:spacing w:val="11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in</w:t>
      </w:r>
      <w:r>
        <w:rPr>
          <w:rFonts w:ascii="Arial" w:hAnsi="Arial" w:cs="Arial" w:eastAsia="Arial"/>
          <w:sz w:val="19"/>
          <w:szCs w:val="19"/>
          <w:spacing w:val="-1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questo</w:t>
      </w:r>
      <w:r>
        <w:rPr>
          <w:rFonts w:ascii="Arial" w:hAnsi="Arial" w:cs="Arial" w:eastAsia="Arial"/>
          <w:sz w:val="19"/>
          <w:szCs w:val="19"/>
          <w:spacing w:val="1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processo?</w:t>
      </w:r>
      <w:r>
        <w:rPr>
          <w:rFonts w:ascii="Arial" w:hAnsi="Arial" w:cs="Arial" w:eastAsia="Arial"/>
          <w:sz w:val="19"/>
          <w:szCs w:val="19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3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/>
        <w:pict>
          <v:group style="position:absolute;margin-left:51.6366pt;margin-top:.886696pt;width:25.461pt;height:9pt;mso-position-horizontal-relative:page;mso-position-vertical-relative:paragraph;z-index:-2163" coordorigin="1033,18" coordsize="509,180">
            <v:shape style="position:absolute;left:1033;top:18;width:509;height:180" coordorigin="1033,18" coordsize="509,180" path="m1033,198l1542,198,1542,18,1033,18,1033,198xe" filled="t" fillcolor="#7E6F6C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9"/>
          <w:szCs w:val="19"/>
          <w:color w:val="FFFFFF"/>
          <w:spacing w:val="-7"/>
          <w:w w:val="81"/>
        </w:rPr>
        <w:t>F</w:t>
      </w:r>
      <w:r>
        <w:rPr>
          <w:rFonts w:ascii="Arial" w:hAnsi="Arial" w:cs="Arial" w:eastAsia="Arial"/>
          <w:sz w:val="19"/>
          <w:szCs w:val="19"/>
          <w:color w:val="FFFFFF"/>
          <w:spacing w:val="-2"/>
          <w:w w:val="81"/>
        </w:rPr>
        <w:t>AS</w:t>
      </w:r>
      <w:r>
        <w:rPr>
          <w:rFonts w:ascii="Arial" w:hAnsi="Arial" w:cs="Arial" w:eastAsia="Arial"/>
          <w:sz w:val="19"/>
          <w:szCs w:val="19"/>
          <w:color w:val="FFFFFF"/>
          <w:spacing w:val="0"/>
          <w:w w:val="81"/>
        </w:rPr>
        <w:t>E</w:t>
      </w:r>
      <w:r>
        <w:rPr>
          <w:rFonts w:ascii="Arial" w:hAnsi="Arial" w:cs="Arial" w:eastAsia="Arial"/>
          <w:sz w:val="19"/>
          <w:szCs w:val="19"/>
          <w:color w:val="FFFFFF"/>
          <w:spacing w:val="-9"/>
          <w:w w:val="81"/>
        </w:rPr>
        <w:t> </w:t>
      </w:r>
      <w:r>
        <w:rPr>
          <w:rFonts w:ascii="Arial" w:hAnsi="Arial" w:cs="Arial" w:eastAsia="Arial"/>
          <w:sz w:val="19"/>
          <w:szCs w:val="19"/>
          <w:color w:val="FFFFFF"/>
          <w:spacing w:val="0"/>
          <w:w w:val="81"/>
        </w:rPr>
        <w:t>3</w:t>
      </w:r>
      <w:r>
        <w:rPr>
          <w:rFonts w:ascii="Arial" w:hAnsi="Arial" w:cs="Arial" w:eastAsia="Arial"/>
          <w:sz w:val="19"/>
          <w:szCs w:val="19"/>
          <w:color w:val="FFFFFF"/>
          <w:spacing w:val="-6"/>
          <w:w w:val="81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81"/>
        </w:rPr>
        <w:t>[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81"/>
        </w:rPr>
        <w:t>2</w:t>
      </w:r>
      <w:r>
        <w:rPr>
          <w:rFonts w:ascii="Arial" w:hAnsi="Arial" w:cs="Arial" w:eastAsia="Arial"/>
          <w:sz w:val="19"/>
          <w:szCs w:val="19"/>
          <w:color w:val="000000"/>
          <w:spacing w:val="4"/>
          <w:w w:val="81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2"/>
          <w:w w:val="100"/>
        </w:rPr>
        <w:t>ore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  <w:t>]</w:t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90"/>
        </w:rPr>
        <w:t>Scegli</w:t>
      </w:r>
      <w:r>
        <w:rPr>
          <w:rFonts w:ascii="Arial" w:hAnsi="Arial" w:cs="Arial" w:eastAsia="Arial"/>
          <w:sz w:val="19"/>
          <w:szCs w:val="19"/>
          <w:spacing w:val="-1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una</w:t>
      </w:r>
      <w:r>
        <w:rPr>
          <w:rFonts w:ascii="Arial" w:hAnsi="Arial" w:cs="Arial" w:eastAsia="Arial"/>
          <w:sz w:val="19"/>
          <w:szCs w:val="19"/>
          <w:spacing w:val="-9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delle</w:t>
      </w:r>
      <w:r>
        <w:rPr>
          <w:rFonts w:ascii="Arial" w:hAnsi="Arial" w:cs="Arial" w:eastAsia="Arial"/>
          <w:sz w:val="19"/>
          <w:szCs w:val="19"/>
          <w:spacing w:val="2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seguenti</w:t>
      </w:r>
      <w:r>
        <w:rPr>
          <w:rFonts w:ascii="Arial" w:hAnsi="Arial" w:cs="Arial" w:eastAsia="Arial"/>
          <w:sz w:val="19"/>
          <w:szCs w:val="19"/>
          <w:spacing w:val="1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opzioni.</w:t>
      </w:r>
      <w:r>
        <w:rPr>
          <w:rFonts w:ascii="Arial" w:hAnsi="Arial" w:cs="Arial" w:eastAsia="Arial"/>
          <w:sz w:val="19"/>
          <w:szCs w:val="19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100"/>
          <w:b/>
          <w:bCs/>
        </w:rPr>
        <w:t>a.</w:t>
      </w:r>
      <w:r>
        <w:rPr>
          <w:rFonts w:ascii="Arial" w:hAnsi="Arial" w:cs="Arial" w:eastAsia="Arial"/>
          <w:sz w:val="19"/>
          <w:szCs w:val="19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8"/>
        </w:rPr>
        <w:t>Relazione:</w:t>
      </w:r>
      <w:r>
        <w:rPr>
          <w:rFonts w:ascii="Arial" w:hAnsi="Arial" w:cs="Arial" w:eastAsia="Arial"/>
          <w:sz w:val="19"/>
          <w:szCs w:val="19"/>
          <w:spacing w:val="-14"/>
          <w:w w:val="88"/>
        </w:rPr>
        <w:t> </w:t>
      </w:r>
      <w:r>
        <w:rPr>
          <w:rFonts w:ascii="Arial" w:hAnsi="Arial" w:cs="Arial" w:eastAsia="Arial"/>
          <w:sz w:val="19"/>
          <w:szCs w:val="19"/>
          <w:spacing w:val="-6"/>
          <w:w w:val="88"/>
          <w:i/>
        </w:rPr>
        <w:t>V</w:t>
      </w:r>
      <w:r>
        <w:rPr>
          <w:rFonts w:ascii="Arial" w:hAnsi="Arial" w:cs="Arial" w:eastAsia="Arial"/>
          <w:sz w:val="19"/>
          <w:szCs w:val="19"/>
          <w:spacing w:val="0"/>
          <w:w w:val="88"/>
          <w:i/>
        </w:rPr>
        <w:t>erso</w:t>
      </w:r>
      <w:r>
        <w:rPr>
          <w:rFonts w:ascii="Arial" w:hAnsi="Arial" w:cs="Arial" w:eastAsia="Arial"/>
          <w:sz w:val="19"/>
          <w:szCs w:val="19"/>
          <w:spacing w:val="-1"/>
          <w:w w:val="88"/>
          <w:i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8"/>
          <w:i/>
        </w:rPr>
        <w:t>lo</w:t>
      </w:r>
      <w:r>
        <w:rPr>
          <w:rFonts w:ascii="Arial" w:hAnsi="Arial" w:cs="Arial" w:eastAsia="Arial"/>
          <w:sz w:val="19"/>
          <w:szCs w:val="19"/>
          <w:spacing w:val="1"/>
          <w:w w:val="88"/>
          <w:i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8"/>
          <w:i/>
        </w:rPr>
        <w:t>Stato</w:t>
      </w:r>
      <w:r>
        <w:rPr>
          <w:rFonts w:ascii="Arial" w:hAnsi="Arial" w:cs="Arial" w:eastAsia="Arial"/>
          <w:sz w:val="19"/>
          <w:szCs w:val="19"/>
          <w:spacing w:val="4"/>
          <w:w w:val="88"/>
          <w:i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  <w:i/>
        </w:rPr>
        <w:t>moderno</w:t>
      </w:r>
      <w:r>
        <w:rPr>
          <w:rFonts w:ascii="Arial" w:hAnsi="Arial" w:cs="Arial" w:eastAsia="Arial"/>
          <w:sz w:val="19"/>
          <w:szCs w:val="19"/>
          <w:spacing w:val="0"/>
          <w:w w:val="100"/>
        </w:rPr>
      </w:r>
    </w:p>
    <w:p>
      <w:pPr>
        <w:spacing w:before="11" w:after="0" w:line="252" w:lineRule="auto"/>
        <w:ind w:left="384" w:right="505"/>
        <w:jc w:val="both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84"/>
        </w:rPr>
        <w:t>Con</w:t>
      </w:r>
      <w:r>
        <w:rPr>
          <w:rFonts w:ascii="Arial" w:hAnsi="Arial" w:cs="Arial" w:eastAsia="Arial"/>
          <w:sz w:val="19"/>
          <w:szCs w:val="19"/>
          <w:spacing w:val="-11"/>
          <w:w w:val="84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4"/>
        </w:rPr>
        <w:t>le</w:t>
      </w:r>
      <w:r>
        <w:rPr>
          <w:rFonts w:ascii="Arial" w:hAnsi="Arial" w:cs="Arial" w:eastAsia="Arial"/>
          <w:sz w:val="19"/>
          <w:szCs w:val="19"/>
          <w:spacing w:val="1"/>
          <w:w w:val="84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4"/>
        </w:rPr>
        <w:t>informazioni</w:t>
      </w:r>
      <w:r>
        <w:rPr>
          <w:rFonts w:ascii="Arial" w:hAnsi="Arial" w:cs="Arial" w:eastAsia="Arial"/>
          <w:sz w:val="19"/>
          <w:szCs w:val="19"/>
          <w:spacing w:val="0"/>
          <w:w w:val="84"/>
        </w:rPr>
        <w:t> </w:t>
      </w:r>
      <w:r>
        <w:rPr>
          <w:rFonts w:ascii="Arial" w:hAnsi="Arial" w:cs="Arial" w:eastAsia="Arial"/>
          <w:sz w:val="19"/>
          <w:szCs w:val="19"/>
          <w:spacing w:val="7"/>
          <w:w w:val="84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4"/>
        </w:rPr>
        <w:t>e</w:t>
      </w:r>
      <w:r>
        <w:rPr>
          <w:rFonts w:ascii="Arial" w:hAnsi="Arial" w:cs="Arial" w:eastAsia="Arial"/>
          <w:sz w:val="19"/>
          <w:szCs w:val="19"/>
          <w:spacing w:val="-5"/>
          <w:w w:val="84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i</w:t>
      </w:r>
      <w:r>
        <w:rPr>
          <w:rFonts w:ascii="Arial" w:hAnsi="Arial" w:cs="Arial" w:eastAsia="Arial"/>
          <w:sz w:val="19"/>
          <w:szCs w:val="19"/>
          <w:spacing w:val="-19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dati</w:t>
      </w:r>
      <w:r>
        <w:rPr>
          <w:rFonts w:ascii="Arial" w:hAnsi="Arial" w:cs="Arial" w:eastAsia="Arial"/>
          <w:sz w:val="19"/>
          <w:szCs w:val="19"/>
          <w:spacing w:val="-5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raccolti,</w:t>
      </w:r>
      <w:r>
        <w:rPr>
          <w:rFonts w:ascii="Arial" w:hAnsi="Arial" w:cs="Arial" w:eastAsia="Arial"/>
          <w:sz w:val="19"/>
          <w:szCs w:val="19"/>
          <w:spacing w:val="19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ed</w:t>
      </w:r>
      <w:r>
        <w:rPr>
          <w:rFonts w:ascii="Arial" w:hAnsi="Arial" w:cs="Arial" w:eastAsia="Arial"/>
          <w:sz w:val="19"/>
          <w:szCs w:val="19"/>
          <w:spacing w:val="-16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eventualmente</w:t>
      </w:r>
      <w:r>
        <w:rPr>
          <w:rFonts w:ascii="Arial" w:hAnsi="Arial" w:cs="Arial" w:eastAsia="Arial"/>
          <w:sz w:val="19"/>
          <w:szCs w:val="19"/>
          <w:spacing w:val="-14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integrando</w:t>
      </w:r>
      <w:r>
        <w:rPr>
          <w:rFonts w:ascii="Arial" w:hAnsi="Arial" w:cs="Arial" w:eastAsia="Arial"/>
          <w:sz w:val="19"/>
          <w:szCs w:val="19"/>
          <w:spacing w:val="-5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con</w:t>
      </w:r>
      <w:r>
        <w:rPr>
          <w:rFonts w:ascii="Arial" w:hAnsi="Arial" w:cs="Arial" w:eastAsia="Arial"/>
          <w:sz w:val="19"/>
          <w:szCs w:val="19"/>
          <w:spacing w:val="-5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le</w:t>
      </w:r>
      <w:r>
        <w:rPr>
          <w:rFonts w:ascii="Arial" w:hAnsi="Arial" w:cs="Arial" w:eastAsia="Arial"/>
          <w:sz w:val="19"/>
          <w:szCs w:val="19"/>
          <w:spacing w:val="-11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conoscenze</w:t>
      </w:r>
      <w:r>
        <w:rPr>
          <w:rFonts w:ascii="Arial" w:hAnsi="Arial" w:cs="Arial" w:eastAsia="Arial"/>
          <w:sz w:val="19"/>
          <w:szCs w:val="19"/>
          <w:spacing w:val="-14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acquisite</w:t>
      </w:r>
      <w:r>
        <w:rPr>
          <w:rFonts w:ascii="Arial" w:hAnsi="Arial" w:cs="Arial" w:eastAsia="Arial"/>
          <w:sz w:val="19"/>
          <w:szCs w:val="19"/>
          <w:spacing w:val="1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durante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2"/>
        </w:rPr>
        <w:t>l’anno,</w:t>
      </w:r>
      <w:r>
        <w:rPr>
          <w:rFonts w:ascii="Arial" w:hAnsi="Arial" w:cs="Arial" w:eastAsia="Arial"/>
          <w:sz w:val="19"/>
          <w:szCs w:val="19"/>
          <w:spacing w:val="41"/>
          <w:w w:val="8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2"/>
        </w:rPr>
        <w:t>stendi</w:t>
      </w:r>
      <w:r>
        <w:rPr>
          <w:rFonts w:ascii="Arial" w:hAnsi="Arial" w:cs="Arial" w:eastAsia="Arial"/>
          <w:sz w:val="19"/>
          <w:szCs w:val="19"/>
          <w:spacing w:val="42"/>
          <w:w w:val="8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2"/>
        </w:rPr>
        <w:t>una</w:t>
      </w:r>
      <w:r>
        <w:rPr>
          <w:rFonts w:ascii="Arial" w:hAnsi="Arial" w:cs="Arial" w:eastAsia="Arial"/>
          <w:sz w:val="19"/>
          <w:szCs w:val="19"/>
          <w:spacing w:val="19"/>
          <w:w w:val="8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2"/>
        </w:rPr>
        <w:t>relazione</w:t>
      </w:r>
      <w:r>
        <w:rPr>
          <w:rFonts w:ascii="Arial" w:hAnsi="Arial" w:cs="Arial" w:eastAsia="Arial"/>
          <w:sz w:val="19"/>
          <w:szCs w:val="19"/>
          <w:spacing w:val="0"/>
          <w:w w:val="82"/>
        </w:rPr>
        <w:t> </w:t>
      </w:r>
      <w:r>
        <w:rPr>
          <w:rFonts w:ascii="Arial" w:hAnsi="Arial" w:cs="Arial" w:eastAsia="Arial"/>
          <w:sz w:val="19"/>
          <w:szCs w:val="19"/>
          <w:spacing w:val="15"/>
          <w:w w:val="8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2"/>
        </w:rPr>
        <w:t>(circa</w:t>
      </w:r>
      <w:r>
        <w:rPr>
          <w:rFonts w:ascii="Arial" w:hAnsi="Arial" w:cs="Arial" w:eastAsia="Arial"/>
          <w:sz w:val="19"/>
          <w:szCs w:val="19"/>
          <w:spacing w:val="0"/>
          <w:w w:val="82"/>
        </w:rPr>
        <w:t> </w:t>
      </w:r>
      <w:r>
        <w:rPr>
          <w:rFonts w:ascii="Arial" w:hAnsi="Arial" w:cs="Arial" w:eastAsia="Arial"/>
          <w:sz w:val="19"/>
          <w:szCs w:val="19"/>
          <w:spacing w:val="14"/>
          <w:w w:val="8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2"/>
        </w:rPr>
        <w:t>50</w:t>
      </w:r>
      <w:r>
        <w:rPr>
          <w:rFonts w:ascii="Arial" w:hAnsi="Arial" w:cs="Arial" w:eastAsia="Arial"/>
          <w:sz w:val="19"/>
          <w:szCs w:val="19"/>
          <w:spacing w:val="-10"/>
          <w:w w:val="8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righe)</w:t>
      </w:r>
      <w:r>
        <w:rPr>
          <w:rFonts w:ascii="Arial" w:hAnsi="Arial" w:cs="Arial" w:eastAsia="Arial"/>
          <w:sz w:val="19"/>
          <w:szCs w:val="19"/>
          <w:spacing w:val="-3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sull’evoluzione</w:t>
      </w:r>
      <w:r>
        <w:rPr>
          <w:rFonts w:ascii="Arial" w:hAnsi="Arial" w:cs="Arial" w:eastAsia="Arial"/>
          <w:sz w:val="19"/>
          <w:szCs w:val="19"/>
          <w:spacing w:val="-8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delle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forme</w:t>
      </w:r>
      <w:r>
        <w:rPr>
          <w:rFonts w:ascii="Arial" w:hAnsi="Arial" w:cs="Arial" w:eastAsia="Arial"/>
          <w:sz w:val="19"/>
          <w:szCs w:val="19"/>
          <w:spacing w:val="-3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politiche</w:t>
      </w:r>
      <w:r>
        <w:rPr>
          <w:rFonts w:ascii="Arial" w:hAnsi="Arial" w:cs="Arial" w:eastAsia="Arial"/>
          <w:sz w:val="19"/>
          <w:szCs w:val="19"/>
          <w:spacing w:val="13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e</w:t>
      </w:r>
      <w:r>
        <w:rPr>
          <w:rFonts w:ascii="Arial" w:hAnsi="Arial" w:cs="Arial" w:eastAsia="Arial"/>
          <w:sz w:val="19"/>
          <w:szCs w:val="19"/>
          <w:spacing w:val="-9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istituzionali</w:t>
      </w:r>
      <w:r>
        <w:rPr>
          <w:rFonts w:ascii="Arial" w:hAnsi="Arial" w:cs="Arial" w:eastAsia="Arial"/>
          <w:sz w:val="19"/>
          <w:szCs w:val="19"/>
          <w:spacing w:val="11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in</w:t>
      </w:r>
      <w:r>
        <w:rPr>
          <w:rFonts w:ascii="Arial" w:hAnsi="Arial" w:cs="Arial" w:eastAsia="Arial"/>
          <w:sz w:val="19"/>
          <w:szCs w:val="19"/>
          <w:spacing w:val="-5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Euro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-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pa</w:t>
      </w:r>
      <w:r>
        <w:rPr>
          <w:rFonts w:ascii="Arial" w:hAnsi="Arial" w:cs="Arial" w:eastAsia="Arial"/>
          <w:sz w:val="19"/>
          <w:szCs w:val="19"/>
          <w:spacing w:val="-10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dal</w:t>
      </w:r>
      <w:r>
        <w:rPr>
          <w:rFonts w:ascii="Arial" w:hAnsi="Arial" w:cs="Arial" w:eastAsia="Arial"/>
          <w:sz w:val="19"/>
          <w:szCs w:val="19"/>
          <w:spacing w:val="-6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Medioevo</w:t>
      </w:r>
      <w:r>
        <w:rPr>
          <w:rFonts w:ascii="Arial" w:hAnsi="Arial" w:cs="Arial" w:eastAsia="Arial"/>
          <w:sz w:val="19"/>
          <w:szCs w:val="19"/>
          <w:spacing w:val="2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all’età</w:t>
      </w:r>
      <w:r>
        <w:rPr>
          <w:rFonts w:ascii="Arial" w:hAnsi="Arial" w:cs="Arial" w:eastAsia="Arial"/>
          <w:sz w:val="19"/>
          <w:szCs w:val="19"/>
          <w:spacing w:val="4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moderna.</w:t>
      </w:r>
      <w:r>
        <w:rPr>
          <w:rFonts w:ascii="Arial" w:hAnsi="Arial" w:cs="Arial" w:eastAsia="Arial"/>
          <w:sz w:val="19"/>
          <w:szCs w:val="19"/>
          <w:spacing w:val="0"/>
          <w:w w:val="100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88"/>
          <w:b/>
          <w:bCs/>
        </w:rPr>
        <w:t>b.</w:t>
      </w:r>
      <w:r>
        <w:rPr>
          <w:rFonts w:ascii="Arial" w:hAnsi="Arial" w:cs="Arial" w:eastAsia="Arial"/>
          <w:sz w:val="19"/>
          <w:szCs w:val="19"/>
          <w:spacing w:val="0"/>
          <w:w w:val="88"/>
          <w:b/>
          <w:bCs/>
        </w:rPr>
        <w:t> </w:t>
      </w:r>
      <w:r>
        <w:rPr>
          <w:rFonts w:ascii="Arial" w:hAnsi="Arial" w:cs="Arial" w:eastAsia="Arial"/>
          <w:sz w:val="19"/>
          <w:szCs w:val="19"/>
          <w:spacing w:val="42"/>
          <w:w w:val="88"/>
          <w:b/>
          <w:bCs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8"/>
        </w:rPr>
        <w:t>Presentazione:</w:t>
      </w:r>
      <w:r>
        <w:rPr>
          <w:rFonts w:ascii="Arial" w:hAnsi="Arial" w:cs="Arial" w:eastAsia="Arial"/>
          <w:sz w:val="19"/>
          <w:szCs w:val="19"/>
          <w:spacing w:val="8"/>
          <w:w w:val="88"/>
        </w:rPr>
        <w:t> </w:t>
      </w:r>
      <w:r>
        <w:rPr>
          <w:rFonts w:ascii="Arial" w:hAnsi="Arial" w:cs="Arial" w:eastAsia="Arial"/>
          <w:sz w:val="19"/>
          <w:szCs w:val="19"/>
          <w:spacing w:val="-6"/>
          <w:w w:val="88"/>
          <w:i/>
        </w:rPr>
        <w:t>V</w:t>
      </w:r>
      <w:r>
        <w:rPr>
          <w:rFonts w:ascii="Arial" w:hAnsi="Arial" w:cs="Arial" w:eastAsia="Arial"/>
          <w:sz w:val="19"/>
          <w:szCs w:val="19"/>
          <w:spacing w:val="0"/>
          <w:w w:val="88"/>
          <w:i/>
        </w:rPr>
        <w:t>erso</w:t>
      </w:r>
      <w:r>
        <w:rPr>
          <w:rFonts w:ascii="Arial" w:hAnsi="Arial" w:cs="Arial" w:eastAsia="Arial"/>
          <w:sz w:val="19"/>
          <w:szCs w:val="19"/>
          <w:spacing w:val="-1"/>
          <w:w w:val="88"/>
          <w:i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8"/>
          <w:i/>
        </w:rPr>
        <w:t>lo</w:t>
      </w:r>
      <w:r>
        <w:rPr>
          <w:rFonts w:ascii="Arial" w:hAnsi="Arial" w:cs="Arial" w:eastAsia="Arial"/>
          <w:sz w:val="19"/>
          <w:szCs w:val="19"/>
          <w:spacing w:val="1"/>
          <w:w w:val="88"/>
          <w:i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8"/>
          <w:i/>
        </w:rPr>
        <w:t>Stato</w:t>
      </w:r>
      <w:r>
        <w:rPr>
          <w:rFonts w:ascii="Arial" w:hAnsi="Arial" w:cs="Arial" w:eastAsia="Arial"/>
          <w:sz w:val="19"/>
          <w:szCs w:val="19"/>
          <w:spacing w:val="4"/>
          <w:w w:val="88"/>
          <w:i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  <w:i/>
        </w:rPr>
        <w:t>moderno</w:t>
      </w:r>
      <w:r>
        <w:rPr>
          <w:rFonts w:ascii="Arial" w:hAnsi="Arial" w:cs="Arial" w:eastAsia="Arial"/>
          <w:sz w:val="19"/>
          <w:szCs w:val="19"/>
          <w:spacing w:val="0"/>
          <w:w w:val="100"/>
        </w:rPr>
      </w:r>
    </w:p>
    <w:p>
      <w:pPr>
        <w:spacing w:before="11" w:after="0" w:line="252" w:lineRule="auto"/>
        <w:ind w:left="384" w:right="504"/>
        <w:jc w:val="both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84"/>
        </w:rPr>
        <w:t>Con</w:t>
      </w:r>
      <w:r>
        <w:rPr>
          <w:rFonts w:ascii="Arial" w:hAnsi="Arial" w:cs="Arial" w:eastAsia="Arial"/>
          <w:sz w:val="19"/>
          <w:szCs w:val="19"/>
          <w:spacing w:val="-11"/>
          <w:w w:val="84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4"/>
        </w:rPr>
        <w:t>le</w:t>
      </w:r>
      <w:r>
        <w:rPr>
          <w:rFonts w:ascii="Arial" w:hAnsi="Arial" w:cs="Arial" w:eastAsia="Arial"/>
          <w:sz w:val="19"/>
          <w:szCs w:val="19"/>
          <w:spacing w:val="1"/>
          <w:w w:val="84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4"/>
        </w:rPr>
        <w:t>informazioni</w:t>
      </w:r>
      <w:r>
        <w:rPr>
          <w:rFonts w:ascii="Arial" w:hAnsi="Arial" w:cs="Arial" w:eastAsia="Arial"/>
          <w:sz w:val="19"/>
          <w:szCs w:val="19"/>
          <w:spacing w:val="0"/>
          <w:w w:val="84"/>
        </w:rPr>
        <w:t> </w:t>
      </w:r>
      <w:r>
        <w:rPr>
          <w:rFonts w:ascii="Arial" w:hAnsi="Arial" w:cs="Arial" w:eastAsia="Arial"/>
          <w:sz w:val="19"/>
          <w:szCs w:val="19"/>
          <w:spacing w:val="7"/>
          <w:w w:val="84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4"/>
        </w:rPr>
        <w:t>e</w:t>
      </w:r>
      <w:r>
        <w:rPr>
          <w:rFonts w:ascii="Arial" w:hAnsi="Arial" w:cs="Arial" w:eastAsia="Arial"/>
          <w:sz w:val="19"/>
          <w:szCs w:val="19"/>
          <w:spacing w:val="-5"/>
          <w:w w:val="84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i</w:t>
      </w:r>
      <w:r>
        <w:rPr>
          <w:rFonts w:ascii="Arial" w:hAnsi="Arial" w:cs="Arial" w:eastAsia="Arial"/>
          <w:sz w:val="19"/>
          <w:szCs w:val="19"/>
          <w:spacing w:val="-19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dati</w:t>
      </w:r>
      <w:r>
        <w:rPr>
          <w:rFonts w:ascii="Arial" w:hAnsi="Arial" w:cs="Arial" w:eastAsia="Arial"/>
          <w:sz w:val="19"/>
          <w:szCs w:val="19"/>
          <w:spacing w:val="-5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raccolti,</w:t>
      </w:r>
      <w:r>
        <w:rPr>
          <w:rFonts w:ascii="Arial" w:hAnsi="Arial" w:cs="Arial" w:eastAsia="Arial"/>
          <w:sz w:val="19"/>
          <w:szCs w:val="19"/>
          <w:spacing w:val="19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ed</w:t>
      </w:r>
      <w:r>
        <w:rPr>
          <w:rFonts w:ascii="Arial" w:hAnsi="Arial" w:cs="Arial" w:eastAsia="Arial"/>
          <w:sz w:val="19"/>
          <w:szCs w:val="19"/>
          <w:spacing w:val="-16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eventualmente</w:t>
      </w:r>
      <w:r>
        <w:rPr>
          <w:rFonts w:ascii="Arial" w:hAnsi="Arial" w:cs="Arial" w:eastAsia="Arial"/>
          <w:sz w:val="19"/>
          <w:szCs w:val="19"/>
          <w:spacing w:val="-14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integrando</w:t>
      </w:r>
      <w:r>
        <w:rPr>
          <w:rFonts w:ascii="Arial" w:hAnsi="Arial" w:cs="Arial" w:eastAsia="Arial"/>
          <w:sz w:val="19"/>
          <w:szCs w:val="19"/>
          <w:spacing w:val="-5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con</w:t>
      </w:r>
      <w:r>
        <w:rPr>
          <w:rFonts w:ascii="Arial" w:hAnsi="Arial" w:cs="Arial" w:eastAsia="Arial"/>
          <w:sz w:val="19"/>
          <w:szCs w:val="19"/>
          <w:spacing w:val="-5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le</w:t>
      </w:r>
      <w:r>
        <w:rPr>
          <w:rFonts w:ascii="Arial" w:hAnsi="Arial" w:cs="Arial" w:eastAsia="Arial"/>
          <w:sz w:val="19"/>
          <w:szCs w:val="19"/>
          <w:spacing w:val="-11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conoscenze</w:t>
      </w:r>
      <w:r>
        <w:rPr>
          <w:rFonts w:ascii="Arial" w:hAnsi="Arial" w:cs="Arial" w:eastAsia="Arial"/>
          <w:sz w:val="19"/>
          <w:szCs w:val="19"/>
          <w:spacing w:val="-14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acquisite</w:t>
      </w:r>
      <w:r>
        <w:rPr>
          <w:rFonts w:ascii="Arial" w:hAnsi="Arial" w:cs="Arial" w:eastAsia="Arial"/>
          <w:sz w:val="19"/>
          <w:szCs w:val="19"/>
          <w:spacing w:val="1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durante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l’anno,</w:t>
      </w:r>
      <w:r>
        <w:rPr>
          <w:rFonts w:ascii="Arial" w:hAnsi="Arial" w:cs="Arial" w:eastAsia="Arial"/>
          <w:sz w:val="19"/>
          <w:szCs w:val="19"/>
          <w:spacing w:val="-9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prepara</w:t>
      </w:r>
      <w:r>
        <w:rPr>
          <w:rFonts w:ascii="Arial" w:hAnsi="Arial" w:cs="Arial" w:eastAsia="Arial"/>
          <w:sz w:val="19"/>
          <w:szCs w:val="19"/>
          <w:spacing w:val="-2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una</w:t>
      </w:r>
      <w:r>
        <w:rPr>
          <w:rFonts w:ascii="Arial" w:hAnsi="Arial" w:cs="Arial" w:eastAsia="Arial"/>
          <w:sz w:val="19"/>
          <w:szCs w:val="19"/>
          <w:spacing w:val="-12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presentazione</w:t>
      </w:r>
      <w:r>
        <w:rPr>
          <w:rFonts w:ascii="Arial" w:hAnsi="Arial" w:cs="Arial" w:eastAsia="Arial"/>
          <w:sz w:val="19"/>
          <w:szCs w:val="19"/>
          <w:spacing w:val="-9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in</w:t>
      </w:r>
      <w:r>
        <w:rPr>
          <w:rFonts w:ascii="Arial" w:hAnsi="Arial" w:cs="Arial" w:eastAsia="Arial"/>
          <w:sz w:val="19"/>
          <w:szCs w:val="19"/>
          <w:spacing w:val="-6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PowerPoint</w:t>
      </w:r>
      <w:r>
        <w:rPr>
          <w:rFonts w:ascii="Arial" w:hAnsi="Arial" w:cs="Arial" w:eastAsia="Arial"/>
          <w:sz w:val="19"/>
          <w:szCs w:val="19"/>
          <w:spacing w:val="1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composta</w:t>
      </w:r>
      <w:r>
        <w:rPr>
          <w:rFonts w:ascii="Arial" w:hAnsi="Arial" w:cs="Arial" w:eastAsia="Arial"/>
          <w:sz w:val="19"/>
          <w:szCs w:val="19"/>
          <w:spacing w:val="-9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da</w:t>
      </w:r>
      <w:r>
        <w:rPr>
          <w:rFonts w:ascii="Arial" w:hAnsi="Arial" w:cs="Arial" w:eastAsia="Arial"/>
          <w:sz w:val="19"/>
          <w:szCs w:val="19"/>
          <w:spacing w:val="-11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circa</w:t>
      </w:r>
      <w:r>
        <w:rPr>
          <w:rFonts w:ascii="Arial" w:hAnsi="Arial" w:cs="Arial" w:eastAsia="Arial"/>
          <w:sz w:val="19"/>
          <w:szCs w:val="19"/>
          <w:spacing w:val="19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79"/>
        </w:rPr>
        <w:t>10</w:t>
      </w:r>
      <w:r>
        <w:rPr>
          <w:rFonts w:ascii="Arial" w:hAnsi="Arial" w:cs="Arial" w:eastAsia="Arial"/>
          <w:sz w:val="19"/>
          <w:szCs w:val="19"/>
          <w:spacing w:val="-3"/>
          <w:w w:val="7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slide</w:t>
      </w:r>
      <w:r>
        <w:rPr>
          <w:rFonts w:ascii="Arial" w:hAnsi="Arial" w:cs="Arial" w:eastAsia="Arial"/>
          <w:sz w:val="19"/>
          <w:szCs w:val="19"/>
          <w:spacing w:val="-14"/>
          <w:w w:val="9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in</w:t>
      </w:r>
      <w:r>
        <w:rPr>
          <w:rFonts w:ascii="Arial" w:hAnsi="Arial" w:cs="Arial" w:eastAsia="Arial"/>
          <w:sz w:val="19"/>
          <w:szCs w:val="19"/>
          <w:spacing w:val="-10"/>
          <w:w w:val="9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cui</w:t>
      </w:r>
      <w:r>
        <w:rPr>
          <w:rFonts w:ascii="Arial" w:hAnsi="Arial" w:cs="Arial" w:eastAsia="Arial"/>
          <w:sz w:val="19"/>
          <w:szCs w:val="19"/>
          <w:spacing w:val="-2"/>
          <w:w w:val="9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inserirai:</w:t>
      </w:r>
      <w:r>
        <w:rPr>
          <w:rFonts w:ascii="Arial" w:hAnsi="Arial" w:cs="Arial" w:eastAsia="Arial"/>
          <w:sz w:val="19"/>
          <w:szCs w:val="19"/>
          <w:spacing w:val="-10"/>
          <w:w w:val="9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le</w:t>
      </w:r>
      <w:r>
        <w:rPr>
          <w:rFonts w:ascii="Arial" w:hAnsi="Arial" w:cs="Arial" w:eastAsia="Arial"/>
          <w:sz w:val="19"/>
          <w:szCs w:val="19"/>
          <w:spacing w:val="-10"/>
          <w:w w:val="9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coordi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-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nate</w:t>
      </w:r>
      <w:r>
        <w:rPr>
          <w:rFonts w:ascii="Arial" w:hAnsi="Arial" w:cs="Arial" w:eastAsia="Arial"/>
          <w:sz w:val="19"/>
          <w:szCs w:val="19"/>
          <w:spacing w:val="-4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spazio-temporali</w:t>
      </w:r>
      <w:r>
        <w:rPr>
          <w:rFonts w:ascii="Arial" w:hAnsi="Arial" w:cs="Arial" w:eastAsia="Arial"/>
          <w:sz w:val="19"/>
          <w:szCs w:val="19"/>
          <w:spacing w:val="3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del</w:t>
      </w:r>
      <w:r>
        <w:rPr>
          <w:rFonts w:ascii="Arial" w:hAnsi="Arial" w:cs="Arial" w:eastAsia="Arial"/>
          <w:sz w:val="19"/>
          <w:szCs w:val="19"/>
          <w:spacing w:val="-6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fenomeno</w:t>
      </w:r>
      <w:r>
        <w:rPr>
          <w:rFonts w:ascii="Arial" w:hAnsi="Arial" w:cs="Arial" w:eastAsia="Arial"/>
          <w:sz w:val="19"/>
          <w:szCs w:val="19"/>
          <w:spacing w:val="-11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esaminato;</w:t>
      </w:r>
      <w:r>
        <w:rPr>
          <w:rFonts w:ascii="Arial" w:hAnsi="Arial" w:cs="Arial" w:eastAsia="Arial"/>
          <w:sz w:val="19"/>
          <w:szCs w:val="19"/>
          <w:spacing w:val="-11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le</w:t>
      </w:r>
      <w:r>
        <w:rPr>
          <w:rFonts w:ascii="Arial" w:hAnsi="Arial" w:cs="Arial" w:eastAsia="Arial"/>
          <w:sz w:val="19"/>
          <w:szCs w:val="19"/>
          <w:spacing w:val="-7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fasi</w:t>
      </w:r>
      <w:r>
        <w:rPr>
          <w:rFonts w:ascii="Arial" w:hAnsi="Arial" w:cs="Arial" w:eastAsia="Arial"/>
          <w:sz w:val="19"/>
          <w:szCs w:val="19"/>
          <w:spacing w:val="-2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fondamentali,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89"/>
        </w:rPr>
        <w:t>con</w:t>
      </w:r>
      <w:r>
        <w:rPr>
          <w:rFonts w:ascii="Arial" w:hAnsi="Arial" w:cs="Arial" w:eastAsia="Arial"/>
          <w:sz w:val="19"/>
          <w:szCs w:val="19"/>
          <w:spacing w:val="1"/>
          <w:w w:val="89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i</w:t>
      </w:r>
      <w:r>
        <w:rPr>
          <w:rFonts w:ascii="Arial" w:hAnsi="Arial" w:cs="Arial" w:eastAsia="Arial"/>
          <w:sz w:val="19"/>
          <w:szCs w:val="19"/>
          <w:spacing w:val="-17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relativi</w:t>
      </w:r>
      <w:r>
        <w:rPr>
          <w:rFonts w:ascii="Arial" w:hAnsi="Arial" w:cs="Arial" w:eastAsia="Arial"/>
          <w:sz w:val="19"/>
          <w:szCs w:val="19"/>
          <w:spacing w:val="4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protagonisti</w:t>
      </w:r>
      <w:r>
        <w:rPr>
          <w:rFonts w:ascii="Arial" w:hAnsi="Arial" w:cs="Arial" w:eastAsia="Arial"/>
          <w:sz w:val="19"/>
          <w:szCs w:val="19"/>
          <w:spacing w:val="-2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o</w:t>
      </w:r>
      <w:r>
        <w:rPr>
          <w:rFonts w:ascii="Arial" w:hAnsi="Arial" w:cs="Arial" w:eastAsia="Arial"/>
          <w:sz w:val="19"/>
          <w:szCs w:val="19"/>
          <w:spacing w:val="-14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eventi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determinanti;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i</w:t>
      </w:r>
      <w:r>
        <w:rPr>
          <w:rFonts w:ascii="Arial" w:hAnsi="Arial" w:cs="Arial" w:eastAsia="Arial"/>
          <w:sz w:val="19"/>
          <w:szCs w:val="19"/>
          <w:spacing w:val="-5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concetti-chiave</w:t>
      </w:r>
      <w:r>
        <w:rPr>
          <w:rFonts w:ascii="Arial" w:hAnsi="Arial" w:cs="Arial" w:eastAsia="Arial"/>
          <w:sz w:val="19"/>
          <w:szCs w:val="19"/>
          <w:spacing w:val="25"/>
          <w:w w:val="9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dei</w:t>
      </w:r>
      <w:r>
        <w:rPr>
          <w:rFonts w:ascii="Arial" w:hAnsi="Arial" w:cs="Arial" w:eastAsia="Arial"/>
          <w:sz w:val="19"/>
          <w:szCs w:val="19"/>
          <w:spacing w:val="-3"/>
          <w:w w:val="9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modelli</w:t>
      </w:r>
      <w:r>
        <w:rPr>
          <w:rFonts w:ascii="Arial" w:hAnsi="Arial" w:cs="Arial" w:eastAsia="Arial"/>
          <w:sz w:val="19"/>
          <w:szCs w:val="19"/>
          <w:spacing w:val="-7"/>
          <w:w w:val="9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contrapposti;</w:t>
      </w:r>
      <w:r>
        <w:rPr>
          <w:rFonts w:ascii="Arial" w:hAnsi="Arial" w:cs="Arial" w:eastAsia="Arial"/>
          <w:sz w:val="19"/>
          <w:szCs w:val="19"/>
          <w:spacing w:val="-1"/>
          <w:w w:val="9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estratti</w:t>
      </w:r>
      <w:r>
        <w:rPr>
          <w:rFonts w:ascii="Arial" w:hAnsi="Arial" w:cs="Arial" w:eastAsia="Arial"/>
          <w:sz w:val="19"/>
          <w:szCs w:val="19"/>
          <w:spacing w:val="11"/>
          <w:w w:val="9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da</w:t>
      </w:r>
      <w:r>
        <w:rPr>
          <w:rFonts w:ascii="Arial" w:hAnsi="Arial" w:cs="Arial" w:eastAsia="Arial"/>
          <w:sz w:val="19"/>
          <w:szCs w:val="19"/>
          <w:spacing w:val="-7"/>
          <w:w w:val="9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fonti</w:t>
      </w:r>
      <w:r>
        <w:rPr>
          <w:rFonts w:ascii="Arial" w:hAnsi="Arial" w:cs="Arial" w:eastAsia="Arial"/>
          <w:sz w:val="19"/>
          <w:szCs w:val="19"/>
          <w:spacing w:val="6"/>
          <w:w w:val="9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di</w:t>
      </w:r>
      <w:r>
        <w:rPr>
          <w:rFonts w:ascii="Arial" w:hAnsi="Arial" w:cs="Arial" w:eastAsia="Arial"/>
          <w:sz w:val="19"/>
          <w:szCs w:val="19"/>
          <w:spacing w:val="-17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vario</w:t>
      </w:r>
      <w:r>
        <w:rPr>
          <w:rFonts w:ascii="Arial" w:hAnsi="Arial" w:cs="Arial" w:eastAsia="Arial"/>
          <w:sz w:val="19"/>
          <w:szCs w:val="19"/>
          <w:spacing w:val="4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tipo,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compreso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fonti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iconografiche,</w:t>
      </w:r>
      <w:r>
        <w:rPr>
          <w:rFonts w:ascii="Arial" w:hAnsi="Arial" w:cs="Arial" w:eastAsia="Arial"/>
          <w:sz w:val="19"/>
          <w:szCs w:val="19"/>
          <w:spacing w:val="3"/>
          <w:w w:val="9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letterarie,</w:t>
      </w:r>
      <w:r>
        <w:rPr>
          <w:rFonts w:ascii="Arial" w:hAnsi="Arial" w:cs="Arial" w:eastAsia="Arial"/>
          <w:sz w:val="19"/>
          <w:szCs w:val="19"/>
          <w:spacing w:val="11"/>
          <w:w w:val="9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grafici,</w:t>
      </w:r>
      <w:r>
        <w:rPr>
          <w:rFonts w:ascii="Arial" w:hAnsi="Arial" w:cs="Arial" w:eastAsia="Arial"/>
          <w:sz w:val="19"/>
          <w:szCs w:val="19"/>
          <w:spacing w:val="14"/>
          <w:w w:val="9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tabelle</w:t>
      </w:r>
      <w:r>
        <w:rPr>
          <w:rFonts w:ascii="Arial" w:hAnsi="Arial" w:cs="Arial" w:eastAsia="Arial"/>
          <w:sz w:val="19"/>
          <w:szCs w:val="19"/>
          <w:spacing w:val="3"/>
          <w:w w:val="9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spacing w:val="-13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carte</w:t>
      </w:r>
      <w:r>
        <w:rPr>
          <w:rFonts w:ascii="Arial" w:hAnsi="Arial" w:cs="Arial" w:eastAsia="Arial"/>
          <w:sz w:val="19"/>
          <w:szCs w:val="19"/>
          <w:spacing w:val="12"/>
          <w:w w:val="9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geopolitiche</w:t>
      </w:r>
      <w:r>
        <w:rPr>
          <w:rFonts w:ascii="Arial" w:hAnsi="Arial" w:cs="Arial" w:eastAsia="Arial"/>
          <w:sz w:val="19"/>
          <w:szCs w:val="19"/>
          <w:spacing w:val="3"/>
          <w:w w:val="9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e/o</w:t>
      </w:r>
      <w:r>
        <w:rPr>
          <w:rFonts w:ascii="Arial" w:hAnsi="Arial" w:cs="Arial" w:eastAsia="Arial"/>
          <w:sz w:val="19"/>
          <w:szCs w:val="19"/>
          <w:spacing w:val="1"/>
          <w:w w:val="9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tematiche;</w:t>
      </w:r>
      <w:r>
        <w:rPr>
          <w:rFonts w:ascii="Arial" w:hAnsi="Arial" w:cs="Arial" w:eastAsia="Arial"/>
          <w:sz w:val="19"/>
          <w:szCs w:val="19"/>
          <w:spacing w:val="-6"/>
          <w:w w:val="9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il</w:t>
      </w:r>
      <w:r>
        <w:rPr>
          <w:rFonts w:ascii="Arial" w:hAnsi="Arial" w:cs="Arial" w:eastAsia="Arial"/>
          <w:sz w:val="19"/>
          <w:szCs w:val="19"/>
          <w:spacing w:val="-1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riferimento</w:t>
      </w:r>
      <w:r>
        <w:rPr>
          <w:rFonts w:ascii="Arial" w:hAnsi="Arial" w:cs="Arial" w:eastAsia="Arial"/>
          <w:sz w:val="19"/>
          <w:szCs w:val="19"/>
          <w:spacing w:val="22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ad</w:t>
      </w:r>
      <w:r>
        <w:rPr>
          <w:rFonts w:ascii="Arial" w:hAnsi="Arial" w:cs="Arial" w:eastAsia="Arial"/>
          <w:sz w:val="19"/>
          <w:szCs w:val="19"/>
          <w:spacing w:val="2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almeno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un</w:t>
      </w:r>
      <w:r>
        <w:rPr>
          <w:rFonts w:ascii="Arial" w:hAnsi="Arial" w:cs="Arial" w:eastAsia="Arial"/>
          <w:sz w:val="19"/>
          <w:szCs w:val="19"/>
          <w:spacing w:val="-13"/>
          <w:w w:val="9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contributo</w:t>
      </w:r>
      <w:r>
        <w:rPr>
          <w:rFonts w:ascii="Arial" w:hAnsi="Arial" w:cs="Arial" w:eastAsia="Arial"/>
          <w:sz w:val="19"/>
          <w:szCs w:val="19"/>
          <w:spacing w:val="2"/>
          <w:w w:val="9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di</w:t>
      </w:r>
      <w:r>
        <w:rPr>
          <w:rFonts w:ascii="Arial" w:hAnsi="Arial" w:cs="Arial" w:eastAsia="Arial"/>
          <w:sz w:val="19"/>
          <w:szCs w:val="19"/>
          <w:spacing w:val="-7"/>
          <w:w w:val="9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critica</w:t>
      </w:r>
      <w:r>
        <w:rPr>
          <w:rFonts w:ascii="Arial" w:hAnsi="Arial" w:cs="Arial" w:eastAsia="Arial"/>
          <w:sz w:val="19"/>
          <w:szCs w:val="19"/>
          <w:spacing w:val="18"/>
          <w:w w:val="9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storiografica.</w:t>
      </w:r>
      <w:r>
        <w:rPr>
          <w:rFonts w:ascii="Arial" w:hAnsi="Arial" w:cs="Arial" w:eastAsia="Arial"/>
          <w:sz w:val="19"/>
          <w:szCs w:val="19"/>
          <w:spacing w:val="0"/>
          <w:w w:val="100"/>
        </w:rPr>
      </w:r>
    </w:p>
    <w:sectPr>
      <w:pgNumType w:start="9"/>
      <w:pgMar w:header="0" w:footer="560" w:top="460" w:bottom="740" w:left="920" w:right="1540"/>
      <w:headerReference w:type="odd" r:id="rId36"/>
      <w:footerReference w:type="odd" r:id="rId37"/>
      <w:pgSz w:w="11060" w:h="14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451.77478pt;margin-top:699.01178pt;width:4.764086pt;height:37.996232pt;mso-position-horizontal-relative:page;mso-position-vertical-relative:page;z-index:-2342" coordorigin="9035,13980" coordsize="95,760">
          <v:group style="position:absolute;left:9085;top:14029;width:2;height:712" coordorigin="9085,14029" coordsize="2,712">
            <v:shape style="position:absolute;left:9085;top:14029;width:2;height:712" coordorigin="9085,14029" coordsize="0,712" path="m9085,14740l9085,14029e" filled="f" stroked="t" strokeweight="1pt" strokecolor="#7E6F6C">
              <v:path arrowok="t"/>
            </v:shape>
          </v:group>
          <v:group style="position:absolute;left:9045;top:13990;width:75;height:78" coordorigin="9045,13990" coordsize="75,78">
            <v:shape style="position:absolute;left:9045;top:13990;width:75;height:78" coordorigin="9045,13990" coordsize="75,78" path="m9096,13990l9070,13994,9053,14005,9045,14023,9050,14047,9064,14062,9084,14068,9085,14069,9106,14062,9121,14047,9120,14018,9111,14000,9096,13990e" filled="t" fillcolor="#7E6F6C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55.086609pt;margin-top:707.121216pt;width:13.32pt;height:22.0pt;mso-position-horizontal-relative:page;mso-position-vertical-relative:page;z-index:-2341" type="#_x0000_t202" filled="f" stroked="f">
          <v:textbox inset="0,0,0,0">
            <w:txbxContent>
              <w:p>
                <w:pPr>
                  <w:spacing w:before="0" w:after="0" w:line="419" w:lineRule="exact"/>
                  <w:ind w:left="40" w:right="-60"/>
                  <w:jc w:val="left"/>
                  <w:rPr>
                    <w:rFonts w:ascii="Times New Roman" w:hAnsi="Times New Roman" w:cs="Times New Roman" w:eastAsia="Times New Roman"/>
                    <w:sz w:val="40"/>
                    <w:szCs w:val="4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40"/>
                    <w:szCs w:val="40"/>
                    <w:color w:val="7E6F6C"/>
                    <w:w w:val="93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40"/>
                    <w:szCs w:val="40"/>
                    <w:color w:val="7E6F6C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40"/>
                    <w:szCs w:val="4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3.572113pt;margin-top:711.640686pt;width:178.846501pt;height:11.0pt;mso-position-horizontal-relative:page;mso-position-vertical-relative:page;z-index:-2340" type="#_x0000_t202" filled="f" stroked="f">
          <v:textbox inset="0,0,0,0">
            <w:txbxContent>
              <w:p>
                <w:pPr>
                  <w:spacing w:before="0" w:after="0" w:line="200" w:lineRule="exact"/>
                  <w:ind w:left="20" w:right="-47"/>
                  <w:jc w:val="left"/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0"/>
                    <w:w w:val="73"/>
                    <w:b/>
                    <w:bCs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-1"/>
                    <w:w w:val="73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-2"/>
                    <w:w w:val="73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0"/>
                    <w:w w:val="73"/>
                    <w:b/>
                    <w:bCs/>
                  </w:rPr>
                  <w:t>VE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0"/>
                    <w:w w:val="73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1"/>
                    <w:w w:val="73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0"/>
                    <w:w w:val="73"/>
                    <w:b/>
                    <w:bCs/>
                  </w:rPr>
                  <w:t>PER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22"/>
                    <w:w w:val="73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1"/>
                    <w:w w:val="73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0"/>
                    <w:w w:val="73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-4"/>
                    <w:w w:val="73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-7"/>
                    <w:w w:val="73"/>
                    <w:b/>
                    <w:bCs/>
                  </w:rPr>
                  <w:t>V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0"/>
                    <w:w w:val="73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-1"/>
                    <w:w w:val="73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0"/>
                    <w:w w:val="73"/>
                    <w:b/>
                    <w:bCs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-5"/>
                    <w:w w:val="73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0"/>
                    <w:w w:val="73"/>
                    <w:b/>
                    <w:bCs/>
                  </w:rPr>
                  <w:t>AZIONE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18"/>
                    <w:w w:val="73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0"/>
                    <w:w w:val="73"/>
                    <w:b/>
                    <w:bCs/>
                  </w:rPr>
                  <w:t>DELLE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-5"/>
                    <w:w w:val="73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0"/>
                    <w:w w:val="75"/>
                    <w:b/>
                    <w:bCs/>
                  </w:rPr>
                  <w:t>COMPETENZE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97.444084pt;margin-top:699.01178pt;width:4.764086pt;height:37.996232pt;mso-position-horizontal-relative:page;mso-position-vertical-relative:page;z-index:-2339" coordorigin="1949,13980" coordsize="95,760">
          <v:group style="position:absolute;left:1998;top:14029;width:2;height:712" coordorigin="1998,14029" coordsize="2,712">
            <v:shape style="position:absolute;left:1998;top:14029;width:2;height:712" coordorigin="1998,14029" coordsize="0,712" path="m1998,14740l1998,14029e" filled="f" stroked="t" strokeweight="1pt" strokecolor="#7E6F6C">
              <v:path arrowok="t"/>
            </v:shape>
          </v:group>
          <v:group style="position:absolute;left:1959;top:13990;width:75;height:78" coordorigin="1959,13990" coordsize="75,78">
            <v:shape style="position:absolute;left:1959;top:13990;width:75;height:78" coordorigin="1959,13990" coordsize="75,78" path="m2010,13990l1984,13994,1967,14005,1959,14023,1964,14047,1978,14062,1997,14068,1998,14069,2020,14062,2034,14047,2033,14018,2024,14000,2010,13990e" filled="t" fillcolor="#7E6F6C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5.766899pt;margin-top:707.121216pt;width:13.32pt;height:22.0pt;mso-position-horizontal-relative:page;mso-position-vertical-relative:page;z-index:-2338" type="#_x0000_t202" filled="f" stroked="f">
          <v:textbox inset="0,0,0,0">
            <w:txbxContent>
              <w:p>
                <w:pPr>
                  <w:spacing w:before="0" w:after="0" w:line="419" w:lineRule="exact"/>
                  <w:ind w:left="40" w:right="-60"/>
                  <w:jc w:val="left"/>
                  <w:rPr>
                    <w:rFonts w:ascii="Times New Roman" w:hAnsi="Times New Roman" w:cs="Times New Roman" w:eastAsia="Times New Roman"/>
                    <w:sz w:val="40"/>
                    <w:szCs w:val="4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40"/>
                    <w:szCs w:val="40"/>
                    <w:color w:val="7E6F6C"/>
                    <w:w w:val="93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40"/>
                    <w:szCs w:val="40"/>
                    <w:color w:val="7E6F6C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40"/>
                    <w:szCs w:val="4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1.755898pt;margin-top:711.640686pt;width:102.464305pt;height:11.0pt;mso-position-horizontal-relative:page;mso-position-vertical-relative:page;z-index:-2337" type="#_x0000_t202" filled="f" stroked="f">
          <v:textbox inset="0,0,0,0">
            <w:txbxContent>
              <w:p>
                <w:pPr>
                  <w:spacing w:before="0" w:after="0" w:line="200" w:lineRule="exact"/>
                  <w:ind w:left="20" w:right="-47"/>
                  <w:jc w:val="left"/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0"/>
                    <w:w w:val="72"/>
                    <w:b/>
                    <w:bCs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-4"/>
                    <w:w w:val="72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0"/>
                    <w:w w:val="72"/>
                    <w:b/>
                    <w:bCs/>
                  </w:rPr>
                  <w:t>TERIALI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14"/>
                    <w:w w:val="72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0"/>
                    <w:w w:val="72"/>
                    <w:b/>
                    <w:bCs/>
                  </w:rPr>
                  <w:t>PER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26"/>
                    <w:w w:val="72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1"/>
                    <w:w w:val="72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0"/>
                    <w:w w:val="72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-1"/>
                    <w:w w:val="72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0"/>
                    <w:w w:val="73"/>
                    <w:b/>
                    <w:bCs/>
                  </w:rPr>
                  <w:t>VERI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0"/>
                    <w:w w:val="133"/>
                    <w:b/>
                    <w:bCs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0"/>
                    <w:w w:val="74"/>
                    <w:b/>
                    <w:bCs/>
                  </w:rPr>
                  <w:t>ICA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451.77478pt;margin-top:699.01178pt;width:4.764086pt;height:37.996232pt;mso-position-horizontal-relative:page;mso-position-vertical-relative:page;z-index:-2334" coordorigin="9035,13980" coordsize="95,760">
          <v:group style="position:absolute;left:9085;top:14029;width:2;height:712" coordorigin="9085,14029" coordsize="2,712">
            <v:shape style="position:absolute;left:9085;top:14029;width:2;height:712" coordorigin="9085,14029" coordsize="0,712" path="m9085,14740l9085,14029e" filled="f" stroked="t" strokeweight="1pt" strokecolor="#7E6F6C">
              <v:path arrowok="t"/>
            </v:shape>
          </v:group>
          <v:group style="position:absolute;left:9045;top:13990;width:75;height:78" coordorigin="9045,13990" coordsize="75,78">
            <v:shape style="position:absolute;left:9045;top:13990;width:75;height:78" coordorigin="9045,13990" coordsize="75,78" path="m9096,13990l9070,13994,9053,14005,9045,14023,9050,14047,9064,14062,9084,14068,9085,14069,9106,14062,9121,14047,9120,14018,9111,14000,9096,13990e" filled="t" fillcolor="#7E6F6C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55.086609pt;margin-top:707.121216pt;width:13.32pt;height:22.0pt;mso-position-horizontal-relative:page;mso-position-vertical-relative:page;z-index:-2333" type="#_x0000_t202" filled="f" stroked="f">
          <v:textbox inset="0,0,0,0">
            <w:txbxContent>
              <w:p>
                <w:pPr>
                  <w:spacing w:before="0" w:after="0" w:line="419" w:lineRule="exact"/>
                  <w:ind w:left="40" w:right="-60"/>
                  <w:jc w:val="left"/>
                  <w:rPr>
                    <w:rFonts w:ascii="Times New Roman" w:hAnsi="Times New Roman" w:cs="Times New Roman" w:eastAsia="Times New Roman"/>
                    <w:sz w:val="40"/>
                    <w:szCs w:val="4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40"/>
                    <w:szCs w:val="40"/>
                    <w:color w:val="7E6F6C"/>
                    <w:w w:val="93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40"/>
                    <w:szCs w:val="40"/>
                    <w:color w:val="7E6F6C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40"/>
                    <w:szCs w:val="4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3.572113pt;margin-top:711.640686pt;width:178.846501pt;height:11.0pt;mso-position-horizontal-relative:page;mso-position-vertical-relative:page;z-index:-2332" type="#_x0000_t202" filled="f" stroked="f">
          <v:textbox inset="0,0,0,0">
            <w:txbxContent>
              <w:p>
                <w:pPr>
                  <w:spacing w:before="0" w:after="0" w:line="200" w:lineRule="exact"/>
                  <w:ind w:left="20" w:right="-47"/>
                  <w:jc w:val="left"/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0"/>
                    <w:w w:val="73"/>
                    <w:b/>
                    <w:bCs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-1"/>
                    <w:w w:val="73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-2"/>
                    <w:w w:val="73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0"/>
                    <w:w w:val="73"/>
                    <w:b/>
                    <w:bCs/>
                  </w:rPr>
                  <w:t>VE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0"/>
                    <w:w w:val="73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1"/>
                    <w:w w:val="73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0"/>
                    <w:w w:val="73"/>
                    <w:b/>
                    <w:bCs/>
                  </w:rPr>
                  <w:t>PER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22"/>
                    <w:w w:val="73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1"/>
                    <w:w w:val="73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0"/>
                    <w:w w:val="73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-4"/>
                    <w:w w:val="73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-7"/>
                    <w:w w:val="73"/>
                    <w:b/>
                    <w:bCs/>
                  </w:rPr>
                  <w:t>V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0"/>
                    <w:w w:val="73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-1"/>
                    <w:w w:val="73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0"/>
                    <w:w w:val="73"/>
                    <w:b/>
                    <w:bCs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-5"/>
                    <w:w w:val="73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0"/>
                    <w:w w:val="73"/>
                    <w:b/>
                    <w:bCs/>
                  </w:rPr>
                  <w:t>AZIONE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18"/>
                    <w:w w:val="73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0"/>
                    <w:w w:val="73"/>
                    <w:b/>
                    <w:bCs/>
                  </w:rPr>
                  <w:t>DELLE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-5"/>
                    <w:w w:val="73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0"/>
                    <w:w w:val="75"/>
                    <w:b/>
                    <w:bCs/>
                  </w:rPr>
                  <w:t>COMPETENZE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97.444084pt;margin-top:699.01178pt;width:4.764086pt;height:37.996232pt;mso-position-horizontal-relative:page;mso-position-vertical-relative:page;z-index:-2331" coordorigin="1949,13980" coordsize="95,760">
          <v:group style="position:absolute;left:1998;top:14029;width:2;height:712" coordorigin="1998,14029" coordsize="2,712">
            <v:shape style="position:absolute;left:1998;top:14029;width:2;height:712" coordorigin="1998,14029" coordsize="0,712" path="m1998,14740l1998,14029e" filled="f" stroked="t" strokeweight="1pt" strokecolor="#7E6F6C">
              <v:path arrowok="t"/>
            </v:shape>
          </v:group>
          <v:group style="position:absolute;left:1959;top:13990;width:75;height:78" coordorigin="1959,13990" coordsize="75,78">
            <v:shape style="position:absolute;left:1959;top:13990;width:75;height:78" coordorigin="1959,13990" coordsize="75,78" path="m2010,13990l1984,13994,1967,14005,1959,14023,1964,14047,1978,14062,1997,14068,1998,14069,2020,14062,2034,14047,2033,14018,2024,14000,2010,13990e" filled="t" fillcolor="#7E6F6C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5.766899pt;margin-top:707.121216pt;width:13.32pt;height:22.0pt;mso-position-horizontal-relative:page;mso-position-vertical-relative:page;z-index:-2330" type="#_x0000_t202" filled="f" stroked="f">
          <v:textbox inset="0,0,0,0">
            <w:txbxContent>
              <w:p>
                <w:pPr>
                  <w:spacing w:before="0" w:after="0" w:line="419" w:lineRule="exact"/>
                  <w:ind w:left="40" w:right="-60"/>
                  <w:jc w:val="left"/>
                  <w:rPr>
                    <w:rFonts w:ascii="Times New Roman" w:hAnsi="Times New Roman" w:cs="Times New Roman" w:eastAsia="Times New Roman"/>
                    <w:sz w:val="40"/>
                    <w:szCs w:val="4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40"/>
                    <w:szCs w:val="40"/>
                    <w:color w:val="7E6F6C"/>
                    <w:w w:val="93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40"/>
                    <w:szCs w:val="40"/>
                    <w:color w:val="7E6F6C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40"/>
                    <w:szCs w:val="4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1.755898pt;margin-top:711.640686pt;width:102.464305pt;height:11.0pt;mso-position-horizontal-relative:page;mso-position-vertical-relative:page;z-index:-2329" type="#_x0000_t202" filled="f" stroked="f">
          <v:textbox inset="0,0,0,0">
            <w:txbxContent>
              <w:p>
                <w:pPr>
                  <w:spacing w:before="0" w:after="0" w:line="200" w:lineRule="exact"/>
                  <w:ind w:left="20" w:right="-47"/>
                  <w:jc w:val="left"/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0"/>
                    <w:w w:val="72"/>
                    <w:b/>
                    <w:bCs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-4"/>
                    <w:w w:val="72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0"/>
                    <w:w w:val="72"/>
                    <w:b/>
                    <w:bCs/>
                  </w:rPr>
                  <w:t>TERIALI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14"/>
                    <w:w w:val="72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0"/>
                    <w:w w:val="72"/>
                    <w:b/>
                    <w:bCs/>
                  </w:rPr>
                  <w:t>PER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26"/>
                    <w:w w:val="72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1"/>
                    <w:w w:val="72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0"/>
                    <w:w w:val="72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-1"/>
                    <w:w w:val="72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0"/>
                    <w:w w:val="73"/>
                    <w:b/>
                    <w:bCs/>
                  </w:rPr>
                  <w:t>VERI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0"/>
                    <w:w w:val="133"/>
                    <w:b/>
                    <w:bCs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0"/>
                    <w:w w:val="74"/>
                    <w:b/>
                    <w:bCs/>
                  </w:rPr>
                  <w:t>ICA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451.77478pt;margin-top:699.01178pt;width:4.764086pt;height:37.996232pt;mso-position-horizontal-relative:page;mso-position-vertical-relative:page;z-index:-2328" coordorigin="9035,13980" coordsize="95,760">
          <v:group style="position:absolute;left:9085;top:14029;width:2;height:712" coordorigin="9085,14029" coordsize="2,712">
            <v:shape style="position:absolute;left:9085;top:14029;width:2;height:712" coordorigin="9085,14029" coordsize="0,712" path="m9085,14740l9085,14029e" filled="f" stroked="t" strokeweight="1pt" strokecolor="#7E6F6C">
              <v:path arrowok="t"/>
            </v:shape>
          </v:group>
          <v:group style="position:absolute;left:9045;top:13990;width:75;height:78" coordorigin="9045,13990" coordsize="75,78">
            <v:shape style="position:absolute;left:9045;top:13990;width:75;height:78" coordorigin="9045,13990" coordsize="75,78" path="m9096,13990l9070,13994,9053,14005,9045,14023,9050,14047,9064,14062,9084,14068,9085,14069,9106,14062,9121,14047,9120,14018,9111,14000,9096,13990e" filled="t" fillcolor="#7E6F6C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55.086609pt;margin-top:707.121216pt;width:13.32pt;height:22.0pt;mso-position-horizontal-relative:page;mso-position-vertical-relative:page;z-index:-2327" type="#_x0000_t202" filled="f" stroked="f">
          <v:textbox inset="0,0,0,0">
            <w:txbxContent>
              <w:p>
                <w:pPr>
                  <w:spacing w:before="0" w:after="0" w:line="419" w:lineRule="exact"/>
                  <w:ind w:left="40" w:right="-60"/>
                  <w:jc w:val="left"/>
                  <w:rPr>
                    <w:rFonts w:ascii="Times New Roman" w:hAnsi="Times New Roman" w:cs="Times New Roman" w:eastAsia="Times New Roman"/>
                    <w:sz w:val="40"/>
                    <w:szCs w:val="4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40"/>
                    <w:szCs w:val="40"/>
                    <w:color w:val="7E6F6C"/>
                    <w:w w:val="93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40"/>
                    <w:szCs w:val="40"/>
                    <w:color w:val="7E6F6C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40"/>
                    <w:szCs w:val="4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3.572205pt;margin-top:711.640686pt;width:178.846501pt;height:11.0pt;mso-position-horizontal-relative:page;mso-position-vertical-relative:page;z-index:-2326" type="#_x0000_t202" filled="f" stroked="f">
          <v:textbox inset="0,0,0,0">
            <w:txbxContent>
              <w:p>
                <w:pPr>
                  <w:spacing w:before="0" w:after="0" w:line="200" w:lineRule="exact"/>
                  <w:ind w:left="20" w:right="-47"/>
                  <w:jc w:val="left"/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0"/>
                    <w:w w:val="73"/>
                    <w:b/>
                    <w:bCs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-1"/>
                    <w:w w:val="73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-2"/>
                    <w:w w:val="73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0"/>
                    <w:w w:val="73"/>
                    <w:b/>
                    <w:bCs/>
                  </w:rPr>
                  <w:t>VE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0"/>
                    <w:w w:val="73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1"/>
                    <w:w w:val="73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0"/>
                    <w:w w:val="73"/>
                    <w:b/>
                    <w:bCs/>
                  </w:rPr>
                  <w:t>PER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22"/>
                    <w:w w:val="73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1"/>
                    <w:w w:val="73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0"/>
                    <w:w w:val="73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-4"/>
                    <w:w w:val="73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-7"/>
                    <w:w w:val="73"/>
                    <w:b/>
                    <w:bCs/>
                  </w:rPr>
                  <w:t>V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0"/>
                    <w:w w:val="73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-1"/>
                    <w:w w:val="73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0"/>
                    <w:w w:val="73"/>
                    <w:b/>
                    <w:bCs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-5"/>
                    <w:w w:val="73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0"/>
                    <w:w w:val="73"/>
                    <w:b/>
                    <w:bCs/>
                  </w:rPr>
                  <w:t>AZIONE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18"/>
                    <w:w w:val="73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0"/>
                    <w:w w:val="73"/>
                    <w:b/>
                    <w:bCs/>
                  </w:rPr>
                  <w:t>DELLE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-5"/>
                    <w:w w:val="73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0"/>
                    <w:w w:val="75"/>
                    <w:b/>
                    <w:bCs/>
                  </w:rPr>
                  <w:t>COMPETENZE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0.023602pt;margin-top:27.346464pt;width:398.891018pt;height:11.53145pt;mso-position-horizontal-relative:page;mso-position-vertical-relative:page;z-index:-2336" type="#_x0000_t202" filled="f" stroked="f">
          <v:textbox inset="0,0,0,0">
            <w:txbxContent>
              <w:p>
                <w:pPr>
                  <w:spacing w:before="0" w:after="0" w:line="212" w:lineRule="exact"/>
                  <w:ind w:left="20" w:right="-49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spacing w:val="0"/>
                    <w:w w:val="89"/>
                    <w:b/>
                    <w:bCs/>
                  </w:rPr>
                  <w:t>2.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0"/>
                    <w:w w:val="89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47"/>
                    <w:w w:val="89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0"/>
                    <w:w w:val="89"/>
                  </w:rPr>
                  <w:t>Redigi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0"/>
                    <w:w w:val="89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0"/>
                    <w:w w:val="89"/>
                  </w:rPr>
                  <w:t>per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14"/>
                    <w:w w:val="89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0"/>
                    <w:w w:val="89"/>
                  </w:rPr>
                  <w:t>ognuna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6"/>
                    <w:w w:val="89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0"/>
                    <w:w w:val="89"/>
                  </w:rPr>
                  <w:t>delle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18"/>
                    <w:w w:val="89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0"/>
                    <w:w w:val="89"/>
                  </w:rPr>
                  <w:t>carte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27"/>
                    <w:w w:val="89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0"/>
                    <w:w w:val="89"/>
                  </w:rPr>
                  <w:t>dell’esercizio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38"/>
                    <w:w w:val="89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0"/>
                    <w:w w:val="89"/>
                  </w:rPr>
                  <w:t>precedente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34"/>
                    <w:w w:val="89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0"/>
                    <w:w w:val="89"/>
                  </w:rPr>
                  <w:t>una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6"/>
                    <w:w w:val="89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0"/>
                    <w:w w:val="89"/>
                  </w:rPr>
                  <w:t>didascalia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31"/>
                    <w:w w:val="89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0"/>
                    <w:w w:val="100"/>
                  </w:rPr>
                  <w:t>di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-1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0"/>
                    <w:w w:val="86"/>
                  </w:rPr>
                  <w:t>massimo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23"/>
                    <w:w w:val="86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0"/>
                    <w:w w:val="86"/>
                  </w:rPr>
                  <w:t>5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0"/>
                    <w:w w:val="86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0"/>
                    <w:w w:val="86"/>
                  </w:rPr>
                  <w:t>righe,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31"/>
                    <w:w w:val="86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0"/>
                    <w:w w:val="100"/>
                  </w:rPr>
                  <w:t>organiz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0"/>
                    <w:w w:val="100"/>
                  </w:rPr>
                  <w:t>-</w:t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8.370102pt;margin-top:26.860826pt;width:370.50395pt;height:11.5pt;mso-position-horizontal-relative:page;mso-position-vertical-relative:page;z-index:-2335" type="#_x0000_t202" filled="f" stroked="f">
          <v:textbox inset="0,0,0,0">
            <w:txbxContent>
              <w:p>
                <w:pPr>
                  <w:spacing w:before="0" w:after="0" w:line="209" w:lineRule="exact"/>
                  <w:ind w:left="20" w:right="-49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0"/>
                  </w:rPr>
                  <w:t>unitaria;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41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0"/>
                  </w:rPr>
                  <w:t>mentre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0"/>
                  </w:rPr>
                  <w:t>in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22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0"/>
                  </w:rPr>
                  <w:t>Germania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6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0"/>
                  </w:rPr>
                  <w:t>contrib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-3"/>
                    <w:w w:val="100"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0"/>
                  </w:rPr>
                  <w:t>ì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44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0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21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7"/>
                  </w:rPr>
                  <w:t>mantenere,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13"/>
                    <w:w w:val="107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0"/>
                  </w:rPr>
                  <w:t>almeno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2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0"/>
                  </w:rPr>
                  <w:t>esteriormente,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23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0"/>
                  </w:rPr>
                  <w:t>l’unità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26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0"/>
                  </w:rPr>
                  <w:t>dell’I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1"/>
                    <w:w w:val="100"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  <w:evenAndOddHeader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header" Target="header1.xml"/><Relationship Id="rId31" Type="http://schemas.openxmlformats.org/officeDocument/2006/relationships/header" Target="header2.xml"/><Relationship Id="rId32" Type="http://schemas.openxmlformats.org/officeDocument/2006/relationships/header" Target="header3.xml"/><Relationship Id="rId33" Type="http://schemas.openxmlformats.org/officeDocument/2006/relationships/footer" Target="footer3.xml"/><Relationship Id="rId34" Type="http://schemas.openxmlformats.org/officeDocument/2006/relationships/footer" Target="footer4.xml"/><Relationship Id="rId35" Type="http://schemas.openxmlformats.org/officeDocument/2006/relationships/header" Target="header4.xml"/><Relationship Id="rId36" Type="http://schemas.openxmlformats.org/officeDocument/2006/relationships/header" Target="header5.xml"/><Relationship Id="rId37" Type="http://schemas.openxmlformats.org/officeDocument/2006/relationships/footer" Target="footer5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2018-05-29T15:28:59Z</dcterms:created>
  <dcterms:modified xsi:type="dcterms:W3CDTF">2018-05-29T15:28:59Z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2018-05-29T00:00:00Z</vt:filetime>
  </property>
  <property fmtid="{D5CDD505-2E9C-101B-9397-08002B2CF9AE}" pid="3" name="LastSaved">
    <vt:filetime>2018-05-29T00:00:00Z</vt:filetime>
  </property>
</Properties>
</file>